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B03DE" w14:textId="77777777" w:rsidR="002D3669" w:rsidRDefault="0070110C">
      <w:r>
        <w:rPr>
          <w:noProof/>
          <w:lang w:eastAsia="en-US"/>
        </w:rPr>
        <mc:AlternateContent>
          <mc:Choice Requires="wps">
            <w:drawing>
              <wp:anchor distT="0" distB="0" distL="91440" distR="91440" simplePos="0" relativeHeight="251706368" behindDoc="0" locked="0" layoutInCell="1" allowOverlap="1" wp14:anchorId="01C3F9DB" wp14:editId="5654FEE7">
                <wp:simplePos x="0" y="0"/>
                <wp:positionH relativeFrom="margin">
                  <wp:align>center</wp:align>
                </wp:positionH>
                <wp:positionV relativeFrom="margin">
                  <wp:align>bottom</wp:align>
                </wp:positionV>
                <wp:extent cx="6858000" cy="107378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073785"/>
                        </a:xfrm>
                        <a:prstGeom prst="rect">
                          <a:avLst/>
                        </a:prstGeom>
                        <a:blipFill dpi="0" rotWithShape="1">
                          <a:blip r:embed="rId9">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526B6579" w14:textId="77777777" w:rsidR="00F06A0D" w:rsidRDefault="00F06A0D">
                            <w:pPr>
                              <w:pStyle w:val="Heading1"/>
                              <w:spacing w:before="0"/>
                              <w:rPr>
                                <w:color w:val="BFBFBF" w:themeColor="background1" w:themeShade="BF"/>
                              </w:rPr>
                            </w:pPr>
                            <w:r>
                              <w:rPr>
                                <w:color w:val="BFBFBF" w:themeColor="background1" w:themeShade="BF"/>
                              </w:rPr>
                              <w:t>Evaluation of your work</w:t>
                            </w:r>
                          </w:p>
                          <w:p w14:paraId="7D20B11A" w14:textId="77777777" w:rsidR="00F06A0D" w:rsidRPr="00FA108A" w:rsidRDefault="00F06A0D" w:rsidP="00FA108A">
                            <w:pPr>
                              <w:spacing w:after="0"/>
                              <w:rPr>
                                <w:color w:val="FFFFFF" w:themeColor="background1"/>
                                <w:sz w:val="24"/>
                                <w:szCs w:val="24"/>
                              </w:rPr>
                            </w:pPr>
                            <w:r w:rsidRPr="00FA108A">
                              <w:rPr>
                                <w:color w:val="FFFFFF" w:themeColor="background1"/>
                                <w:sz w:val="24"/>
                                <w:szCs w:val="24"/>
                              </w:rPr>
                              <w:t>For your portfolio submission, you will be assessed in two areas:</w:t>
                            </w:r>
                            <w:r>
                              <w:rPr>
                                <w:color w:val="FFFFFF" w:themeColor="background1"/>
                                <w:sz w:val="24"/>
                                <w:szCs w:val="24"/>
                              </w:rPr>
                              <w:t xml:space="preserve"> The first area is the finished work that you submit.  The second will be your effort and behavior every Friday.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14000</wp14:pctHeight>
                </wp14:sizeRelV>
              </wp:anchor>
            </w:drawing>
          </mc:Choice>
          <mc:Fallback>
            <w:pict>
              <v:rect id="Rectangle 6" o:spid="_x0000_s1026" style="position:absolute;left:0;text-align:left;margin-left:0;margin-top:0;width:540pt;height:84.55pt;z-index:25170636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SmwnKAMAAOoGAAAOAAAAZHJzL2Uyb0RvYy54bWysVV1PGzkUfV9p/4Pl&#10;9yWTrKBpxFAhEFUl1CJgxbPj8WQs/LX2DQn99XtsT4alRa1U9WVyPXM/z7k+Of2wt4Y9qZi0dy2f&#10;HzWcKSd9p92m5f/cX/215CyRcJ0w3qmWP6vEP5z9+cfpLqzUwg/edCoyJHFptQstH4jCajZLclBW&#10;pCMflMPH3kcrCMe4mXVR7JDdmtmiaU5mOx+7EL1UKeHtZf3Iz0r+vleSvvR9UsRMy9EblWcsz3V+&#10;zs5OxWoTRRi0HNsQv9CFFdqh6JTqUpBg26i/S2W1jD75no6ktzPf91qqMgOmmTffTHM3iKDKLAAn&#10;hQmm9PvSys9PN5HpruUnnDlhQdEtQBNuYxQ7yfDsQlrB6y7cxPGUYOZZ9320+RdTsH2B9HmCVO2J&#10;Sbw8WR4vmwbIS3ybN+/+frc8zllnL+EhJvqovGXZaHlE+QKleLpOVF0PLrna2uhwpY1hXQC8yBw9&#10;PWgaClioUWKz0wgXyP75UlUiLr3cWuWoblZURhDWOg06JJRZKbtWACp+6mqRbusJS52bKvuqLkxk&#10;TwKb1j0uShukHdU3748zCnWayfkHkWkQnaqhWPO3QoHg1ADsPHHJF2UmEJXEijRIpEoNFW5Ywmme&#10;EwK4VCipdo/wljuMw5kwG9xlMmO7B8BzRuPYruXHDTgFpTYADhq0u8fteSwTO5+5KdWtJlxto23L&#10;8wpMMxgH+vNW1T0qFj2bgqNxt6rHOqLLiuCEVcVCSAl+FmNnxTu31aPmFIjx3ozNpFQCRvccqYpG&#10;TLFNGeKHRaeIUtg7moKtdj6+laB7nB8qV/8DAHXsjADt13s0l821755xJ7HWZb1TkFcaN+NaJLoR&#10;EeoE6KG49AWP3njw4UeLs8HHr2+9z/64B/jK2Q5q1/L071ZEkG0+OcjJfLlYLpGXXp3iq9P61clt&#10;7YXHqs+xR0EWE/GRzMHso7cPEOfzXBmfhJOoj305mBdUdRjiLtX5eXGCKAZB1+4uyMNVznf/fv8g&#10;YhgFgqAtn/1BG8XqG52ovpmcFM63hH0sIvKC7Ag+BLXI0Cj+WbH/fy5eL39RZ/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9VHHSNkAAAAGAQAADwAAAGRycy9kb3ducmV2LnhtbEyP&#10;QU/DMAyF70j8h8hI3FgyDtNWmk6ANDhwQHSIs9eYtqJxqibrwr/H4wIXy0/Pev5euc1+UDNNsQ9s&#10;YbkwoIib4HpuLbzvdzdrUDEhOxwCk4VvirCtLi9KLFw48RvNdWqVhHAs0EKX0lhoHZuOPMZFGInF&#10;+wyTxyRyarWb8CThftC3xqy0x57lQ4cjPXbUfNVHb6H9mJ/ngHnI2r32u6e8qV8ekrXXV/n+DlSi&#10;nP6O4Ywv6FAJ0yEc2UU1WJAi6XeePbM2og+yrTZL0FWp/+NXPwAAAP//AwBQSwMECgAAAAAAAAAh&#10;AI+OJlGPCgkAjwoJABUAAABkcnMvbWVkaWEvaW1hZ2UxLmpwZWf/2P/gABBKRklGAAECAQCWAJYA&#10;AP/hHwBFeGlmAABNTQAqAAAACAAHARIAAwAAAAEAAQAAARoABQAAAAEAAABiARsABQAAAAEAAABq&#10;ASgAAwAAAAEAAgAAATEAAgAAABwAAAByATIAAgAAABQAAACOh2kABAAAAAEAAACkAAAA0AAW42AA&#10;ACcQABbjYAAAJxBBZG9iZSBQaG90b3Nob3AgQ1MyIFdpbmRvd3MAMjAwOTowNDozMCAwNzozOToz&#10;MwAAAAADoAEAAwAAAAH//wAAoAIABAAAAAEAAAXcoAMABAAAAAEAAARlAAAAAAAAAAYBAwADAAAA&#10;AQAGAAABGgAFAAAAAQAAAR4BGwAFAAAAAQAAASYBKAADAAAAAQACAAACAQAEAAAAAQAAAS4CAgAE&#10;AAAAAQAAHcoAAAAAAAAASAAAAAEAAABIAAAAAf/Y/+AAEEpGSUYAAQIAAEgASAAA/+0ADEFkb2Jl&#10;X0NNAAH/7gAOQWRvYmUAZIAAAAAB/9sAhAAMCAgICQgMCQkMEQsKCxEVDwwMDxUYExMVExMYEQwM&#10;DAwMDBEMDAwMDAwMDAwMDAwMDAwMDAwMDAwMDAwMDAwMAQ0LCw0ODRAODhAUDg4OFBQODg4OFBEM&#10;DAwMDBERDAwMDAwMEQwMDAwMDAwMDAwMDAwMDAwMDAwMDAwMDAwMDAz/wAARCAB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cl7Mu05O+z0w5rHWsEuMu+k573B7d7nf4Nr/APSWqf2KyrJx3NJsDD+ke6ZbAIdBnd6dv+j/&#10;ANJ/xiBgXGywvp0tDSAwkBjmNPuq0buqf7mvrt32/wDCK7ZlNABr2lwIFlTztsE/mMr/ADrP+gkp&#10;lkUC9rW7iyDq5oG+P3WPP0P5SrWOsxH145eRjWD+dMBzJd7/AHt+j/X2/wDntXjoVnZWPW3KLqsd&#10;+RdYNzpcQxoPtmf5Ufnv9NJTaOPudZS5rhRtgF5LhvILd1Ze5zvax3v/AJar4tDa8Rz8f9JYSBNe&#10;jtvta/Zv/wAI+r9L/bVem51N9bRZDXPb6jQ5rzsb7GsFjHWfo2N/waP1B4pLMdjhXW9rxa06g7zp&#10;9It97Xb37t/6NJSW6yyi2urHnddG5thLwzX6f6Rx/wCrU6sIU3CwWOfzvbYAQSfz2aD037lRFTbA&#10;0ZFD7Knu1yWWbyD9Hc/YbK/85arWNraK26NaIAknQeZSU1suiy67H2j2tL9zj+bO337T+dtDvT/4&#10;RAvxgy4hj7HOYPW2kb2tAd7S5zn+p+b731fpP/PauPv2XBjixlYbuc97tp13fzY/O27f0iDl3h2P&#10;vO4UEjZHtc8j9ILPc1/p017PU/m/UtSUgsLMq0Xk2VVvc2oFgGhIMNdZu3fS936Jvpfzf56M3EfX&#10;l0Pb72NDt7ydQdu0t19zmOd/Nfue9B6bcX7nVA79urCWhrmtP0G7WVNqsZ6m5v5j/UVt2U0lnpFr&#10;pdtsrcS20SQ3a2r99v5+5JS+RjevsBeaw2dxYBvI/Na2z8xqAXW0XV4jnH7O8DbZ9Fzdf5suZ9Hd&#10;9DcrqzcjGqryHejjvvssG6xznkMYD/K/lf8ACvSU2nUBwuqsDmUBvsfYS6HEPbZZWXu3+m1n77kH&#10;FpDMTfQC9znncK5Dg0losqr37Hbv0bUDFvdXlVsNste6bRLXkyPTrBtY6zfWyPoKec4VPZisdsp2&#10;Q9hIOpJc3b6hb+kb/pHPSUmttspyWY2M6TYWl5cS/wBMGePUd+e33bHO/wDPiJThtos3Ne54ggts&#10;gwezmOgen/KVFlLLSxuRjucyx39JZZv9zj7vULPUq97vp/nrVADQGjgCBJnQeZSU1srGffk0kaVt&#10;a4OsHLTIPsn2+o5vtY//ANJoD8f0ry5r7LDTttcHCWNlxc33ud6rP+MZv/4VW3ZAZcWPLK62NBc5&#10;7ocZ+iWN/OZ+Yq+baXVB9m5lIdNTNA5zgN/rWb2v2VNb/N1bN9v+ESU//9DhqqRisY0D07rnj2sA&#10;e9rY2bWbvY573bGOe/8AR+oiOudV6NtzHi1oLHuLWje3a9+1uxz279zW7EwsstbdFItfc5rBWZ0E&#10;T7/3Kq5a/wD4yxApz8aD69bi5wLYc51riCSHMY1/0fc3/g/+gkpNX1WghgtBa+zUMYC7a3831D7f&#10;pfS9jVYyg449gadpiZidO/s/O3NWZlC2ix7KS/1LnaBsix0gH9Jt930H/Q/wl3qb1p49X2XFYx5I&#10;9Nsvc48Hl/8AZakpy6PTItqyKmM2t3asG7lo2ucwM9N3v/sf4VGvvpc2y4hllvtb7gHju3lu5rG7&#10;a7Lfb+lT35zrMtlNT91NwaxrmOiC5zfUc6Pfu27q9ijkXZOEWt9vqWwWhrjsG135zH7W+5n6L/ra&#10;Sk3Sm2tFheCwaezaGiT+eHMDW2I+Rm0Yz2st3jd+cGy0T+8fb/0EWu+q7caXiwMMGNQCsnIqsxsq&#10;yol7aLzLC8kscXDVtn739b+dZ/OpKbTMsZLmV21ztc4ljPcHloa6vYHR+j19T3+xSeXWWGnJLg28&#10;vDBY1o2gjZX6bq3P3P8Afs/SOQ3W4uNU3HsrLrYY4AyyTE1+lcPo+l9D/tz+WnosdbVYTTNdzHAW&#10;vc50lp2+lY73uZ+/Xt/PSUplRxWMoaYyLi8/oxucBHtawP2t2udX/hP+ERH3+i6u2xj22bHNs3AN&#10;3hjd+5pa57NzX/8AQsUa32vpdFQusue2SZBho/nbC36Hp7f0ex6DRnYjgfVrcXWANEudY9wn6LN3&#10;0Nr/AOV/wiSk9fVKCWMsBba/UtaC4N/dDz9Ld/UYjZwf9meGkhw7Run+Ts/O3LNyW3VWPxqS51tz&#10;nSGSHOnTdbt/N/dr+h/OrUY1uLjta50NpaA57j/r/ZSU5dBqLbK762VuZDg7aA4SQ3W1uzY9m+t3&#10;+j/0iJk3UuZZkBjH2vc1ploeBLSfpjc3axjP8H/1xTszHXZn2atwdVZsFbmuIED32Nft936T+bUL&#10;b8nEuqqlu95Y9xDiK4Bex/teNrPU9m9JSfpbbG1v3gs1jZtDYPc+0Na/d++i5GdRj2Cu3c0n8/aS&#10;wH+Vw53/AFtGruquBfS8WMBiR4rIuqtxr7cZ270bS51e4ktcDrr/AML+5Z/pUlNyrL+0WV+pU6a9&#10;7vSbDpe0sDXCf8G3c53u/PSeHXOOPklw9YO2b2taWkn9H6Tq3Oa7c3d9N35ijbfjY7fszmE3t2nv&#10;WSYDd1NrfzWN9jP+201Vr7MW1xpLW2s3Ntc5zi7Ydu1z/e5tjNvq0pKf/9HgMG63LvLrXOYeSWe1&#10;st/SVbm/Qe3bu/nP3EQ9Pqte63DyBvmXGQ47j4WV+6vd/VRKA12BYSQ0ulznn3BwZB+gz/BN2+k9&#10;jPzP9IhZ2Yxz69twBgNuuZMEHbZsr2+522N38jekpFk1OyMhtTATEVuc3UNaNtbn7G+93vZ9P+aV&#10;rJxDtxqKWl1bHOkvO4AwNtlo/O2+/wD89o9VOG7ZfQxuklj26aEbfd+9/bUzY71hU1kjbuseXABo&#10;O4N9p+n7mf2ElOffitruj1S5wBsDXNLtrWn2vdaxv6Fun5vs/wCtp8g15V4t3ekz21h+zeQT+87+&#10;bp97vZ/pP5FWxHychrqXPY4tqB2+q2NznT/N0l0fo2ub+mt/m0DAt3yavfAk0wA0taR7qv8Ah2bm&#10;/T+mxJSRmLbRmY7tXzO+wciG+9lpj3s3bfR3/wDFoGdhCq71qw412a2EmAwzp+kedrt37li0H5AD&#10;BZWPVr3bbCCAWSQ3Vjvdv3O/mvpqdlNdpaLGh4YZDTqJ+j9H85JTRswzlxkPtDKHNDtpExoPUPv9&#10;lX0UshlTMUOx7H2MbLIa8FobDrrd+1vv+j9G399Quvx6sxrKnTUI9Whs7dzXb5Y3+b3fyFcY6u62&#10;5+9trHtbXtbIkEF21z3Q19jt3t2/QSU0+n23ZDjbdY9m2XF7SGt3M2+57dvpfzb/AM5v+DUv2bXY&#10;71MO8HWDrJn931me5u7+op1bD04uH6OD6hL/AHg7HN1e2tu51Xs9J/6P8xQzsuo5FY9XbXIbfYwn&#10;3Bp3bG7Pdtb+8kpFfSczL2MnYSGue3UNaPon02n86Ppv9is5OKXPxqawTW0OG5/va0+332A+17tu&#10;/wBP+WrFdGKCy6ljW6Ha5mgId+9H0/7Sc2n1TXt9jW7rLS4ANmdvtP0vo/TSU0LMf0b5FnqPri0N&#10;c0naA72b8gN/RcfT/mt/5jK094ryrxa2w1tsIrY/YTrH6Mep9Gpzvp+n+5/OI2VcHV7wSymYFgAm&#10;wgF21u7/ALTMhzrH/wCF/wAGhdPu3Mc6sGyIc6kAaDjfjif51jv5xjv51JSSrFspzqnAFzCx2+z5&#10;fQtjbv8A0n0Hf+klVy8MY13qVhxqfruJja7sze9223+p/OLSOQ2K31gWVWENNjXD2lxDWew+530v&#10;7ClZRVa5psYHlk7Q7Ua/yfouSU07cFuS45Nlwbjv94HMB2ujn+ypRy2srx22UWOsrHtgOBZsZNm1&#10;zWja/wB/+l3qBycavNAqeHYzYc+sSWtc2ffW0+123d6n6NXWbLTkO3NvbZDNjNN20F2zefa+1zX7&#10;dzElP//S4TqX87TXXW53otLttYOgd7ddkezaz95NjMySyaHB1U+/GurDA4fyZ9Rrv89Obcm9lmxp&#10;NrtsEO2GSeWMJ936P2Mtci9PxLMcvfaBucBqDz/Xb+9/K/PSUmvzMXHeGW2BhPAgmB4naFXdkUZZ&#10;bXbXGx53aepMDc1tL2t37bY92z/BqvlG6rLfTY9z6b4LBaZY6eW/yNv0PUZ/NozHYmPS1lhd9o2N&#10;cAJa8CJr9J59u73fm/nv/wBH9BKSPc69/o3QK7S9tIcx1Zb7HNqdLw1tn0tnpIdNH2Oto0Zfa5wa&#10;YNhADddtbPdZvdW3/i96eq9tzX7632B7XNZZY4AEtP8ANCGsZS5ztr9376TLjZU5zqzfdY6trNrg&#10;12gkWezf6Da3fpd/+ktSUzdbUyyvIsZF+0i4mstJ2sdZvq9RrfobNv8AUUq+pYrg31HCpz9WsMmA&#10;fouscG7WblXqzMK1pdkl/EA2kGAT/gW1Nb7tzP5300DJ34r3iskXWuIDmj3umP7VTdd21n+Es/4J&#10;JTfyqsk2F1DmUMLf0tgaHPef3NGuc/2hZ7XenfXcWP2VPDnPcwsEk+7c3fYxrtv0LFovxnuwRjvJ&#10;ts2idzoJdO7bv/daqtVOVitsFo3V7Jb7g1syN4Yxxa3Y5j37q3fzqSl+puLsprGsdZ6LYfsBMB/0&#10;t+zb7fT/ADNyfGryi1hY4PokCzHtrDDAP0mtO9vt/e3pOOTdU9lQd6m9oku2OiCXezd9LY2pnqPR&#10;un4j8YPNgG50ajggeLfzHJKS3ZuLTb6VlgbYexBgT9HeWj2KuMjHy3Vi2qAwv3NLfUJczZFdbmBz&#10;nM/Sb3/1FUv9avIsxbnufW+XV+rqCCPzS76Nn7r2f4T9GrO/Ex2CtxcclgaSGe14JEMZW53te3Y/&#10;6H+ESUkeXZLjReYNos9EOY5hbAhn09vrex3u2odVTsOtrGQy+3e6INhaIbtrDK9zn+9n87/xiVd4&#10;tqscWPJsZNdz3ATsdt21u2sZU+t36ZjGqQuL6nPNZfdZZILHAOAaP5z27/SZT7mt/f8Aekpkbaa7&#10;W5L2EWlh9b9GWmWifUq9RrXf8H9L/jFKvqOK7YLHiqx4kMJJgH6O9+3Y1zkGvKwrWTkOfLwA11kO&#10;cJg/oWVt/f8AzvT/ADFUv9bHe+mrS61zh7PpuM7Tr9Nlft/R1pKdDKqyfUc6pzaKoHqFrQ6ywjtt&#10;aNz9qpUO9PKqt9OwMa6C9zCxsv8A0bvbusa1/wDaWhkYrn4f2cn1ntA9zzEkfnOd+61VKq8nGrsZ&#10;cC5kDb7wBBO2xrK59zXN/wAEkp//0/P86qygV0VPdY57SbXEAu272v3ae5rfW3v+kr1OdXbYK3Nd&#10;W5382XwQ+PpbXN9m7+SqznMzHG00mwNLYpLodsmNwraD6n0v0j3+z3+mxWDgtZbS6khjKnS9v720&#10;HY7+v+Y9JTUz8a1loeH2W1PJJbJdsI7mfZs/d+giW4duaWP3NFJaCA6SQYa1+xrNrvpN/PsV26mu&#10;9oZaC5gO4tmASON6oX2U4+Q2it845H6agEu2w7c6P7P069ySklrDj4gNN73MbLRtiDJ32l7mfS2t&#10;Y7/hP+EQun5F2TZo81d9rB7SWbdrXM/4v93Z/NfpFdZWx91u30zU6toLa+SHD6djW+1vsLm1f8Gg&#10;UVj7BZsGz3e426NIaWgNc5n5npD0LP8AriSkR6Y4PF2JYx8Hk6EEctY5m+n/AMDQ8ltt2W1tRewy&#10;GeqAdrYis7nsG53uY5FzL2VX1tqe2gu2tyHs0AA921u0fSb+9t+g9WqsTFre26gFpgjc1xIc0iPd&#10;q7ckpT7a8SljXvfa46M3S573fujlULLrbc5j4cymw1ssBAcG7XNO3f7m/wA571fycb17KiTDGbhY&#10;O5a4N9rT/K27HfyEC/EqbYXV1bAGl5tDtoku2iqtm303u/dqf7P+rSU186uym2ump9jhta6x5Ac4&#10;Q97mO3+3+V+cr9GbXdZsLTVYZLGO13N/eY5vscq237W/1rafVlzWuYHEbWn2eo2rb9D9+2x3/F/z&#10;W9HGE2vIpsqIDK53tPc7fTD2/m7rP8N/USU0s3GtrvB323Vu9wJl2wj9/d7Xf+fP+/mvwrcywWlz&#10;RQ4bmF0lwBG4lgbs/wDBHq5dj1X7RaC5rDuDJgE8e6P3VRttopym44eH4gANlMl4aWu3H+x+e+tJ&#10;TPJZ9nxG+la59X0A1pAaW+62zca/p/R2e301Hp99+U8uNjq+Xw0DYXN9r9zP+uMf+5/watNra52R&#10;O11TmgFlWpgh3vdHt9Wxh9mxBpYP2eHNLRL99ht0Y4yGua5zPb6b9rUlIh0x7XttxLGvB4dPu/d2&#10;scN9P/RYh3MsyM39A59e5xb6oBDQ0T+c33P3o2XkMZlNqqsFNZcG5D2+3Vsy0Fg+ntdterVOLjVP&#10;FtA2y2DtcS1zTqJnd/YSUq26vFra0l9ryIrbq6x5CoerZb1Bp9zKbnMEmDte0H0mtf72e2xXr8Y3&#10;X1PLora1zbG93AkO2z+6+P0ir3Y1VNjn11+ntDSLd22XOcXba6tvp27f9B+5/NpKf//U42sUV3Sw&#10;h24em+wu3ODwZbW/XbV6nv8AZtZ+kR3Oa0gOcGlx2tBMSf3RKzenU+jU6y73Mduq9OC7fO1+1jfz&#10;9r22f9NWNht9Nu/fi3a1F7ZsaY3em2x30dzGu2We+z8xJTbVPKot9Xdi1VMJbNt7wD3+i1kP935z&#10;ntq3q2HNeSWkOgw6CDB/d0UMms2UPYJJI0DYBkGfa53takpxmXU13VneC1lgsdsDgwkHux4Ztdt+&#10;g5Wuq2V131Mnbta7cG6SLDDg7aD7Pzn/ANdPQM6oW13NsewMJDRLmyNu5nvLvUZsc7f/AOAqRsyH&#10;V2OobYbCWN9Rgc3Tz3it9j21M/4v3/8ACJKR4tdrmNNbacnGBh9e2HDv7XWtY/c3/jFqBrWja0AN&#10;GgAED5BU+n491W91873AAEu3A99J97P5e5XElLFzQ4NLgHOna0nUxztCFkur2iqzaRYQXBxgBgPv&#10;sc6W7P3a3f6ZRtaTbXZQWGy0bWuLQ8Brdxdax+727Wv/AOufo0DIbXbXbXQXG5jnOe5wO6x9bdns&#10;d/wXqfQZ/NpKT1Ox2Wfoi0suAAsDi8mwf4J1jnP/ADDuqYjlzQ4NLgHO+iCQCY/d/eWbg1Npx3uy&#10;P0lVm6sMALt7W/pGva0f9edv/MVoMNllTXP9Sl4D6HubNmm2z0/V/N+i1+7Z6ljElNlUsmi1tjnY&#10;1VVTNu625zQSY/NazbZ/4HWrgc1wlpDhMSCCJ+SFl1Otx3MYCXaFoaQDI/lO9rUlOVj31V5NO14L&#10;GP3EN3BhLvY5+14bse1H6lZUzKbXOwMr2Oa3QEOO7a/Z/g1KoZbK7asltj6w2RyWRID2w7dvbsdu&#10;/wBIzZ+jUrLMt9LzQLPUe8Bz2AtnQmx213pvc72sZ+k/62kphi12vDCGU5OIXBrgGbXN/lje1j3b&#10;d3/CLTAAADQABoANAAqnT6LaWvN073Eak7gQPzmz72/1Xq2SACSYA1JOgASUtubu2bhvIkNnWP3t&#10;qFkGo7a7Nu0kOfuMbWiYfulux7n+ypRsY83NdjuYLLh9MtD9rGja6yt8+bG+n+e9Vstrbsd4xy4u&#10;r3OduB3WGW0us3H+c9NvqN/4NJT/AP/V4uwB87Htrqxi3a3dsBke79KPfVVsd6Nez6dnqKJodc2K&#10;pqbBI32mzc4hzB9F9np7d7v0u7/raHX9le81MYcire152gCdsVvdZp6tzW+5/tc/+cVNzbsSza4v&#10;oYT9IaPcJP0H/wA2z2v/AH0lMw6zHkG2xjKJ9Oqshp0+k64u9n857P8AC/5i0m5bBitybx6IcJ2k&#10;yT+7s/rrO6iW+q0uaXM9rnsBiXFrPbv9znq7bTdkNxnbPs5YTubILmNIAaWfy9rf+t/2ElNTJvfb&#10;l1S1zaLdtTmWsjaN7Xv59nv2fSSzm3Y9ldTLN9tolz9sOG1+9rvZud9Pf/YRb8GllhFNdglpe4tL&#10;dgbIa1m2z237dv8ANbvUs/0iT9uY4XWMe6slrHtqdA/tNj1Lvd7v8H6P/Geokpt05dN1hrG6uwfm&#10;WDa4j99rVQyMu6y14a+3GtpMNZILNON+3b/OO/O/S1q2ML08jHNUelWTvB7HaW72f8b+ft/PVDLc&#10;45xd6LqrQBvG4PD2/R3bI93s/cSU2MTFsFYuGgcS70mu9MkOA9QMsaf0bd7W+n++it0Jurd6foNJ&#10;Fb7N5JP7+59jaN380zb+eque95vFFTnEFrR6RlzXANAb6bWbns9v0kWur7PQHPpf6pa5lj3RHvd7&#10;WPafU9T6X+D/AEqSk9jhdNrXBjKSAKy70iQ4e7e8bX07/o1f8Wovxn3sIrmtsO2tfZ6m4uGyfp2N&#10;q9nqe7f/ANBCxzjWRU1jr6mPFktAb22b3VhosftcNv8Ao1Ta2/FsFdjn0h2kN9r3f1bD7P8AMsSU&#10;zF1lALjbY1lMtqqZDQADobt3s3Pdv9npvf8Azi1HZTGY7b7wai8SKuXEn81n7yzeoR9r91Zsr3T6&#10;bTt3PdBdDtX2K9dTdkWY9jm+jtDhaJlzQY9rHCPptbs/4NJTUsvfbnsaQW03FgAtZq0tM7Id7fdY&#10;myRdj5NVNby5zgyx9oZL/abGtnZu3ex39tGsxKqbiaWPaGt9R7gQKxr7G+k7+e2fusd6v/GWKLms&#10;zHi2yuw12vDCGOEN02t3tjfZs/0382z6H6RJTdoy6chzmtDmPbzVYNr4/e2rOty77Xvcx9mPbU4t&#10;FRINcj8x0bfe/wD4Rj96tswjXlUvrP6JjXSD2cRtOz+Ta4+p/wAH+kVC9xdmvcaTQ+CLmlwcCCPp&#10;xA/r72f8YkptYuJZXU2xsljpPpB5YS12w+2yW/ns3V1/nsRB7d2RW7aKRHous9QkO+mHe6z0X2Q3&#10;0djvp/ziq5z7H5b6Ky54nWky4GDp6Wzc6vj+QpilmNjhrqnMe5npvtdG0uc4u2uriz1Nn02ekkp/&#10;/9bgsHH+zUvypJAj0y4QCHDY+xw+l6e79J/xbFatynY4b6hF7LgPT2jZJO32kS9uxzX7mvXOpJKd&#10;2vCvGY2+5rDqSCxzg5hHub4Mcz/B+1XlyiSSnpsjY5gpcN3quDQySCYO5z/b/omt9RRqrrpu9pc4&#10;2tgWvduJ2mfS/d/4T/PXNpJKerVbOxnX+lsaC9pMOc4hrB9LdDPe57lzqSSnoK8iylzcNzQLy0bX&#10;gywidku+g/2Mb/bT3VnJbbjF4e+sbg4Db7nNexjLOW/nb1zySSnaw6PseOb3y0k7RvBAAea2l9jf&#10;pe17FYtyXY5ZVYPXNxArAAbJJ2uFg9zVzqSSneow7mZbbrg1x9xFjHOlrufc10bmP3O+grq5RJJT&#10;014a8MpcN3qOEAEggN9zrQR/o1GltVNpY0km1oc17nbi7bu3Mb+b+ja7f7f31zaSSnq1UzsV+Q6t&#10;1bQXtkb3ucGtA10Yz3b3yufSSU9CzIta8YZAbkQP0n0mkQS6yBs3P2t+j++murdlV20bw99P0XNG&#10;0Fzg5np2fy2e5c+kkp//2f/tJHpQaG90b3Nob3AgMy4wADhCSU0EBAAAAAAABxwCAAACAAIAOEJJ&#10;TQQlAAAAAAAQRgzyiSa4VtqwnAGhsKeQdzhCSU0D7QAAAAAAEACWAAAAAQABAJYAAAABAAE4QklN&#10;BCYAAAAAAA4AAAAAAAAAAAAAP4AAADhCSU0EDQAAAAAABAAAAHg4QklNBBkAAAAAAAQAAAAeOEJJ&#10;TQPzAAAAAAAJAAAAAAAAAAABADhCSU0ECgAAAAAAAQAAOEJJTScQAAAAAAAKAAEAAAAAAAAAAThC&#10;SU0D9AAAAAAAEgA1AAAAAQAtAAAABgAAAAAAAThCSU0D9wAAAAAAHAAA////////////////////&#10;/////////wPoAAA4QklNBAgAAAAAABAAAAABAAACQAAAAkAAAAAAOEJJTQQeAAAAAAAEAAAAADhC&#10;SU0EGgAAAAADbwAAAAYAAAAAAAAAAAAABGUAAAXcAAAAHQBiAGwAYQBjAGsAIAB0AGkAZQAgAGIA&#10;YQBjAGsAZwByAG8AdQBuAGQAXwBpAG4AdgBlAHIAdABlAGQAAAABAAAAAAAAAAAAAAAAAAAAAAAA&#10;AAEAAAAAAAAAAAAABdwAAARlAAAAAAAAAAAAAAAAAAAAAAEAAAAAAAAAAAAAAAAAAAAAAAAAEAAA&#10;AAEAAAAAAABudWxsAAAAAgAAAAZib3VuZHNPYmpjAAAAAQAAAAAAAFJjdDEAAAAEAAAAAFRvcCBs&#10;b25nAAAAAAAAAABMZWZ0bG9uZwAAAAAAAAAAQnRvbWxvbmcAAARlAAAAAFJnaHRsb25nAAAF3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ZQAAAABSZ2h0bG9uZwAABd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GOEJJTQQMAAAAAB3mAAAAAQAAAKAAAAB4AAAB4AAA4QAAAB3KABg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ThCSU0EIQAAAAAA&#10;VQAAAAEBAAAADwBBAGQAbwBiAGUAIABQAGgAbwB0AG8AcwBoAG8AcAAAABMAQQBkAG8AYgBlACAA&#10;UABoAG8AdABvAHMAaABvAHAAIABDAFMAMgAAAAEAOEJJTQ+gAAAAAAD4bWFuaUlSRlIAAADsOEJJ&#10;TUFuRHMAAADMAAAAEAAAAAEAAAAAAABudWxsAAAAAwAAAABBRlN0bG9uZwAAAAAAAAAARnJJblZs&#10;THMAAAABT2JqYwAAAAEAAAAAAABudWxsAAAAAQAAAABGcklEbG9uZxsy+78AAAAARlN0c1ZsTHMA&#10;AAABT2JqYwAAAAEAAAAAAABudWxsAAAABAAAAABGc0lEbG9uZwAAAAAAAAAAQUZybWxvbmcAAAAA&#10;AAAAAEZzRnJWbExzAAAAAWxvbmcbMvu/AAAAAExDbnRsb25nAAAAAAAAOEJJTVJvbGwAAAAIAAAA&#10;AAAAAAA4QklND6EAAAAAABxtZnJpAAAAAgAAABAAAAABAAAAAAAAAAEAAAAAOEJJTQQGAAAAAAAH&#10;AAgAAAABAQD/4TqxaHR0cDovL25zLmFkb2JlLmNvbS94YXAvMS4wLwA8P3hwYWNrZXQgYmVnaW49&#10;Iu+7vyIgaWQ9Ilc1TTBNcENlaGlIenJlU3pOVGN6a2M5ZCI/Pgo8eDp4bXBtZXRhIHhtbG5zOng9&#10;ImFkb2JlOm5zOm1ldGEvIiB4OnhtcHRrPSIzLjEuMS0xMTI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CiAgICAgICAgIDx4YXA6Q3JlYXRvclRvb2w+QWRvYmUgUGhvdG9zaG9w&#10;IENTMiBXaW5kb3dzPC94YXA6Q3JlYXRvclRvb2w+CiAgICAgICAgIDx4YXA6Q3JlYXRlRGF0ZT4y&#10;MDA5LTA0LTMwVDA3OjM5OjMzLTA3OjAwPC94YXA6Q3JlYXRlRGF0ZT4KICAgICAgICAgPHhhcDpN&#10;b2RpZnlEYXRlPjIwMDktMDQtMzBUMDc6Mzk6MzMtMDc6MDA8L3hhcDpNb2RpZnlEYXRlPgogICAg&#10;ICAgICA8eGFwOk1ldGFkYXRhRGF0ZT4yMDA5LTA0LTMwVDA3OjM5OjMzLTA3OjAwPC94YXA6TWV0&#10;YWRhdGFEYXRl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ozREE1RjFBMTk0MzVERTExQTI5Mjk3MjUwNkE1QzUxNTwveGFwTU06RG9jdW1lbnRJ&#10;RD4KICAgICAgICAgPHhhcE1NOkluc3RhbmNlSUQ+dXVpZDozRUE1RjFBMTk0MzVERTExQTI5Mjk3&#10;MjUwNkE1QzUxNTwveGFwTU06SW5zdGFuY2VJRD4KICAgICAgICAgPHhhcE1NOkRlcml2ZWRGcm9t&#10;IHJkZjpwYXJzZVR5cGU9IlJlc291cmNlIj4KICAgICAgICAgICAgPHN0UmVmOmluc3RhbmNlSUQ+&#10;dXVpZDozNDMxMDJGNkU1MzRERTExQjM3RkEzNjkzRTJBRUQ0ODwvc3RSZWY6aW5zdGFuY2VJRD4K&#10;ICAgICAgICAgICAgPHN0UmVmOmRvY3VtZW50SUQ+dXVpZDozMzMxMDJGNkU1MzRERTExQjM3RkEz&#10;NjkzRTJBRUQ0ODwvc3RSZWY6ZG9jdW1lbnRJRD4KICAgICAgICAgPC94YXBNTTpEZXJpdmVkRnJv&#10;bT4KICAgICAgPC9yZGY6RGVzY3JpcHRpb24+CiAgICAgIDxyZGY6RGVzY3JpcHRpb24gcmRmOmFi&#10;b3V0PSIiCiAgICAgICAgICAgIHhtbG5zOnRpZmY9Imh0dHA6Ly9ucy5hZG9iZS5jb20vdGlmZi8x&#10;LjAvIj4KICAgICAgICAgPHRpZmY6T3JpZW50YXRpb24+MTwvdGlmZjpPcmllbnRhdGlvbj4KICAg&#10;ICAgICAgPHRpZmY6WFJlc29sdXRpb24+MTUwMDAwMC8xMDAwMDwvdGlmZjpYUmVzb2x1dGlvbj4K&#10;ICAgICAgICAgPHRpZmY6WVJlc29sdXRpb24+MTUwMDAwMC8xMDAwMDwvdGlmZjpZUmVzb2x1dGlv&#10;bj4KICAgICAgICAgPHRpZmY6UmVzb2x1dGlvblVuaXQ+MjwvdGlmZjpSZXNvbHV0aW9uVW5pdD4K&#10;ICAgICAgICAgPHRpZmY6TmF0aXZlRGlnZXN0PjI1NiwyNTcsMjU4LDI1OSwyNjIsMjc0LDI3Nywy&#10;ODQsNTMwLDUzMSwyODIsMjgzLDI5NiwzMDEsMzE4LDMxOSw1MjksNTMyLDMwNiwyNzAsMjcxLDI3&#10;MiwzMDUsMzE1LDMzNDMyOzM2MzhCM0E3REQ1NUYzNzkzRUYzQjA0NDAyOTBBQkU3PC90aWZmOk5h&#10;dGl2ZURpZ2VzdD4KICAgICAgPC9yZGY6RGVzY3JpcHRpb24+CiAgICAgIDxyZGY6RGVzY3JpcHRp&#10;b24gcmRmOmFib3V0PSIiCiAgICAgICAgICAgIHhtbG5zOmV4aWY9Imh0dHA6Ly9ucy5hZG9iZS5j&#10;b20vZXhpZi8xLjAvIj4KICAgICAgICAgPGV4aWY6UGl4ZWxYRGltZW5zaW9uPjE1MDA8L2V4aWY6&#10;UGl4ZWxYRGltZW5zaW9uPgogICAgICAgICA8ZXhpZjpQaXhlbFlEaW1lbnNpb24+MTEyNTwvZXhp&#10;ZjpQaXhlbFlEaW1lbnNpb24+CiAgICAgICAgIDxleGlmOkNvbG9yU3BhY2U+LTE8L2V4aWY6Q29s&#10;b3JTcGFjZT4KICAgICAgIC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tBNEUzOTVDNERCMjYwQzExODc1MEJGMzMxOUFDOUVCQzwvZXhp&#10;ZjpOYXRpdmVEaWdlc3Q+CiAgICAgIDwvcmRmOkRlc2NyaXB0aW9uPgogICAgICA8cmRmOkRlc2Ny&#10;aXB0aW9uIHJkZjphYm91dD0iIgogICAgICAgICAgICB4bWxuczpwaG90b3Nob3A9Imh0dHA6Ly9u&#10;cy5hZG9iZS5jb20vcGhvdG9zaG9wLzEuMC8iPgogICAgICAgICA8cGhvdG9zaG9wOkNvbG9yTW9k&#10;ZT4xPC9waG90b3Nob3A6Q29sb3JNb2RlPgogICAgICAgICA8cGhvdG9zaG9wOklDQ1Byb2ZpbGU+&#10;RG90IEdhaW4gMjAlPC9waG90b3Nob3A6SUNDUHJvZmlsZT4KICAgICAgICAgPHBob3Rvc2hvcDpI&#10;aXN0b3J5Lz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4gOgSUNDX1BST0ZJ&#10;TEUAAQEAAAOQQURCRQIQAABwcnRyR1JBWVhZWiAHzwAGAAMAAAAAAABhY3NwQVBQTAAAAABub25l&#10;AAAAAAAAAAAAAAAAAAAAAQAA9tYAAQAAAADTLUFEQkUAAAAAAAAAAAAAAAAAAAAAAAAAAAAAAAAA&#10;AAAAAAAAAAAAAAAAAAAAAAAAAAAAAAVjcHJ0AAAAwAAAADJkZXNjAAAA9AAAAGd3dHB0AAABXAAA&#10;ABRia3B0AAABcAAAABRrVFJDAAABhAAAAgx0ZXh0AAAAAENvcHlyaWdodCAxOTk5IEFkb2JlIFN5&#10;c3RlbXMgSW5jb3Jwb3JhdGVkAAAAZGVzYwAAAAAAAAANRG90IEdhaW4gMjAlAAAAAAAAAAAAAAAA&#10;AAAAAAAAAAAAAAAAAAAAAAAAAAAAAAAAAAAAAAAAAAAAAAAAAAAAAAAAAAAAAAAAAAAAAAAAAAAA&#10;AAAAAAAAAAAAAABYWVogAAAAAAAA9tYAAQAAAADTLVhZWiAAAAAAAAAAAAAAAAAAAAAAY3VydgAA&#10;AAAAAAEAAAAAEAAgADAAQABQAGEAfwCgAMUA7AEXAUQBdQGoAd4CFgJSApAC0AMTA1kDoQPsBDkE&#10;iATaBS4FhQXeBjkGlgb2B1cHuwgiCIoI9AlhCdAKQQq0CykLoAwaDJUNEg2SDhMOlg8cD6MQLBC4&#10;EUUR1BJlEvgTjRQkFL0VVxX0FpIXMhfUGHgZHhnGGm8bGxvIHHYdJx3aHo4fRB/8ILUhcSIuIu0j&#10;rSRwJTQl+SbBJ4ooVSkiKfAqwCuSLGUtOi4RLuovxDCgMX0yXDM9NB81AzXpNtA3uTikOZA6fjtt&#10;PF49UT5FPztAM0EsQiZDIkQgRR9GIEcjSCdJLUo0SzxMR01TTmBPb1B/UZFSpVO6VNFV6VcCWB5Z&#10;OlpYW3hcmV28XuBgBmEtYlZjgGSsZdlnCGg4aWlqnWvRbQduP294cLJx7nMrdGp1qnbseC95dHq6&#10;fAF9Sn6Vf+GBLoJ8g82FHoZxh8WJG4pyi8uNJY6Bj92RPJKbk/2VX5bDmCiZj5r3nGCdy583oKWi&#10;FKOFpPamaafeqVSqy6xErb6vObC2sjSztLU0tre4Orm/u0W8zb5Wv+DBbML5xIfGF8eoyTvKzsxj&#10;zfrPktEr0sXUYdX+15zZPNrd3H/eI9/I4W7jFuS/5mnoFOnB62/tH+7Q8ILyNfPq9aD3V/kQ+sr8&#10;hf5B////7gAOQWRvYmUAZAAAAAAA/9sAQwABAQEBAQEBAQEBAQEBAQEBAQEBAQEBAQEBAQEBAgEB&#10;AQEBAQICAgICAgICAgICAgICAwMDAwMDAwMDAwMDAwMD/8AACwgEZQXc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XeivIfjpr39hfDXX&#10;RHdG2u9ZNtoVp+5877R9vlzqNtyrKm+yS6w7bcY+Vg+2vzlqxb2895cQWtpBNdXVzLHBb21vFJPc&#10;TzStsjhghiBZnYkBVVSSSAATXvnhX9nLxnrkdrea5PZ+FrK4Bdo7tXvdaSF7Rbi2mOl25VF3swje&#10;K4uYpoyH3xghQ/vGnfA/4U+DIv7V16T7fHbT2c323xbqltbaZbTRv8kZt4xb20iSsVDRXQlVuF5D&#10;EHZi+J/wW8JTT6Tp+s+H9LjEqyzp4c0W7m06SRoQVl+1eH7WS2lbaQpZHYjoxBBFc3P+0z8P4ZSk&#10;dj4oulAGJoNO04RNlc4C3N5G/HQ5Qe2a37P9oD4XXMIlm1260+QkD7Nd6Nq7zqMZ3FrCGeP8pM+1&#10;dtFc+A/iJYhI5fDfi60iS3umt3+wanJYG9hY28lxaSbpbaZk3qA6JICGUgMpA8O8afs06PfLJeeB&#10;746JdAL/AMSfVZbm90mXiGLEF+fMuoCFWeZzILgO7BV8lBkfIOtaFrHhzUJtK1zTrnTL+AsHt7uM&#10;puVZDH50EgyksTFW2SxMyMBlGI5rIor7z+AfxLn8XaVP4b128luvEeiR+dDczRkyajoSmKCKe5ut&#10;5MtxDK3lzOyoWRoWJkkMzj6FoooorA8U+H4fFXh7VPD9xfX+nQ6rALee70uZLe7SISrJJEryKwMc&#10;oHlTIQQ8bunAY18kap+y74jimjTRfE+h39uYwZptVt9R0iWKbeRsjgs1vgybdp3l1OSRt43Hz1vg&#10;N8VVYqPC4cA8Omt+HtrDsw33YIB7ZAr0Pwp+zLrd6Irrxfq0GjQ7rd20zTQmo6k6Fm+02815kW8D&#10;4CeW8f2hfm5AxhvZR8L/AIKeDFsTrVrodtNNCbeG68V67tOoGBFS4nFtqNwlsZPmVpDDCqqW+VVG&#10;AOR1P4N/BrxYBYeC/EumaZrKRtMn9ieIrfxPG8PnRCaa90u4u5ZXVFDKvkzwhWkDPuAVa4+Dwx4h&#10;uPh143+FfiGytxr/AIFaHxd4SIuT/wATHS5Liea+n0a2tY1lvIyPtcaSyCTEt2kMiwvGgXlP2dvF&#10;jaF43/sOeaKLTvFkH2OUzS21uiapYxyXOkSefOu4s5M1rHCjjzHnXIdlQV980UUUUUUUvJOFBJ5w&#10;BycAZPT8zSfTp2ooorzX4w/8kz8Yf9gsf+lUdfG3wF0Z9X+Juiu1rFdWujw6hrF4JWiAgS2tWt7G&#10;7RJCC7R3ktsVCAsD82MKSPWv2qVYp4FfGUVvEyFgOAzDTyqk+pAOPofSvkCiiiiv0r+MWmXGrfDD&#10;xdaW7xo8Wmxak5lZ1QwaJew61dx5jUks0du6xgjG4ruKj5h8ZfAf/kq/hX/uOf8AqN3lfo1RRRR/&#10;DuOdu7bu7bsZ2Z6Z9utFFFFFFFFeCftE+LBoHgn+xred49S8VT/YU8mS4glGk2u2fV5VkiXaUYGG&#10;1lidxvSduGCsB4P8DbRtHtPGnxBa0+1XGhaSmjeG7eXSbi/TUPE2uSrBZW1lLbBpVnMn2e0ZYV3b&#10;Lz53RCd3W6R8IPC3huE+JvjZ4mtxqGoC41H+xJNWdZLuVojLqJvbm3Y3l/cq80bOtiwxJ1edZBXo&#10;+l+Jf2ctSuI7K1tvAkcnlkq2p+FINLtwIVH+sv8AWbOGMsQP4pdze5Jpvij9nPwTrZkudEnvPC13&#10;LtcCzxqOlF3uDLNK2mXThwShZESG5ijT5SEOCreLj9mDx582dZ8Hrj+9fa3yPbbpx/xrR0z9l7xP&#10;LOy6z4l0GxtRGxSbTItQ1ad5t6hUa1u47FQhXcd4lJGANnOV+gfh18I9F+HM897p2q6xqF/fafDZ&#10;X5upYI9NkdHWV7i3063RSp3KfL82aUxqzKHOWZvV6KKKK4/x54wsvAvhjUfEV2qTPbokNhZGaGCX&#10;UNSuW8u0tYvNZS3JMs2wM6xJJIFbZg/mVrGr6lr2pXmsaxeS3+pahM1xdXUxG+RyAqoqqAqoihUj&#10;jQBEQBEAUADMpyIzsFUFmYhVVQSzMTgKoHUnsK+mvAP7OOq6xFFqXjW4udAsJUSSHSbQQnW50mgZ&#10;ke5lnEkdoVYxMYnikkPzxukLANX1HpPhH4f/AA9tJdRsdM0Xw/b2yFbjW76ZBNDFdzJD5dxrWqO8&#10;ojkcogjaYLuKgAZArCvvjf8AC6wuLm1l8VwTTWxkR/sVhq9/bySIuQlvfWVvJbyhuiukpQ/3sc1y&#10;v/DSnw7+1R2/k+I/LdlDXp022+ywhjy0i/aPPO3vthY+ma1j8c/hHqlg0Ooa0vk3sUsF5pepeH9Y&#10;ulaHfsMN3HHbTQOjgbtu9hjG7ByAlz8Nvgt47+1nSYPDs1zb2620lx4L1W2g/s/zXkaCY2WkSG18&#10;1iHKST27lwu07lQAePeKv2YtStzNc+Dtbg1GBUnlTTNb/wBDv8RQB4baDULdTBNJK4ZQZY7dFyu5&#10;sbmHzbrvh/WvDOoS6Xr2m3el38Rc+RdxFBLHHM9v9otZRlJoWdHCTwu0b4JRmHNYtfXP7LmvkS+K&#10;PC800pSSK11+wtQieRGY2GnavOZB8wd99iu05BCnpg5+v6KKztY1ODRNH1XWbpJHtdJ0291S5SBV&#10;aVoNPtmuplhWRlBfapCgsoJPWvyenmmuZ5ri4leae4lkmnmkYvLNNI5kllkd+SzMSST1NQ1674M+&#10;CvjnxnEl5BYx6LpMkcc0Wp64Z7NLqJxFJG1haojTTK8UvmRTCMQMFYecGAB+kvD37N3gXSYhN4hu&#10;9Q8STrBMtz51w2j6Wp83zUuYrawcTo0ca7D5l4yHLNtBKhegi8Y/AvwG1t/Zt94RsZ5LL7It14ds&#10;01e8ktYCiGK/1HQ4riUliqM32mTdIRvJY5JztT/aO+G9hMI7WTW9aUj/AF+maV5MK49V1mW0fnth&#10;D71Z0z9of4Z36s11f6nopClxHqWk3cpZgxVUB0cXYDEc8sFx78V22leNvh747gbTdP1rQ9cS/ae2&#10;OiX6JHd3y20Qu7gHQ9XVJpY1RS5fyShCnn5DjgfF/wCzz4K8QI82iJJ4U1N5JZjNYK91pkrzSozx&#10;zaPM4RFRVdYVtXgVS5LB1CqPjLxl4D8T+BL5LLxFYGBZ/MNjfW8i3GnahHFK0RktblB143+VKElV&#10;WQuihlzxtFfUP7O/xIk0zUl8CavcyyaZq0xOgSz3MCW+l6ltkmlsUFxtOy9bAjjVz+/wqxFp3cfa&#10;9FFFFLkZGcHpn73JwcjIIPOP8818heKP2ZL+5nur/wAP+LhfT3d757weKI5hcssytLdXN1rliJTc&#10;TGTB5s0zuJLAr8/ll/8As/8AxRtLqWCDRLTU4YmCpfWOs6UltcDbndEmpTW84A6fvIVPtW54b/Zv&#10;8c6rP/xP3sfC1krkPLLPa6xfSZgZ43tLLTJTEy+ZtR/NuYioJYBsbT75ZfA34T+FtNkvdej+3RWs&#10;qTT6x4k1mSytrdZ/LtY4JFtXtbQR+Yfk85GYu+0u3ygYuofDb9n/AF3yLLTtb8P6dqF3Nbw2r6B4&#10;1spr2aVsQw2sNjeXFzEzSHapAt97N/FuPPO+DPAuofDLxbe+EvE08ep+CPiRpd3oEWp26rZ2dxqi&#10;RyNZWOpSySLLazy27XUUMUMzea8qCJpHRvJ+d/D2oXXw3+Ilpc3cm6Xwt4in0/VmsIkufPtILl9L&#10;1uOyS78oMZIDMsRk2ckHKEZH6bW9xBdQQXNrNFc2tzDHPbXMLrJBNBMiyRTQSRkhkZWBVlJDAgjg&#10;1LRRRRRRSHHcjJ6dicngf0pTwSMYIJBHQg9wfQ/hRRRRX5N6JpUuuazpGiwSxQT6xqdhpcE028wR&#10;TahdJaRSS+UrNtUuC21ScdBX6DfHnJ+FPio8k50Qkkkkg+I7Pru681+ctFFFFfov8D7eOf4R+GrW&#10;7gSWC5h16Ke3njV4ri3ufEF4GSWFhhkdWxg8EH0r4JtbC60rxTa6XfRiG+03xBDYXkO9JPJurPUR&#10;b3EXmREq211YblJB7Gv1Xoooo6nA7AsfZQOT/wDro9+3rRRRRRRRXJeOvEy+D/COveI9kckum2Ra&#10;zikjklhl1C4kW006OeON0cxtcSRiXa6kJuIIxXwd8GPD9z4p+JOh58+SPSrr/hJdQuBJGZgulzJc&#10;QPJ5+S4lu2t4pAoLYcsMYLD2F/h6PiVq+r/E/wCIGrN4T8HXNxbjQ7WeSCwubnw+qfY9Kubi61KW&#10;SKwWYmCTbtfzpJJTGkSvEz9TpXiP9mezjt9LtIPC7qshiim1bwtqd7IWmmZv9I1fWrORyoLfflm2&#10;quACEAx0mu/Bj4Y+OLBNS0KGz0t7pSbLWvCU9s2mzm2WS0Ciyty1lJGJh++8lUlZk2mRTuz4lf8A&#10;7LvixLuVNL8ReG7qwCxmG61H+09NunPljzRLZWsF4qYfcqkXD7lAY7Sdgjtv2X/GbXUCXuu+F7ez&#10;MkYubm0m1a8uIYScSvb2k9pbrI6jJVGljBPG8da9i8D/ALPuh+ENU07X7nxBrWp6xpl1Jc272pTR&#10;dPdHtzEkU9rA0s7gbn8wfawkoOx0MZdX9/ooooqpf39ppdhfapfzCCx060uL+8n2O4gtbSEzzymO&#10;MM5wikgIpPoDkCvzT+I/j7UviD4iudSupZl0q2lng0DTnAij0/TGk/dGSFHkX7TKqo9zJvbc4Cgi&#10;NI0Xz6ivbPh/8DfFPjaNdQvN3hnQnWJotQ1GyuGu7+K4tTdW9xpOnMYvPhYGI+e8scZV8xtKUZB9&#10;f+E/hF4B8HxRPZ6Lb6jqEMkU/wDbOurBqWoCe3me4tri3aVBDbNFu2q9rDESFQsWdQ1O1T4w/DPR&#10;547e68X6W7yQrMraWl7rkAjaRosS3GiR3EaOCuTG7B9uDjawJ4+8/aP+HNsXEDa7qOy5kgVrPS0j&#10;EkKDIvVGoTQfun6KGAl/vRrWlZftBfC+6jaSbW7vTZEnKpDeaNqryuo+7cIdPhnjC+gZw3qopIdE&#10;+A/j9LKCytfBV7cXTS3ttZ6VLDoGtzGONmnNxZ6Y9rfHCK7vHMvAG/b3rzbxH+y7bPG83hLxHNDK&#10;sUYjsPEUcc0U1wbj98x1XTkRoYxEcon2OUlhguA+Y/nDxd8PPF3gedk1/SLiC1M/kW+rW4a60e7d&#10;mkEIh1CIFA8iwvIkEuyYINzRqK4mvY/gPrn9ifEnRVkuY7W01uK80K8aSNXEwvITNp9sjEEo8l7F&#10;bKrLjP3SdrNX6K0UUUV8jftR67iPwr4ahukO577XdRsjCDINgWw0a6M7LkA7r5NqSckEuOIzXiXw&#10;3+FHiD4jXEr2rJpeiWjBbzW7uGR4TIWUGz0+FcfaJwp3sgZVVR88il4w/wBcZ+FXwH0sKfLXVZoS&#10;2QtrqHjHV4LlxkEjYUtWe1zg+TbB4zj96fm8F8V/tJ+LdVYQ+F7S28L2isjm4dYNX1S42eYrI8l5&#10;H9nSJw0bGNbcurJxMVJU/P8AqOqalrFyb3VtRvtUvGRVe71G7uL26ZYxhEa4uWZiB2GeM8Vn0YOM&#10;4OM4z2z6Zoqxb3E9ncQXVpPNa3VtLHPb3NvLJBcQTRNvjmgmiIZXUgFWVgQQCCDX098Nv2iL7Tjb&#10;6N48aXUrDNvbweIo136lYxKpi3apEgJu0A2FpVHngBy3nswA+lPG/gjw78TfD0VvdPDJvh+26B4g&#10;sjDcSWTXMQkiurSVCFlt51CGSLdtlTBBV1jdfzk8TeG9S8Ja7qPh7WEiS/02ZY5TBIJbeaKWNZ7a&#10;5t5AASksbpIoZVYA4dVYFRgV6z8EdUl0z4m+GmR5xDfTXel3MUEpjW4ivrGSKKO4A4eNJvKm2NkZ&#10;RSOQCP0fooooooor5m+Lnx3/AOEaup/DPg42l3rUHnwatqsyfaLXR5yhi+yWcWdk13G2HkMm6KIr&#10;5brI5kSL4u1DUtQ1a7mv9Vv7zU7648vz73ULma8u5hFEIYhLcXDM52oqouScAADgCq0M0tvLFPBL&#10;JBPBIk0M0LtHNFNGweKWKVCCrKQCrA5B5FfZfwW+MUOuXFj4Y8Zywvr8MT2Ph/xHd7Gn1KC4KNLo&#10;19dOCRcSGKIrIWxclED/AOkKjTfPPxI8M3Pw+8fajZae02n28F5HrXhy4tpbmKS2sZ5Tdae1ncvI&#10;0261kDW4mL7i8RbIPNfffw+8YW/jnwppXiCLyVup4Rb6rbQlAtnq9thL6AQiSVo0ZsSwJI+8wvGz&#10;Abq7Oiiiivnn4nfHzTPCU93oXhmGDWvElpLDHdXE4Muh6c+4m6tppLaVJJrmMARvFGQqM3zyeZE8&#10;NfJ2tfFT4heIJTJqHizWI0a2ktGttNuTo9k9vKXLxTWekiGOTIdkZ5VZmXCsxUADmtJ8NeItfWd9&#10;C8P63rS2xjW4Ok6VfaktuZd3lCc2cb7CwVtu7GcHHSnWupeJfCl9eQ2V/rfhrUkY2l/Fa3N/o96r&#10;QyfNa3kcTRyZRhyjjgjkZr6R8BftJX8M1vp3j6CO9tHZY/8AhIbC2WC+t/Mndnn1LT7bEU0aBkXN&#10;rFG6ohOyeRq+xLeaC6ggurWaG6tbqGK5tri3kSa3ube4jEsE9vNESjxupDIynDAgjg1LXl3xquzZ&#10;fDDxdOsUcu+zs7MrKCyqNQ1O309pOMfMgk3oT0YA9q8y/Zp8Hvpuiaj4wvYlWfX3FjpW+KLzE0ix&#10;lP2m4SdHZwtzcjYYnRD/AKOjjerqRvftJ6fd3nw7hubeNXh0rxHpmoX7l4YzDaSWtzpaSqJCGb9/&#10;cwpsjBPzbsbVJHwPRXpHxA8K2/hqz8AzWdtcLBrvgXSdYuryZXCXOsXtxPeX8KOfkzBHLbx7F5Cb&#10;C3zMSfN66/wDo48QeNfCujvYtqNvea7pwvrNC487S4blbjVdxjKsEW2SV3YMCFBIIxX6iTwQXME1&#10;tdQQ3VtcwyQXFtcRRzW88EybJYJ4ZgUdHUlXRwQQSDxXwt4E8LXXgL496NoWpb4oYrnWv7MvLkCF&#10;NS0680O9t9MuoXbCMZTiIhCQJg0Wd6kV93UV4h8UPjZpHgJm0jTYodd8TNFJvtBcFbHRyY/3Euqy&#10;RZZnZyr/AGRCrlASzxBo2f408V/E3xt4xluTq+u3q2N0pjbRbCaWx0VLYXJuobZtPgYLKI2ICSXJ&#10;klIVN0jFQRjW3g7xde6eurWfhXxHd6U0Mtwup22ianPp7QQblnnF5FEYykZVg7bsDBz0NVdK8R+I&#10;dCWZNE13WNGW5eOS4TStUvdPWd4QywtOlrIgcoGYKWzjJ9a+g/Bf7SeuWE4t/G9v/btg/mk6jp1t&#10;Z2esQEqWRfssRgtZkyAu3ETAEsXfaEP2TpGradr2l2WsaPeRX2m6jCs9ndQElJoyxRlKuAyujBkk&#10;jdQ8bqyOFZWFaNFFFFfm38ZPFqeMfHeq3ttIk+m6YF0PSpYmhkjms9OkfzLmKeBmWSOad5popNxz&#10;GyDtX08NUtvgP8JtJtrqLT5fFdykk0Wmt5MMl5r2oN9ovJLs2TyGeLT4mSCW4STa4jiRXj8yMD4o&#10;1/xFrfijUZdV17UbvU72UuFkuZnkS2hed7kWlnEx2wwI8jmOGMBFydoGTWJXrfw4+L/iL4f3C25a&#10;XW/DxikibQLu9ljgtWaR7hbnSJiJBav5js0gVCkgZt679kkf6AeGfEeleLdDsPEGizPNY38ReMSx&#10;+VcQSxuYri1uYjnbJHIrI2CVJGVZkIJ3aKKKKKK+Rv2p787PBemR3coDNrl9d6erusTMn2a3067m&#10;iB2lhuukjY5KguAQHOfkCivv74OfB238EQReINfjhufF11BhFyk0Hh63njxJZ2kgJVrplJS4uFJA&#10;BMMR8su89P4ofHjTPCb3ugeGY4tW8TWssUNzczJ5mi6W+W+1wSvFKrzXUeFUwoAiMx3yb4ngPxd4&#10;g8VeIfFl4L7xDq15qtyu7yvtDr5FuGAV0s7OJVihVtqlliRQSMkE81z1KATnAzgZPsKSpI5HidJY&#10;neOSN1eORGKOjodyujLyCDyCOleyeEfjt498MzKl5qL+JtNL5ns9eklurkhp0kmktdWYm5SXYrRx&#10;+a8kSbiTCxAx9K+Hfij8OPi3af8ACN+I9OtbO+uAix6Nr7W0tvcXl2G09P7A1P5SboCbZEyLDcZf&#10;MQO1mXxH4o/AS88K2t14h8KzXGr6Fbnzr3Tpk8zVdJt/LBlud8QC3NujBjIyorxIQWV0SSZeP+Be&#10;vf2F8StCEl2LW01n7ToN5mEzfaf7QhP9m2nyI7qXvktcOuMY+dhHvNfozRRXjHx81z+xfhpq0STX&#10;dtc65c2Gh2slqSh/0mb7XfQ3LhlIils4LiJ8Z3btjDa5x8MeEvBniHxrqcemeH7CW6Yywpd3rJIm&#10;naZHMHYXGpXagrEm1JCoOXfaVjV3IU/aWgfDf4cfB3Sx4h8T3ljqF/Bc7V8Q6xaECOYyC6tLfRdF&#10;DXGydBDvRohJcZEhDiIlF8x8WftOX9x51r4M0ZNPhZWRNV1vZc3/AO8twBNBptuxgikilJKGWW4R&#10;wFLJyVr5y1/xT4j8UTi58Q63qOrukk80C3dxJJbWj3RX7QLKzyIYFfYmVhRRhVGMKAOepQCc4GcD&#10;J9hSUV7t8O/jr4l8IzWthrc0/iLw4ZoUnhune41fT7RUaJzpF5NIuduVYQTsyEII0MG4yD7Q07Uv&#10;CfxO8KPJD5Gs6Bq8LWl9ZXKtHLDLGRJJZ3kKEPDcQuEkUqwKtsmibBRz8D/FX4dT/DnxEunxzy3u&#10;j6jA17o19LE6SNbiYxy2N3KEWJriA7fM8okFHikKxmTy18xq3Y3lzpt5Z6jZTNb3ljdQXlpOgRmg&#10;ubWVZ7eZVcFSVdQwDDHHIr9bmUqzKcZViGx0JHBIpKKKKKKK8o+KfxT034daYEj8jUPE9/Gx0rSG&#10;kJVI8lP7U1NYiGS2QggKCrzuCkZAWWSL4E8S+MPE3jC7W88Saxd6rLHu+zxzskdnab4o4ZPsWn26&#10;pBAXEUfmmGJfMKhn3Nknma+hfhP8ZLvQrmx8OeMZv7X8JSTafFaTagFu5vDU9jOkml3UBuNxa2ge&#10;OJhE2TDsWWDBjMcuj+0p4OuNM8UW/i+COR9O8QxRWl5IRIyW2s6dbi3WF2EYSNZrZI2iVpC7NHOc&#10;BVFe0/s9eL18Q+Cl0W4kZ9S8JvHp8vmM8hk0u4MkujzB9iqoVFktVjVmIWEMxAkUV7zRRRRXlHxH&#10;+Lvh34eQfZ22az4hdohDoNtcrDLFFIoka51K6Ebi3Ty8bAyF3LJtQpvkT458RfG74jeI3cNr02iW&#10;nnQ3Edn4cD6SsEkNuYMJfxMbxkfLO8UtyyFyDtAVAvnNnYaz4iv3hsLPVNd1W6aW5eKztrvU9QuG&#10;GZZ53SESSuerOxB9SanmtfEfhLU4jcW2t+GtYgQT25nivtG1OGOUNGs0XmCOVQw3AMMZ5Ga9m8Ef&#10;tB+LtBurS28Szv4l0ENbw3BuI4Trdpaxhkkmsr4GMzyncHYXjOZNgXzItzOPtXwr4r0Txno1tr2g&#10;3YubOfdHIjqsd3ZXcYUzWN9BkmOaPcMrkgqVdC6OjnoaMkAcgDPJyAABnruwMY618Ifs6+C7jWfF&#10;i+Kbi3b+x/DSzmKaa3SW2utantzFb20TTLtLwJJ9pLJ80TCEnaXU19ffELSV17wN4t0v7E2pTXGg&#10;6i1jZReaZptTtbdrvSfJSA7mkW5jhZEGdxABBBIP5cUV6VceFY4/hNp3i+S1ltruXx1f6TBM8Eqp&#10;qOkXGjRyRzpK52tHBdWlxEpRTl3lUtlAK81or9U/BulT6J4S8M6PcQRW13pugaTZ30MHkmJL6Cxj&#10;jvirwZVyZd5aRSd5JbJzmvjH45eEX8HeP4PFFtbu+jeIL1NaGDhItZhuBNrFkZHkkfMjkXQdkRf3&#10;xjjUiFjX3nyOOffPTnoR/Q0V574/+Jnhv4fWMk2pTrcavLbtNpmg28mL7UCZPJjZyqstvDuDbp5R&#10;jCv5aySARn4w8YfHXx54ouCLPUZfC2mxz+bbWPh+4ms7kCOSU27XusRlbiWQRyhJQjRwuURxArjN&#10;ea6V4Z8Sa+k0uh+H9c1qO3dUuZNJ0q/1FIXkG5EmezjcKTgkBsZxVe1vda8O37y2V3qmharbebbv&#10;Ja3F3pmoQFxsngdoSkq5HDKcehFey+Ev2hfG/h544NZePxZpiRxxeTqDrbamixROqGHWYUZ2ZmZT&#10;K91HOWC4BUsWr7K8E+PfDfj/AE2XUdAnl3W0phvtPvUit9TsWZmMBuraJ5FCSqpaOSN2RsFQ2+N1&#10;XtKKKKK+Lf2lvGgvtVsPA9m+bbRzFqurnaPn1S7tv9At8vGCPItpWk3RSFH8/ay74uOh+DOjaH4K&#10;+GviL4heKrRJYdYt54njmgt7lpfD0Ev2GLTYre4RCHv7ssjo8pilUW5O3BNfO/xA+Imu/EPV5dQ1&#10;OV7fT4mK6VokMzvY6bADhcA7RJOwP765ZQzngBIwkacBXX+D/G/iTwNqH9oeHtQa2Mpg+22cq+fp&#10;+pQwSb0gvbVuGHLqHQrIoZ/LdSxJ/RD4ffEHRPiFog1TSz9nvLfy4dX0iaTzLvSbuTcY45JAqeZF&#10;JsZoJ1UCQAghZFkjj7miiiiiivEv2hdWTTPhrqNuTMsutahpekQtC23DfaP7UmEhGDseG1kQgcHd&#10;g9cV+elFfUfwN+Dlvr0dr428Uww3GjCSU6Ho7tHNHqk1rcNby3uqRgkC3jlRkS3fBldSXXyQBP8A&#10;Q3xI+KuhfDe1t0uYW1XWr1fMstCtp0t5mtVfy3vby5ZZBBDlWjjfy2MjjaiEJI0fwh40+Inirx5d&#10;efrt+32RTE9vo9k01vo1q8SMqzQ2Tu4aXEjgzSs8mG2htgVRwtFFFejeF/iv488ImKPS9fuptPiN&#10;qP7K1Q/2np7W9ozFLSCO6y9vEwYq/wBkeJiMfNlVK/UXg/8AaD8J+KIf7F8Z2cPh+6vbcWFw90Pt&#10;3hrUxdJFaTwzySKTbxzNJMWjulaGOEHzbliawPHv7PWmaxbnxD8Nrm2je7WTUP7He8jk0a+tpbNZ&#10;7X/hHryJWEZlZSUWaUwN5o2yQRxhT8m2VzqHhvXLO8+ztbaroGrQXX2W9hkjeDUNLu1mEF3bvtcF&#10;ZI9siHBHI4Nfqza3VvfWtteWk0dxa3lvDdWtxCd0c9vcRiWCaJx1VlYMDnGDxViiiivlnUvBX/C2&#10;PjJrl1qpe48FeDYrHRXls/3Eeo3tpCt7c+HjexkPvS5nuTdvHmSNAIgYmeORcb4ifHa00aCfwh8M&#10;rezs4LBo7UeIbOO1XT4FjdmvLXQNOEZiZCxVRdk7T+88uNg0VxXybcXE95PPdXU811dXM0lxc3Vz&#10;LJNcXE8zmSWeeaQlmdmJZmYkk5JJJqCiit/w94j1TwzfC9094ZI3Hk3+mXsQu9I1izYbZtP1fT3+&#10;SeCRSQVblSQ6MjhWH1svwb+HnxO8P2ni/wAKzXPhW61m1Sd7Sw/0zRrDVDd79VtZdMu0hkzE3nWy&#10;LbSwwAKkkabOH+bvG3wu8X+AmD61YpPprsscOtaY73elyStGkhiaVkSWFgz7FFxFHvKuY96rurzu&#10;vpD4EfFX/hGb9fCniPUDF4Zv2b+zJ7rc8Oi6rLMGVWnLDybScl/NyrIkpEh8pGnkPpn7Svg+K/0C&#10;z8Z2sWL7QpYNP1GRWRVbRr64Mdu0gf5mMV1IixhO0zlgQBt+I6+oPBnwtTVL/wAF/ETwBqf2jSY/&#10;EekT63oF7cwjV/DotL62Oq2Qv49iXaopnkxJHbu1v5ZVJTJX2xRRRRRRXi3xw+IMngfwsLXTpNuv&#10;eIzc6fYNuuYZbG0SArqWr281uoAlg8yJIQZUYPIsgDrE6H88KKKsW1zcWdxb3dpcTWt3azRXNrdW&#10;0skFxbXEEgkhngmjIZHRgGR1IIIBBBFfTPjGaD4u/C+y8aWyr/wmHgWJLLxTbxm3e4vdOdF+0akY&#10;7aFWERZTeQg7IogbxF3lNxzv2cvG40TxLceFb+48vTfEwU2JlmVILbXbZSYFUzypGhu491udiNJL&#10;KLaMDFfZmp+KPDWiXEdprXiLQ9HupofPig1TVrCwmkgMjRrMkV3IhKFlYBsEEgjqDWyjpPFHNE6S&#10;xTJHLFLGyvFNFKglikjdchlZSGDDIIp9FfOnx/8AibfeE7Kz8MeH7g2uta7aS3V5fR/aEutM0cyt&#10;bRvYy7QgluZEmRZVkLwrExCq7xSL8n/D/wCHut/EPWF03TF+z2UBjk1fWJYme00u1duGYAqJJnwR&#10;BbqwZyDkpGskifdXg/4PeBvB8Vo9vpFtqurW/lSPrerxreXjXVvO1xDdWsM26G1ZCwEZt40YKqbn&#10;dwXPqI7DAHoAMD2HFZ2qaRpWt2wstZ0zT9WtFlW4W21Kytr63WdEaNJ1huUZQ4DMoYdNxAODivlX&#10;4n/s829vaXGufD6G4324V7nwu0st4ZYIolSSXRZ7kvM0uVMjW8ru0hZvKYFUhbzr4MfFiTwLqJ0b&#10;XHuZ/C+pSRRMWmmf/hHroysTf21qxK+S5c/a40UOflkUlk8uT9AOnsR9T1P8+p4Fed+OfA7ePLnR&#10;dN1WWCLwlpl2us6hbQyz/wBp6zqMMclta6ezgKttbIkrNLKjvJLv2IsJUSHv7e3gtYILS1gitra1&#10;hjt7a2to0iggggQRQwwQxAKqKoCoigADGAAKxPFmgQ+KfDWt+HpxEF1bTrm1ikni86O3u3j3WN6Y&#10;vlyYJgkqjI+Zcgg81+VBBUkEEEHBB4II6git/wALaBceKPEeieH7bzlk1bUbW0eW3t3u5LW2eQG8&#10;vzboVLJbwiSeT5lAVSSwAJH1t+0TZ2HiXwrFr+lXBvrjwP4jn0XWDBcQG1sRqdvCL+O4EgDyTRz/&#10;AGCPETEoXkDqSCU+Ka+lv2ZfDseo+K9X8QzpBJH4c01IbcNJcLcRalrZe3iuYY4h5bKLaK7ifzW4&#10;MilVJ+ZPuKvPvHHw707xlLpGqxXbaJ4o8P3treaJ4igtIL2S2a1uluo7e9sJyEuYRIvmJHIQVfJU&#10;hGlSTvIGneCB7qGG3uWhja4ht7iS7ginZAZoobqSOFpEVsqsjQxlhyUXJUeDfHX4ot4M0tfDejSz&#10;xeJ9cszOt1GskQ0rSJZJLV76K54/fyNG8duI8mPa8jMrLGH+X/hb8K9V+I2otNK01h4asZlGq6vt&#10;/eTOQJG07SzICr3DKQXY5WFSHcMWjjl+5vCnw48G+C4rcaHolol5AM/2xdxpeazLK9stpcSnUpwZ&#10;IxKqEvDB5cILMUjTcQe4rnfEPhHwx4qg+z+ItE07VVEbRxS3EC/bLdJCGkFpfxbZ4dxVSxikU8Ac&#10;18ffFT4C3PhuG78R+EWn1LREmlnvNGMby6holmVDiWGbczXUCHeGJUSRIEZjKBLKnGfCD4nXngDW&#10;4ra8uWbwpqtzGus2rJJKtk7fuV1mzWIF1kjAHnLGD50S7CrOsTR/otyOvHHfI688D2B60UViz+Jv&#10;DdpqMWkXXiDRLXVriW3hg0qfVbGLUZpbt/Lto4bGRxKzSkhY1Cc5wMnivMvjh49Pgnwo9rYysmu+&#10;JVutO06RDcRyWlusSrqWqRTwFCkkKyosJDhhK8bgMqMK+XvgP4Xt9W8VS+JtWeO30DwJAniC+uZp&#10;PKjS/i3zaT5kiSxyIsTRSXhkCun7jy5Btl54n4i+M7nx34r1PXpDKtm0htdGtpUEb2ej28jfYYpI&#10;lklVJGUmWcJIVMruV+UgDhaKK9v+CHxHk8F+I4tL1C6ceGdfnitbyOSaKK103UJnSG21tmuCqxqg&#10;wl0wdQYjuYOYo1r9CaKKKKKK+cfi98MNa8feKdOvm1DTNB8K6L4dB1DW7598kUpu7ma9EdrvQMsM&#10;SQuzTSQoA5O9iCq/GviY6AusXlv4YSc6HZyzWun3t1NNNfatbxXDlNUvDLHAEaVSCkSW0QSMIrq0&#10;oklf1n9n3wYPE3jRdYuoydM8I/ZtUciUIX1h5WOhxFUkSQbXikudyqyZhCSDEgB97+O/xSPhLTf+&#10;EY0K7ng8T6tAkst1ApQ6To8peKS4iugQUuZmQxw7AWRN8mYmELP8F1veHvDOu+K9QXTPD2l3OqXr&#10;K0jRQBFjhiHBmurmcpFCmcAPK6gkhc5Iz9U+EP2ZbW3Zbzxxq63hilRxpWhySw2ckccgkKXmp3KJ&#10;MySKGR0hiiZc5WXPI8D8f+L9P1K+u9E8G2lrofgmzaO0tLXTbd7NvEC2BCQaxrsrhZ7uViu+A3eW&#10;jU8gStKz+aUUUV738N/jvr/g4Wmk64JfEHhq3jhtYIS0a6npNukpJNhdMAZgqMVW3uHwFVEjkhQH&#10;PonxR8Fadc2tn8avhpcrPNDd2mv3kVjaw3FlJ9ll899fhtnXKSwTR5v7eWI5PmPKI3jlEn1fY3lr&#10;qVlZ6jYzC4sb+1t72zuFV1Se1uoVmt5kSQKwDIQw3KCOhGatUV85/GfRNS+IHijwb8PNIvTarHba&#10;j4o16SWOVrKy04SJp2n6k8aYEsoYXcMMQYZaQBmjRzIKni7x94a+Bui2fgnwRY2l9rsfl3V1FeO9&#10;xFbNOimXUvEEtq0Ty3d0qrshRo9se1h5UKwRSfG+ueINa8S6hJquv6nd6rfybh593KX8qNpWn+z2&#10;0YwkMSs7FIYlVFydqgVjUUVd07Ub/SLyDUdLvbrTr+2LNb3lnPJb3MLOhify5YiGAZGZGGcFSQeC&#10;a+rvBHhPwD8afCzS3WnR+HvGWhC3s9Zv/DVjDpFpOJTcHS7uTTYg1lItwAWuCkccxliZVMcPlq3l&#10;vjn4G+MfBkE2pRrB4g0WFrlpL7SknNzZ2kA3rd6np0i7olKbnZonlSMK291G0t4tXpfwv+Id58PP&#10;EUV//pU+h3hSDXdMt3jVru1AZYbiJZvlM9uz+bF8ybvmjLosjMPtz4jeG7b4m/DyaPSmNzLc2dn4&#10;m8Ly7ZITPdraNc2A8q4ktwouoJZLcG4wsYl8wruQCvzYr2fwZ8M7D4jeG7ufw5qi2HjLRHZb/Qb9&#10;i9jq1m/l/YdQsbnYrWxOJ0mRmuFMoQk20ciCv0A0ZLuPSNKjvo5Y72PTbFbyOe4W7ljuktVFxHLd&#10;x/LKwcEGReGIJHBrRooooorlvGni3TfBHh2/8Q6m0braRFbKzacW8mqajIpNpptvJsc75GBJZY38&#10;tA8pG1GI/MPV9X1LXtTvdZ1e7lvtS1Cdri6uZiNzuQFRVVRtREXCRxqAqIFRQFAAzKKK+rfhlfr8&#10;U/h74g+FWsPE+saLp6aj4Tv7lppZYoYJ9lqXuZILjyY7SeSG1kaM+Y1pcGGJAEZj438N/FVz8OvH&#10;Vlf3sc9pBFPNoviO0mikjuIrCaYRXyTQFDIJLaRFn8sAMXiCEgEiv0XvPEOgafp9tquoa3pVlpd9&#10;5H2PU7zUbO2sLv7TAbm3+zXczrHJ5kas6FWOVBIyBmrWnappesWovNI1Gw1SzMjwi7027t761MsY&#10;BkQXFszplQV3LuzzV6ivOvif49g+H3he51YC2n1a4ZbLRLC5aYJd30hy0kiwgt5UCbppBlA2BGJE&#10;aRTX556LoXibx3rklnpNre67rV79o1C8lklDORv33N9qF7dMqIpd1DSyyDc7KoJd1U/a/gT4A+Ef&#10;Ddva3fiG1h8T6/5SNdG9Hn6HaXBWRJY7DTHRUlTbIql71ZCWjWVFhY7B7pbW1vaW8FpawQ2trbxR&#10;wW9vbxLDbwQRII4ooYYwFVVUAKqgAAAUs0MN1DNbXMUU9rcwy29xbzxrLDPbzRmKeGaGQEOjqSrq&#10;QQQSCK8E8f8A7P3hnxLE174XS18K60BKxjtoGGi6gy2ojt7eewhZUtRvRAZraPgNI7xTOQR8qeFv&#10;FHi34O+LbuOS1lt54JUsvEPh+9bZBqFvG3mIvmLuUOFbzbS8i3DDblMkMjpJ+i2ha3YeItH03W9K&#10;mW4sNUtIruBw8EjJ5ijfbXHks4WWJgYpo9xKOrIeQQMzxjoupeI/D1/oGm6hFpJ1qCXTr7U5bcXs&#10;lnpdxbul4LfT2ASZ5xi2O6aIxpI8ySb4lR5vCvhbRvBmi2ug6Fbm3s7YMzySbXur65cDzr++nUDz&#10;JpNo3EAAABEVY0RV6Kvy++I3h6Pwp448TaFBHDDaWepyS2EMMs8yW+m36LqOm23mXOZC0dvLGjly&#10;x3A/Mw+Y8RX3hd+F7dfhFdfCqFruLxTY+BrDxXLpeLfUb24vZNVl1i6srGK0ZfOBv7eSz3RB/LWS&#10;LmVmG74Pr0H4WaBH4l+IHhbSpliktW1JL28iuLcXVtPaaVG2qXFpcQv8pSdYTCd2R83II4P6b1zn&#10;irwrovjPRLrQddt/tNnOA8UiFY7uxu41KwX1hMwPlyxljg4ZSCyOrxu6NH4O0nU/D/h+w0DVL211&#10;GTRoY9NstRt43tzfaZaRLHYyXNm2RDMifumVZZQ2wSF8uVTL+IvjzTfAHhy61a7dJL6dZbbQ7Exv&#10;K99qhhLW6SojoVgQgPcSFxtTIXMjRo/wX4e8M+Mvi/4nv5Y5/tl/PvvtZ1vVHlisLMMhW2SeW3jf&#10;Zu2CG2t4YuFXCqsMTMn2h4M+CPgbwjFHLLp0XiLV/KQTanrkMF2iygRPI2naa4MECiWPfE2150DM&#10;hndTivXx2GAPQAYHsOKo6lpOl6zamx1jTbHVLMusv2TUbS3vbcyoCY5DDcq6blySDjjPBr5n8e/s&#10;36XcW9xqPgKWTTr6C3d08O3U0l1Z6jKhUpFa6jeS+ZbuVEhBmaRGfYuYU3SV8s+G/EXiD4f+JE1P&#10;TzPYanps8tpf2F0kkSzxpMEvtJ1S1faxQlMOjAMjgMu2RFYfpn4d17TvE+iadr2kyNJYanardQeZ&#10;5fnRFvkltrlYXkVZYZA0cyByA6sAzY52aKyNV8Q6BoJh/tzXNH0f7V5pthq2pWWnfaRCV83yPtci&#10;79m9N+3OMj1rO8S+LdL8OeFNR8XPNBe6daacl9ZtbzM8GpPdBV0qC3urZJhtuZZIo1mCsqhxI3yA&#10;mvzo8MaHq3xK8bQWUkks15r2pz6hrWoJFGv2eCWY3erai0cYWNcAsUXCqXKxrjcBXovx48bQatrF&#10;v4I0WNbTw54JeTTVt4Fnt4ptVtIxYzK1sxVPLslVra3/AHeQTMyu8ci48BoorrvA/jDUPA3iSw8R&#10;aeGm+zs0V9Y+fJBFqWnTDbd2M7JkYYAOjMjhJFSQqxQCv1A0++tdUsbHVLGX7RY6jZW2oWM4ilh+&#10;0Wl5Atxa3HlTqjrvRlbDqrAcMAcirVFFFFFeP/GnwVrnjzw3o+haElqLhfEttfXNxe3At7W0tIdK&#10;vIHnlZA8jDfLGm2KN3JYHGAxHxT8RPD/AId8JauPC+jX9xrV/pJlTXtcka3itLi9lKtHp9hp1s0o&#10;hFonyXBkuJHMxdCI/LwcvwH4Zbxj4u0Lw5veKLUbxReSxuscsWnW0ZvNRkhd0kUSCCOTytyFS+0H&#10;iv0A+IXjTSPhh4R863SyivFtF03wtohDiO4mt4kgijWCDBFtbR7XmIZBtCxh1kkjDfnHq+r6lr2p&#10;3msaxeS3+pX8xuLu6nI3yOQFVQqgKiIoCRxoAqIAiAKABBZWN7qV1DY6dZ3V/e3DFLezsreW6up5&#10;Au9lht4FZ2OAThR0r6c8G/sz6tehLzxvqQ0aEkj+x9Jkt73VXwZYiLjUP3lrBgrDLH5QuA6MVJic&#10;Vy/xN1fw14Ka4+H3w9sLS0a3i+zeKfFIkS817Up5YkjvNETVcF4YD5aG9hgZEaXfEI4lEyzeAUUU&#10;V6X4A+Knif4f3UK2Fy17oTXUU+oeH7l1NpdRqGWb7JNIrvaSsHLebAAGdUMqSqgSvoXxV4a8KfHn&#10;RLjxd4FkNp4s0vdBeWF5HbWd5qCoh+yWesRo7okrxxj7HdrI0ZXMLtiM/Z/XvhBqVxqPw88OpexR&#10;Wuo6NbT+HdQsVWSOexn0C5fSobe+tp2LxXBhijklR9py+QqqwFelUUUV8p/Hz4lW+i2t58O/DkEd&#10;peagv2vxFdWebNLKLUp/7SmsoVtSpee9Lma8d8q0chDCR5nMfxnRRX0r8DvGmlXcsPw38aWFhrOj&#10;6heG58OPrSW17babqvksP7PWDUAyBZ8sLfyyrLMzIFYz5T0Hxr+zTpF8JLvwPf8A9i3PB/sbVJLi&#10;80lyPKjxBfnzLmA7VmlcyfaA7sqL5KDj5D17w9rfhjUJNK17TLvS75FL+TdR7RLEJXhFxbTISk0T&#10;OjhZYmZGKnaxxX07+y74iYT+JfCUskzJJFD4isI1hg+zRNCy6bqryXAxLvkD2QjQhlwjnKHO/wCu&#10;7i3gu7ea0u4Iri1uoZbe6triOOaC4gnQxTQTwyAq6OpKurAgjgivgn4x/By48EXEmv6BHLc+ELqV&#10;d6ktNP4euJn2paXbsWZ7Z2O22uGOc4il/ebHm8Dr76+EPilfif8ADzVvDfiC6vLjU7OzuPD2tXgl&#10;LX91per2ssFhqYup4mTzzGJYiz+axeIyy58zB+EL6yudMvrzTr6Fre9sLq4sryBirNBdWspguIXK&#10;kqSrqV4OOK+kf2aPFUlh4j1HwncXWLHXLKW+0+1f7XLnW9OUPILVYy0MRltBM87uo3iCJd4Kqjfb&#10;lFFFFFFfnH8cPETeIviPrzLJI9rojp4ds0lggheBdKLJqEeYeXU3r3UkbuSxRlHAAVfI69J8F/Cj&#10;xr46CT6Rpv2XSpN+Nc1ZpLLSm8vzUxBKFeWfMkTQt9mikCOQJNg+Ye8WP7LEWxG1PxlK0jQRmSKw&#10;0VY44bhlBlWO6uLljIgbcqsYoyfvFV+7VbVP2WphFdSaJ4vikmzusbPVdJeCIgyAeXd6naTyMCq7&#10;juSzOTxtAORkeANF8b/Bfx1af8JBYSjwxr00ehahq2nyteaKHuLhItJ1N5lkiWAx3Looe8jVxC8+&#10;yMk15v8AFjwLP8OPGG3Tmlg0nUHOseHLm3N6j2Ma3J/4lwu5+TPaNt+ZZXbY0MjMrOVHqfxVvU+I&#10;Xwg8GeO4jPc6lot7/Z2uLE9sILKW9gWy1ie8tIN5i8y7trNrYM6ny50LJ+8Xb836F4j13wxepqHh&#10;/Vb3SrtXhZntJmSO4EEomjivLY5inj3AFoZldG6MpBxX2P8ACX47p4ourbw14uFtY65MsMGmarDi&#10;Cz1q6A8s2tzCfkgupTho9hEUrkoixt5ccn0ryeOfbHTjqT/U1+YmvX958SfiHdXFs4E/inxDb2Gl&#10;NexR2v2e0nuU0zRY7xbJXA8m3EKSugdjtLEu2Sf0W8H+E9K8F6BZaBpECRwW0Svc3ATbNqOoPGq3&#10;eo3bEsTJKVzgkhVCxptRUVelooor4m/aR8C22kanYeMtLtYba11yWWz1qOBFjT+3FDXcWoMDKSZL&#10;yPzBII4VUNA0kjNJMSfY/wBn7xk3ibwUuk3cySan4Skg0pl8tlZtHaAnRJmKRJHkLHLbBVZnIh3y&#10;fNICfdqKK/NH4v6UujfEvxjaLO9x52rNqxkeMRsG12CPXXhwGbIjNwYwxOWChiATgeq/s6eHLaCb&#10;X/iRrLRwaV4bs721tLiRPNEVyLQXesXwETmRfs1mdhUxESCdtpLRkVr/AAX1iL4gR/FLwlr5gRPF&#10;sl74ojs4LOOSOzudVmaDWL60ku1kO63lewe2ErsUdA6fMHY/LmsaRf6Dql/o2pwNb3+nXUtpcxMD&#10;xJE23fGSBuRxho3HDKQwyCDX3V+zjpL6f8OkvpHt3/t7WtT1KHy1PmxwW/l6MIblmUfMJLWWQAMV&#10;CsDncWA97oqnqN/aaVp9/ql/KYbLTbO7v7yYJJKIbW0gNxcShIgzHagJ2qpY8AA9K/NWCPWPi38R&#10;Y0lkSPUfFOqlppFEJj06whhLymNJniEi2dnCdiFw8gjCgs7DP6TaTpOmaDptpo+jWcOn6bYQiC0t&#10;IAfLijyS2WkLM7MWLySOxdmJdyzFidCiiivz9+PPgG08G+JoNQ0mK1tdE8TJPc2dhbK8aafe2SxL&#10;qUCRszARu8qzxhdqrvaJEVI1z9Q/AnxG/iL4caSs0ksl1oEk/h25kkihgTZp6rJpyQeSfmRLOW2j&#10;LuFZnDbgx+dum+IPxC0X4e6KdT1Qm4vbjzYtI0iGRUutTukQHYjMDshjLA3FwVIjBAw8jRxv8FeM&#10;/iv418cmSLVdSNppcgVToekiay0kgCJj9oiLvJcfvIVmX7VLJsct5exTtG38CNAXXviToxmgS4tN&#10;EjutfuFeZofLawQR6dcJ5bKzNHeyWr7ASCAdwKbhVL4meJLv4kfES5OmL9sha8g8NeGYIWgb7Taw&#10;3bW9o8UuyIt9ruJZLgedkp5vl7yiCvc/FfhLW/D3gbQfhD4I0yXVde16P+2vGF1a3EYhiEMayTvc&#10;XlytvFDBczwmC0eZoy0dt5JEkrknO8Pfstzs0cvinxRCiLO4msfD1tLM09sFAR4dV1JY/LcsSSDZ&#10;OAMckt8vZ/8ADMPgLH/IY8XZx/z/AGjYz9PsGcV5p4s/Zm1ywilu/COrQ68glnYaVfxxaXqKQNMi&#10;2kUF4zm2uHVGczPJ9mHyAorFwi/Nmoaff6TdzafqljeabfQbPOsr+2ms7uHzY1miMlvcKrruRldc&#10;qMqQRwRVKv1C+G/iBvFPgXwxrUrzy3FzpUUN7LOkccs+o6c7abqNxthJXbJPDK64wNpBKqflrtqK&#10;KKKK8D/aI8VPoXgddItZ/Iv/ABRdf2eQjzxT/wBk2qC41Z4pIsLtJMFtKjt80cxGCM18B192fCp7&#10;L4a/BebxXq0N1F9t+2eIZ7eaJoppmuZl0vQ7a2Pl7hFdpHbvC75X98ZMiPkfFniDXL/xLreqa9qb&#10;h77Vbya9nCNO0MPmtmO1tvtDyOsMKbYoUZ22xqqgkCui+H/w/wBZ+IWtJpemA29nB5cur6vLG0lp&#10;pdq7EK7hcb5pNrLbwBgXYEkrGkkifo14U8KaJ4L0aDQ9CtRb2kHzzSvh7u/u2ULPfX84C+ZNJgZO&#10;AFG1Iwsaoi8F8dvELeHvhvrQhkaC711oPD1q6wRTqw1Es2pQyCYFUD2Md0gkxuViCuG2sPzvt7e4&#10;vLiCzs4Jru7u5ora2traKSe4ubieQRQW9vBECzu7EKiKCSSABmvpbwF+zhqesQQ6p41vLjQbOZEl&#10;i0azSI65IkkMhBvJblWjs2VvJfymildgXR1hdRXofxD1Dwp8DtAgtPBGiaVaeLNciubS1vp0a+1G&#10;ysMK17qU93c+ZJJiQRCC3kkERk+fy3SJoz8RzTS3Ess88sk888jzTTTO0k0s0jF5ZZZXJLMxJLMT&#10;knk1FRXuXwT+J48C6vLperGSTwzrk9utywlIXR78sIk1dYWypjK/Jdqu1iio4LGFY3/QOGC3tIYL&#10;W2t4LS3t4ore3tbWCO3t7eCBBDFBDBEAiIgAVUUYAGAABw+ivH/i78QbD4d6PNc2UcH/AAl+vW32&#10;HSHFqkziGxlLteahM5x5NqLiRreNiwaV+I9rTMv53XFxcXlxPd3c811d3U0txc3NxK81xcXEzmWa&#10;eeaUlnd2JZmYkkkknNQUV6x8K/iJL4N1T+zNTMN74L16dLTxHpl/G91Zw290BaXGrQ2yxykvHET5&#10;0SxN9ojHlMpbynj+qfGP7PvgrxLG91osf/CJamx3+fpkXnaVOWMakT6M7pGgVEYRi1khG5y7+ZgL&#10;Xxt4x+HnizwJc+Vr+mSR2ryeXbatalrnSL0sZBEIL5QFDusbusEoSUINzRgHnqvgTr66F8SdFEtw&#10;ltaa2lzoF0zxPL5hv036bbp5asytJexWqB8YGTuIQsw/Ravlv40/BP8Atc3XjDwZZk6uS9xrWhWs&#10;fOr9Wl1HTIUBzd9TNAo/0j76Dz8if4rr65/Zs8feW9z8P9RmyspuNT8OySNI5WRU87U9LTezKqEA&#10;3USJGoDfaGZiWUV4d8WvDqeGPiF4l02GMR2Ut7/amnrHZiytks9WRdRS3s4UJTyrdpHtlZPlJjOA&#10;vKq74S+KpPCPjvQ7/wA6KGxvbmPRtXa4ljt7caZqU6RTTzzyjCLA4juScgfuwCQpY1+l1FFFFFFf&#10;G37UPiCd9S8N+FkEiW1vYyeILkiUGK5nvJ5NOslMGOGgWCfDbiCJjwMc/KFdT4X8F+J/GdzNa+Gt&#10;IuNTe2jWS6kV4Le1tlc7YxPeXbRxKz4bYhfcwDFQdpx9E6P+y1fPHG/iDxXaW02+QSWuj2Et7F5Y&#10;XETLqF49uQc8sv2Y9DhjnI07j9le0aRTa+NriCLau9bjQI7uTJYhmV47yEYxjCkZ4Jz2Hm8vww+J&#10;Hwo1jTvGMFlb6zaaBLFqd1d6DePLGtokjxX1ldQzRx3Ko8G9Z5Et3jSNyxfhgOh+Pngm1mj0z4n+&#10;GLYNoniC0s7jWGtrS4iRbjUFFxp2v3KSEmNbxJI45MwxgShS5aa4OdTwTq8/j34GeOPCN5Jdve+D&#10;9NS4tLhI5bmS40+2Z9d0WxMksjszrJZS2gVERUgESorFTXy1Yahf6VdxX+l315pt9CJBBeafdTWl&#10;3EJomt5hFc27K67kZkbB5UkHg19L/DX9oa/014NG8dvNquntLbQW/iEbTqGmQLEYWOoxRJm8TIjZ&#10;pSfPH7xmM5Kqv2lFIk0cc0EkcsE0SSxSxMskUsbrvR45EJDBgcqwznIOSDXwV+0f4iudU8enQ2WS&#10;Kz8MWFrbwRMyust1qtrFqt3er8oZd8b28JUswIiDAjcQPpP4K/Dy38E+F7a8vLSSLxPr1tDd6y84&#10;mEtnE7Gax0hYJ4o3gMMbKbmNlJ8/fl3RYwnslFFFfPH7RPgdNe8Lr4osbYvq/hhC9w0FuHnutClc&#10;G8SVolMjLaMTcqztsjTz2x8+R5v+zN4wNpqep+CLp1FvqqyazpGTGpXVLWBY9Rt0VYy7me2jSX55&#10;QsYtztXMhNfZ9FFfEf7T+jtbeKPD+uAW6w6toktiREuy4e70e8aWee5woDAxXcEaMWLfIVOFC15/&#10;8FvBL+M/G1gJ7YTaJobxaxrBlgWa1lS3kDWenTLMjxP9pmUI0MmN0KzEfcNez2nxCD/tH3SSTQf2&#10;ZLBP8PYJLmDypLU2xE/k27W+3e8urxNGkkwfKSkcAIU8G+LHgz/hCPG2qaVCix6XeEavomGQqul3&#10;0j7LcKJJHH2eRJbYGUh38rzNoDrXrv7LelrLrnivXDOyNp+kWGlC2EeUnTWbxrt5mlzkGM2AAXYc&#10;7ycjaAftGiivzu+Ovi+fxP481KyzMmm+F5Z9AsraQyoPtVnMYtXvHgMsiB5LhWQSIFLQxwh13Ka+&#10;0Phl4Hs/AfhWx02K38vVLmC3vdfnaUTyz6vLbr9pjEyADyYTmKFFAAUAnLs7t6DRRRXyn+0j4Ahn&#10;0+P4gadCkd1ZNa2HiBI47aEXNlPKLax1SaQsjPNFK0dqQFkdo3TlI4OYP2X/ABIr2viLwjPJCJYJ&#10;ovEGnRiO5NzLDOqafqxabmIRxMlpsTCtmV2G9c+X9N+INd07wzomp6/qsjRWGlWr3M5QRmWQqRHD&#10;bwLKyqZJpGSKIMwDOwGRnNfCnjv48+L/ABPezR6De3nhXQ45ENpBp1y0GrSiIAC4vdVtysoZjuby&#10;oXVFUhG80r5jeQaHpUmu63o+iRTRwS6xqun6VFPKrtHDJqF4loksixgsVUuCQBnHSvoP9o/xNFJq&#10;+k+BdKMEGleGrO3uLqytYGtYINSuINtlafZwiRBLeyMbQ+TlVEzJwVKr1HgXQNQ+GHw2v/FVvp13&#10;e/EDxtbxWHhrTLbT0vtQs1mhmu7IW0UNvcvlYEk1W6ilxG6wRwyLG6ZPLeHP2ZfFOoxC48R6tYeH&#10;N6FlsoY/7b1GN1mMfl3It5YrZQ64dWiuZDyAyqwYD1P/AIZi8Bd9X8Xeg/0/Rgc45/5h+K5PxB+y&#10;5HiaXwt4oKHbALew8QW4YM+9RctPq+mgYAUs6KtiTwFJ5LD5n8T+D/E3g66Sy8SaPd6XJLu+zySh&#10;JbO72RRzSiyv7Zngn8sSxiQRSNsLbXAbIrmK+7v2atdOoeCL3RZrtZZ/D+szpBaiLY1ppepxi9ti&#10;0qqA4kujesCXZhgg4XYD9FUUUUUVynjrxMvg/wAI694kKLLLpliXs45Y5JYJNQuJFs9NiuUidGMR&#10;uJIhLtdTsJwQcGvy3mmluJZZ55ZJ555HmmmmdpJpZpGLyyyyuSWZiSWYnJPJr60/Zd8Ot5viXxdM&#10;sixJFF4csnE9v5MrSNHqmria3/1gZAllsckId7j5iDs8V+LPjyfx54svrqK7ml0DTp57Hw5bl5Rb&#10;pZIRHJqEcEscLK96yCd/Mj8xVKRMzCJMcHo+j6l4g1Oy0bR7SW+1PUJxBa2sIG6RyCzMzNhURFBe&#10;SRiERAWYhQSP0R+F/wALNJ+HWnmQ+Xf+I72FY9U1gxkbULiT+ztMV/mjt0YKWJw0rAPIABGkfoGt&#10;6pDomi6vrU6PLBo+mX+qTRxFfMkisLRruSOMMQNzBCBkjnHSvylvLy51C7ur69mkury9uJru6uZT&#10;ulnubmUzTzSHjLMzEk+pr2fwD8CPFXjOGDU7508M6DcRRzW99fQPPf30E8MkkFxp2lqyF4iRHmSe&#10;WENHIJITMARX0beeEvhn8FfC114kfQYNav7Ga1+x3OszWVzrOoasLtn0+LT5rtBFbyR7y7PZ26uI&#10;YmlZJWi5+FtZ1nUvEOqXus6vdSXuo38zT3M8pJyzYCRxr0SNFwkcagKigKoCgAZVFdx8P/HOpfD7&#10;xDFrunRw3KPE1lqVjOAI7/TZpUmmtlmCloZA0aPFMn3XUbg8ZeN/0i8NX+j61pcPiXRSjW3iVLXV&#10;5pFeF5JLj7DFYeXeeS8iLPBHBHazRhjsaMoeQa3qKK4X4keNbfwD4UvdekQS3jMLDR7d45ZYbrV7&#10;mF5bWO4EZQiJQjzS/OpKIyqQ5UH8zL+9utSvbzUb2Zri91C6nvby4cKHnurqZp7iVggAyzsWOBjm&#10;vfvAf7PPiLxGkWo+KJpfC2mGV1+wT2ko8RXK288auDZXIRbVJFMwjlmLOGQMbdo3Vz9LeHvgh8Nv&#10;D4t3XQI9au4Emja88QyNqv2gTOxLXGnShbHcgISNktFICqfv5c3tc+D3w31638mfwrp2nyLFcxwX&#10;ehxDRbiCS5j2faMad5cUzxkK8QuY5EU9UIZlb5G8X/DLW/hh418O3entNf6Nda/pkvh3VvLUyx3s&#10;V6k8OmakioyrcpjKnYUnUb0XKyRRfoJXH+M/Avh3x7pyad4gszL9naWSwvreTyNQ06aaMRSS2k4B&#10;G1vlLRSh43KqzIxRCPm74ZeB/EPw1+MQ0e+8ybTtT0PWo7DV4Y4IrTWNOheK54SfeySxyLD9oton&#10;8yN9rFnt2DyfYNV7y0ttQtLrT72JbiyvrW4sruByQk9rdxG3uYZCpB2ujMh5BOeK/Nb4neALv4e+&#10;JbjTCLufRrrNxoWp3MaL9ttCitNCzw/IZrd28qUYQnCy+WiSx1a+D3iz/hEfHuj3ks0cGnam/wDY&#10;eryTSW0EEdhqUqKtxPdXPyxRwTrDcSPuX5I2UkKWy7406TFo/wATfFdvbxzRw3V7Bqq+cS3mTavZ&#10;R6levE+ACn2iWYKB90DbkkGrHwKM3/C1fCfkxxyvv1jKyyNEqxf8I/defKGUMSyJudUx8xAUkA5H&#10;6O0UUUUUV+ZfxI0XU7f4meLdLNpLLqF74nvri0tLZftU9wmu3Z1HS0hjt9xZ5YriLEYywZguN3Ff&#10;Svwy/Z7sNJVNY8eRWmr6g0VvJa6EC8um6XJuW5kOoupCXUy/6loiGtx84/fBkdPqEnPJycnnJyep&#10;PJ7nj0zTaKiuLe3u7ea1uoIbq1uIpbe5t5445oLmCWMpLDPBKGVldSVdWBBBIwQa474heCLLx/4Y&#10;u9BunaGbd9u0m6WR0Wz1e3hkhs7iUKG3xYkeOVSpJR22lX2uvzPofh3VNO+A3xS0HVrS40/UtM8U&#10;PJd2ssQeRG0+HSNRyChw0bpGGWZWKNGwkUlSN3yrUkcjxOksTvHJG6vHIjFHR0O5XRl5BB5BHSv0&#10;Xh8YS698Er3xctzLY6hP4K1pnu32ae6a5YWc+nTz2Zhchd97ExttrbjlPlVzsX5l/Zu0iHUPiE9/&#10;Ms//ABItC1C/tnjIES3lzJFpSpcZU5DQXFwVUFTuUNnCkH73oooorxb9oHTrW++F2tXNyjNLo93o&#10;uo2BDlRHdS6rDpLu6j7w8i6mGD3IPUV4L+zBdXKeM9csUmlFnceGJru4tg7CGa5stVtYrSeSPOC0&#10;azzKjdQJGA6mvuOiivkL4tfDu68afGLR9L0hHtU1Pw5pt7r2s/YZri101Y7q+thdXjWqAGRoLRIr&#10;dZZFEkgSPzEXBXd+MmsaP8OPhzp/w28Pyyw3ep2qWgWO6CXsOjR3Jm1O/vTb7Sft8m+F12qkoecA&#10;bUZD8vfDzxfN4H8W6R4gQzNaQzfZ9Wtod7tdaRd/ur+FYVlhWR0UiaBJZNgmSJnBC19TfG74WP4z&#10;toPHXg4W+oajHp0DXdlpyQznxHpmN9pqOmz2gP2i5SNsAEsZoQiRHdHHHL6r8ItLOkfDXwdaMysZ&#10;dHj1TKvvwNblfW1GcDkC4AYY4xjJxk+jUV5N8crie2+FfiuS2nkgd4tLt3khleJjBd65bWt1CShB&#10;2yRO8ci9GRmByCRXzH+zXZWl18Q7ie4hEs2meG9SvbB98q/ZruS7ttOknAjYBswTzRbWBHz5xkAj&#10;71oooorxH9oXS4dQ+GWpXUrTLJompaTqlqsRQK80t4NHcXAYMSgiu5WwpX5gpLYBVvO/2V7q7ks/&#10;G1g00jWNtdaBdwW5bMUN3fx3cN1Mif3pEtoVY+ka14P8X/Fz+MfHesXyyRSafp0r6Fo5hkt7iFtN&#10;02Z0FzDdW8cYkW4maa6UsXKiQRh2RFNeY19M/s8WUSWnxL8RRyTxalpHhuGxsmRlESR6nFdX00jI&#10;VJLiSxg2HIAG7IORjuP2ePhp/Z1qvj3WYXW+1CCWDw/Zz2sY+y6dOF36ykkv7wS3Cho4SoTEBZgZ&#10;FnGz6nHGccbsZ98UUUVyXjHwN4b8eaclh4hsftAt/PfT72GRre/0ya5h8mSeznTgZwjNHIrxuyoZ&#10;EbYoHwB8Q/hb4j+HdyG1FFvdEurmW303XLUYtrp0TzUguoSS1vMUywifIbbJ5TSLGzD7j+D2k3Gi&#10;/DXwjZXTRtNLpr6kfJ8zCRa1ey6zbwuJlRt8cdwiSjGA6thmGGPpNFFFFFfIv7VY+TwE3PLeKh7c&#10;DTSP518g19R/tCazZ6XYeD/hlpU7T2vh3T7K7vzI1rNKptbL+y9EiuZICCk4g8+WaNokBWWFxkEY&#10;+atO0+81XULHStPi+0X2pXltY2UG+KLzrq7mFvBEZJWVFDMwG52CjqSBk1+mfw88EWPgDwzaaFaF&#10;prhiL3V7tnZ/tmrTwxx3c8akLtiARY4UCjCKu4s5d27evnX9oy01TWNE8JeHNJ0+S/vNY8UIbdIg&#10;fM+02+nTQwxM7bY1Vlnkkd3ICqm4kKGNdB8LvgxovgEQ6veyDVvFUlqiSXroPsWlvMh+1Q6NE43D&#10;IYxNcufMdAdohWR429qr4l+Nfh7XfGPxi03w7p0Ze6vNE02HT2u0W0tIbFJLi5u7trlQTJDE32h3&#10;kCs5IaJFYqqn2zwd8BPA/hqC3k1Syi8U6xFJNK19qsTGxIljMIhj0JpJLYxqvK/aFlYOS+8DYqdZ&#10;q3wm+G+tC3W88G6JCtuZGj/sq3bQS/mbdwuH0FrYyjCjaJCdvJXBJz8/+L/2Y5YbeW78E6xLeyRJ&#10;n+x9d8hLi48uKR5PsmrWyxxGR2EUcUUtvGnJZ51AAr5X1HTtQ0m8m0/VbG802/t/L8+zvraa0uoR&#10;LEs8Rkt51VhvRldCQMqQRwRX2v8As6+P213RZfBeosW1Lw3afaNNlP2mSS70H7QItssshdFa0klj&#10;gRQyDyniVEPlu1fSdUdU1PT9F0681XVLqOx07T7eS6vLqUOyQwRDezeXEGd2PRURS7HCqCSAfzF8&#10;c+Mb/wAdeJb/AMQ36fZ/tJSGzsVnlnh06wt18u2s4WlPpmSUqqq0rSSBF3lR1HgD4PeK/H6x31tH&#10;HpGglyH1vUQ4inWO5WG4TTLWP95cyKC5H3It0bI0yPgV9U+H/wBnb4e6TEh1OC/8S3eyzMk2pXk1&#10;rbJcwJ/pElpZaa0IWKVzkw3Ek5VQq7zhmfvb/wCGHw81G2mtLjwX4bSK42B2sNJtNKuQUcSDyL7S&#10;1hmj5HPlyDI4OQSK+TPi58D28GWtx4m8OTy3nh1Jx9ssrop9r0WOeSOC3KXDNm5haVygIQPGNm4y&#10;fPIPsHwBgeA/A+3/AKE7wuT1JGdDgyc+mc/TFber6Rpev6beaRrNlBqGm38Rt7m0nDbZEzvUh0IZ&#10;HVgrxuhDq6h0IYKw+OtR+Cup+AvH3gjWNPlk1nwpJ438MxPdNHsvNI8/xBAlrDqyx8GNsrGt2iqj&#10;SfKyRM8Syfa1FfCnx/8AhpB4W1SLxXotusGha7dNDfQCeMrY+IJvNunS2t2CstvcRo0iKm9Y5EkX&#10;MaGGOvB9E1e70DWNM1yw2fbNJvrW/thKJDC8lpMJlinETIzRvjZIoYEqSMjNe+/tDT6ZrzeAvHGl&#10;3Mktr4l8P3VtFBIsG62i0u5S6CXDW8kgE6yXskE8YYiN4yu4nOPm2v1447ZI7HGCV7FvTjk0UUUU&#10;UV8QftQ2dynjDw/qDwlbO58Mx2VvPlcS3Vhqt1cXcJGd2Y1uYCSVAIYAZIOD4WfAK78QxWviHxib&#10;jTdHM8MtponlmLUNatPLLtJczh1a0gZvLC/KZZF3lfJBjlf7S07TbDR7KDTtKsrXTtPtVZLazs4Y&#10;7e2iDyNK5jhiAALOzOx7sSxJJObtFFZWo6Do2qaVfaJf6baXGlamLkXtgYxHFM95cG8uZ/3GwpM0&#10;zGfzlIkEn71WDjdXzN8J/Auo/D74xa9pFzl7SXwjqV7ol8JY5Ptultr1nHbySFAu2ZNpSeMqCrKS&#10;oaNkdvjWivvL9nLxhNr3hK58P3rSSXfhKa3t4LhzI/m6TqPmy6dE800rkvA0U0IVUREhWBVBIY18&#10;v6fZ23jn4w+VbWkmo6Xr/ju9v5raRvJkm0KTWJNSvzK0MildtmJGfy5NwAOwk4r9JqKKKK53xfax&#10;3vhPxRZyu0UN34d1m3lkjRZJI0n02WJ5ERioJGcgFhyOor86PhZqNzpXxF8GXVoY1ll8QafpzmRF&#10;kH2bWJhpF6ArfxGGdwrfwnDDkV+nNFFfNv7R/hXU/EVh4Ml0e1m1C/j1u80a2sLZWe4nfV9POoNK&#10;Iwu0JEmnu8sjOoRcs3ygsutp2maf8AfhfqeoXEmn3niKZRJLMscYj1bxBcr5Gl6bAJpIJ5bW23F3&#10;RXVzEtxOkaFmQfB0V5eW93HqMF1cRX8Nyl7FfRzSJdRXcUvnx3STghhIHAYOGzuGQc195a1oulfH&#10;z4caTqVld2lpr1tEZreZB5kWm66tsqanoN+GzLHBM+zJA3YEFwFkUBJM79mzRzpfhfxK15YT2OtD&#10;xVNp+ox3UMtvcpFp+lW0trbTQy4ZTG9zOcED7/evoyinIAWRc/eYDOASMkDjPXHB5r8svAcUc3jn&#10;wZDNHHLFL4s8ORyxSoksckcmsQrJHLHJ8rKQcMrDBBwa/UuiiiisjX9JXX9B1rQmmNsus6TqOltd&#10;JF9oNuNQs3tfPEG5N5TeHClwDgDIzmvgv9nvUbmx+J2k20LRiLWLHV9NvQ6IxNtHp76sgjdvuN51&#10;rEdw5wCvQmu2/aY8Xte61pvgy1mDWujRRanqiKGydXvYj9jhkEiDmG1cSK0bsrfaCGwyYHy5Xq3w&#10;Rtba9+KXhKG7hSeJLnULtUfcFFxYaNcXtnL8pHMc0aSDtkDII4r27Q/hsvjL4x+MvEerw2tx4Z8P&#10;+I5UmtLi1lMOsaotqpgsfKxGjJbkxzXRfcsnyJsljmZ1+tOOM+4HGMHAPHft6/yooorL1rQ9J8Q6&#10;dc6Tren22p6fcI6yW91GHVWMZjE0Lgho5FDHZNEVdDgoykCvhv4o/AzVPBxk1fw0l9rvhlYGnuWZ&#10;Vn1TRhBF5lzLqCWyoJLfaGkFwkYCKGWUKFEkvrn7MGhTWfhrxB4gl+0INc1O2sreKS2McL2uiQOR&#10;fW87H94ry3U0LYXAaEjLHcF+nKKKKKK8N/aJubmD4Z3scMipHearpNtdqY0cy2yXJu1jV25QiaGN&#10;9y84Ur0Jr8+a+pZNaXwL+zxpVla2wsda8f3GqxXCzMUuZtPu55Ib3VUtLxZA0cunR2lspjCACdJl&#10;bfgv8tV9/fAv4ZHwbop1/WIJ4vE2v2yefaXdukEui6csxkhsADmTzZgI57lX2lWEcZjV4mZ/eq8u&#10;+NGoXWl/DDxdcWcoimksrbT3YorA2ur6lDpV/HtfP34J5Ez1GcjmvJfg58DYLSCHxR4609ZtQmVZ&#10;dK8O3sYaGwhZQy3esWsnD3Dg/u7ZxthXJkVpiEg+q6+V/wBp59UubfwNotil1cxanqWrN9gtYHnk&#10;vNUhS1tNLjijjBdpSLmdEReWLnAJxVr4ffs6aJZ6fFf+PYpNV1a7gy2jQ3k1tp2lGR1kRJLnT3SS&#10;e4RV2yMsvkguyhZNqyn2XUfhj8PNVtntLnwX4aiicozNp2lWmj3I2NuAS90hYJ1HqFkAPcGvHPFf&#10;7M2gX4mufCWp3Gg3JR2j06+MmpaS8iQBIII7hz9qgV3G6WV3uCASVjwAtfJfijwf4k8HX/8AZ3iL&#10;SrnT5i0i207oZLK9WNUkkewvY8xTACRN+xiULbXCvkD2n9nn4h/2BrbeDtUmCaP4huA+mt5EZNr4&#10;jlEdvCHnDKwjuo0EJG1/3ohwEVpWP3PRRX54/HHx4PGni17ayuI59A8Omew0qSLy3jup5Sn9p6gk&#10;8e7esskapGwYoY40dQC7Z9u+CvwVj0ZLTxf4ws1bWWMV1oujXUbf8SUAb4b+/hfg3h4aKJh/o/DM&#10;PPwIfqEckADJzgDHXceAPWvOtU+LXw20dYWu/GOjSidpFjGlTNrrK0YBczJoi3DRj5htMgUHnaTh&#10;sN0r4u/DXWBN9l8YaPF5IUudUll0Mtlsfuv7bW38w+oj3etdbcWeh+JrPTbiVbLV7OC+07XtJvIJ&#10;lniivtOnF3p2pWF3bt1BH30ba6lkYFGdTs0UpJxjPQqwB6Z6ZI4HekorzD4tfD+H4geFZrSIbNb0&#10;sTaloMyw2rSy3ccDBtKea42bIbv5UciVVVxHK+8RBD+b1xb3FncT2d5BNaXdpNLbXNtcxSQXFtcQ&#10;SGKe3uIJQGR0YFXRgCCCCM16J8RvED+KovAmsSu0tyvgax0nUZZLxb2d9T0XWL6zuZb2fAYTzoIr&#10;xo5BvVJkJLKyu2/+z7Y3V38UNFubdN8Wl2etX98weNTDaS6XLpayYcgvma5hQquWw2egJH6G0UUU&#10;UUVjP4d0OTX4vE8um28uvwWC6XbalKGkmt7ISSSeVbBiUjYmaVWlRQ7KxQkpxWzRRRRRXmHxnkSH&#10;4Y+MHaWKENY26F5VkZWebUIoEjHkqWDOSETPygkbiFya/NaivqLwGG/4Z0+IxIO3+29QCntkWGl7&#10;hj8RW5+yqqlfHkhRTID4WRZCFLqr/wBpM6BuuGKqSBwSoz0FfXVFFZ+r6tpmg6bd6xrF7DYabp8L&#10;z3d1MW2RxghVARQzO7swRI0BZ2IRFZiAfmeX9qXRxqaRQeEtSfRvPgV76XU7WHU1tmCm5lXSVjeI&#10;uhLBEN6A4ALMm4hafxe+KOheL/hXHJ4bvtn9reI7TTNT0nUBDDq8NtYwvqrFrRXfKCWO0bz4WeMb&#10;whYOSow/2W9LWXXPFeueewk07SrDSltvKDLMms3jXjztMGypjNgqhdp3eYeRtwftCiigY6jAOMZ9&#10;hyoycfn9BXx1+0n4F1H7Zb+PLWa8vdPeC30zVLeVnmj0UxNsspbbLt5dvO7srIqKqzEsWZrghfl7&#10;SNI1LX9SstH0ezlv9S1Cdbe0tYQN8jkFmZmYhURFBeSRyERAXchQSP1B8G+GovB/hjR/DUV5PqA0&#10;q1aI3lyAJJ5ZpmuZ2SIE+XHvdhDHubYgVSzbdx6YknPJz7nH68fjx60lFeb/ABf0uTWPhn4vtI5o&#10;4Gh0o6qXkDsNmhXMetyxBUz80i27RoegZgTwM18cfAPXf7D+I1l5s9paWGqaXrNjql1eOkUVvY29&#10;g2t+aJ5Sqx4ltIsu2fl3DHOa9z8QftO+HLG58jw9oWoa/EskyzXt1drolu6rtEMlmjw3Esivl93n&#10;RQkYHDbjt9T+HXxR0H4j2lwdPjuNP1XTkt21LSrzy2kiE8fNxaXEWBNAJN0YfCMNo8yOMOm70mii&#10;uI+JMVpP8P8Axsl6kckK+FtbmQTfdF3Bpz3GnuuP4hOsRT/aC18sfs16k2mX3je4fzHtbbw7FqU9&#10;uhRWmbTpnePYzdGCtIqn/aNfMtFfXf7LUMU9v8QoZkSWGUeF4ZopFV4pI5U1NHjkRuGBGQQeCCa+&#10;vQPp09xjB446dKKKKKKqX2n6fqlrJY6nYWepWM5jaaz1C1gvbSbypFmi862uVZHCsAy7lIyARz0t&#10;0UUUUUV8o/tTaddSab4O1ZEX7DZX2sadcSeYgZbrU4ILmzRYSdxDLaTlmAwMLnBK5+YPAiwv438G&#10;pcJDJbt4q8PLPHOqSQNCdXh84To4KlCuQwYYIzniovGPiKfxb4n1vxHcBgdUv5Z4YnEQaCyjAt9O&#10;tGMKqrGG3SKItjLbdzEsSa+ov2b/AIfi3t5fiBqcS+deR3On+HoZYraTy7USiK/1eNjueKR2R7aM&#10;jYRH52Q6Sqa+sKKD9AfmzjjAOCM8Z59DkdT70UVnro+mJq8uvi0gOsT6dBpL35DNONNt7qS9SziZ&#10;s7EMkrPJsC7zs37vLj28/qXxB8DaUblNR8X+HYJ7OUwXNoNWspb6GZZPKeF7CB2mDK3DLsyvOcYN&#10;c5Y/Gv4XajdQ2dv4utI5pm2o99ZatplqpAyDLe6nBDAg95JAK9C0zWNJ1u3a80bVNO1ezErW73Om&#10;3ttfWy3CIsjwNNas6h1VkZlzuAIOOa4H4mfC7RPiHp5eZBa+ILK1uE0fVYnWAmVona1stUfy5C9p&#10;5xDsoQuo3GIqXbd8B203iD4c+LoZpLeTTdf8N6kjyWtx5iqxQfvIJWgZS9vcRMVLRviWF8qxVga/&#10;TXQNcsPEujabr2lyCWx1SzivIDuhZ4t6/vLafyGdRLC4aKZAx2urKTlTXy5+0x43Crp3gPT7gEt5&#10;eseIfJlUlQCRpGlzmCU4PDXc0M0PT7LIjHJrl/gb8H7fxQI/F3ieES6BBcTQ6bpTiVBq91bsFe6u&#10;jtAe0iYugRH/AHkqMr4RGST7dt4Le1ghtraGG2treNILe3gjSCCCCFRHFDDFEAqqi4VVAAAAGABX&#10;J6v8QPA+gi8Gq+K9CtZ7Btt3ZDUrafU4X6NH/Zdqz3BYd0WInHOK53T/AI1fC7UrqO0g8XWcU0vC&#10;Pf2ep6VbA9f3t7qdvDAg93cCu3stW8OeKLW7h0/UtE8R2LRPaahDZ3dhq9oY7mMrJbXsULSJtkQt&#10;ujcfMOMYzWjYWNrpljY6ZYxeTY6daQWNlAHkkEFraQrBbxeZKWZtqKoyzEnGSScmrVRywQXCrHPF&#10;FOiywTBJo0kRZreZbi3lCvkbkdVkRsZDAMCDgiSisnXtD0/xLoup6DqkXm2GqWktpcBRA0kXmDMV&#10;1B9oR0WaF9ssLlTtkVW6rX5geLfDV94P8R6t4c1Da1zpdyIhKpjKXNtNELmxvFWNnCiaF45dhYsm&#10;7Y+GBA66fWYdU+ENrpVzG0l/4S8bQQ6bcNFFGlvofijS72/msoniIaRnu7OWaVpVyB5YV9o2rwWi&#10;6XNresaTo1u8cVxq2pWGmQSTEiFJtQultYpJSuTtDOC2B0r9Zc4IwBgY4HAAHpSUUUUUVj6n4f0T&#10;WrrSL3VdNs7660K8a/0me5iWR7G6aLyvMiJHP8L7WyN6RyffjjZdiiiiiiomgheeO5aCJrmCGe3h&#10;uGjVp4oLl45LiGKTG4LI0UTOoxu2oSCVBH5GUV9L/swXlzH4y16wSeRbK58My3c9spxFLdWOq2sN&#10;nPIvdo0uJ1U9t7etcP8AAY4+K/hU5IOdbGR7+G7wY49elfozRRRXzT4r/aU0TQ9ZudL0LQz4mtrN&#10;mhm1aPV47CymuY2KyjTilvc+dCDws4KhiCUDoVdteb4z+E/F/gHxtNYXN1pGrWPhXVTJYalBtmjl&#10;u7NNOtLm1uLYyxSRteXMVtGzMr7yC8casuflj4L6dBqfxP8ACVvcq7RxXtzqIEe0FZ9K02bU7N2L&#10;hhtE0UZbjJGQCDg1+k1FFHXr2I7dO3APH5+teFfHvwDfeMfDNtqGkC7udV8Mtd3cGl24V/7Ss7vy&#10;kvkSE/M08axLJCFJZgJI1R3dMfn5X6K/BHwPfeCvByLqc1x/aOvTx6zdWDNeRxaUJ7WOOCxazuG2&#10;rcqqg3UghRixETGRYI2r2TOCPpgHBHQkkevcnvikopcZwO+0+nvk/WvyysWk8E+OLJ9SiW6l8I+K&#10;rdr+C1mBS5k0HVwbqK2uCuMOYmCOV9DjtX2x46+PnhfwdqF9olpZ3niHW9PMcc8NpLBa6VBdibZd&#10;WFzqbl3WaFAS6xW0gD4jZlcSBHfDr46aL481WHw/PpV5oeuXZu5LGDzl1PT7qOzthdOgvkSF0l8t&#10;Zn2PbiMLHxKXdUr3Kiiivzz+Ci2g+M2hrYlvsS3Hij7GXcO/2VfDt/8AZy8hVcnbjJ2jPoK5X4r6&#10;nLq/xH8ZXc0ccbw65d6Yqxbtph0QjRYHO7+J47dXbtknHFee1698Bx/xdfwpxnnWzgcn/kXLw8V+&#10;jKokYIRVXLMxCrhSzsXdiBgHJ+YkjknOeaWiiiindOR1/wA544HQY5qlYadYaVZxWGl2Vnp1hb+Z&#10;5FnY20NpaReZIZpPKt7dVRdzuznaoySSeSat0UUUUV5T8b7e4uvhX4uitYpJpBb6ZcSJGjOwtrHX&#10;LW9upiB0WOON5HPZVJ6Cvzdr1H4pa1c3d/4b8OyTFovBXhDw74eeKO8kuLYatFpUMusypbsFEEyS&#10;lbOdCN+bdQ+CuxOo+BPw3HjLXW1vVrUS+GvD8yPNFcWzyW2r6pt8y307c2I2SIbZ7pSW+Xy42TbP&#10;kff9FNZEkG10VxlXwyqw3IwdDhh1UhWHGQRnnrTqKztQ0fTdVk0yXULOK7fSNRTVtO84Flt9Rit5&#10;bWG7CZ2syLK5j3AhW2uoDqjLR1XxV4Y0GYQa34i0TR7hrY3cdtqWq2VldSW254xPBb3Eiu6lkdVK&#10;qcspUZYYrhW+OfwqWUwHxXGXWQx5Gka88WQduROlqUK/7QbbjnOK7nRvFfhjxA/l6F4h0XV5vsy3&#10;jW1hqVpc3cNsxUebPZxOZIwC6K3mICrEBgGOKb4r8KaL4z0S50HXbbz7K4xJG8ZVLuxvEVhBqFhO&#10;wOyaPcQrbSCCySK0bOjfnN8Qfh/rPw81t9M1JTNZTtJLo2sRxslrqlpGwG5euyePcq3EBJKMQctG&#10;0cj/AHr8KfGv/CdeDNN1adw+q2u/StcwuwNqtpGvm3OEiijH2iNornZCuyPzPLB+Q49G/wA9efyr&#10;5Rt/jGz/AAMur1r2T/hLbTyvBbyiaYXhvbuB/sWs/aEmlmDtYxyzi5lKb7qGUIMAV5j+z34MTxL4&#10;x/tm8Vm07wj9k1QBZdhfWZJy2iodjK+EaOW4yMrmJUcEPg/YfxA+IGjfDzRTqmqN9ou5zJDpGjxS&#10;Il1qt0iAsqlgfLhjLKZ5yrLGpUANI8aP8A+OPiX4q8f3IfWr1YrCN43ttE0/zbfSLaSKLyhOttI7&#10;tJKcuxkmdmBZlQrHhB59RXS+GfF/iXwfeNf+G9XutLmcYnjiZJbO7AikiQXtjcB4ZtiyyeX5sbFG&#10;O5NrAEfoT8LPiJb/ABH8OHUGhhstYsJhZazYRTxyKk/lCSK/toixmW2nBYw+aAQ6SRhpPK8xvSqK&#10;KKK+Jf2jvAEej6pbeNtNiSOw1+5a01iGNLeFINc8kzRXKKrBmN5GkryFYuJI3eRy0yivmGvtr9m3&#10;wPNpWlX3jTUYJIbvXUGn6MkylGTQ43Wee9G2TBW6nVAokiVgsAkQskwr6eooooooooooooorz74r&#10;aOdd+HXi+w3Sq40ebUYxEnmySzaNImsQW6IOT5rwLHwM85HNfmRRX1f8Kzp9/wDAj4oaXNITPZt4&#10;j1WWGPcrov8AwjVtNpczMRgo89nICAeinOMgnl/2adTgsvH13Yz3XlHWPD19bWkBWUi6v7W5hv1j&#10;BRSAVt4rlwzlVwCMliqn7xoorxH9oW8ktvhjqcKKjLqOo6PaSs4bckaXq3+6Eqw+bfAqncCME8Zw&#10;w/PWiv0W+BfhK48JeA7Vb+N4dR125k1y6t5Iwktol1BHBZWsmfmyIYkkdGAZXd0xkV7FRRRUVxb2&#10;93bz2l1BDc211DLbXNtPEk0E8EyGKaCeGUFXV1JV0YEEHBBBrznwB4A8CeEp9evPCZivLqbUrrTr&#10;+5a+g1OfR3t3WWbw1HLH80CQMUZ4pCZ2Owzu+2Mr6XRRRUU0EFzBNbXMMNxb3MLwXFtcRJNbzwyo&#10;Y5YZ4JAUdGUlWVhggkV+WvjTwxceD/FGs+Hbnc39m3bJbTvszdWMoE+n3R8slQZYWR2UH5SSpwQQ&#10;OWr6D/ZruJIPiFcxpbNMt34b1O3llUsFtI0u7a7Fw+0EEF4li5IGXHOcA/etFFeL/tAapDp3ww1i&#10;CSaSGbV7vStLshGHJln+3JqM8TunRWt7efcTwcbe4rwX4D/ZYPC3xh1G4iYtZeF4MTR5EyWj6fqc&#10;93FGVI5fykOcggqMEV800V9g/ssWDiHxnqclm3lySaHYWl+0fys8K3VxqFnFKRgkCS2eVQwIBjJ4&#10;Ir63ooooooooooooorz/AOJ/hI+NfBOs6HbxwtqJiS90hpYopCmp2L/aIY4ZJioiadQ9qZQw2LK2&#10;cjKn8z7m3ubG4uLS7hmtLy2mmtbq1uIngubaeFzDcW9xDIAyOrAo6MAQQQRXcfDTwTN4+8WWWh75&#10;IrCNH1DWLqJolmttKtWVZjCJT9+R3jgQqr7WcOUZFav0zggt7SCC1tYILW1tYUgtre2jjgtreCFB&#10;HDBbww7USNEAVFVcAAAVLRRRVa/vbXTLG91K+mW2stPtbi9vLghmWC1tYjPPKRGGJ2opbCgk4xyS&#10;BX55/Ev4w6947vrm3sri80fwsu+C10eGdoWvYNwP2nW/IO2WRyARES0cXCruYPLJ45RWro+t6v4f&#10;vo9S0XUrzTL6IYW4s5nhcoHVzDKF4eNiq7o3BVsYYEcV9o/Cf48Q+KLmy8M+LUgsNdljit9P1aMi&#10;Kx127B2C3mhwFt7mXgoqny5XLJGImMUTwftIeBrfU9Cj8cWmE1LQRb2WoAyS7bvRri7McISIBl8y&#10;C4m35G3MbyF2bYijj/gB8SLbQ9C8V6LrtzIbHQNPufFWmIDvnNrF8uradaNdSrEC8jQvbwKF3Syz&#10;MzfNx494c0vVPi78SFXUHlD65qU+qa7cQNdFNO0mJvOuo7WaZLowqkQW0sRMGRXaCJjg1+iN1daH&#10;4Q0Fri7mttH8P6BYQQmR/MNvZWNuqWtrCiLvkYn5Ioo0VndiqoGZgD8HfEb43eJPGdzeWOlXN1oX&#10;hdmmghsbaQ21/qNnJE1s51q5t2JcTI7eZao5hAIVvNKCVvEaKvafqOoaVeRX+l397pt9B5nkXthd&#10;T2d3EJomgm8q4t2V13IzI2CMqSDwTX3J8FPjDP41Fx4e8Tz2EXiK2ijl02aJTbSa/bLExvT9nVfK&#10;FxBs8yRYmUOjZSJVikavoaiiiivnf9obwEfEPhxPFOnQI2reGI5pb3HkxyXXh8qZ7wO5jLu1q48+&#10;JWlVVQ3BAZ2UV8H19F/s6eCX1vxQ3im9tt+keGtxt2ngWS3uddniK2yR+fGyM1sjG5JVg8cn2dhj&#10;cDX3bRRRRRRRRRRRRRRX5Naxplxomrapo120UlzpGo3umXLwFzA09hctbTPC0iqxQshKllBx1ANZ&#10;lfRv7MQJ8e6ueSF8IX5PsDrWnj+Zrz3wjPceBvirpSy3ENg2ieLm0TUrm6e1MFtZtfPomsNPM5MS&#10;gW7zAyhsL99WGAa/S2iiuc8YX91pPhLxVqlhL5N9pvhzW7+zm2JJ5V3Z6ZLc28vlyAq21kUkMMcc&#10;ivyqor7F/Zj8H3FvFrHji6E0Md7C+gaRGfMjS6tUuI7rVb0pLEFkQTRQwwyRTEB0uEddyqa+s6KK&#10;KK8tX4dfDofEM+JfKsx4sFp/a40P7Za+SJ/tPlf8JT/YoBkEvmYTz8+V5n7zb9pPmV6lRRRRXwD+&#10;0H4NPhvxo2s26INL8XLNqUewRoIdWhKJrNuR5ryMWd47ppGRFJnKID5bGvBa7H4eLu8f+B1yV3eM&#10;PDS57jdrUAr9R6KKzdY1ODRdI1XWrpJpLXR9OvdTuI7cI87wWFq93MkKylV3lUOMsATgE1+fHwGz&#10;/wALX8K444138j4bvAR+PSuP+IP/ACPvjf8A7G/xL/6eZq5CvbP2fdPu7z4oaNc20e+HSbPWdQ1B&#10;xJEhgs5dLl0pJAJGBfM9zDGVQFsNuxtViP0MoooooooooooooqrqFjaapY3umahALix1G0ubG8ty&#10;8sSz2l3C1vcwmWBlddyMy5RgR1DA1+W/jDw1d+D/ABNrHhu8bzJdKu2gjuNsSfa7ORFuNPvfLhkl&#10;CGeB4pjF5jGPdsY7lIGPp9jeavqFjpdjEbm/1O9trCziMkcfn3d5OIIIzNMyou52A3OwUZySBk1+&#10;oPgrwjpvgjw7p/h/TVjdLWPfeXghEEmqajIqi71KdCzkNKRwhkfZGEjDbUUV1NFFFFfG/wAaPjZq&#10;R1C+8HeELq40yHTbx7bWNdtJZrXULm9s22T6fYSgI8EUUoKTSod0xXCMIc+d8n0VNDNLbyxXFvNJ&#10;BPBIksM0LtFNFLG2+OWKVCCrKQCGByD0r6j+GH7Ql1p5Gj/EG5utRsitrDp2vRwRS3lh5YS2aLVx&#10;GFe4i2Aym5G+43htwn8wGL6C+J3g6z+Ivgm6t7BbW91JIF1fwtfxSxukl2sYnijt7oTRRGO8izBv&#10;kkMYDrMQxjUj5J/Z/wDGA8NeN4dKupCmmeLFi0iXJfYmqCQnRLgpFHIzEys9qo3Kg88u7BUzXa/8&#10;LhH/AAvP+0ftyf8ACJb/APhDN/n232H+zfP2/wBr/afM8ny/t3+lfad2fs/HTivlWv0B+D8Fl4B+&#10;EUGua3NLp9vei98Vak91NE0aRXey1002ccSg/wCkWsNq0UW5neR9o5YIvxZ438X6l458R3/iHUTI&#10;n2h/KsbJpmnj0zTYmP2PT4GIUYQEl2VEDyM8hUM7V9I/C79nu0nsLfXviBBd/aLhlnsfDQle0SK1&#10;aFgH14xgTCVmZJFt45EMYUCbcXeKP6Ti8FeDYInt4PCXhmKCXHmQx6DpSRyEfdaSMQ4Y/XNeI/GL&#10;4T/D628La34qtraPwrf6baCaF9Kt3TTb27LJbWWnzaRADEnnuywiWBYtjv5spZFYH4br3v8AZz1y&#10;XTfiJFpgSWWDxFpmoWDotwYoYZrKE6zDeSQbWEhVbaSFR8pUSswbGUf79oooorm/F/hu08YeGtY8&#10;OXrbIdUs2hjmxI/2W7icXFheeXG8bP5M6xy+WXCtgIx2kg/Hnw2+AWt6trM1x440660bQ9Ju2hns&#10;Zm8m8125gcg29nJC2RadGe7jbEiYFuxLGWL7jgt4LW3htraGO3traGOC3t4EWGCCCBBFFDDFGNqK&#10;qgBVUAAAYAAqSiiiiiiiiiiiiiivi/4u/Am9sbi48S+B7KfULK8u2kv/AA3YWnmXWmzXk3EmjWVk&#10;v7y23nb5EaboRgqHi3GL5Xr6S/Z1nstQvPHHgm/UpbeLfDTJJcRzxx3Kx2glsLi2tIpAd8jw38ko&#10;YN8oiOVIJK+E+H9c1Dwtr2ma5p7PDfaRex3Kozyw+YI22XFnceUUfy5kLwzJu+ZGZTwTX6jaBrmn&#10;+JdF0zXtMkEtjqlnFeQZeF3i8xf3ltceQzqssMgeKZAx2OrJ1WtaisPxN4d03xZoWpeHdXWY6dqk&#10;CRTm2lNvcxtFOl1bzwSDI3xSxxyKHVkJXDqykqfkHU/2XfFENxt0jxHoF/aeWp83Uo9Q0q580k70&#10;+y2sd4u0DGG87JOflHU9j4A/Zvj0jUoNW8bX2nav9jmMlvoWnpcT6ZcSIEa2n1K6vEhaVFbeWtRB&#10;sYhd7uheJvqmiiiop7iC0gmu7qeC1tbeKS4ubm5mjgtoLeFDLNPPcTEKkaAFndyAACSa+B/ib8c9&#10;Z8ZiTSdBFz4f8N7LiCeNJ8alrUUxMR/tKaI4jhaL5TaRMync/mvKCgTx3Q/EGteGtQj1XQNTu9Kv&#10;49o8+0lKebGsqz/Z7mM5SaJmRS8MqsjYG5SK++fhJ8W7f4jQXVjf2sOneJNNh+1XNraGU2V5YmUQ&#10;/bbITM7oEd0jkjkdiu5SGbd8vs1FFFeXfEz4VaL8SLS3M8v9k67YhYrHXYbcXMgtTJvlsL233x+f&#10;Ccs0YMgaNyWRsNKsnzL/AMMxePc/8hfwjj1+36z/AC+wV9EfC74O6f8ADafUNTbVZda1i+gNit59&#10;lbT4LTTi6XEltFZrNLueSWNWeWRz91VVUw5k9joor4W/aM8cHXPEsXhPT7nfpXhnP23yZt8F1r86&#10;YuDJ5MrxubSMi3XfGskUrXMZ4NR+CriDwz8C/iHryiOPU/E2pp4Tt1vGbyL2ze0it3WyiG3M0cN5&#10;qEgYMeYxlSI2B+dK9I+H/wAMfEvxCu1GmQfZdGhuo7fU9euAos7HMfnSLDGzK9zKFAxDFnDNH5jR&#10;I4kr9DvCnhXRfBui22g6Da/Z7O3y8kkhEl5e3UgUT3+oXAVfMmk2jcdqqoARFWNUReiooooooooo&#10;ooooor5f+NfwUbXXufGHg+2zrLZm1rRYgFGrBR8+o6evAF2AMzQjicZdAJwRcdp8CfAdz4L8Ivda&#10;raTWev8AiOeO+v7a4V4rizsrZXTSdPuIBI6q6K8twwKJIpnMUq7owB7ZRRRRXgn7R+pz2Hw5a0gW&#10;Ix63r2l6ZdGRWLpBEkusB7cowAYy2kancCNpbjJDD4Cr3D4G+BfC/jjxBqFt4kuLiX+zbBL620SH&#10;z7dNUiacW1zPPqMBDIluXiBiQq7mRSr7Y3Vvua38HeEbOJoLXwv4dt4Xkjmkig0TTIo5Joc+VJIi&#10;RAF1ydrEEjJx1rzrxt8DPBPiuzxptjZ+FdXhEa2+oaNYxQWpijd3eG80m3aKCUP5jEyALLlUHm7E&#10;KN8KeK/Cut+CtbutC1y3+z3tsRJDNFua0vrR2Ig1DT52Vd8LlTtOAysGR1SRHRfuD4XeMY/ix4D1&#10;fRddklGrW9hL4f8AEMlojQTXNjq1lJa2uqxSyq8SzTxrKGUbgJY2fy1jZFr4G1Gwu9Kv73TL+LyL&#10;7Tru5sbyDdG/kXdpM1vcReZEWRtrqwypIOODX1j+y5oHy+KPFE1spLNaeH9Ou/O+cYA1HWbc24bo&#10;c2LB2X1CH74PmHxv+I83jTxHNpWn3Tnwz4fuJrWyjhngltNT1CCR4LrXFe1LJIr8patvYCH5k2Ga&#10;RTc+EnwWvPHR/trX/tml+FIhIsMsIWG/1q4AKhdOaZHVYI25mnKEMQYo8tveH7O034f+CNHiih0/&#10;wn4fgEUIt1mbS7W4u3hXHE99cq80p4BZpJCSQCSTzXM+MPhJ8ONd06aXUNI07w8LSKa5fWtFSz0O&#10;WzhQrPdT3Uir9nkUJEQzXUTiNS5QoWLV+c14ltFd3UVlcyXdnHcTJaXUkH2SW5tllIguJLXdJ5TO&#10;oDGPe20nbuOMno/Amqy6J408LapHJPELXXdMaY2zbZpLOS7WG+tk5XIlhaSJlJAYMQTgmv1Loooo&#10;oOMY4IIOQT7EDP8AX2NfDWqfs+eIbn4g6lpOkW/2Dwe11FfW2uTnfbWWlX5eYWNvC88s9xPbFJLY&#10;Iz722RzSmJJkc/ZPhrw7pnhTQtO8PaQkiafpsLRw+dIZp5Xlka5uLmeU4y8kjvI20BQWwqqoCjco&#10;ooooooooooooor5y+MnwTm8ZXT+KPDEltBr4t/L1LTrqTyYNYWztSLWS1n2kJd4SO3AkKxONhZ4t&#10;jF/iG/0++0q7msdTsrzTb63KefZX9tNZ3cBkjEsfm29wFddysrDIGQQRxXofwZ1ePRPiZ4TuZvtB&#10;iu79tIeO32lnk1u2k0q08xWZQY1nmikfkkBdwViADT+LOlSaP8SPGVpJNFM02tXGqh4gwVY9dVdb&#10;ihw/OY1uFjY9CVJHGK+6fhR46t/HXhHT7xrmKXXtPghsfEVsGX7RFfRBoUvZYkjhULeKn2iMRRmN&#10;ctErFoXx6XRSOokV0cB0kRleNlBVkZcMrKeCMZB7HNfIPi39mO6l1CW68F6zYQ2FxNI40rXGvUfT&#10;YyikQQajax3D3C7y4TzIkZUChnlbc5qeHf2X9UN5v8W6/p8WnxlT5Ph9ri5u7oMGDIbnUYIUgwdp&#10;3CKXdyMKcGvr7TtPstH0+z0rTYFtdP061t7O0t1Z3ENtbRiKGPzJCztgDDMzFifmYkkk3KKKK+Rv&#10;jB8ddQs9Q1Xwf4OJs2szc6ZrOvus0V/HqMU/k3dtouSvk+Vtkhe4ZWYsWMPl+XHNJ8nf2jqH9of2&#10;sb69/tX7YdQOpfap/wC0Pt5m+0G+N7nzPO8w+YZN27dznPNfZPwb+OD6/cW/hTxpcxDWZnZNI1yT&#10;ybaPVZGZfI0u7iiVUS5JLCGVSBN8se3zsGf6hooornPFfhPRfGmi3Oha7bCe0nHmRSptW7sLxVKw&#10;X1hOQdkyZIU4IYEo6tGzq3yLqH7L/i2O7lTSvEHh28sQE8i41A6npt25MQabzrK2gu0Ta+5V2ztk&#10;AMdpJUeifDn9npPC+saX4k8R6xbanf6Y0tzDpNjaMdOg1FJWSyuTqF5iSYRqBMii2iZZtvzMqfP9&#10;M0UV81ftJeMrfTfDUHg2ExSah4ikgurxCFdrTR9Pu1uUl+V1ZJJrmKNYiUZWRJgdrBSfJf2co47H&#10;xF4o8UX8QXRvDnhK9nvtQaMyiwllniuUZEjDOXa2t7v/AFaklVZerAHwK/vbrU7291K+ma4vdQu7&#10;i9vLhwoee7upWnuJXC4GWdmY4HU1seFvCmt+MtXg0TQLJru8lDSSMxEdtZ20YHnXd7cthY404GTy&#10;zFUQNI6K36A/Cv4ZWfw30iSJphfa9qi28mtaghf7NuhDeTY6ej4KwRF3+dlDysS77Rsij9Tooooo&#10;oooooooooryj4qfCrTPiNpqvG0OneJtPhddK1Z1bynTJk/szVPKVna3ZixVgGeFiZEBDSRy+RfAL&#10;4W6xouv6v4j8U6Pd6ZdaOZdJ0aG9iVRLdzbotS1G0fOJI0i/cxTx7opRJJsZimR9aUUUUVz3i+/v&#10;NL8J+KdU0+UQX+meHNc1GymaOKYRXVjpc11BKY5wyPsZA211IbGCCOK/Kiu5+Hfh3R/Fni/SPD+t&#10;6nNpVlqUskIuIDaI8twkRlgslnvGCRvOV8qJtkhMhRFjbcCP0M0j4eeBdCgS30zwnoUKosiiaexi&#10;v7xkkl89o5dR1Dzbh13fdEkpAGAMBQBQ8QfCnwB4js5rW88MaVaSzGV11DSLW30nUorqSF4VuhdW&#10;KoZSpfzFjn8yIsAXRsYr4V+Ifws8R/Dq5D6ggvdEurqW207XbUYtrl1Qyxw3UILNbTtHlhFIcNtk&#10;8t5Fjdh7v+zv8S7i6ceANdvJZ3jgL+FZZIzJItvaxPLe6PLc7slY41EtqpT5UWRN4VYIx4V8YdAb&#10;w78RvE9qEmW2vr461ZySQGCOWDWFF/KLXs0UUzy26sveMg/MGFeY1t3Wg6lbeIbnwusP2rV7fWZt&#10;CW3tCZxc6nDenT/JtTgbt8o2pwM8V9S/tFa3baB4e8KfDnRpWgtktbe6u7YS3fmppGkxjT9Dt7iU&#10;4SaOWRJXKszEPbxuQp2k4n7OHgC11W8u/G+qw213a6PcfYNFtZkd2j1tFiu31XGQmbeN1WEMrjfI&#10;ZBskhRj9p0V8/ftKWN1dfDy3nt4Hmj03xLpt7euu0Lb2bWN1p4ncEgkGaeBMKCRuz0yR8EV9Mfs1&#10;eFJtQ8T3vi24gb7BoFrNZ2MzG4jEms6lF5DCFlXy5FitWm89GfKmWFtp3Bh9wUUUUUUUUUUUUUUU&#10;UUUUUUVFPPDa2811dTQ21tbQy3FzczyJDb28EKedPNPNJgIiICzMxAAyScV5nffGn4XabeS2Vz4v&#10;snmhEZeSwtNV1W0IliE6iK/0i3ngk4YBgkh2nKthgQPIfFdj8DPineSHRvFml+HPEzKJjqY0660i&#10;01Fpb4GZb+21aOyiu7l2mbDRzLcNncxkji2DxO30fxR8FfHnhvVfEVjLbQ22oGZb2xFvqFtqmjmZ&#10;tO1b+zZHZU8x7Z5NsUxilQPGzrHuU1D8atCGh/ELWpYC8mn+IWj8Uabcvc21z9sh1vNzd3Eb22MR&#10;C7FzHCHXdsVSS2Q7b3wY+LR8A3cmi6wpl8KapeC4uZYot91pF9JGsDalGIwXlhZI0W4hALBVDxfM&#10;rRzfflvcW93bwXdpPDdWt1DFc21zbSpNb3FvMgkhmhmjLK6OrZVhkEEEHFT0UUUUUUV4N+0X4gXS&#10;fh8+mxyQi68R6laacI/tKw3S2Vq/9pXlzBADvljDQxW8xHyqJgGOSqn4Z8P6Hf8AiXWtM0HTEMl9&#10;qt5DaQZSV44hIf3lzcCBXdYoUDSzOqNtRWbHFfS3x2+Fml+HvDnh7XfDOnR29tosMGha1JFEiT3k&#10;J2w6frGoG3RI3lMoaO4n2BpHlQHhQF8S+FevJ4a+IHhbVJmgS2GpJYXctzcJZ2sFnq0baXcXdzcS&#10;fKqQLN5534HyclRzX6bUUUUUUUUV4H8ZPjDB4Itp/D2hyR3Xi28tsOwO6Hw7bXMWY725Cnm5ZWEl&#10;rATwCs0o8spHP8B19DfEyDUtO0f4f/BzRrafUr3SNKTXtasNP8vV72TxJqST3k9msNpEZk+zJJcz&#10;IqthoZkZ1Plo9aXh34T+EfB8Saz8Zdd0+wk8qSSHwbFfGW9lilcWdteXR0eRrmYLIXbyrNSq7VaS&#10;YqJYh7/D8cPhDaW8FraeJoILW2ihtba0tvD/AIkhgtrW3jEUMMMQsgqRogCoqYCjAAr0bQ/Evh/x&#10;NAbnQNZ03V4UitZZvsN3DcS2q3iGW1W9t0PmwSMFb91MquCrKy5Uituiiiiiiiiiiiiiiiiiiiii&#10;vI/jh4Tu/FvgG9ttNtry+1TSryz1rTrCxCNJeS25a1u4jEQWkItp53SKP52kVFTcx2P+cde6/s86&#10;bq918RrC/sILltO0u01JtcuY38u1itrzTprayhumJAcyXBjMcPzMShkC7YmZf0Dory74ufD6P4ge&#10;FpbW3RRr2l+dqGgShLUSzXSwlX0qS4uTHsiugFRsyoquIpXJWPYfif4P+LZPCHjzR7xpYYtP1OaP&#10;QtYa5mt7W3TTtTnRGuZ7y5VhElvMsN07AoSsZQuqMxq/8dNE/sT4l6/5VkbK01f7LrdoDI0guv7Q&#10;t1Oo3imRmb575brI4AYEIoQKK9uttVuPhl+zxp11bxR2GveJVkW0ubZ5PMNx4jlmu7XVGurKRHju&#10;I9LRWgk35SSONWUlSteFfB7wAPH/AIsitb6NzoOlRDUdbdTcRieFZBHa6YlzCpCSXD9i8bGJJmjY&#10;Ogr9HYIIbWCG2tYYra2t4Y4Le2giSK3t4IUWOKCGKPaqqgACqoAAAGABipK4/wCIVvqV34G8XWmk&#10;QLdahdeHdWtobZo5pnnSezaK6htobZXZp2iLrboAd0pQcAk1+W9ej/Cfwxd+KvHegWdtBDPbaff2&#10;mtat9odkgTSNNvI5rwSbBuJkysCADl3XJVdzD9MaKKKKKKKKKKKKKKKKKKKKKK8/134q/Dzw3cC0&#10;1bxXpsdz5txBLb2S3WrzWs9o4jnhvotIS4a3dScbZQrEhgAdrAeXeLvFPwA+I0dvYax4ghS/kntL&#10;e01u20nV9L1O1VZ28uJtX1Cw8pLcmSTetyTEu4yEK6h1+bfG3wm8R+C7ZNbimtfEPhWYW81n4l0e&#10;RZbYw3cjCxkuoVZmi8xQjCRS8GZEVZmdgK7H41NP4s0L4f8AxQjCm31rQxoOpxwWzW9rZa1p11cT&#10;zxwNcSNKySTNexxghtqQAmRt615t8PviBrXw91pdT0xzPZXHlR6xo8sjJaaraRE7VkxkRzR7mNvc&#10;BS0bE8NG8kcn6NeFfFWi+M9Fttd0K5+0WdxlJYnCpdWV0ijzrG+hyfLmjyMjJUqVdGdHR26Giiii&#10;iiiuW8beIU8KeE/EHiFpIEk0zS7iWz+0RTywy6lKv2fSreZLfEm2W5eKJsMuAcsyKCy/lhX2TqXw&#10;Js4/hLBbQadF/wALC0yybxDcS25aS/vLqb9/eaFNDam6MwWBDa2kcO1HuI1kQoJZ93x/a3VxY3Nv&#10;e2U81rd2k8Vza3VvI0NxbXNvIJYJ4JoyGV0YBlZSCCARX6seH9WXX9B0TXFgNqms6Tp2qC2aXzza&#10;i/tEuvs/n7UDmPcVLbBnGcDOK16KKKKKKK4L4hfELSPh5ojanqO25vrgvFpGjxzCG61O4Xbv2sFf&#10;ZDGGDTTMhCZC4aR0Vvzc17XNR8S6vqOu6tMZ9Q1K5a4uH+bYpI2xQQq5YiONAscSZO1QqjgV7BBK&#10;fBPwSmcP9n134parJbwtbzahBdJ4V0NvKuVnG1YhvkMsTRq376C7BLOoKKeFvgw4sF8SfEvVY/Av&#10;htZLmEWt+4sfEV9NBGZFhgtL1CIi4SUxoyvO/lnbblXSQ/RXh74qfAzwtpiaT4f1u10uwjeSc28G&#10;heKWeWd0CPPPPJaM8sjKiKZJZGbaoBOAAPRfD3xB8F+KzEmgeJNMvrmZ5kisGmNpqcvkrvlddLvx&#10;FclQvO/ysEZI6HHY0UUUUUUUUUUUUUUUUUUUUVkeIdLOu6Brmhi4NsdZ0bU9KFz5RlNv/aNk9mJ/&#10;JDJv2b8lN67vukivys1HTrzSdQvtK1CH7Pf6beXNjeQeZFKIbq0maC4jEsDMj4ZSA6MVOMgkc1oe&#10;F9P1nVPEOi2Ph4zrrc+pWn9mzW5mWW0uYpRMl95luGeNbfaZpJQP3aqXPAJH6tUVieJvDumeLdC1&#10;Dw9rKSyWGpwiKUwSeTcQvFKs9vcW8uGAeOVEkTcpUkYdWXcp/My/sdZ8AeLntZ1jh1rwxq9tcROU&#10;aS3eeymS8sbuNZQC0Uq+XMm5QWRhkDOK9w/aKOn6zF8PvG+n/awviTQJ4yk5h2QWluYdSsInjh3B&#10;Z917Os371gdgCgbSW8O/4Re4/wCEL/4Tb7Vb/ZP+Ep/4Rb7Dsl+0/aP7J/tb7Xvx5fl7fk253Z7Y&#10;r26/8NW837TCaXZP9liHibT/ABI7SF7jfcQ6RF4v1BAR08+YSqvZN47CvO/jNrsniH4keJZg900G&#10;nXp0GzguH8wW6aOv2G5jtUBYJHJcrPOqr1MhYgMxr7YSSw+EHwtt3uLVJ18MaLai6trK4n8vUNbv&#10;ZlS4MNzdK7olzfTM28xny0YlYwqhK8R8A/tG3t/rkWmeNrfSbaw1K72W+sWnm2MGjmUuUjvI52mD&#10;wbzHGJWdDEoLyPICSPrunA45GRg8YOD1B4PY8+ma8s1D4K/DDU7l7y58JWUU0ixhk0+51PSLUCNQ&#10;i7LHSpoIFJA+YrGCc7jknNegaRpGm6DplnpGj2cNhplhCILW0gU+XEgcyMxZyWd3Yl5HclmYs7ks&#10;zE6NFFFFFFFFFFFFFFFFFFFFeBfEf49aH4OubzRNEtV8QeIbUzW10PNMOk6TdrCy7bu4jBaeSGXY&#10;JbaErxvRpopE218Y+KPHPirxlOZvEOs3l8glEsNlv8nTLZwpjRrbTodsSMFYrvCbyD8zE5J5Kivc&#10;fh18VU022n8G+P1m8R+AtXghsJ4L2Se7m0JI9kcE1kVJl+zRBEPkQsHhZVntisqlJfYPGnw+1LxH&#10;8NINLtlk1jVfADLc+D9Usw97H4q8C6jCraeLSS1WC28/7LHFG0aLNOWs0KjZeRu/xdXs3ww+MWue&#10;Arm10+7kuNV8JF3W40hmVpdPW4m82a70aSX7jqxaQwFhFIWfO1381f0C0jV9M1/TbTV9HvIb7TdQ&#10;h8+0u4MlJY921gVYBkdGBSSN1DI4KuocEDQrzbxr8V/BngQm31XUGu9U+XOi6SsN7qsYZY5A1zGz&#10;pHb5jlWRftEiF0OYw+DXnSftO+Bi8ok0bxWiCZRAy2ekuXiKDdLMn20bHDEjYpfgA7snaPcfDnib&#10;Q/FumJrHh3UYdT095prczRLLC8VzAR5kNzb3SpLE4BDBZFBKMrj5GUndoor5C+MHhT4k/EvxEj6L&#10;4Tvk0Dw7HJp9i1/qGi2DX1zcMtze6rbW99NFII5V8mJR8/EWW2SGSOPrPA/w80f4J6FrPjrxhdR6&#10;hq1pabJJNLguLmHTrWa7FrFZ6Wswi82e7keBHnlSMIT5e5IvNlk5X4P/ABHh8ZXnirwV44c3R8aX&#10;WoX+nxO169sft1qy6poMN1JO8ltEkMcbWKJt2Yk/ebzErcX4s/Zy8Z6ZqLjwrHD4k0i4mlNozX1h&#10;YalZwKiNHHqkd+0ERbLuiyW7sGCeY6Qbljr698B6tr+reHrYeKtGvtI8Q6ekNjqq3cdusOoXEcCM&#10;dUsJLELAY5929kjVfLk3xAYRWbsqKCfp09xjB556dK8K179of4e6Jey2Fu+q6+0KyK13olrayacL&#10;iN3i8hbu9ng8xSVB82FZIyrAqzcgM8P/ALRPw/1m6t7K8bVfDs80UINzq9vB/ZYu5Jkh+yi9sZZW&#10;UZbf51xHFGFVi7ocA+529zb3cEF3azQ3NrdRRT29zbSpPbzwTIJIZoJoyVZHUgqykqQQQSDUtfLv&#10;xm+Nx0R7jwl4NuV/tmNmh1rWoikiaSynEum2G7KtdZ4nkORByi5myYPi6aaW4llnnlknnnkeaaaZ&#10;2kmlmkYvLLLK5JZmJJZick8mvc/gb4Ok1XWp/Gl9Z3d3ongrOppb2lvczXmq65bQNdadY6YsLR+Z&#10;NC6pcFA7ZbyY2QrNmux8SePIvhrcaz9ltk1T4teKLYXninXbt1uLPwfNqKJcW/hrRo3e481LGPYi&#10;L5zRkpC0hlRFtovmO/1C+1W7mvtTvbzUr64Kefe39zNeXc5jjEUfm3FwWdtqqqjJOAABxVKrljf3&#10;+l3UV9pl7d6dfW+/yL2xuZrO6h8yMxSeVc27K67kZlOCMgkHg19M/Dz9ozUtPeDSvHSPqdi8sESe&#10;IYVVNQ06AqyPJfWkMZF2gJiJZNsqqHY+e5VR9h6Rq2m67ptnq+j3kOoabqEPn2d5BkxypuMb5DAF&#10;XRlZJI2UMrhldQylRoUUUUUUUUUUUUUUUUUUUUV5pq/we+G2u6ld6vqXhe3kv7+Xz7qW21DV7BJ5&#10;iAJJ2tdPuIod8hG6RxGC7ksxLsWPbaNoejeHrP8As/Q9LsNJs93mGCwtYbZJZhEsJnn8oAySFEUN&#10;I+XbaMk4rVrxH4wfF5Ph1HaaZpdpDf8AiXUYUvIY76OdtOsdOFw0Bu7oRNG0jSPHJFFFG4IKs7lQ&#10;qpNn/BL4tXvj46po/iBbKPXdOhhvrWWygmhXUNNLiC5lli+aNJIJWiDFXXesqhY/3bsfmL43+Gz4&#10;a+Iutqof7LrhHiOzaSWOR2XVpHe+yI1XYq3i3KRqRkRquSSSx3PjNdL4h0j4X+N31A313r/hJ9L1&#10;Ei0S1jGp+HrhTqkyhAigtdXc8ZRIlRRGChZWGN79o+S30u78CeDLKGRbLw14Y8yzuZZt8k1tdSrp&#10;EMMke3rGmnAs+87i5GBty3tHwE8P2/hb4cjXNRMdlNrr3Gv39ze2q2D2mkWyNDp4nvJjl7byI2vY&#10;pW2oFnYgYO9vJ7b9prWIvE9xLc6XaXXhCXUphDbJbG11220jJitZEm+0PCbgKFmljfcrvuRHjVld&#10;PsHSdX0vXtMtNY0e8hv9Mv4fPtLyDd5UqbipBWQK6MrqySRuodGDK4VgwGhXCeI/hj4C8VXS32ue&#10;GrC6vFeSSS8t3utLurlpFRC17c6VJA85AjRVM7MUGdm3c2dnw14R8NeD7N7Lw5pFppUEpXz5IQ8t&#10;3dFZJJIvtl/cs882wyOIxLIdittXC8DoqKKKKKKKKKKKKKKKKKKKK8y+IfxV8NfDuCOO+aXUdZu4&#10;Z5LPRbCSE3JCxF4Z9RdyBbW7ybY/NKs5yxiik8twvxB41+LHjPxw8sWo6k9lpDkiPQtMZ7XThESh&#10;CXe077k7o1kBuHcK5YxiMHbXmdFd/wCBviJr3gW9U2kr3+hzvKNX8M3c7tpGpwXSJDebrdw6RztH&#10;GircLGWG1VYPFvib6f8AD3hbw/4y0HxPpvh6eNvAPjtjrGlrFa2yXngDxzaqj3mmXumwDeqSKsUk&#10;W2ZYljjMCkLPDJP8ZarpWoaHqN7pGq20tlqOn3D213bS7S0UqHHDoSrKRhkdCVdSGVipBPU+AviB&#10;rnw91j+09IdZbe4VIdU0qdj9i1O2UkosoX7ksZZmgnUbkJIw0byRv+g/gHx9ovxB0VNV0p/JuYfL&#10;h1XSppFa60u6ZSfLkwBvifDGCcKBIAQQrq6J29cv4s8a+G/BNjHf+I9SjsUnMy2duEee9vpIFBlj&#10;tLSIM77dyB3+4m5d7ICCfEj+0/4M+0qo0LxP9jNuzNcGHSluhdCTasC2YuipiKfMZTODn5dh+9Xr&#10;ngz4keEvHiSL4f1EyX0FvFc3WlXkMlpqdrG5CktC/wAkgRyFeS3kkRSVBfLLnuaKK+fvjhpvjjxh&#10;aWvhHwfoWoXdpG6anr961za6TZXHlDFhpkFxqNxAlyAxNxNGFdVdYSrF0kVeI+F3wIvtA1G18YeP&#10;Z7TT10Nl1Sy0mK/RntL6wnMsV/rV/AfISKARpcIkM7hiV81kCPE9Gy+OVlJ8YptVMkqeD7+xtvCU&#10;c2+W0jEFvfNc2fiLULa5dVOy4mnwzKjx20rZXzA6vL8Sv2d9Sm1G/wBc8CfYpre9uHnfwywj02Wy&#10;eUxK6aZcTuLdo2dppTG7QLEgVI/Myqj0r4IWnjTw1pU/gzxf4fv9Pi0+WW80XU/N0260/wCzXsn2&#10;mfS3m093xIsxlnWRnfPmNGxjKxq/u9FFeXeNfjB4J8C3X9napd3l/qqmBp9K0a3ju72zguI3kjmu&#10;ZLh4beM4QEwtP5uHjfy9jbxwmn/tNeB7q58m/wBN8Q6ZE9/5EV49rZ3dvFYOVCX98ltP5yEZYyQw&#10;RTEAfI0hO0e7aJruj+I7CHVdC1K01WwmCFbi1mWUIXjWYQTxEB4pVV18yGUK6E4dVYGtavJ/ir8V&#10;NN+HWmqkQg1DxNfxMdJ0lnykSBin9p6qI2DpbK2QoBVp3BRCAskkX56azrWqeIdTutY1q9m1DUr2&#10;QyXF1OwLM33UVEQBUjQYWONAERQFUBQAOg8AeC77x54nsfD9m3kxSE3OpXmCy2Gl27L9quflDZY7&#10;liiBwDK6KzKpLD6a8fax4a8FarYeKb60tNSvdJ02DRfhT4PSbfYafpunkwt4z1jy5p0KySBv7PaI&#10;gvCkBwJw8lp8qeKPFWueMdXn1vX7tru8lVYkCqsVrZ20QxFaWVunyxxpycDlmLO5Z3dm5uivevBP&#10;7QHjHw08drrszeLNIMmZRqcztrUKEyvIbXWG3O5Z5FLC6EvyxrHG0I+YfaXhDxv4b8cacNR8PX6X&#10;IjWE3tlKPJ1HTZZo9yW9/ak/K24OquhaNyrGN3VSa6yiiiiiiiiiiiiiiiiiiiiuG8S/DTwN4uuo&#10;7/xD4ds72+XduvYpbzTrufdEsQF5c6XJC84RY0WITs2wAhAAxB0PDngjwl4SRU8O6Dp2mSLFJC13&#10;HF5uoSwyTfaHim1O533Mil8ELJKQMKAAFAHU1xHj/wAe6R8PtBfWNSD3NxKxt9L0uFgs+pXxjLpE&#10;JCpEcKgbpp2BCL0DuyRv4D8M/j5r3iTxra6L4oi0a30/WwLOwNlBLaJYaosX+iIslzNIzrcsDEUd&#10;mPmOmwooKnL/AGnfCyW99ofjG1gVUv0bRNXlQW0Qa8tkNxpc0qriWWWWETRmQ7gscEaEr8oPFLPc&#10;6/8As9TWi3Fn/wAUN43guZrYSqlyNI1OJ4raZ4cksz3moyhGwoKo+MlGrtv7Bs/+GXvtP9mD7b9s&#10;/t/zNkvnfbP+Eq/sr+09uev9nfus42+V82M/NXq/hnwdda/4r8D/ABUv3t+fhto7TJDNcJqF14mv&#10;7BkuL25t5I3R7c2ly6giYPvCHBAJb5i+D3h/VvGvxJ0/WruO/ubXTtWfxLrmroVVY7+GVtSsjc3M&#10;wKs894Iw8a5kZDIy4Cs6ex/tTajcRaV4P0dfK+yX+oatqVxlSZhc6Vbw21rskzgLtvJdwwckKcgD&#10;n4yr9IPghrEms/DPw29xcG4udPiudHmbyhEI49NvHgsIBtAU7bQQDeAcn7xL7jXrFFFFFFFFFFFF&#10;FFFFFFFFFFFfGHxm+N76i9z4S8E37R6YjNDrHiCzkKvqjKSslhpNyhyLUHiW4Q5nOQh8jJuPlaii&#10;iivpH4D/ABXTwxe/8Ip4k1J4fDl/IG0u5uWH2XRdUll+YTTOR5NrcbmMrEmOOTEhCK88lbPxx+D8&#10;1tJf+P8AwsjXenXjy6l4i0+MmeSylnYz3GtWRGS9tISZJ1GfJJMikwEiD5Vr6O/Z8+Ir+H9cj8Ha&#10;lL/xJPEd6i2BEBkktPEV15dpaYkiBby7oKkDhgwVxGw8tfNZvob40fEif4f+HrddLMR8Q67LcWmm&#10;mZJHSxt4Igb3VggUxvJCZIliilYKXkDlZEjkRvzzuLi4vLie8vJ5ru7u5pbm5ubmWSe4ubieQyz3&#10;FxPKSzu7Es7sSSSSTmvWfgv8PrXx94omh1Zb3+wtHtBqOofZ4nEd7M1wkVnpE96hHkefmSTcuXZI&#10;pFTaT5sf6G2OnWGlWsdjpljZ6dZQBxDZ2FtDaWsIdjI/l29uqqoLEs2Bgkk8k1aooor40/ah8QXL&#10;6p4c8KqJI7O309/EEx87Md1c3lzLp1srQbeDbrBNtbec+cRgbfm+Wbe4ns54Lq1nmtrq1miubW5t&#10;5Hhnt7iGQSQzwSxkMrqwDKynIIBBBFfqt4a1SXXPDvh/W5oUhl1jQ9K1SWGIkpFLqFhHdyRRl8kg&#10;FsLn2zmtuiiivmj4+/DDSb7QL7xro2nfZdd0o/a9VTTbTCaxYT3O+/vb6CBeZoDI1zJeEZ8sSCUu&#10;FRo/h6vo/wCAnxP1HRNa07wRqlz5/h3Wbw2umiYTSy6Nq94x+yx2PlJIfJu5ysUkLAIsj+fuj/fG&#10;T6E+NXxHbwH4dSDTJI/+Ek14zWumb1kc2NskYF7q+FG0vFuRYVdhmRw22RI5EP52V3nw++H2tfEP&#10;Wl0zTF+z2Vv5cur6vLGz2mlWjsQrMoI8yaTDC3twwMhBJKxrJIn1x488YaB8G/A1t4P8K3qf8JBF&#10;a/ZNGtJXj1O6sfPn+132tavGzBY2cyyzQB49jzOAkLQLIE+E7m5uLy4uLu7uJrq7uppbm6urmWSe&#10;4ubieQyTTzzSEs7uxLO7Ekkkkkmq9FFFehfD74j6/wDD7VI7vTZ5LnTJJc6noU0ziw1CJwFlbZhh&#10;FcBVHlXKruUgBg8ZeNv0U8KeKdF8Z6La69oVx59ldAo8b4S6srqNR59hfw5PlzRkjIyQRtdGeN0d&#10;uioooooooooooooooooooooor8rvGPiO48W+KNc8R3G7dqd/JNAjiIPb2KAW+nWrGFVUmG3SOLdj&#10;LFdzEsST0nwf1W50n4k+Ep7aKSc3OqR6VLDGzqDb6ujadNNIFB3LCJftG08Zj5IxuH0z+0n4Sv8A&#10;WvD+j+INNtp7t/Dk+oLqNva2nnSppV/bpPPqU0qEN5Vq1su5QjACVpCVVHJ4n4d+EH+JPw/8EI8W&#10;nkeA/H95b3Md1NdQxah4ZvXg13XLdhCshe4kkljjjw0ShFwSGJc8X8VNF1Txh8a9b0TRVfULie40&#10;GyRoRcXdrp0baVZwXU921qkhhgt5ZGNy23EZ35GeK+m/i9K/hT4RaxY6HBLb20GmaZ4cg8sW9wll&#10;pFzNDpEyXB1By5R7YtbB0Ekod0cYAaVPzqr7W/Ze1q/u9E8TaFO/mWGiXum3dgWeZ5ojraXH2m0X&#10;exRYQ9r5yJGi4kkkZixYY+oqKKKKKKKKKKKKKKKKKKKKKK8E+Mfxkt/BMEvh/QJYrnxdcwrvchJr&#10;fw9bzIGjurqNhta5dSGt7dhtAIllGwpHN8FXNzc3lxcXl5cTXV1czSXFxc3Mjz3FxPKxkkmmmkJZ&#10;mYnLMxJPUk1Xooor0v4W/EK6+HfiWHUSbufRbxfsuu6dbSrGbq1ZWEVzGkgKma2dvMj+6WG+LzEW&#10;Vmr6h+J3w10X4qaFD468FXNrNrbWJuIJrfK2viWzt0ZBZXIKho72MoYonkVSrL9nn2gK1v8ADdxb&#10;3FncT2d5BNaXdpNLbXNtcxSQXFtcQSGKe3uIJQGR0YFXRgCCCCM13fw1+IGpfD7xFb6jbzTnR7uW&#10;2g8RabGqzJf6csv7x4reR40NzCrO1rIXUqxKlvLeRW+//FfjzRvC3g2XxmzLqNjJa2k2kwQTx2z6&#10;xLqKq+nw20kw4Dq3mOyxsyxK8mxtm0/mprmu6r4k1S61jW72fUNQvJGeWaZi2xSxZIYE+7HGgOI4&#10;kAVV4UAVd8I+G7rxf4l0bw3Zv5c2q3qQPPtjf7LaIpnv7zyZHjD+RAkk3lh1L7dqncwr9LfCfg7w&#10;74L0yPS/D+nQ2sYjhS7uykbahqUkG5luNTvFUNM+6SQrn5U3FYwkeEHT0UUV4V+0Rrl/o3w7kh09&#10;zCdd1e00O8mWSaOaOwmtp7+5jgeFkI877MIZQwZWieRCp3Aj8/K/RL4CeI7nxD8OdOS73mfQLmbw&#10;6ZnWJBcW1jFHNYGNIVUbYreaGAk5ZjGWYknJ9mooorzr4i/DjRPH2i30E9jZR68to39j63sW3vLW&#10;9t0kbT4Lq/jillayMkjCeHa42s7IolVHX8zSCpIIIIOCDwQR1BFd/wDDnx/qnw/8QQanZyyyabcy&#10;QQ67pv34tQ09ZP3m2NmRRcRKzNbS7gVYkEmN5Ef9BPEfjrRPD3g1/Gb3MM1hPpsN/o6SPNavrE99&#10;a/adJs7dWjaRWnBXJMJMa7pHUKj4/NTX9dv/ABLrWp69qknm3+q3ct3OQ0zpH5jfura389nZYoU2&#10;xQoWO2NVUHAqLR9H1PxBqVpo+jWU1/qV9KIba1gALuxG53d2IVERQWkkchEQFnIUEj7y0S08KfAL&#10;wOx1a+sG1u6iuL26eM+Xf+ItUt4g0Gm6eNrzPDCXSFGKiOMuZpBF5rmvhrxT4n1bxjrl94g1qVJb&#10;2+dcrDGIba1ghjEVtaWsIJ2xxoqqpYlmwWdndmY89RRRW/4c8T674R1NdX8PajLpt+sUkBljWKWO&#10;e3lx5lvc286vFLGSqvtkQgOquMOqsP0L+FnxLsviRo0twsH2DWdLMEWt2A3NBHJcBvs95ZTMPmhm&#10;8uQhCd8bKUbICSSenUUUUUUUUUUUUUUUUUUUUUUV8BftF69dal8Qp9Ik3raeG7Cxs7aIzO8Tzaha&#10;pq11eLCQFR3E0cL4+8IkJPAA8Ntbq4sbq2vbOeS2u7OeK6tbmFvLmt7m3kE0E0UinIZHUMpHQgEV&#10;+jPxF0W48efCu9T+yprTWJ9FsPENnpVzZyXWp6fqltEmpSaZFAypIt06ebY5CK2XYFTkqfl/4RaC&#10;3iTSPin8OZ2m0zXtW0zR7u2W7geKO2uvDGrO8ltqCMpkj/0ia3ikwhdVLkKWUA/Uf2SP/hEv+FTf&#10;aLb/AISr/hVv2XfvT+ydv9m/8I39qzj7Ts+1c+Z9m+7833/lqqfjx8KN20eLF2kgF/7C8SgAevNn&#10;n8hXN3v7Snw6s7qW3t4PEupQxMFS9sdNs47WdCMl4U1K5t5x6fvIlPtXzh8U/jFf/EiKz0yHTItH&#10;0OxujerbNOt7e3d8qyW8N1PdmOPy1WKRlEEa43Mxd5P3fl+L19U/Af4taF4dsE8GeIUj02KfUpbj&#10;T9bwq2rTX2yM22rMBmPDKAtyxKBSFfYke4/Z9FFFFFFFFFFFFFFFFFFFFFZeuaTDr2j6nok9xdWt&#10;vqtjcWFxPZPAl2lvdxGG4WFrlJUUshKbjGcAkjBwR8CeP/gh4r8EmW8tY5PEmgRxea+rafZuk9ms&#10;Vsbi6bU9MR5ngjj2SEzh3iChS7o7+WPFqKKkjjeV0iiR5JJHVI40Uu7u52qiKvJJPAA619A+E/2c&#10;vGOuww3muXFp4Us5l3pDdRvfayUeBJoJn0yFkWNWLbHjnuI5o2Vg0Q4zua7+y/r9nambQfEdhrlx&#10;GkzyWV5ZSaLJJ5ce+KGzlMtzG0kjfKBK0SDqzgZxieC/iR4y+Dd//wAIr4u0i+k0QTiVtMu8pe6d&#10;DJO8Vxe+H7lm8qWF3Dt5YYwyOrFJI2aR26Xx98G9G8Q6ZceO/hRdQanZXIF7ceHtOCyRYeITXQ0a&#10;JcPFMgYM+mSIHUl0jCMsdsflSu++IPjq5+IF/ouq3tt5F/p/hvT9Ev5t8TDUL20uJ7i51NYoI4ki&#10;EzzFvJRNqdAT1rga+yf2WbeNNO8ZXYLeZNe6NbMD9wJbQXEkZUYyCTM2TnsOB3+jfFXivRPBui3O&#10;u69dfZ7OArHEigPc313IC0NjZQZBkmk2tgcBVDO5VFZx8g+LP2lvE+oTXEHhKytfD+ng7be9u4Yt&#10;R1qRY7hts7LNvtYhLHtDwmKXYd22ZvlI8xn+MPxMubxr6TxhqizERjy4Ps1rZjygAm3TrWNLcH5R&#10;kiIZ5znJz9j/AAO8SeMPFnhW81rxbefbDPq08GkytpEOmPLZ20Ea3FxHPZiKGaEzF4l2W4KSRSBp&#10;JMhYvZ68V+OvgGfxp4TjudLgkutd8NyT3+n28KzzzX1pPEqapp1tbxNgyyCOGWP927s0QjQAysa+&#10;P/hP4DuPHviyys5baeTQLCaK88RXao4t4rJN0qWMk6SRFZLxozbx+W/mAF5VVhE+P0qGMY4AAGAD&#10;7AHH9PYVBdi6Nrc/Ynt0vDbTC0kuY3nto7oxkW73MUTxsyK+0uqupKjG4HkfnHq/xe+Ks1xLa6l4&#10;o1WyurRprOe2gtbTRpreWOQpPDcQ2UMLCVGBVjIN6kYyMVraT+0B8TdMlgefV7TWYIYhCLPVtLsj&#10;E4WMRrJNc6ctvcM4AB3NMSx5bdzn6r+HHxp8OfEG4GlGCfQ/EPkyTf2ZdzRT296sbuZF0m/XYZnj&#10;iVZZY3ijcAsUWRI3kHeeNbY3ng3xbZhtpufDGvW6uQSEabS5YwxA9CQa/K2iu++JPjmf4g+KJ9fk&#10;tnsLVbW1sNO095orprKztULNEbqKKLzPMneacl1JXzNgJVVrf+GHwk1r4g30U80dzpvhaFg99rLR&#10;bDcqkhRrHR/NBEszMrK0gBjhwWky2yKT1zxX8U/D3wx0m38C/CddPvJoYWk1DxEJINSgS6ubbb9q&#10;S4tiIru/b5JJJDmCLasHlsFMUHBeG/gN8QfF0zarrr/2BDeTi5ur3X5J7nWrxrl3e5uRpykytKGG&#10;5xdyQsxYEFskju7j9le4W3ma08bwz3KxSG3huPDz2sEswUmKOa5jvJmjVmwGdYnKj5grfdPh/jH4&#10;VeNvBCyXOr6S0+locHW9LY3+lhd8cIe5lRRJbBnmSKP7VHF5jZEYbBx5xRRXqnhT4M+P/F0dvdWm&#10;jnTdMuhvi1XXHOm2jxNaLeW9xDAVe5limV0EU0Fu8bFvvYDFftj4ZfDS1+GmnahZ2+tX+sTanNbz&#10;Xj3MUdpYRyWjSrFJp2nK0jQs8ciJcF538wohG0AJXplFFFFFFFFFFFFFFFFFFFFFeUfFT4p6b8Od&#10;LSOJYb/xLqMLtpGlM52xoCYv7U1IIQyWyuGVVGDM6mOMqFlki/N6un8HeKLvwZ4j0zxLYW9rd3Om&#10;NclLa98428q3dnJYzhvs7owYJKxQ7sBgCQwBU/XVh+1B4RktIn1Tw/4itL5vM+0W9gum6jaR4kIj&#10;MV3cXFq75XBYGBME7RnG49tH8evhU8MUjeJWgaRAzW8mieIPOgJXlJTDatGT/CdjsPesrVf2jPht&#10;p0kS2dxrOvB03tLpWlSQxwPuIMUo1x7Ny2BnKIRg9c5A8X+Jf7QEHi7QtS8M6F4fktbHUWtUm1TW&#10;HtZ7o2sTCeaKLSolkiil81U8uc3EhUAsqrIUeP5lr2r4LfE21+Her38Oq2hm0TXxZR6hdW6M99p0&#10;2n+d9juoY84ki/fyLPHjfja6ElPKk/Qi2ube9t4LyznhurW6hiuLa5t5UmgngmQSxTwSxEhkYEMr&#10;KSCDU1FFFFFFFFFFFFFFFFFFFFFfFXxM/Z/8Q211e+IPC15e+KYbqW4v9QtL97f/AISFJXi+1Xl2&#10;siLEl4ZZRIwjiiWbLJGkcp3PXzJcW9xZ3E9neQTWl3aTS21zbXMUkFxbXEEhint7iCUBkdGBV0YA&#10;gggjNV6KK9h8EfBLxt4zFteG0/sHQ51hmGrawkkJubaURyLNplgQJbjfDIJIZMJA+CBMDXqF7+yx&#10;fx2kzad4ytLq/UJ5FtfaLPp9pIxkCuJr23ubp0ATcwIgbLAKQASw4awk+J3wF1qKa/sruTw896yX&#10;NslzJP4Y1xJnMTPb3SBkt7yWO38yB5I0uUVFMkRi3RP6prvhfwp8ftJ/4Svwdc2+i+MrLybbWbG/&#10;Hl+dhdsEWsC1VmyFBNpfRowdFMLrmMLbfI2r6RqWg6leaPrFlNp+p2EpgurScAPG+0MGVlyrI6kP&#10;HIhKOhDoSpBPT6j42vb/AMAaB4HkZjbaLreq6lgwQBGgnhQ6Yq3AJk3xyz6iXXAXa8Y+YqNvC19B&#10;/s16da33xEuLq4R2l0jw3qeo2JWQqI7qW6ttIZ3A+8PIu5lwe5B6ivvCeeC0gnu7qaK2tbWGW5ub&#10;m4kWK3t7a3iMs9xPNIQqIiqzOzEAAZPFfIvjb9pibzp7DwHYRC3VZ4P7e1eGR5ZJCGhS70zTQyqg&#10;HyyxNdBs5AkgXBB8ZuvjV8ULxoXm8XXqGBiyfZLTS7FCWIYiaOygjWQcDAkBA5A4Jr3z9n/x1488&#10;Xaxq9nr2qSatoel6Oj+dcWtgk1vqVxeILKN7qFEmk8yJLk5kL/6scqcZ+qa5fxr4TsPG3hvUvDl8&#10;/wBnjvog1veLCJpLG9hfzrS8jiYoTscDcgkXem5Nyhia/NWy8Ja3feK4fBa2vk67Jq7aLNA+6aK0&#10;uopzBdzXMlisx8iAK8s0sYdRGrOMrX6ZeFPDdj4R8PaT4c00s1tpdt5Qlct5lxPJIbi8u2DM21pZ&#10;nkkKA7QWwuFAFdBXwx8Wvid8StI8b+IPD8XiIadY6ff281hb6JBHbqlnPp6z2AmvJYhcvI0M6tco&#10;8hj8/JRQiRbeI0r44fE3SmjCeJZb+BLo3UltqlnZX6XGSDJby3U0f2lYmC42RTJtyShUnNfQ/wAP&#10;v2i9J1yWPTPGkFp4ev2CLBq0DzHRb2eW6MSwzRSh3syqNH+9mmeM4kd5IRtU/S9flv8AEI58feOC&#10;Scnxh4lJzySTrM5ya4+u71/xxqGt+E/B3hSSW6az8M29+ZzPPM4vLy4vpfsRKM7KY7SzMVvbZUNG&#10;DKi/IRVHwj4K8ReONRXTvD+nzXRWSFLy/dJE03S0uCxSfUr0BliUrHIyrgu+1ljR3wtfUl7q/wAP&#10;/gBpE+l6Glvr3xGlsIIbqaeN2mZ7v9/5+pyxsVtbVdqSLYwyCV18neTu+1Dx6z8BfFf4wXq+JdSV&#10;jFdQpDDrWvOumWH2eGFZLePT7C2jMnkNvLI9tamJnLsW37zXpv8AwyqM8ePDwf8AoV+cZ4JxqP8A&#10;np715b4q+AnxA8NrPcWtjF4k0+L5/tGhs892I2uBBAJNIlC3LSMGDutukqou4s+1GYeKUUV2nhX4&#10;feMPGrv/AMI7olze20RKTahKY7PTYWRo1lia/uykbSqJUcwRs0uz5ghUE19f/Cn4Hz+BNSh8Rat4&#10;huJtZWGa2/s/RZGg0ZrecSJLb6jLcIJbxD+4nRdkAjljBIk2qw+haKKKKKKKKKKKKKKKKKKKKK5j&#10;xb4z8P8AgjS5dV1++S3RUZ7exiltzqepMkiRvDpdnM8ZmdTIm8KQEB3Oyplh+bHjTxRP418T6t4m&#10;ubSCwk1SWBltLd5JI7eC0tI7G1jaWU5d/LiTzHwoZtxVEUhBytfZ2h/tR6TJAE8S+GtStbmO2gUz&#10;6HPa38N3dBALqT7JftbGCMtl4086YgfKzNjce9079oT4YXtt59zqt/o8u4p9i1HR9Qkuio5Em/SY&#10;7qHaT2MufUVof8L3+E+N3/CWd/u/2F4l3Yzj732L+v4Zr85KcqtIyoiszMQqqqkszE4AUDqTXfaT&#10;8K/iLrMphsvB2uIfIFwJdRs30e1eIsoBjvNX8iFyQ6kIrliuWAIBI+k/CH7M+lWtrdSeN9RbUr65&#10;tpIILTRZZ7Wz0uRzIn2xLyZQ9xKFMTxCSFI0YOrxzggjwb4qfCvUvhzqatG02oeGtQdhpWrNGA8U&#10;mC50vU9g2pcoAxVhhJkHmIFKyxRemfBX42HSDaeD/GN4P7IPl22ia5cv/wAgg8JBpupSyH/jz7RT&#10;Mf3HCufs+02/2lwRkdOx6jBwRyCcYz79ciiiiiiiiiiiiiiiiiiiiiiivHPH/wAEvCXjeSa/ij/4&#10;R7XX81m1PS7e3EN7cTTtcS3Gr2A2LcSM8js0waOVyRvkKqoHyX4o+BvxD8NFGTSG8Q2sjxxpdeGl&#10;uNUZZZTIVim09Y1ulwse5pBAYgWVfMLELXJ+Ffh94t8Y3yWei6PdvGLs2V3qVxDNb6Vp00e03Iv7&#10;9l2o0SsHeFd0pGAkbsQD9z/Df4O+Hfh/DFeMses+Jv3xk1yeHYbZZk8s2+l2rNIsChNyNICZH3SZ&#10;fy2ESeuUVieIvDeheLNNbSPEOmQ6pprTxXH2eZpoWjntyfLngubV0likCsyF43VirMhO1mB+SNZ8&#10;KeNfgBqUvinwlef254UvHa21GC7gkdIIjIRYQ+ILa3ZQSpbFvfQlB5m5GWJZRHL0l/oPgH4/ac2t&#10;eHbqDw34/g0/zdQ02TAEkySeWo1eNEU3MQbakeoWyl1SRBKhZUt0+U/EfhnXPCWpyaR4h06bTb9I&#10;45hFI0Usc0EwJjntriBmjlQkFS8bkBgyHDqwGDX2B+y/qUdvpvjuO7ltbSx06TRtTmu7hordYI5b&#10;e7F5LdXUpVVijS3DbnbCfMe5rwj4ofEG5+IfiSfUgbu30W0H2bQtMupY3+x2oVVnnaOEBBNcuvnS&#10;8sy5SLzHWJGrzaiv1C+HGif8I74C8K6T9nurOaLRbO5vbW8Dpc22pagv9papDLHIqsjJcTSLsYZQ&#10;YU5IrtqK5Hwn4J0LwYdcOiW6wjXtZuNYucw2EZg+0AeVplmbKKLbZ253m2t23CPe4DHcSeuor82P&#10;jNo8Oi/EvxXb263Ahur2LVka5KsXl1qzj1S8MTIiAxi4llSMAfKFClmIJPl1T29xcWdxBd2k81rd&#10;2s0VxbXNvK8Nxb3ELiWGeCaIhkdGAZWUgggEHNffnh/4ip4z+D/iXVlnhbxFovhPW4dctsxtIuoW&#10;2jTtFqDwRRxqsV3sM6hECKd8SsxjY1+flFfTXgj4G29np0/i/wCK9y2gaBaW1teRaWbtba6mR5El&#10;A1l0DPCsikQraRFblpH25hkQJJq+I/iH4j+KF/J8Nfhbp0dj4YMcGnyajHDPYO+j2ifZp2uHTC2W&#10;llNiCARCaRFWPGZmtT7d8Ofg/wCG/h9HHdgLrXiQNPu1+5txE8Ec6GEwabab5Ft18ssjuGaR9zhp&#10;PLZY09boo68Y64BU9MHrn6j6+hr598afs7eE/El0L7Q7lvCF3I8YuYrKxhu9HliRWDvDpIe38qVs&#10;oMxTLHhT+6LOzjhdG/ZafzI5fEPiseUk0gls9G08+ZNbhMQvHqV8+I3J5ZTaOMDAY5yvunhX4S+A&#10;/ByxPp2h295fxvbyDV9YWPU9SE1sztDc28s6+XbuN5ybSOIMQu7cUUj0iiiiiiiiiiiiiiiiiiii&#10;iiivDfi38ZbX4fomkaPHa6p4puBHK0FyZHsdJtGIdJ9QWB0cyyr/AKmBXUgHzXIXYsvwjfX2s+Kd&#10;ZlvLyW81jXdYvEBIRp7u9u52ENvBBbwj/dihhiUBQFRFCgCvq7w/+zPZ3HhQr4j1O50/xbevDdRy&#10;2flXVlosYiZf7Mmg3Bbotu33DpIuHVVifYsjz+M+IfgZ8SPD3nONEOt2kQi/0vw7KdT8xpCBsj0/&#10;al42043t9m2jrnaM15nqei6xosqQazpWpaRO6h0g1OwurCV0Khg6x3aoSMEHIHcetZdFddpPgLxr&#10;rgsn0rwr4gu7fUZEjtL1NLu49NkMknleY2qTKtukYJ+aR5QijlmABNe/eBf2a9SnntdR8d3MNjaR&#10;ypK/h2xlFzfXkcbypJb3+pWziK3UlYnzbvMzxuy74JACMT4rfAe+8MjUfEnhMNf+GoAbu603dJNq&#10;miW53NcSDdkz2kOATLuMkaHdIGSOSeuK+FfxW1P4dah5Mgl1DwxfTI2qaWHG+GQ4Q6lpQkKqtwq4&#10;3qSEmUBHKkRyR/oXo+r6brum2msaPeQ3+mX0IntLuAlklTf5bAqwDI6OGWSNwGRwyuFZSBo0UUUU&#10;UUUUUUUUUUUUUUUUV5940+GHg/x3E39tacINSwgTWtN8u01dBGVwjXJR1mXaNgSdHCgkqFPzD5H8&#10;W/s7+NdB8650RoPFWnRI8haxUWeqrHFbiWUyaTM7byWDLGlrNM74B2Bm215LZeD/ABTqGsN4etPD&#10;usya2ghefTH0+5gurSGd40jur6OdU8iHMsW6ebZGodSWAINfX/ww+AGm6AtrrnjSO21fWngcjQpo&#10;be80fSnuFKFbkSeZHdzohxuI8pHLFBIyRTj6UoqC4tre8t57S7ggurW5hkt7q2uYkmguIZUKTQTw&#10;ygo6MpIZSCCCRXyt4x+CuueEL6Txl8I7+8sZLC3+0S6DFcXE+oFYZVkki0tpBILuJ1AeSyuixbYQ&#10;pmZ0hBp3iXwL8e9Ok0HxRZWXhjx1Da2selatG8Jku5YhtxpdxcbHkjM8krSaTI7Eo+6OR5FeaL58&#10;+IHw08R/D7UJYtSt5LvRpLkwaZ4hghZbDUFdWlgSQBn8i4Kqxe2kbdlXKGSMCRvOq96/Zx1VdO+J&#10;EVmYmkbXtE1XSUdWC+Q0Pl66ZWz1BWyZMf7VdD+0L8R7nVNZm8D6ReldD0nyRrYgePZqWtRt57W0&#10;s8Ej+ZDany18llQrcB96sYomX5kor7w/Zr0I6f4Gu9YltY45/EGsXMsN0sgeW50vS0Gn2ySqpOzy&#10;7kXoUMoPzbuhWvoiiuKXwJow8eTePyiNqkmiQaRHD9lthHFOkjrcau1w2XNw9v5VmjLs2RK6kuJM&#10;R9rRXxd+1JpSxa54U1vz3dtQ0m+0o25QBIl0e8W9WZZcnJkN+wKbAF2A5JYgfLFFfcX7O3xDfXNJ&#10;m8F6oytqPh60WfS7h3vJri+0Q3BSSKd5dyKbJnhhQCRcxPGqR/unc/JnxA/5H3xvnH/I3eJOjAj/&#10;AJDMx4YEgiuQr274ZfBXXfHhg1TUDJovhcXEYe7lRkv9Uh2mSQaHBIhVl+6huJMRqSSomaN4x6h4&#10;i+JujeF7W1+H/wACdPS4vp7u5NzqOm2VxqpFyHZZY9OF2JXv7hxGC10/mRLAqrEZAQYOs+HPwHst&#10;OaPxL4/2+IvEt4Li5utMvzFqWl2lzendI9+02/7ddDLGSV2MQd22iRkjnr6OooryTxz8F/Bfjb7R&#10;ePaHQ9cm3t/bOkokJmnKysr6lYn9zcbpZBJK+EmcKqeegArxlP2Vrgz3CyeNoVtkEQtpU8PSPcSl&#10;lzOJ7dr1Vj2nhSsr7hyQvSvXvDfwH+HPh10nfS5PEF1HLLJHN4jlS/iVJ4Ps5gOmxJFaSIo3Ohlt&#10;3YOdwbKpt9hRI0VY40CIgCoiKAqKAAqqoGBjAwBgDpTqKKKKKKKKKKKKKKKKKKKKK4b4gfEDRfh5&#10;orapqjefdz+ZFo+jxSKt3ql2qhiiFgfLhjypuLgqQgI4eR445Pzn8WeLtc8a6xPrWvXXn3EuUt4I&#10;wyWen2oYtFY2EDE+XEmT3LMcs7O7Mx92+EvwIXxJp8niDxmt5ZaXfWk0eh6fA/2a/uftEBSLXJXY&#10;N5cUZYSWsbqfOYCR1MG1Z8LxV+zr430aZ30EW3irTgjyCa2kttP1GFYoVd1uNNvZeWLF1iW2mmZg&#10;uSEZgleO6p4X8TaJClzrXh3XNIt5n8qKfVNIv9PhllC7vKilu40UsByVBzisGivvf/hozwH/AMJL&#10;/ZX+l/2D9k3f8JV9mufI+3bfM+z/ANkeV9q8nb+78/bu83jyvK/fV67ZeMvCGozG207xV4bvp9jP&#10;5Fjrel3UuxfvSeVDIzYGeuOO+K6TABP8/cdMkZ5+lFZusaPpmvaZeaRq9nDf6bfwtBdWs6krIpO5&#10;WVlwySIwDxyIVZGVXRlZQR+eXxT+FeqfDnURIhmv/DN/Mw0nVmVS8bEFxpmp+WAqXKKCQwASZQXj&#10;AIkji7L4S/HG/wDC8tpoHiu6mv8AwqsMdnZ3JiE17oAVz5Tq0Y82a2Aba0R3vGgXyeE8p/ui3uIL&#10;uCC7tJ4bm1uYUuLa5t3jmguIJo/Mimhljyro6kMrKSCCCCQaloooorE8S+ItO8KaFqXiLV2mFhpV&#10;us032eIyzStLKttbW8EYIBeSV44l3sqBmBZlXLD49v8A9qHxbJdyvpfh/wAO2NiSnkW+oDU9Tu4y&#10;IlE3m3ttPaI+59zLtgXAIUk4LN6H4R/aW0HVLiCy8V6VL4eldII/7VtZ31DS3ufJb7TLcQ7FmtY2&#10;dVESr9owHxI6qhc/StvcQXUEF1aTw3VtcxR3Ntc28iTwTwSoJYZ4ZoiVZGUhkdTggg5INS0UUUUU&#10;UUUUUUUUUVxXiT4jeB/CUxtvEHiTT7K8WWKOWxj87UL+3M0K3MT3Wn6Wk00SNEVdXkjAIK4PIz5D&#10;dftP+CkhdrTRPFE9wCgjiuINKtYHG4by9xFdzMuByuIjnpx1qKz/AGoPCDpIb/w/4ktZAw8pLMaZ&#10;fI64+YySTXFuVOewVvqK6/Tvjr8LPEFolrfaodO/tJnsJtK1/SrgRmKdvs+3UJ4UuLFYXDHcZJ9o&#10;XPmbRmvCvHXhPwz4d1V/HHwq+IPhWyvNOMmpnQrfxNoouoJVJNwNAIkKyxvGzK2nyqd6h408xZFg&#10;HS+GPid4Q+KelxeC/ilZ2FnqP2N1tPEksltZW1xeRkyG5t7plT+zrtkSM4VjBOyvHhRIlu3l3xN+&#10;Cmu+BWudV0/frPhVrmUQ3kQeXUNLtyokhXXYo41RRktGLmLMbFAzCFpEirzfRPFer6DpXiXR9PuJ&#10;YbTxTp9vp+orFK0LFLe8WcOHTBO6E3Fs6E7WjnkDA8VzNFFfrx2HXpgH170UUUUV8J/tOn/ivtK5&#10;P/Io6ePTj+2L/gV850V0mieKNW0DT/EmmafczQ23ifSk0q+WOeSIeUt5HcGTbGQGLRCe2Ibjyp5B&#10;/FipfCfg/X/GuqwaToFjJcyPLGtzePHINO0yGTObvU7uNX8qNVViOC7EbY1eQqp+qLLw/wDD34B6&#10;VDrmvz2/iLx+bNWtbFJoWmFxcu4Q6PYyLut7YeW0cmozIXwj7NpkFs3k95r2t/G3XLoa/wCMNA8F&#10;eF7K5huLfTtX1m1tbSzRg8FsbKxmeBtQu1jMnmXD7FXcwDQo6RV9L6T4w+DXwy0TTtE03xRoy2cn&#10;nOZdNlbxDeXl1GI0udQ1iXQY5yksmVwZVRSo2RKI4wq83cftOeA4xOLfSvFNxIiSi3P2LSoYJpVB&#10;8ndI95vRGOMuYiQOdhPFZtp+1F4YeVhfeGtetoQjlXtJrC9lMuRtQxTSW4CnnLB+P7pzx3nh/wCO&#10;/wAN9fMcTavLoN1LLMkdt4htv7PG2GHzfOl1GFpbJEYZVBJcqxI27csgb12CeG6t4bq1mhuba5hi&#10;uLa5gkSa3uIJk86CaCaPIdHQhlZSQRgg4qWiiiiiiiiiiiiiiivOPG3xV8HeAgItYvmutTbGNE0o&#10;Q3mqKuI3ElzEXjSBSsiupuJEMi5MYfaa+fLv9qfU3ltzY+D7G2hQg3Md3q9xeSyjOT5EsMFuIzjA&#10;y6SeuK95+GfxV0b4k2lwsMP9k65ZZkvdEmuVuZBaGQRw39lcBI/OhOVWQiNTG52uu143k9Rooooo&#10;rwT4xfGO38DwSaBoDw3Xi66hUu+Flg8PwTxh47u7Rsq9y6ndb27cAESyjy/Ljn+D/wDT9Xv/APl8&#10;1PVdTvP+m97f6hf3s/8AwKSWaWRvdmY9ya+8fg58HLfwPbx6/r8cNz4uuYWVVVo57fw9bzxlZLS0&#10;kUlWuWU7bi4XKhSYoiYy7ze9UVian4l8OaK6xaz4g0PSZGCFI9T1SwsHYMu9CqXUikjHKn0rybxh&#10;8fvBPhm7srPTpF8UzSXka6q+izxvbadYNCsrXMF+ymC6mIdQkEMu3csiyyQsqq3faf8AEj4f6nDb&#10;zWfjHw3i72iGC41a0sL1mdiqxyaffNHOjE8BHjBzj1GexilhnjjngkjmhmRXilikWSOSN13o8bpk&#10;Mp6gipaOCMHp3HUYOQeCDjGffrg18V/Gr4Kf2N9r8X+DrQ/2P89zrmi26A/2Pzvm1HTo0H/Hn3lh&#10;H+o++v7jIt/NPhZ8VNU+HOomJxLf+Gb+dH1bSAy70faIzqWmFyAlwqgBlJCTKoSQgrHJF9/+F/E+&#10;jeMdFtNe0O5+0WV0pDK6iO6s7lB+/sr6HJ2TRk4YAkEYZSyMrnoKKKKKRmEaO7sEjRS7uxAVUQFm&#10;ZmJAGBnJ46HPFfIHiz9p29j1GS38GaPps2nW080Y1TXFvZn1SNQgiuLbT7Z7Z7ZdwkwJZHZ1ZGZI&#10;WDJTvDn7UUu6OHxb4biKtLKZdR8PTtGYofKzBHHpGos+9t4+d/tqjBBCErh/qjRNd0bxJp0OqaHq&#10;NpqdhOqFLi0mWTy3kiWfyLhM74plV18yGVVdCcOobNa1FFFFFFFFFFFFFFFc94i8WeGvCdst34i1&#10;qw0mN1meFLmX/SblYSom+xWMYaacrvTcsMbFcgkc5rx+/wD2lPh5Z3Uttbw+ItVhjAKX1jplrHaT&#10;low/7pdUuLacbW+Ri8K8g7dwwTi2f7UPhWR2GoeHfEFpGq/u3sm06/cn0aOea2C9vmDH6V0el/tG&#10;fDbUZJUu5da0JY4xIkuqaU00czFgvlRDRHvGDDqS6KuB1J4rgPiR4N+F3jgnxJ4W8eeDND8QaiLW&#10;7nhv9f02x0rUBOzST3OoWozc2t4wcPKzJkshEsKyO8owvBHxuW3W78H/ABXitvEWkI8FlHqpt9O1&#10;+JHsZ0g26sIGkh1C3GwTrdxedKzru/f+YHjr/ED4BSw2/wDwknw2mHiHRblZ706XBdQXdxa2flfa&#10;Y5dHvVf/AE6E4aNI1LT8RhTcM7MvhHhHxPfeDPEOneJNOgtbi9003Rggv0ne0c3VlLYSCZLd43IC&#10;ysRtcHNc47s7FmJZmJZmYkszE5LMT1J7mm0V+jXwGH/FqPCnqTrn/qSXgFevUUUUV85/tOoh8A6R&#10;KUXzE8YafGH7qkui6gzoD6Eouf8AdFfCdFdH4T8SX3hDxFpHiTTwjXOl3Pm+U4iK3FtLG1te2jGV&#10;HCiaGSSLeFLLu3LhlBGZZ2Op63fLaafaX2r6ndtLIltZwT319dOkbXE7rDCGkchVeRzg8AseATX1&#10;b4X+D3hH4f6XH4u+Lt/YMc2X2fR5BPPp9jfSTeekFxHY731CcBcPbxxvAEExInjw68f4v+K2vfFn&#10;VIvC+j6jp/grw3M92Zp9b1qPSo9QhEbKr6/qAO0RsnC2UIcF3O4zlUZPXvAcfwg+EmlXl9/wnXh/&#10;WtWuiIL7Wbe5tby/a0ecNBY2GjaVJdzRwAhHmCb90g3yNtSNY72oftJfDqzu3t7ePxFq0CrG327T&#10;tLt4raTegdkRNVuLafKE7W3QqMj5WK4NYP8Aw1F4X+2eX/wjmvfYPNx9q36d9s8n/np9i8zZu/2P&#10;tGP9qum0v9oz4bajLKl3NrWhLGgeObVdJMyXDF9vlxDRJLxwwHzHzFVfQk8V7PpmsaRrMD3Wjapp&#10;2r2sczW8l1pd9a6jbpOqqxhaa0d0DBWUlc8AjjBrQooooooooooooooorl/FvjPw74J06TUvEGow&#10;2o8qWSzs1eN9R1JoiqNBptmzB5WDOgYj5U3BpGRAWr5t1f8AalUSTR6D4SLRK6fZ7zVtSWOSSLZ+&#10;88/TbKNgrE8KVumA6nOcDufhx8fdL8Z6vFoGraWPD2pXUUS6bML83lhqd8FP2i0y8UZt3fG63RjI&#10;H5j3+ZsEv0DRRRRRXCfEH4g6J8PtHOp6qxuLy4E0Wk6PA6Jd6pdIgPlqxBEcCFkM9wQwjBAAeRkj&#10;k/OfxX4r1rxnrV1ruu3X2i7uP3cUUe5LSxtEYvDp+nwuW8uGPcdq5LFizuzSMzN9DfBT4Kf2l9j8&#10;Y+MbM/2ZlLnQ9DuU/wCQl0aHU9ThYf8AHr0aCBh+/wCGYeTgT/ZtFZmpa3o+ipHLrOraZpMMrOsU&#10;upX9rYROY8GQRyXToGKhlyB0yM9a808Y/GvwL4VsBcWuqWPibUJ1mFnp2gX9jfZlSPcrX95A0kdv&#10;EXKKXbL8kpFJtcCh/wAL/wDhx/wj/wDbv2y987zvs3/CP/ZY/wC3/Oz/AM+/m+T5ez95532jy8fJ&#10;u8391Xwx/wAI9F/wkv8Awjn/AAkfhvZ9r+xf8JF9rvf+Ea83ZnzP7R+zb/J8z915/k+Xn593k/vK&#10;7Txb8GPHnhGB72702LVdNhiEs+p6BJJqFtboInnla5gdI7iOONELSTtAIl4y+TXB6H4l8QeGbkXm&#10;gaxqGkzmSCSQ2VzJFFc/Zn8yFLy3B8udAc5jmVkIJBUgkV9XfDf9opb+4s9D8eRW1nLMy20Xie3I&#10;trJpPLjjh/tqzI2xGRxI0l1EyxKWUGGKNXlH1dWfq+kaZr2mXejazaQ32m30LQ3VrMpKSITuVlZc&#10;MjowDxyIQ6OAylWUEfnj8VPhXqXw51ISRma/8M38zLpOrMoLxuQZP7M1PywFW4VQSrABJkBdACJY&#10;oug+D/xjufA8yaDrjS3nhK6mG0lnefw9NNMDNe2iKHZ7c5Z5rZRncTJF8/mJN94aXq2na3p9rq2k&#10;3cGoadfRefaXdu2+KVMlGzkZDBgVdGAZGBDAMCBeooor5w/aekI8DaNGIpGV/FdozThoxFE0ej3o&#10;WF1J3ln3FkwCAEbJBK5+Fq6GPwvrs3hubxbBYPP4ftdQGlXmoQvE4s79o0kWG6gDeaiFZIsTFPK3&#10;SJHv8xgle8/s8/EW50zWovA+rXudE1YTjRRcNEE07WifPW2huJ5E2Q3YEiCFFcvctGI1Uyys329R&#10;RRRRRRRRRRRRWH4i8S6F4U0x9X8Q6jDpunpJHD50iySvLPMcRQW1vbK8kjnBbbGjEKGY4VWI+IfH&#10;vx/8V+JZrux8OzzeGdAMrpAbT91r15bpJFJBLfalGzNA+6Mt5dm6AK7xSPOvzHwGiivTtI+DfxL1&#10;kM1v4S1K0jScQSPrHkaIyHgmQW+rNDM6AHlo42GcjqCK9MsP2XvF8t3FHqOv+HbWzLESz6edT1G7&#10;QDoYbO4t7RW9fmmTHerR/Z30HzTCPivo/mh/KEZ0myE3mbsbDGNUJ3Z4wMnPFfRXw88F+JfBFu2l&#10;6j41bxPo8UEcGn2N3o72l3pLQBUhS01Brudvs/l/J9nkQqu1fLMYDB/KviZ+zzYaqsmseAorTSdQ&#10;WO5lutAZ3i07U5S7XKtp0kjFLSU58pYcJb42AeQFZn+M7/Tr/Sruaw1Oyu9OvrcqJ7O+tpbW6hLx&#10;iZPNgnAYblZWGQMggjg1Sor9VPB2qz674S8M6zdTxXV3qeg6Te308Pk+U9/PYI9/8tvhVImMimNQ&#10;NjArgYxXSUUUUV+dXx51g6t8TNdVLtby10lNP0ezKMrJara2SS39mCo6x3klyHBzhiw7V45RXunw&#10;2+B2v+NGh1PWFufD3hstayi4ngaLUdXtpohco2jW86gGOSMrtu5AY/nDRrNtdV+04PCUHh7w7NoP&#10;gI6d4S8155I7uXTZtcMMtwpEt4yXNzG81wo2eXJcyyKqoqMjooQfOWufs+LLfPfeJvi1FJqV6qO9&#10;1remqb26SBBbRsZr7VN7LGqrGvJChQo4GKy7v9mK/msILzw5410jWPPd1D3dhNYWDohMbGC+sZr7&#10;ewZSrL5YwVPOeK4rV/2efiXpjRi1sdM11GheWSXSdUt1EBViPKki1YWkjOQNwESOCOM7vlryLVNG&#10;1fQ547XWtK1LSLmWFbiK21SxurCeSBpGiE6Q3aoxQsjqGAxuBGeDWXRXb+D/AIheLPAtx5vh7VJY&#10;bV5RJdaVcA3WkXhLxtL51jKcK8ixJE08JSYJlVkXNfcXw0+MOgfECKGwmaLSPFPlzGbRpHZo7pbd&#10;BI9zpdywVZFKZcwn96m18qyJ5rev0UUUUUUUUUUUUV5N8YfiGvgDww0tlLt8Q6x5lnoKmGK4SF4y&#10;pvdSlSVgu23jcFOHzK0avG0Zcj4C0fRPEnjXWZLTSrW81zWb1ri/unaUSSuWk8y5vr++u2CIGdxv&#10;mmkALsATuYA87Xs3wBuri3+KXh+KC4eGK9g1q1u0V2RLm2TRbi9WCYLwy+dDFIAeNyqe1folRRRR&#10;Xzl8W/jjbeFTd+GvCzJd+JUXybzUCsU9hojuGWSNFLES3kWAfLZDHGThyzK0VfEiJqWt6kFUXmq6&#10;vqt4TyZbu/v7+7lyzMx3SSSySMSzEksTk5Jr7v8Ag98HbfwPBHr2vRw3fi26hZVUFZbfw/bzJtkt&#10;LN1yr3DLlbi4BI2nyov3Zd5vea8S+KXxp0r4ft/Y+n20eteJpYHd7QzeVZ6OstuWs7jVJEBZ2Z2R&#10;1tUKO8YLNJEGiMnxT4l+InjPxeGTX/EF/eWzKiHT4nSx0xhFMZ4mk02xEcDurHiV0Z+FBYhVxJ4T&#10;+HHjLxqd+g6LcT2YkEcmp3BSy0yM7wkhF3clVkMedzxw75AOQhqn4x8Iz+C9UGkXetaBq96kbtdD&#10;QL2e+jsJo7h7d7O+eaGHy51ZDuiI3KMbgMiu8vvgR42h0iPW9Fn8PeMNNkS6lWbwpq39oZhtAwlk&#10;hF3Fb+eSytGsVt5khdSuzdgV5VBcax4d1JpLafU9C1nTpbq1d4ZLrTNTsZ9rWl5bs0ZSWJ8F4pFO&#10;DjKnuK+gvAH7ROu6PLbad41D6/oyxmIanFFH/b9oEgjitQ8haOO6RdjeYZh57M7SGZyojP2npWq6&#10;drunWmr6Rdw6hpuoQrPaXcDHY6ZKsCrDcrK2VkjYB1cFHAYEC+R9Onuc5PPHTpXxZ8a/goNGF34x&#10;8HWn/Em+a41vRLdcnRycvLqOnRIP+PPqZoQP3HLKPs+RB4t4A+IOt/D3WV1LS3M9lPsi1bR5pGSz&#10;1S1VshXwG8uZMkwXCqWQkgh43kjf9GvCnirRvGeiW2v6FcGeznYxyxygJd2N5Ggeewvogx2TR7l3&#10;AMVKkOrNGys3RUUUV538Wry7svhv4ynsbWS8mfRZ7N4USV2Sz1B10+/uSIudsEEks7HG0BCWwoOP&#10;zLrrPDngrxJ4tttWuPDunHUzokMVzf20E1ut6LeWOaRZLW1ndXnP7ll8uAM7MyKqsWxW78LviFc/&#10;DzxJDqJF1c6LeKLbXdMt5UQ3dthhDcxpKChmtnbzIs7Sw3xb0WV2r9Kre4t7u3hurWaK5tbqGK4t&#10;rmCRJYZ4J1EkU8E0ZKsjrtZWBIZSCDg1LRRRRRRRRRRRRUVxcQWkE93dzw21rbQvcXNzcPHDBbwQ&#10;x+ZLNNLJhURFBZmYgAAkkAV8d/Eb9o25vDPpPgBWtLQpNDceIru3K38zCfCyaNbSNiKNo1/1s8fm&#10;kSfLHC8YZvlm7u7u/uJry/urm9u7lzJcXV3NJc3NxI33pJp5mLu3uxNVqK7jw98N/HPitFm0Pw1q&#10;V3bPA9zFfTpHpunTxRzC3cW2pam0NvI2848uOQucMQuEcj1Cy/Zn8fXEFvLc33hjT2mRHltp7+/l&#10;u7Vn4MUv2S1khZx38uZl9GrpLv8AZr0qwcw3vxP0+znURebFd6JbWzxmZS0WVk1MHDYYqSBkAnHF&#10;ep/Dj4V6/wCBZba50X4jxaj4c1CeC+u9Ifw5HJp2rQmLy2uLK6W/kMMjRspWe3OGKx+YssaBK1Pi&#10;X8GPD3juG71GySLR/FZiX7PqkW5LS+kiyUi1m2jyHV1JQ3CL5y/IcypGIj8JeLPCWueC9ZudE121&#10;8i5hYmG4i8x7LULUsRFfafcOF8yJx0JAZTlJFSRWVeZor9A/2c9UbUPhtb2hgWIaHrOq6Ukil3+1&#10;CZ01syuCMKQbwx7RnhQ3UkD3Wiiiivjz9qbV43u/COhR3EwmtrXU9WvLUeYIDFeSxWem3B/gZwYL&#10;tR3UE9N3PyVRXpHw++GHiT4h3aDToDaaLBdx22qa/cBfsliChmkWCFmRrmYJjEMR4LR+Y0SOHH3Z&#10;4K+GmgeAdLkt/D8MDa5NazQy+ItStReXc80uJAJkiaIi2V1jP2WGSMEKNzGQmQ+UeOfgrq3ia+fX&#10;PF3xVhjhlupRYwXOh/ZNH077Qo/0LSILnVCkS7IlBAYu+zfIzuGeuKi/ZqttRt7ptC+I2lavc2jR&#10;LNFFpUZghEvzA3VzZ31w0ZKhiqmI5x1A5HL6j+zb8RbK0Nxav4e1mTeirZadqc8VyyMCWmD6vBaw&#10;7VxggzbueAea8l1/wb4q8LM48QeH9U0uJLn7ILu4tJRp81xtZxFbalGGt5iVVmXypGyASMgGuZor&#10;a0LxDrfhnUI9U0DU7zSr6MIPPtJdgmhSdLn7NdwnMc0LPGjPBMrRvgBlYcV9l/Cb48Q+KLi08NeL&#10;hb6frksccNhq6tHBY63dr8n2eaAhUt7mQBTGqny5pNyII2MUL/SdFFFFFFFFFFFFFc/4r8R2PhHw&#10;7q3iTUdxtdLtTN5SBi9xPNIttZWqlFbaZZ3jiDMNqbtzEKCR+aPiPxH4i8f+IX1PU2m1LVtSmhs7&#10;Kxs4ZHjhjaUpZaTpNjHuYIGbEca7mdyWcvI7M2dr+gat4Y1a70PXLT7Dqlj5H2q18+2ufK+02yXc&#10;P760eSM5jkRvlc4zg89KmnX93pV/YapYSCG9028tr+ymMUUwiu7Odbm3kMU6sj7XUHa6kHGCCOK/&#10;WoduCD6dwaKKKK8q+KXxT0r4caaEXytQ8S38LNpOk7vlRDmManqRjIZLdGBAAIeZwUjICySRfntr&#10;3iHWfE+oS6rr2o3Wp38uV865cssMRleYW1rEMJFCrO5SKNQi5OAMmvpz4RfAaV5rTxP47tEW2RUu&#10;NO8MXMb+dNNuOybXreVQFRQAy2pyXJHnBVVo5PsKuF+IHxA0X4eaKdU1NvtF3cmSHSNIilRbvVLp&#10;EDMiFg3lwxllM9wVKxqVADO8aP8AC3ij4zfEDxTctJJrlzotoCwi03w/NcaVaxxyRCKVJZYH8+YN&#10;jcRPM4BZtgUHA43w54S8SeL7trLw5o93qs0e3zngRY7W13xvJGb2+nKQQBxG/l+bIu8jauWwK6bx&#10;n8MtZ8B2Fhda7qvhsX1/9kY+H7PVJLjXbSO5hklM91Z+SqGKN4nheaKV4/MwEZgc1j/8Ief+ET/4&#10;S3/hJvCG3/oW/wC3B/wlf/IS/s3H9j+Xn/p4x5mfJ/ee1cdXsPwx+L2t+Ab23tbqa71bwoxaK60V&#10;5vMNlHJK0z3eieaQsUiu7yPECsU25g+HKSx+ufFz4a6L4s0Wb4p+Abi0nSe0m1jXLe2dY7XU7VFa&#10;a+1eANjyryEq5vbdwGcq5YLcq6TfIVfe/wCz549m8T+G5vD2pyI+qeFYrK1tZFjgh+06EYfs+nZC&#10;NmSSAxNFK/lr8hhLF5Wdj9A1n6vpGma9pl3o2s2kN9pt9C0N1azKSkiE7lZWXDI6MA8ciEOjgMpV&#10;lBH5+/E/4Pa34CubrULOK51XwkJEa31dUV5bBLibyobTWEixsdWKxi4CiKQsmNjv5S0vhZ8VdU+H&#10;Wo+W/m6h4avpg2q6QG+aNjhDqWl+YQqXCqAGUkJMoCOVIjki/QrRNe0bxLp8eqaBqdpq2nylVW4t&#10;Jd4R2iWYwXMTASQzKjKXhlRJEyAygmtWiiud8V+FNF8aaJc6Frtss9pOQ8cyFUu7G7RSIb+wuCG8&#10;uaPc2DtIYEo6tG7o3y/cfss3P2sLaeMrdrFmBL3GjyLdRKXfcoijuSkhUeX829AxLfKu0bvo/wAG&#10;eBtH8H+FYPCUMcWpWjR3A1SW8s7UjWZ77IvpL63ClHR1IhWOTeRCqRsz7Sx/O3xhod34D8b6vpFr&#10;PdWk+h6ss+lXa3Sfb4rRiuo6Jei6s9oWfyHglJQKVfspGB+m2l6ja6xpenavZGRrPVLGz1G0aVPK&#10;kNrfW63UBkjy207XGV3Hmr9FFFFFFFFFFFBP06e4xg889Olfm58XPiBL498U3NxbysfD+lPNp/h+&#10;BHn8mW0SUq+qtFOkZSW7wJWDRKyJ5cbbjHuPlVFek+E/A1jqFra+I/GWvWfhLwebsRfabgzPrevR&#10;QSiG/XwvpcEU0lwIXaOGe4EbRxF92JTFLGvd23xe8KeCoY7X4ZeBLOC4jMYl8S+Ldt7rV2j26xXk&#10;csVi4eMSPHHJiK8EIO7Fuu7jhNV+LvxJ1gwG88Y6xB9m8wxDSZYtCyZNpPnjREt/NxtUr5u7bztx&#10;uavOpJJJXeSV3kkkZnkd2Lu7scs7O2SSTySajq3Y399pl1DfabeXWn3tu++3vLG4ltLqByCpaG5g&#10;ZXQ4JGVYcV7D4U+PXj7w5LbR32oHxNpUWUksdaIlu3je5E8rxa0AbkTbdyRvO8qIG/1TBVA9/I+G&#10;/wC0LpIIJ0jxlYaWSwAP9raMGn2hW3COPUbJZsHg5VZMf6NLMRXyL4y8C+JPAeopp/iGx8hbj7Q1&#10;hfQus9hqUNvL5TzWlwn1VmicLKiuhdF3rnjq++P2btdGpeAG0l2tBN4c1W9s0ghc/avsOoN/a1vd&#10;3kbOSN881zHGwVVZYsAFlcn6Aoooqte3trp1ldahezLbWdjbXF5d3Ehby4LW2iM88zhVJwiqWOBn&#10;jivyh1bUrjWNV1PWLzy/teq6healdCFSkX2m+uGupvLQ5wu5zgEnA4zVWCCe7ngtLSCa5urmaO3t&#10;ra3jeaeeeZxHFBBFGCzu7EKqqMk4ABJr698EfBLQfBul3fi/4sPYOthDFdLpcszz6ZpIjnR1k1Br&#10;Qst7O77YEtEEsL7igWd5ECY3jj9pTUriSfT/AAJaR6dao7xjXtQhS5v7lEaNo5rHTZgYYFyJUP2h&#10;ZmeNlbbBIpr5213xX4l8SuZNf17VdWxcTXKQ3t7PLaW89x/rWs7InyYAeAFiRVAAAAAArnaK6nSP&#10;G3i/w+lrDo3ibXdOtrSf7RBY2+p3a6asvm+axfTSxt3V2AMiPGytyGBBIr1LTP2gPEzwHTvGejaB&#10;470iSZpri21XTrO1uHCRj7NDG8ETWoWKVRLmSydzlhvHylKl/wCF/h346Ik+GuoyeHNedyo8FeK7&#10;ryI9R2wQwW0PhrV5WlR7ie4bZHbXF0zyOzMPIijAbxe4t57See0u4JrW7tZpLa5trmN4J7eeBzFN&#10;BPDKAyOjAq6MAQQQQCKr1as7y60+6t76xuJrS9tJkuLW6t3aKaCaJt8csUiYKlSMgiv0w+GXjiP4&#10;geE7PXWjgttQWWaw1eztvPaC11K2wzpC1z82yWJop0G99gkEbSMysT31FFFFFFFFFFFFfAv7R2uy&#10;6n8Qn0n/AEhLbw5pljZJE1wZLeS5v4Rq9xewW+AI2eOeGF+rN5SknAVV+lvgX4St/DPgHTLoxQf2&#10;n4lhj12/ukCO8lvdpv0m288IrmOO2KsYmJCSvMVPzV454s/Zl1SXWrqfwbqWkW+h3Dedb2Os3OpR&#10;3WnPIS0llHNBBc+dCnHlSyOJNpCvvZfMf1j4XfBXTPh/N/bN/drrXiSSDykuFthFY6Sk8KrdRaak&#10;m52kJ8xDdPsLRHaI4w0gf2+iiivln40fG5NLS58JeC74Sao6vDrWv2kpI0oN8kmn6ZOnBuiMiWdS&#10;fIztQ+fkwfIGkaRqWv6laaPo9nPqGp38whtbWAKXlfbvZmZyFRFUF5JHIREBZiFBI/Qf4YfCLRfh&#10;/ZQXd0lrqviuSMyXesNEXSyaSIxyWWjecN0UQVmRpdqyTZYvtQrFH69XGfEHxhbeB/Cer+IJTEbm&#10;CAwaVbSlGW91e5/d6fB5LSxNIgf97OsThxCkrrkrivzEvLu51C7u7+9me5vL25nvLu4lO6We5uZD&#10;NPLIeMszEs31r3D4L/CP/hPbptc1klPCum3htZoYZtl3rGoRolw2nJ5R8yKBUdGnmG1iGCRHcXeH&#10;q/iz8bCfL8IfDi8OlaRpnk29zrmjt9hMpsfkg03w9NZsPKtIgqgzRFTIQEjxAC1x8tV2Hg7x14k8&#10;CX73/h6++z+f5C31lNGtxYajDBKJVgvLaT/gSiWMrKqs4jkTcxP1pqeleEf2h/CY1nRvs+j+NNLj&#10;WKUS7ftFndMm5dL1h4lDT2U+1ja3SrlMFkUMLi3b4kurW4sbq4sryGW2u7OeW2uradDHNBcW8hhm&#10;hljbkMrAhgehGK+ov2a/HVxBqdx4D1C5mls9QgnvvD8btJKtnfWivd6jZQIsbFY54fMuDvkWNXib&#10;aDJOxP2bQR9Onuc5PPHTpXxh8Z/gi2mNd+LvBdnu0smW51rQreNc6UeZJdQ0yFf+XXgmS3UZgPKD&#10;yCVg8C8I+M/EPgjUk1PQNQktmMkTXdk7O+nanFDu2wajaAgSJh3Ctw6bi0bI+GH6I/D/AOIGifEP&#10;RF1TTHW3vLfZDq2kSyo95pd2ykgSYwZIZAGME4UK6hhhJFkjj7uiiobiCC7gmtbu3hurW5ikguba&#10;6hjnt7iCZDHNBPbyhleN1JV0YYIJFfKfiH9l+2nvLy68NeJFsbWacSWukajYzXCWcLgtJENVSbzH&#10;VGyIt8BbbgO7MCzes/C74TWHw1TUZk1F9a1XU1ginv3sobNILS3ZnS2tIQ0joGZszFpyHKxnau0V&#10;8t/tE+G7bQ/Hn2+ytnt7fxHpsWqzBY4Y7U6qs72moi3WFF+ZwkVxMWyxklZifmwPqf4I6tLrHwy8&#10;MSXNzHc3NlBdaVJsjjiMEWl30lnp1s6RBAWS0SDJxlhhmYuzE+rUUUUUUUUUUUUV8W/tH+Pby41d&#10;fAen3UkOmafBa3WvRRbozfajcKLyztLliBvhgiMMyqp2GR8uC8SFPlmiun8L+GLnxNetAL7S9G06&#10;3Mf9o67rl3Hp+kaeJQxgilupsBpptjiCBMu+1jgRpI6esWfjD4WfDtoj4R8PTeOvENvDuXxZ4kDW&#10;GnW2orDDcWd5o+jSo0ipFcqXwyQzptKJdOGEg57xD8cviT4gM6HXTotpP5GLPQIV01bcwqqkwah8&#10;98A7KWkU3RBJZQAhCDzHUdU1LWLk3ur6jf6peMiRtd6ld3F7ctHEuyJDcXLM5VRwozwOBWfRXqPh&#10;v4x/ELwzP5lv4hvNVt28kSWHiGabWLN47aN0hjja6bzoFAfJFrNFuKqH3BVA+j9B+JXgX4y6M/g3&#10;xva2+j6xdPax2cTTssF1qTRGKHUPD9/Kp8i5WQlUt5iSwkWIG5VpVr5/+KHwi1r4f31xdWsN3qfh&#10;SRvMs9ZWMStZRyyiNLLWjCoWOZWdIxLtWOYkFNrFoo/H6+pv2XNXEOueKNCMBY6jpNnqq3Pm7VhO&#10;j3htGg8nadxk+2q27eoXy8YYsCv2lRRRRX5y/HLxAfEHxI13bOJ7XRDD4fs/3KQmEaapGoQMQqs+&#10;29a6Id8kggKxQIB5DX0h8K/gVc+I4bDxT4uf+zvDLk3cGmMZLfUdZs4kDxzyyjb9ms5uokDebIgJ&#10;QRq8U59A8W/tAeHfCcZ8O/DjRdMvV0+WWFbwQi08L25W4WWZdOs9PMb3SuWnDSI8KbsSI06NXzHr&#10;3xE8ceJhcJrfifV7u2u40iubBLlrLS544mV41k0qw8u2OGVWJ8rJIBJJANcXRW3pXiPxBoSTx6Jr&#10;2s6Ml00T3KaVql7p6XDxAiJp1s3TeUDMFLA4ycda9Q0X4+fELTUFrqV5Y+J9N+zJZSWOu2EEu+3G&#10;1HL3loIZpZGRSrPcvKDkl1Zua0NTu/hF8Q40ktLf/hVniyVdu1oRP4MvbliLSytZZbFVW0TakTy3&#10;QtbdIy8ryCcgOfHtc0DVvDd4lhrFqtvNNaWt/bSR3Fte2d7YXsQmtL6wv7F5IJ4XU8SQyMAQykhl&#10;YDFor7z+APxGvvF2k3uga9dpdazoEds8F3NMpvtT0mYmFZbhGJeWS2cLHNPj5hJF5hMhZ5PoWiii&#10;iiiiiiiiivlf9qTU54dH8I6MscRttR1PUtTlmKyecs2j2sdrBHG4bZsZb6QyAqTlUwVAYNR/Zj8J&#10;6bNaav40uYobjUYNRbQ9MMkRL6asdglzf3MEhYrvuFuY4shA6KjKHKyuK6L4r/Ai98aa/P4o8P6v&#10;ZWuoX6WMOoafq4uo7VzZ2n2P7Zb39qszKfLjt0EBg2nDP5o4SqXw+/Z0TQdW07XfFeq2up3Onzfa&#10;7fRtNiuBYfbYJQ9jcz6jPsklVMeYYPs6AvtDM8YdH+oaKKK8d+J/xi0TwBBcafbhNU8WPbI9ppi7&#10;/s1ibhT5F5q86YCov+s+zo3mONo/dpIJR+fuq6rqniDVLrVdVup9S1TUZ/MubiX5pZpWwkaJHGAq&#10;qoCpFEihUVVRFVQAPsH4K/BP+xja+L/GVoDrAKT6LodwildJGN0eo6lG/Bu+jQQn/UHDsPPwIPqO&#10;oLq6t7G1uL68mS3s7K3mu7q4mcRxQW9vGZZ55JGIwqKpJPTA5NfmD498YXnjrxTqXiG7BhjndYNO&#10;szJI6WGm2w8u0to97MAcZlm2YVpXkcKN2KvfDn4f6r8Qdfh02zhmTS7aS3m17VB8kOm6e7/MBKys&#10;puJVR1totpLsCxAjjkdPojx/8SdG+E1ufAHwz0uxsr6EyzateSpNdxabcXtvviKPcsxurwhonMlw&#10;8kcSJHEVkGUh+Qb2/vdSupr3Uby61C9uGD3F5ezzXV1O4UIGluJ2Z2OABlieKqUUV9Efs9+Pm8Pe&#10;I/8AhFL+QHSPFM8MVu0kkoFjrioYrNoYwxQC7ytvL+73M4hO8KhDch8aPBi+C/G9/BapGmk6yp1v&#10;SkhjEUVrBdzus+nrHEiRoIJldY448hYTFk7iQLPwJ1xtD+JWhq92lpaa0l3oV4XiEouPt0BfTrRS&#10;EdkaS+jtMOmOeGYRl8/otRUVxbwXVvcWt1DDcWl1BNbXVtPGs0FxbToYriC4hkyro6syurAhlyDx&#10;Xwt8V/gZqPhaW+1/wrBNqHhVI5Ly6tg/nX/h+MEGZHWQmS4tkB3rOoZ44w3n8RmaTybwb478S+A7&#10;977w9f8A2cXAhW+sbiNbjT9QihlEqR3Vs/fqgljZJVVnCOods/cvgD42+EvGyxWlxNF4c16SVok0&#10;XUbtXW4zcJDajTdTkSGK4eUyqqwALMWD7Y2RfMb2Kiiiivza+NV7aaj8UPFtxZzedDHeWdi77HTb&#10;daZpcGm38O2QA/u54pI93Rtu4Egg1+hPhjS5tD8M+HtEuXikuNI0PSNMnkh3GGSbT9PjtJZIi2G2&#10;sykrkVuUUUUUUUUUUUV558WdYfQfhz4u1GOKSV20mTTY/LnNs8MmtzpoqXaSqrYMLXAl2gfMU2hk&#10;JDD8yqKK0dO0vU9YuVstJ0+/1S7ZHdLTTrS4vrpo413SOtvaqzlVHJOOBzXq+hfAP4la0IXk0m20&#10;O2uLc3Edzrt7DbY6bYZrG18+7ikP92S3XGPmxXpGn/ss6hJbRtqvjKys7wl/Nt9P0afUbZVVsR+X&#10;d3NxaOxI5YGAY9TXdr+zD4E2oG1nxaWCLvIvtHCs4X5mVDYkqCckAscDuetKP2YvAIPzav4vIz0F&#10;/owJHsTp5/UV5/rH7LerQoH0HxTp187TNmDV7K40xY7fBK7bq0a73uDtBHlICMnIPyn548S+EPEv&#10;g+7Wy8SaPeaVM+fIeZY5bS62xpLILO/tmeCbYJE8zypG2Mdr7WyKx7DUb/SruG/0y9u9OvrcsYLy&#10;xuZbW6hLxmF/KngIYblZlOCMgkHg19m+CPHPh341+HpvAnj2K3TxGkBkgnTyrV9Se3jITWdEfbth&#10;v4FJaaBVKMu91RoGmhi+YfiB8P8AWfh5rb6Xqi+faXAeXSNWijZbXVLRWALoDny5o9yrcQFiUYg5&#10;aN45H9N/Zt8Rtpfja50CSSYWnijTpIkiiht3Q6ppCPqFpPcTyYlRFtvtiARkhnkQMhADp930UUV4&#10;z8evEh8PfDvU4YZJY7zxBLFoFs0aQSgR3atLqfnLN0je0jmi3oCyu6kY4Zfz0t7ee8ngtbWCa5ur&#10;qaK2tba3jeae4uJpBHDBBFGCzOzEKqqMkkAAk19p+B/BHh34J+HpfHnjyaE+JHgMdvbxmO5bTXuY&#10;G2aJoyA7Z76dQVnnVtiLuUOtus00vzN4/wDiN4g+IOqS3epTyWumRy50zQoZ5GsNOiQMsbbDtEtw&#10;VY+bcMoZskAJHsjXhre3uLyeC0tIJ7q6uZY4La1tonnuLiaZgkUMEMQLMzMcKqjJJx3r3nwv+zp4&#10;31yK2u9WksvDFnOVZ4r4yXWrrbSW6zxzjTLb5VJLBGhuJ4pFIbcgwM+u6d+y94UjtQmreIvEF7ei&#10;VibjThp2l2phI+VBZ3UN24YHOXM5z/dFXR+zD4Dzzq/i885IF/o24jPb/QDyfeuf1H9lnTZrp30n&#10;xjfWVkRH5dvqOkW+p3SMEAlL3ltPZo2WyVHkLgYGWxk+cax+zZ8QNPjlm06bQ9dCzmOC3tL6Wzv5&#10;rckhZ5I9UjggTAxvT7SxBOF3gE15L4h8EeLfChk/4SHw9qmmQxzx2pvJrZ5NNe5ljMyQwapBvtpG&#10;Kq5Ajlbo3cHHLEk8kkn35pKK+q/2XNbkj1fxP4cKzPFd6bba5C3nn7PbPp1yLC5VbcjG+cXcOZAw&#10;4iCkNldv2bRRRRRRRRRRRRX53fH+zurX4o69NPDJFDqFto15ZO67VubVNIgsGni9VE8E0ef7yMO1&#10;fb3w5min8AeCXgmimRfCmgRF4pIpUWa20uKC4hLoT80cisjr1VgVOCDXZ0UUVh+IvE2heE9NbVvE&#10;Oo2+mWAljgWWUSSSS3E2THBbW1uryyuRlisSMdqs5+VWI+KfiT8fdY8W217oXh63fQ/D90qRXE7u&#10;39u6jAC4mt55oH8uCCdWQSwx73baVaZo5HjPkvhHwX4i8baimmaBp8lywkhW8vXDpp2mRTlttxqN&#10;2AVjXCOVXl32kRo7/Kf0I+H/AMMfDXw7swNMiN1rM9olvqeu3AP2u+2uZnSKIs628JcjEMXULH5r&#10;Sugc+iUV8g/tReICZPC/hWGeQBI7nxBqFuYYvKcux03SJluDl9yhb5WQED5lLbjt2/L2gaHf+Jdb&#10;0vQdMVXvdVvILKAskzRQ+a+JLq4FskjrDCu6WZ1Q7Y1ZiMA19Y/G7xLaeAfCOjfCzwygg+26TFHf&#10;TqXtrqDRIZhCXc2KQwyTalNHP9rfPzATB4z54YfGtFFd58OPGt14C8VafrkRdrIutnrdtHEk0l3o&#10;08yNexQxO8Q81QolhzIo8xF3kpuU+y/tI+FIFv8ASfiDpUkNzp3iOG1sb+5tp47i3mvobMPpN7bz&#10;iVhIlzZx7U8iMRqsG4sWl5+ctG1SfQ9X0rW7WOGW60fUrHVLeK4WRreSewuVu4Y7gQujlCyAMFdW&#10;IyAQea/WGOSOeOOaF0lilRJYpYpEljkjcb43ikjJVlKnIZSQQafRXyz8ZfghHqiTeKvA+nxQalFH&#10;v1bw/ZQrDDqiRjm/0u3jwq3QUfvYUAE+NyD7RuE/yRp+oa74T1lLuxmvtE1zSLuSJsq9td2tzbyG&#10;K5tLq3mXsQ0c8EqlWGUdSMivsf4d/tD6Lq0Nvpfjd4tE1f5Yl1dIpP7F1BzOkMXnsm42khDFpGkH&#10;2cBXkMsYKxD6TjlimSOaGWOWGZEliljdZI5InG+OSOROGVhgqQT1HJBp9FFFfF/7UmrJNrfhTQxC&#10;Q+m6VqGqvceZlZRrN2lmsIiI+Up9gLFtxzv6Dbk+zfs/WaWvwv0SZXdm1C71m9kUjAjdNVmsAiEd&#10;QVgVsnucdMV7VRRRRRRRRRRRTZJI4UkmmeOGKKNpJJZXSOKKKNS8kkkshCqqgZYswAA5r8nda1Sb&#10;W9Y1XWrmOKK51jUr7VJ4oBIIIptQuWu5Y4RKztsUuQoZicYySeay6KmhhmuJYre3ilnmnkSKCCFH&#10;lllmlYIkcUaAlmY4AAGSeBXpuifBf4la9skg8L3mn27XSWklxrbRaP8AZ87C9y9nfsl08SK4YvDA&#10;+cMEDMpWvU9K/Zb16cTnXPFWkacytELYaXZXmsCZTu85rg3hsDER8mwAPuyclSAG7qw/Ze8IR2sa&#10;ap4g8SXd6CxluLBtM061ZSfk2WdxBdOvHX9+30FWv+GYfAf/AEGPF3v/AKdox/T7BXLa5+y3ETdS&#10;+GvFMifKv2LT9csUmJkAAZbrWNPZMAncQUsTjgYP3q8D8XfCvxx4KjkutZ0aRtMillj/ALZ06RNQ&#10;03Yk0duk881uS9ukryxrF9rjiLk7VBYMB51X1h8LvjqLny/CPxIe2vtLvLYadBr2oRpNu3gwm08T&#10;i4LJNBMjCNrl0yuM3G9WeaPi/jF8HZ/A876/oKS3XhC6mUFSzT3Hh+4nbEVpdyNlntmYhYLhjkHE&#10;UpMmySfzf4e+IF8K+NfDWuySRw21lqcSX80sUsyw6Zeq1hqkoihy5ZbeWUptUncB8p6H9RPQ/Qj0&#10;wfeiiisTxNrtv4Z8P6z4guhE8WkaddX4gmukskup4Ii1rYJcyhgjzyBYI8IxLsqqrMdp/Ku6uri+&#10;ubi9vZ5rq7u55bm6uriRpri5ubiQyzzzzSEszuxLMzEkkkmvpH4VfCrTrXTv+FkfEj7NZ+GLO2XU&#10;NN03UFDRahEwXyNS1KDaxa3YsotrYKXuHK/L5e1Z8L4v/GS78bTyaF4fluLPwlbvtdhvguPEM0b8&#10;XV2hAZLYcGC2bBJxJKN+yOHwKvYPC/wN+IPiiM3A0yLQbIxu8V34jefThO6siiKOyijluvmVt6yN&#10;AIiFbEmcBvc9L/Zb0KFpv7b8VatqKMEFt/ZdjZ6M0RDne0xuzfhwRjCqEweSTnFa/wDwzD4D/wCg&#10;x4u/8DtG/wDkCs3Vv2XPDcscA0PxNrmnSgt9pfVYNP1iKVcAIIIrNbExkHJJZ3z2HGTwOqfsweK4&#10;J3Gj+INA1G0WEOkt+uoaVeSS+Xuki+ywxXcY+b5UY3HPVgnOPJNb+F3xB8PBm1Twnq6wpayXs1zZ&#10;Qpq9lbWsIYzS3d7pDTxRbFRmYSupVRvwFINcB7UUV6z8EtfPh/4k+HXZ50ttXnbQLuO3jidrgauP&#10;s9jHIJSu1FvPs0sjK2QqEgNjY36P0UUUUUUUUUUUV8iftVFiPAec4B8Ukf8AAv7Ozx746/4V2/7N&#10;M6yfDy7RbeOI23ifUoHkRSDdObC0uTPMSeXVZBGMdERe9fQlFFFV7q8tbG3mvL26t7O0to2luLm6&#10;mjt7aCJF3PJPNKQqqOpLEYye1fKPxE/aPjjEulfD0LMxEJfxRd27qihoi80Om6Vfxq25WKr51yuM&#10;q4ELqUlr5WsdP1rxTrUVlYw3ms65rN3IwXe1xd3t1MTcXNxPcTHPTfLNNKwCrueRgoZq+4fhF8F7&#10;LwZbw674kgttQ8VzKjxxkR3Nr4dXdvSGzfDK91kDzrpc7f8AVwnYHkm9+orxP9oDXpdD+HF/DA1x&#10;HP4gvbLQUntpjA0ME++/vRKRy0c1vbzWzoDyJCGyMg/nnX25YCH4I/Bf+1Ps6W3jDxFDCBI0DR3g&#10;1vVIZJNOhuRcwy7f7Ntt8rQTIIzJHImVeYk/FdxcXF5cT3l5PNd3d3NLc3NzcyyT3FzcTyGWe4uJ&#10;5SWd3YlndiSSSSc1XoooqaGaW3lhuLeWSCeCRJoZonaOWKaJg8UsUiYKspAKkHIPNfaPxzsP+Ev+&#10;Ffhfx2tqtrc2UGkavLC9xJJ9m03xTaQJcW0ZCKsrC4e0+dkX5VYjGcH5I8KajDo/ijw3q1wjSW+l&#10;69o+pTojrGzw2Oox3MiK78KSFIyTgV+rFFFFfK/xP/Z7t9Q3az8Pbe3s795ZZL3w68621hd+cxcT&#10;aVJcER20iscGB3WDYRsMWzbJ8bXFvPaXE9rdQTWt1bSyQXNtcRPDPbzwuUmhmhkAZHRgQysAQQQe&#10;RXtvgX4+eLvCUcOn6kE8UaLCgjitdQmaHUrWNEk8tLPWFSR9u90LLcRzARxrHF5S19ceE/i94D8Y&#10;GCGw1mOy1K4kjhj0fW9mnai1xPctbWttBvYwXEshAZUtZpThlDAMdo9Moryj4o/FTS/h1poRPI1H&#10;xPews+k6QzMURdxj/tHVBCwZLZXBCruV5mUpGQBJJF8l/BvwTefEHxqNW1fOoaTo96ms+I7m+nju&#10;ZdSvZ5JLmztLhbtZTcG6njLXXmDDRCXc4dk3foXRRRRRRRRRRRRXzt+008qfD/TVQsqTeLdPimCk&#10;gOv9lX0yI47gsit9VFfDNra3V9cQWdlbT3l3cyLDbWtrFJcXNxNJhY4oYIQzuxPAVQSegFe5eFf2&#10;ePHWuNFPrKW3hbT5IrefzNQdLrUniuYDKvlaTaPuSRPkEsV3JA6buhZWUfRXhj9nvwBoXk3GpW9z&#10;4mv4zYz+bq8pTT0urT55fI0q08uNopnIMkF2bhdqqmSC+72bT9M03SLZbLSdPsdMso2ZktNPtYLO&#10;2R5CXcrb26hAWJyxxk5JJq7UVxcQWsE11czw21rbRPNc3M8iQwQwRqZJJ5pZGVVRQCzMSAoGSQK8&#10;h8SfHf4ceHnkhXVpdfuo5oI3tvDkK6gojntzcC4XUZXis3VRtVxFcsyu20pkPs8yvv2p7GO6lTS/&#10;Bl3d2YYC3uL/AFqHT7mRcctNZ29tcopz0Anb+lVF/aqUElvAZYdtvirac+vOmkfoKxtb/aWbWLaW&#10;wk8AaPcadPGq3FjrWonWbe4kiuFnhaSI20KEKVBClSQ4Vww2gV8z301tcXt5cWVoun2c91PNa2CT&#10;zXK2VtLKzw2a3E+ZJBGpCB5DuYDLck1XjkeJ0lid45I3V45EYo6Oh3K6MvIIPII6V9afD7xpY/Fj&#10;w5e/DLx68E+sNZTHw9r94FmuZrqGMraXBy8Ttf2pYOHSQfaYRIkuf3pm+dtY0fxH8OPFaWt4q2Wt&#10;6FfWmo2F1GEuLWVreYXWn6laGZSssTFVcK6dQUkRXV0H6X+HNdtfEug6Pr9k0f2fV9Ptr0JHcRXH&#10;2eWaIGeyklgJXzIJA8Mq9VdWUgEEVtUUV8B/tC+L28Q+NTokEkb6Z4TjksITG8MiyardLHLrMpkV&#10;FdSjJFavEzsFaEsNpdhXbeBtB0/4LeF5/iN460zd4l1ECy8L6FJE66lZNPbu5jlaQMtrPcKCZ3ZC&#10;1vCpTmWZ7c/Ovi7xdrXjXWrrXNcummuJmItrYFhaadaBsw2NjCeEiQfixy7lpGdzy9ew+Afiyfh/&#10;YiDTPCHh651FzOLjXbn7UNWuoriVX+zSXIYlYl8tAIo9seVDlTIWZvXj+1WoBx4CbPB58VBlH1A0&#10;wfzqP/hqo9/An/lz4/8AcdXa6J+0r4Gv2tYdXs9b0CaSOU3NxJbRajplq8au6RiexZrmTftVVZbN&#10;QGb5gFBevbND8TeHvE9v9p0DWdO1aIRWs0q2N3FNPbLeRmW3S+tgRLbyMAQY50VwVZWUMrAblH1H&#10;4EZGO9eceJfhL8P/ABUJpNR8PWdtfzfbHOp6Sv8AZV/9qvvmmvZpLLYlxMGHmBruOUZz8p3OD8/e&#10;Kf2Yb6BZ7rwfriXyKpeLStcRba7KxWxYxxapar5Msssq4jEkECAMN8nylj85eIvCPiXwlci08R6N&#10;faTI7SLA9zFm1uzEqtL9ivot0E4QOm8wyMFLAHBr0X9n+8urb4paDDbzSxRahba1aXscbYFzax6P&#10;PqCwyjuqzQRS49UB7V+iFFFFFFFFFFFFFfMf7SHgSbWNKsfGel2slxfaHC9nrKQJJLI+hlmuYr0r&#10;5mAtnMZDJ5cJYpMzyMscHHN/s/8AxV06wso/AniO8gsI4pbibw5f3Jt7ez23MjXV1pFzc4QI5maS&#10;aCSUneXaLcCsKP8AYFFZGt+IdE8N2L6nr2p2Wk2Sbx595MsfnSrE1wba2jPzzTFEcpDErO2CFUkE&#10;V8weNv2l4UFxYeBtOMr4kiXX9WQpErZZPOsNJ+83G143uWXB4eAjr8r674g1vxNfvqmv6pearfOG&#10;UT3cpk8mJpnuBbWsYwkMKu7skMSqiEnaozXpXww+DuuePrq0v7uG40vwj5rtdaw2yOa+jt5fKmtN&#10;FjmB8yRnDR+eUMMRV9xd08l/vPwr4U0XwbotvoOhWn2Wzt2eV5HIkur27lRVmvr6bA8yaTaATgBV&#10;CoioiKg6Giivz9/aL1X+0PiVdWghEX9h6PpWlbw2TcGaJtbMzDtj7Z5eP9mug/Zm8OR6j4r1XxHO&#10;kEkfhvTUhtQ8twlxFqWuGS3iuYY48Rui20V3FIJWwDIjKhI3J5V8U9bk174h+LNQka3dF1i5022e&#10;1cyW8llo7DSrOaJizg+ZHCsjFTtLMxUAEAefUUUV9s+Ao5/iP8AdW8Mn7ZNqGmx6hotnm8gie8vd&#10;JeLX/D9uJrseXHAGa1tWWQriNDh04Zfiav1I+HzK3gLwRtdHA8I+G/mRtyhl0eFHQkEjKtlWHUEE&#10;HkV2FFFeK/FH4MaP4/8AN1exdNI8VJaiOO9A/wBB1UwoFtYtZiQFiVVfKS4j/eIhAYSrHHGvwh4j&#10;8Na54T1J9J8Q6dcabfrGkwim2Mk0DlkjubW4iLJLEzKy742K7lZc7lIHV+C/iv418DCO30jU/tel&#10;R7saJqyyX2ljcZZP9Gj3LJb/AL2Z5m+zSx+ZJgy7wMV9deDP2gPBXibZbavIPCeqHI8nVLhX0qXi&#10;R8wa2FSMbURS32pIcs4jj8w817fBNBcwQ3NtNDc29xDFcW1xA6Swz28yCSCeGWMlWR0IZWUkEdDU&#10;tcx4s8Y+H/BWlS6rr9/FbxpFI9vaK8bajqMsZCC102zZg0r5dASMKm7fIyxhmH5+lPEPxn+Ik0kE&#10;Eq3OtXokcDFxBoGhQssCyTSAQoY7WEKpYhDNJgAebKAf0Y0fS7bRNI0vRbQyva6Tp1lp1s07I07w&#10;WNslrE0rIqguVUFiFAJycCtGiiiiiiiiiiiuL+I88Vv8P/Gsk0gjRvCuuwqxGQZbrTZba3T/AIHI&#10;6pn3r8u69Z8NfBT4h+JxHLForaPZPI8ZvvEDNpaK0cImVhZOrXjxvuVUljt2Qtkbvlbb9H+G/wBm&#10;fwlprLN4j1HUfEsyyS4t0B0TTGheAJEk0FpJJcl0cO/mJdqCNoMeAd3umh+GPDvhqE2+g6Jpeko0&#10;NrBK1jZw2890lmhjtze3CjzLh1DNmSdnYlmJJLMTuUV5v4m+Lvw/8KS3NpqWv28+o2qXQk0vS45t&#10;TvPtNmzRy2EzWoaGCfepTy7qWMq33ioBI8f1T9qXRYpUXRfCWqahCUPmvqmo2mkSJJnAVIrRL4Ou&#10;P4i6/wC73rLH7VXIz4DyO4HijBP0P9nH+VR3H7VU7Iv2PwRFbzCVGMlx4ie5QxB/nQRxWUJDEdG3&#10;4B52npXzP4k1fT9b1KTUNN8P6d4binQmfT9Mmu5LNrp53mluYYrpmEIIZUWGELGoUBFXmufr6Z+E&#10;3xasv7PPw5+ITLd+GtSt20nT9Wvbh4/7NtbiL7L/AGTqNyWUpZ4IWC4DqbXoW8na1v5z8Vvhtc/D&#10;nXI7aOY3mh6qk9zol85Xz2ihZftFjehQB58G9AzoNjqyONrM0afY3wP8Yp4s8B6dHK4Oq+HUTQtR&#10;QlAzpaRBdOvArSSyMJrfy98rhd0yTBVCqM+v0UV8s/tM+MDaaZpXgq0mAm1jGr6wgVw66baT7dNi&#10;YumwrNco8nySBlNuNwCyDPmHwd+HukXdte/ELx6i2vg3QV86zF9tSx1e9hmCSPNEwZp7eFwIxCiE&#10;TzMsWXCSxNy3xU+Kmp/EbU/Lj86w8MWEzHStKLKHlcKUGp6mEO17h1yFUEpChKISTJJL5LXd+BfG&#10;dt4JvpdTPhnRvEGof6ObG41jz5Bpbwy+eZ7GJTsWUuqETbfMTbhGUM+76Ah/aqZYoxceBfNnEYE0&#10;kPibyIpJCvzPHC+nyMik9FMjYHc0f8NVHv4EHXnHif8A+99dBpf7UPheW33az4c16wuxKQIdNk0/&#10;VrYw7RtkN1dSWbBs5ynkkd9xzge2eG/iF4K8XMY/D3iLT76482WJbJmlsdSkMMayySxaZqKxXDRB&#10;WB81YihORu3KQOxorkPEfgDwZ4tLP4g8O6df3Ehi333ltaamVhXbHG2qWLRXGxemwy7e2CK8B8Vf&#10;sx6fcG4uvBuuSWEjM0kWk62j3NkHlud3kxanbr50UcUZKoJIZ3baNz8lh86eK/hj428Fm5k1nRLk&#10;6fbO2dZsFa+0dovtItILmS8gB8hZnZPKS6EUh3qCiscVymiapLoes6TrVvHFLcaPqdhqkEUwLQyz&#10;6fdLdxJKFIOwsmGwelfrJjJGCMHHI5BB9KSiiiiiiiiiiivNfiz4Lfx34Mv9JtFD6paOmraKvmLG&#10;r6laIyLbkyPGg86KSWAGRwiM4dvuV8f/AAc+ISfDTxNqFjr9tc2+k6q0Wna0pgkS90i+0+aRLe8m&#10;tSpkYQmSaOeBQHAYsA7xiN/0FguILuC3u7SaK5trqCK5tri3lSaC4t7iPzbeeCZCQ8boysrqSCuM&#10;Gpar3d3a2NvNeX1zb2dnbxtNc3V1PFb28ESAs8ss8pCooAOSSBivnzxx+0X4a0I3Fh4VhHifVIzL&#10;F9tDtBoNtKolh3fav9Zd7HSN8W4WKWNspcAjFfJHjD4heLfHU/meIdVlmtklMttpVuBa6TZ/PI8R&#10;hsYcKzxrM8a3E3mTlPleVgKTwT4C8R+P9Sl07QLeIrbRLLfX95I0GnafG5KRG5nVXYs7ZEcUaNI2&#10;GZV2I7L99/D34W+G/h3ak6cj32sXVvFFqOuXap9qnAAeaC0iXIt7cyDf5SFicJ5jylFavSKKK+T/&#10;ANqe/uY9P8G6UsuLO7vNa1C4hHSS50+C2t7OVvdEup1/4Ea+ffhR4bXxV4/8OaXNEJbKO9Gqagj2&#10;gvLd7HSkN/LbXcTkL5VwY1tSX4BkHDZ2t6b+0zrwv/GGmaFDcxy2+gaQsk8KxuJLXVNYk+0XEckj&#10;gbt1tHZuu3IAbGQxZR82UUUUUV99/DjSJPE/wBtdEItprnU9E8UafaNqIEttFdnV72HS5pCyuVEE&#10;ixOjqhaMorIMha+BK/XiiiiivHfif8HdC8e295qNpFDpfi/yIfsurhpVt7w2qFYrTWLeMFXR1xH9&#10;oVfOQCPl44xC/wCfusaPqWgaleaPrFnNYalYTGC6tZwoaNgoZWVlJV0dSHjkQlXUh0JUgnLrsdB+&#10;IHjXwz9kGieJ9YsrewEv2TT2u3utJiE5dph/Y955lqwLO74aE4c7x8+DW5qvxi+Jmswxw3fi/UYU&#10;ik81TpcdloUpYqV2yT6JDbu6452OxXPOM10HgL4MeLvHt0mqaqt3ouhXbvdz63qUbSX2pGaNbpJN&#10;Ps7llln8/wAxW+1MRFgsweR18tvurwt4U0Xwdo8GiaDaC0s4CZHZiJLm8upQBNfX1wcGSV8AEngK&#10;FRQsaIq9DRRRRRRRRRRRRXnPxB+G2n/EUaNbarqFzZafpU17cSJYQWw1C4muYUhgEWo3IkEUaFSZ&#10;U8l952cqUBPSeG/CPhrwjamz8N6NZaXCwUTyQIzXd3tlkmi+26hOWnn2GSTy/NkbarbFwuAOioor&#10;xf4l/GnQPAX2jS7NRrXic2xeGxgeNrLTpWcRx/25co+6NtpeQW6K0jBVD+UkqSn4m8X/ABE8XeOZ&#10;i/iDV5prRZvOttJtv9E0i0ZHlaExWEOFZ41meNLibfMUwrSsBXEUUUUUVYt7i4s7iC8s55rS7tJo&#10;rm2ubaWSC4triCQSwXFvPEQyOjAMjqQQQCDmvpS/vYvjb8Pp7yWLTz8T/BERuJ/s8Tpf+IvDMCZn&#10;kit4tiEl5PMMcaybJ02xpCt4EPof7MfiCa/8M654flMzjw/qVvc2sjuDFHZ62kjraQpjK7Z7eeYn&#10;PJl4r6ZorK1/VRoeha1rbQPcro2k6lqzWyuUacabaPePCJMNt3BCN20hcgkHpXwV8KfDdlrmq6x8&#10;QPHMsc3hXwy02qazcasJpk1vWbkNLBaGSRlFxL5rrPLEWdpXMULRuLjB474g/EHWviHrTalqchgs&#10;bczR6NpCSFrXSrSVwWVDxvmkCqbidgC5AGFjSONOCoooooq9p+o6hpV5Ff6Xf3um30HmeRe2F1PZ&#10;3cQmiaCbyri3ZXXcjMjYIypIPBNfVPgD9pKWMx6d8Qo3uAzkJ4j061gR0824UKNT0q1WNPLjRnJl&#10;tV3BUVRBI7M9fXkE8F3BBd2s0Vza3UMVzbXNvIstvcW1xEJYLiCaMlXR1ZWRlJBByOKloqG4tre8&#10;t5rS8ghurW5hkguLa5iSe3uYJUMUkM8MoKujKSrKwIwcY5rymP4MeFNO8X6b4y8O/avD99Y3cl1N&#10;p9jIx0e5W5WVL1UtQVe38xJjGEhlECoAggKlgfXKKKKKKKKKKKKKOCMHp3HUYOQeCDjGffrg18e/&#10;Fb4AT+fe+JPAVvE1sYZLvUPDEe4XEdwJAXbw7FGm1o2Us5tCQyFSsG8PHBH4jpXxM+JPg8T6RaeI&#10;dXsRbeTYvpuqww3503+zg0Ednb2mtxTG1EeSjRRKnQBgdi4vXvxu+KV9azWk3i25SKdCkjWen6Np&#10;9yq7gwMN9YW0U0bZH3o5FOOM4JFeb3+o6hqt1Lf6rf3mpX0wjE15qFzNe3UwhiEEQkublmdtiKqL&#10;k8KABwKo19OfCL4FDxLaReJvGaXlpo032ebR9Jhf7Nc6vCZVla8vpcF4rSRAUjSPZLKG8xXiRY2m&#10;+1re3trSCC1tIIbW1too4La2t4kht7eCJBHFDBDEFVERRtVFAUAAAAVNRRRX5y/HjP8AwtbxVn/q&#10;CY+n/COWeK+o/wBnLSZbD4bxXjSpKNd1rVNUiRFbfDHCyaGIZQ4wWL2jyAqcYYDqDX5/UUUUV9l/&#10;ss6jcy6Z4x0lmBs7G/0jUbddoDLc6pbz212xfr8y2cHHtXzL4/0X/hHfG3inR0s/sFvZ63ffYLMM&#10;XWLSric3elBHdnO020kLLuYtgjdzmvv34Pf8kz8H/wDYLP8A6VSV6VRRRXFeOvAHh74gaWNO1uB1&#10;ltnM2nala7I9Q06Z8CQ20rhgySKoEsLgo2FOA6Ruv58fED4f6z8PdbfS9TU3FlOZJNI1dIjHa6ra&#10;IwG9VJby5kyq3FuWLRsRhnjZJH4OtvR/EfiHw+ZToWu6vo32homuBpeo3lilw1vu8k3CWzKsm0M2&#10;N4ONx9TXfXXxy+Kd7bz2s3iuWOK4jMcj2mk6DYXKqRjMF7Y2sc0TejxOrDsaqeGfAfj/AOKd9Jfw&#10;i8vVkPl3fifxDeXbWe6CApFHJfziWadlCLFsgSQpldwVOR9x/D34X+Hvh1ZuumiS81a8t4ItT1q7&#10;x9ouGjUO8VrEPlt4DJmRYkLMQEEjysgI9HoooooooooooormPGvheDxr4bvvDV1dzWNrqUumNcXE&#10;EayTiCx1WDUZo4RIdoeRYTGrsGCEhijgbWx/CXwv8E+CniuNE0aEanHAkTaxfSPf6mXSBraaaKec&#10;lYGlV5BMtqkSMG2lNoAHf0UVwXjz4jeG/h/p7XWrXIn1CRFNhodrJE2p3rSFkSRYXPyQKVfzLhwF&#10;XaVG6QojfEPjn40eMvGry2xujoWiOk8P9j6RNNCtzbTGRSmq3mfMuS0TiKVPkgYKGECEsT5FRRRR&#10;RRX0h8N/EmneO/Dd18IvG2prb/ahajwNrVxaw3M+mX8DkwaatzcMOR8sdtHlGeJprVZlDwJVr9nr&#10;ULzwv8RNd8Gaq32SbUba90+4sVWC4Da/4buHkEZvIN4AihF/8ySeW5I+8dhH29RRXwHrOm3nxa+N&#10;+qaYGlisI9YnsbqaKaeeOw8PeHD9jurmCbypUiM4iLQh08v7TOqsfmLVR+LXxFtNfFn4I8L28Fn4&#10;J8KSpbacUYTyarcWELafFfm5ZnPkLGXW3+bdIGM0zFmVIvEaKKKKKK+gfAH7QHibwy8Vl4lkufFG&#10;ilgpkuZy+u2SvOZJZbe/mybjAZiIblznCIksSqa+2fDXifQvF+lxaz4fvo7/AE+SWSAyBZYpYLmH&#10;BmtrqGZVeORAyttcDKMrrlHVm3qKCPp09znJ546dK8e8Y/A7wL4sjmmh09PDuruCyanoqJbxtL5c&#10;mz7ZpQxbyqZHEkzKiTPtC+cozXsJPJwAATnCjCjPZQfSiiiiiiiiiiiiivnP4rfAmx8VNqHiXwuV&#10;sPEso+0XOnExxaZrk4YmZ9z7fs91KuSZc+U7qPNCNJJPXyvDrHxI+FmpNpiXuveF7qGW6uRpk7F9&#10;LummV9Mm1COwufMsrpHERSO5VJFYxq0b5RSNsfHn4r/9DX0IP/IC8Nc4PfNnzXnWr+Itf8QNC2u6&#10;3q2stbmVrf8AtPUbu+Fv5+0z/ZluXYR7tq7ggH3V9BWLXrfws+FOqfETUlllE+n+GLKVf7U1YIA8&#10;5HzNpukmQFHuGH3nIKQqd7gkxxy/oH4f8OaJ4W01NI0DTbfTLCNzI0MG5nlmYBHuLmeQtJLKQqqZ&#10;JGZsBQTgADaooor5E/aqA2+AyCS2fFIIxxt/4lxU/wAx+FZf7LekrLrXivXPNdXsNKsNJSHYDHMm&#10;r3bXkspkPQobFAAB0ckkYGfNvj2oX4r+KQCTkaC3Pq3hmyYj8M4rx+iiri2N61jJqa2050+K7hsZ&#10;b0RN9mS9uIZLiC1abG0SOkUjquckKT2qnRX6T/BfT7nS/hf4RtryMRTTWN1qKgOrZtdX1KfVLCTK&#10;/wB+CaJ8dRnB5r4R8a+HYvD3j/XfD00X9mWFvr0iW0YnS5Frol7OLvTJPNDyZItJYnw7FxnD4cMK&#10;/T+iiiiivK/ih8L9M+IumKC0dh4gsI3/ALI1fZuGG+dtP1BU5e3c9Dy8TnemcuknwIH8UfD3xLIi&#10;veaB4i0W5EUgUqHQ8SBXHzRzwSoVbBDxSxsD8yNz9qfDfXfh38VrWe91Lwj4THjKALPr9pc6Hpdx&#10;NdylgjavaTXUbySwStgN5jM0TEJIWBjkl9asfCHhLSryLUNK8L+HNNv4BIsV7p2h6ZY3UQliaCXy&#10;ri1iR03ozK20jIJU5BNdDRRRRRRRRRRRRRRRRRRVe6t1vLa5tXknhS5t5YHltJ5bW6iWaIxNJbXU&#10;JV4pADuR0bcrcjkCviTxp+zh4k0ud7nwfMniPTWYFbK5ntrTW7bh2feZfLt50AVBvR0kZmwIcDcf&#10;njUNO1DSbuXT9UsLzTL6DyzPZahazWd5CJohPCZLa4VXXcjK65AyCD0IqjRRRRRRW94Z8R6n4T1z&#10;T/EOkSRpf6bK0kQnjE0E0csTW9zbTxkglJY3eN9pDAMSrKwDD6B/Z8vtPk+KPik6VHJY6PqOj6zP&#10;pmnSl2aC3/tu1nsbWTDOC0MLOu5nwQG+bJr7Zorxv4+X8Nl8L9fiecwT6lNpNhaBchriZtVhup4A&#10;y9mghmYjuAQetfD2qeLJLjwnoXguwhittJ024l1nUZfIiju9Y8Q3fmK15cuCxCW0DizgAbLqvmP9&#10;5I4eMooooooor1fwf8GfHXi/yLiDSn0jSp1jlXVtaEljbSW80K3EU9nAyme4SSNwYpIozG3QyL1H&#10;278Nvh1Z/DnSJ9NttU1DVJb2dLq8mumMNmtykflFtP01WZIAy7fMJZ3cqN0hCoq+ie5OB1J4GB36&#10;0UUUUUUUUUUUUUUUUUVg614V8M+I1xruhaPq0n2eS1Se/sLa4uoIJlKyJa3bqZYj825WidSpwwIY&#10;A1yNx8PvhV4Ys7vW77wt4btbHTrFpLq51GxTUYIraCNQXNreCYPJ8oAKoZHY4G5mw3w78QPHkHii&#10;5l0/w9o9j4Y8HwXn2qx0XTrCx083d1HEbddX1f7CoV7lkJVVBKxJhFLNvkf1z4KfBT+1/sfjHxjZ&#10;n+yMpc6HodymP7Xxh4tS1KJx/wAen8UMLf6/h3H2fAuPtKiiiiivzl+PH/JV/FX/AHA//Ubs6+8f&#10;BGhf8I34O8OaE1vFaz6do1lDewRHzI/7TeFZtVlDktnzLlpXJGBk8ADAr8tJI5IJJIpUaOWKRo5I&#10;3UhkkRtrqwPQgjBFR1ctrG7u4r+e3haWLTLRL6+dSMW9rJfQaakz7uqma4hj47sD0zVOivtT9lvS&#10;/J0DxTrfnBv7Q1iy0r7Pg7o/7Hsjd+aW9H+3bQP9k15h+0h4fk0vx1HrarKbXxLpttcea5j8sX+m&#10;RJpl1bQKMNhIEtZGLjlpDg9QPrj4YRW8Xw88Fpb3DXUZ8OaVK0pkWRluJ7ZZrq2yvaGVnhC/whNp&#10;6V3dFFFFc94q8K6L4z0W50LXbb7RZ3GHilQql1ZXSKfJvrGbB8uaPJwcFSpZHV0d0b86/G/gjxF8&#10;MPEcVvPNMmyYX/h7xDYmW1W8S1mWSK7tZYzuhuYG2GWIPuibawZkaOR/of4VeP8AQPiRdxeH/iLo&#10;Xh7V/E9tZ+Vo+t6ppWl3Emp2cD7m05/taFluELvMqwjbIu87UZSZfoE+APAXyn/hCfB6lD8pXwzo&#10;qnrnORAOfQk112c8n5iTnOfXqck9T/Okoooooooooooooooooor5W+J37P8AqXiDU9U8UeG9bkvd&#10;Sv5Z7670jXZgWkfbLItvpWqINqKoEFta206KiKPmuFVQo+T9e8L+IvC9x9l8Q6NqGkyvJPHC15bu&#10;lvctakCc2V2AYp1XcuXhdl+YHOCDWBRRRRRRUkcjxOksTvHJG6vHIjFHR0O5XRl5BB5BHSvZtG8Z&#10;3HiT4pfDrxCqmDxFdXvh3SPE93GrW8eqX76o2hveQxrKyqJtLa1imWNIozIJMRBTlv0OorN1rU4d&#10;E0bVdauElmt9H02/1W4hgK+bLDp9q93LHEXwNxVCFzx61+Zek+J10Pwx4g0nTopE1fxPJBY6jqeI&#10;42tPDtoPOl06wuYz5ub6VsXqsVjMUSKVkMhMfG0UUUUUUV2/hD4eeLfHE4j8P6RPParIEudVuP8A&#10;RNJtAJY0l82+mwrvGsqSNBDvmKZZY2AOPs74S/B1/h95mqalrl5eazdRvHcWGmXt1beHFQfJbPNb&#10;4je7ljBkKPcKEQyHbF5iLKfc6PcHI6g8HI7dKKKKKKKKKKKKKKKKKKztU0fSdbt1tdZ0vTtXtUkW&#10;dLbU7K2v7dZlUxpMsN0rgMFZgGABAOAcE1xP/Cofhr5vm/8ACH6Rv8zft8ufy927djyd2zbn+Hbj&#10;HGMV8sfFb4ieGobm+8NfDPSNC0ezeGbTtf8AEuh6Xp9hca1byEC50ewu7KNGNiSq+fIGxcEYT9wN&#10;0/J/Cn4U6n8Q9TFxcCWx8L2Mq/2nqe3a1yy/MdM0wtw0zD77/diX5myxjjk/QvStK07QtOtNI0i0&#10;h0/TdPhWC0tIFOxEyWYlmO5mZstJIxLs5LuSxJN+iiiivkL9qrr4E+nif+en16H+znoraX8PEv5f&#10;KMviDV9Q1JCsOydLS226TFbzyMMt81vLMmMgLJkcs2fmD49En4r+KicZxoQGPQeGrNR/KvIKu6fY&#10;3Wq39lpljF599qN3bWNlDvjj866vJlt7eLzJWVFLOwGWYAZyTiqVfR//AAirf8M2HVvtx2/8Jh/w&#10;lf2b7Ocf8fH/AAhH2Lf5mOf+PnzdvT93tx89fOFWbW1uL66trKzgkubu8nitbW2hXzJri5uJBDBD&#10;FGoyWd2CqB1JAFfq5omlxaHo2laJbySTW+kaZYaZDLLt82WLT7VbWOSXaANxCZbAHJ6DpXzj+0P8&#10;Nm1SxPjvSIi2oaTbpDrtpFbs8l5pcZ/d6mDCMl7UEiYspzB8xdVhAb6G8Oa5aeJtB0fX7Ixm21aw&#10;tr0LHNHci3kmjBns5JISV8yCTfDKv8MispAIIG3RRRRRXknxZ+F2n/EHR3mgjS38U6bbSnSL9Qi/&#10;aQoM39j35bG6CRs+WzEGF2LqdrSpL8G+HPEXiHwB4iTU9NaXTtW02aezvrG8idEmRZPLvdJ1Wyfa&#10;xUldro2GRwGUpKisv6T+D/FmleNfD9hr+kzxSR3MSJeWyyl5dN1ERK95ptzvVG3ws2MlFDqVkTMb&#10;ox6aiiiiiiiiiiiiiiiiiuD8d6Hr17b2Gu+D544fF3hyaa40yG5neLT9Zsbry/7X8O6lH5iRGK6E&#10;MTK8mCkkUZWWA5kXgfCf7QvgvWoYrfX3m8J6z5sNtLb30c1xpsk807whrfVIEIjRAqNO14kKoX2g&#10;yKjOPQb34nfDywtZrufxp4aeGAKzpZataaldMGcRjybLT2lnkOWGRHGxAyxwqsa5WT4mfBbxg0Wm&#10;ajq/h3UkRmnhj8S6RPb2UUqqVMqXPiC2jgR9pYA7wxyRznB5g/A34O+LAt34a1CeG1tSba5/4Rbx&#10;HbarbPMT5v8ApU2ofbyku0jCo6jHJU9a5GX9lWMuxh8cukZY7El8NpI6J/CHkS/UMfUhB9KSP9lZ&#10;A6GXxyzRh18xI/DYido8/MEla/YKTggMVIHXB6V6ZoP7Pvw40O4NzNZ6h4glWe3nthr14lxBbNbO&#10;X2fY9PjtYZkkJXzUuY5UYKAAAXDemQeEPCdrC1va+FvDttbvKk7wQ6LpkULTx8RzNFHGAXUdGIz7&#10;1j33wy+Hmo2ktnceC/DUcNxsWSSx0m0027URyiUeTf6asU8ZyoyY5FJGVOVJB8e8Wfs0eHdQWe58&#10;Jahc6BdlN0OnXry6lpBaK18tIRNKTdxeZIA8kzST7ctsixtVfkzxb4L8R+CtSfTvEOnTWpMs8dnf&#10;Kkj6bqiQbHefTLwqqyqFkjZhw6blWRUfKjs/gOxX4reFsEgH+2wcZ5/4p27xnHvX6NUV85/tO5/4&#10;QHSeOP8AhMLDkcgH+xb8gZ/E/X8K+G7e3nu54LS0gmuru6mjtra2to3nnuJ53EUMEEMQLO7sQqIo&#10;JJIABJr6c8Ffs1apqEcV9411FtEgkUuNG0ww3OrsD5seLq9kDW1uwIilRUW4LIzK/kuMV9BaF8F/&#10;hroQjaHwzZ6jcC0S2ludbeTWftOApe4ezvma1SViu4tFBHjLKgVCVrroPBng+1jeO38K+GreOTO+&#10;ODQtLiR+MfOkcIB445rmNc+D/wAONetxDceFdLsHjhu0gudCgXQ7iGS6jEf2g/2Z5UczRlVaJblJ&#10;EUg/Lh3DeS6r+y3oUxhOieKtW09Qr/aBqljZay0rlgYjC1obARgDIYMHyecrjBxx+yqe/jsD/uWC&#10;f/chW5H+zp8PfD9jDf8AivxVqLJbSobu7uL3S/D+jzAyKEgdblJZIwxypK3YJyNpU81u6fr/AOzx&#10;8P73ytLufDsN/DIbqPUbO01XxTPCbq3EDi11+KO9KAx5V4YrgBcsCgLtnqR8dfhQWVF8WIS2ME6L&#10;4kRFOejvLZqB7mqeq/H/AOGWmRSyQaxdaxcRMEFlpOmXrTSBiAWiub9ILYhQSWPn54O3JwDheBtW&#10;8V/FvWI/FGsWd14f+H+lSWlzoWi2986DW/EOl3iTxX99dpDHJeW1rPG0gX93CJ0hQCV4bgn6Eooo&#10;ooooooooooooooor4R+OnxWn8Ualc+FdAvoZPCenzRC4ubF3ZNfv4QsjvLMyrut7aUlIUTMbsvnh&#10;5AYTHY+BHwoj8T3f/CV+JdPebw7ZMRpNrcfLb63qUUoVpJYWGZrS3IYSLwjy4QmRUmiP3NRRRRRR&#10;Xyv4a8HTfEP4taz8Tbm3hj8JaVr3laOxunuR4jv/AA9bJpNlqOmT2vlA2yS28d2ZTujLYtwJwJmT&#10;6or81vjJoNxoHxH8UQzee8Wp6jLr9pczWz2y3EGtsdQk+z7ywkSGZ5rUyqfmeJ8hWDKvmFfR/wAB&#10;fCLeItM+JksTFLu58Jz+FtPNxHnT2n8QRTStNO4Vn3QSWtuQUBKhycFttfOFFfo18C9AOgfDbRBL&#10;bm3u9bafX7seck/mrqDgadcKYyyoHsUtSYwcqchwH3AXPi78P18f+FJLS2RF13Sml1HQ5dlt5ktw&#10;kLLLpbXM4BSK6UqGxIoEiwyOWWPFZPwG1UXfgC10a4jubfV/CuoalomrWl7GsFzbzreveQIbct5i&#10;qkUqw/vURt8ci4OzJ9oooooornfFfhPRPGejXOha/bNPZ3BWSOWMpHeWN0ilYb6wndW8uZNxAbaV&#10;ZSyuGRmVvzU8SeHPEHgHxHJpmpLLp+qabPFdWN7aSyRrPGkpey1bSrxNrbSU3I64dHBRwkqOq/d/&#10;wd+JCeP/AA4sd9MG8TaMkUGuoLZbWK58x3FjqVqIyUYTIn74KE2TBx5aRtHv9eoooooooooooooo&#10;ooorC8SaIviDRb7TBdz6ddSwu2naraSXEN5pOoqhFlqNrLbSQyB4nOSqyqHTcjEo7CvDdE+Oseg6&#10;pc+DvihaTabrWizSWN34ksbee40vU3gWSRNRk02OCO5hS4iEDwtDDIspk8zZbxEKvrEHxL+H1zbR&#10;3kfjbwwsUkPnrHPrNja3IQKXxJZXLpMknHEbRhieAMmuTuPjR8HtVhfTr7xBZXtpd7YpbTUPD+tS&#10;2M25hgXCXlkYtucEl+O+RisS++GPwP8AHNzcxaJd6LDqr+VczHwZ4gsTNFBbqts3l6VA9xaJExKC&#10;R0tRliDuDM27kdS/ZZ0yW5Z9J8YX9jZ7E2walpFtqdyJVX967XdtPZrtY8qvkjHTLdazv+GVT38d&#10;/wDlsZ/9yNd1pX7NfgCxmt5r+fX9aKRlLi1u7+C1sLmVoyplVNMihuFAY7kUXXUAMXGRXrFn4D8E&#10;WEax2nhHwzAPJW2Z10TTWmkhAA2TXDR73zgFjIxLHlsnmiXwH4GuJHln8GeFJpZDl5ZPD2kPI5Ix&#10;uZ3hyT75/GvJ/Ef7N3gbVYc6DJqHhe8WNVjaGefVtPdzMGeS6tNSkaVjs3Ivl3Uag4JBxg/Lfj74&#10;SeK/AEsk15bNqehlpDBr+nQyvZpELgQQjU1wTaSvvjwsjFCzbI5JNrEeeabfz6XqNhqdqQtzp17a&#10;39sxz8s9pOtxCTj0ZRX61UVx/wAQ3ii8A+NzNLHEn/CI+IUDyOqKZpdImit4wzkDMkhVEXuxAXJO&#10;K/Levc/AfwG8V+Mre11W+ki8N6DeQLc2t9dxi6v72CVZBFNZaVG6NsJRTuuJIQ0brLF5qnn6f0L4&#10;BfDXRDHJJpN1rtxBd/a4bnXr6S6wAF2WstjZi3s5olKElZbdtxZgxZdqj0K18GeD7DzfsPhTw3ae&#10;enlSm10LS4GmjVw6pL5UYLAMAwDZ5APWs7Wfht4D19Z11Twnok0ly6vPdQWcen6hI8bDDNqWneVc&#10;dAMjzcEDDAgmvH9a/Zj8I3azvomta1o1xLcebGlyLbVtPtYGJLW0VsywXDAZUIz3bsADuLk5rl/+&#10;GVT/AND2P/CYP/ywra039l/w1bQ3Da94p1i9K4aKXTbew0WGCNRmT7QL0Xxb6hlA7g1btbL9m3wM&#10;ttJNe+HNZuJ7ZrU3NzPN41kl8t0d5rixsVura3kYqMSLbxHBYIQpZT3p+PPwoPzHxbknO4f2H4l3&#10;Dd1zmyxx9T/Spbj43/C22SF38WW7i4iE0a2+n6xcuELFcTpb2zGJ8jJSUBuhxg5rzWL4gax8bNZX&#10;wj4Tt9Z8M+D49tx4q8Ro1uutSad5G+LTE8pjFaG5nV4AElmkkT94V8qOeFvpm0tLWwtbays4Yra0&#10;s7eK1tbeFQkVvbW8YighiQcBUUAAdgMVPRRRRRRRRRRRRRRRRRXzH+0B8UG0Szl8DaJJA+patYka&#10;7dpKksml6bdAoNPSKM/JPdR53+bykDAhSZUkT5y+Ffw5ufiN4gaxaaWz0bTYku9av4oy8iQu+yGx&#10;tGKlBcXGGEZkO1VWSTD+X5b/AKM6TpOm6Dplno+j2kVjpunwpb2lrDnbGi5JJZiWdnOWkkcl3Ylm&#10;JYknQooooor5e+KuiX3xS+I+g+C9MhxpnhG0S88U6wiTwnSv+EgeK4ezaadDG8z2tvC9nHGG3NI+&#10;7CRStH9L6dp9ppWn2Ol2EXkWOm2VtY2cG95DDaWcC29tF5krF2Koqjc7En+Ikkk/F/7T+ira+JfD&#10;2vILdE1jSJ7CVIovLnku9GuQ73V1Iow5aK6hiQkkhYtv3QtfMNetfBDRBrnxL8OrLbS3Frpctxrd&#10;00RKC1OmW7TafdSuvRBefZlI6EkL0NW/+EJf/heP/CIf2Tb/AGL/AITX7R/ZX2iD7P8A8Iv9q/tz&#10;Z5nm42/2Z8/leZ5n/LPHm/LX1iJrePW4vgmZYl0RvhNJC+oecia1PM0g8O+RCW/dB/sgkuSogYkn&#10;djy1wfz31HT7vSb+/wBL1CPyL7TLy50+9gEkUohu7Oc21xGJYSyPtdSNyMQcZBI5r1j4C+H01/4k&#10;aU8qQS22gW9z4guI5XmRmey2wafJb+SOXiu5raXDEKVRs5+636JUVSsdNsdMS5SwgS1iuLqW+lgj&#10;LrapcTgC5lt7cnZCJGUySLEqK8rPK4Mkju/zh47/AGkdK0e4udL8GWEGvXlvM0Mms3sjroKyRSR7&#10;/scNq4lvEZfOj8wSwqGVJI2mjbn5X1/4ieN/E32hda8T6td293FHFc2Ed01lpcyRMJEWTSrERWxw&#10;yq+fKyWAJJIBrmdP1LUNJu47/Sr+90y+iWRYbzT7qeyuohNGYZljuLZlddyMyNgjIJB4NfX3wK+L&#10;+sa/qaeDPFV0t/cyWTyaFqk0chv7iTToBJPpt69uhEpMCSTi5nZWzG4d5XkTH1ZRRXyz+0P8NDqV&#10;q3j7RoJHv9Pt4ofENnbWqsbrTYAxGts8WJDJbLtjnZg48gK26NIDu8t/Z/8AHk3hvxTb+Gry4kOh&#10;eKLmO1WJ3neKz12VRFp11bwRq/zXLiO0lwEBDRvI+yAV98UUUUUUUUUUUUUUUUUV5x8T/iEfhvod&#10;lrJ0ZtZW81WHTPIF+NPSHzLSa6ExnMMxY/uSAnlgdSWGAG+fPH/gnw58TtOl+IXwvngutXeNLzxL&#10;4XiaGPUZZJg3mXLaYhZor7cknmRj5Lra0sLPIc3PyrJG8TvFKjxyRuySRupR0dDtZHVuQQeCD0qO&#10;poZpbeWK4t5pIJ4JElhmhdopopY23xyxSoQVZSAQwOQeleveFfjr8QfDLeXNqg8R2RDZtPERnv5E&#10;Lyo7yw6krrdBwqGNFeV4lDE+WSAR9L6B+0Z8P9UtS+sy3/hq8RbfzILyyudRt5ZJVYziyu9KjmZ0&#10;jIAZp4oidylVOG2+mWHxC8E6rfaVpml+JdL1K/1v7UdPs7Cc3c7fYrdru4N3FbhjbYjVnH2ny92D&#10;tyeBsar4i8P6G0C65rujaM9yjvbLqup2WnmdY2CyNALt03hTwxXuRT9K17QtdEz6Jrek6wtuY/tD&#10;6VqVnqKwebny/PNo77C2Dt3ehrWrnfFfhXRPGeiXOh67am4s7j545EKpd2N2isIb+wuCD5c0e44O&#10;CGBZHV43dG+ApNL1D4OfFTSo9Qu5vI0bVtNvv7Ts7eaL+0vD124S8ktoZsbjJbtPbTIrMokEkYdg&#10;u4/o/wCh+hHpg+9FfHP7UeuiS+8LeG45bsG1tL3W72LcBYzC9lFhpkgAbLSxeRdg7oxsWT5WO9gv&#10;pPwW+Edp4P0+28Sa3Ak/izULZJokmiYDw7a3UOTZQJOoZbpkbZdSkZHMKfIHeb32srVNd0PQkik1&#10;rWtK0iOdmSB9V1Cz09JnUZdInu3UMQOoHrzWN/wsDwEFD/8ACceDyM448TaLu+pTz936Uus+O/CO&#10;g6LZ+I9R1u0/sS/u1srPVLBLjV7S4uSJTsjl0lJ8j9zKC+CoZSpIbArgNS/aE+GFlatcWuq3+sTL&#10;Iiiy07R9RiuGVwSZQ+rpawhUPDZlDc/KDXgHjT9o3xRriz2Phi3j8L6e4kiN2HW8124jYSwti6YC&#10;O2DxvG/7mMyxyLlLnBxXgGoalqGrXct/ql/e6nfThBNeahdTXd1KIoxFGJLi5Znbaiqq5PAAA4Aq&#10;jRXq3gP4av4j+xa54m1Kx8K+CXuZYZtb1TULDTpdRa1wJbLRUvmG92Y+WJ2XylIfl5IzEfpjwh8a&#10;ND1DxZpPw88H+GJpfD8Y/s3StXGovb7LHT7BpZLr+zLyAyNGojODLcCVgN7DzG2V9FUUUUUUUUUU&#10;UUUUUUUV4j8ePHdx4O8IpZ6ZcS22u+JJZbCxuYGeKezsbZVk1a+gmEbqHVXigUCSN1MwljbdEcfI&#10;Pws+Htz8QvEkdg/2iDRbALd67qEEW4QW2T5NnHI5CLPcsDFHkkqA8oRxGyn9J7e3t7SCG1tbeG1t&#10;baKO3trW1ijt7e3t4V8uKC3giCoiKoVVRV2gDAxUtFcb498b6b4A8OXPiDUo5Llt62em2MR2yX+q&#10;TxvJbWplbIjTCO8spB2orFVd9iN+eHi74heLfGtxNJrusXMtpLP58Wj28stvoloUd2t1t9OVtpMS&#10;yMiTS75tvDyMeTzmla3rOhyyz6Lq+p6PPPF5M0+l391p80sAdZfKkltHQsu5VbaTjIBr3fwV+0Z4&#10;q0SS3s/FKDxPpS+TE1wRFb65awoEi8yK6QBLkqgdyLhfMkc/NOvWvr3QPE3hf4i+H5ZdJvUvbK/s&#10;Gg1LT1uja6rp0d8slq9pqMNpIJraVtkqo6uN23fC7KVc9XbQQWtvBaWsMVva2sEVtbW9vEkUFvbW&#10;8Yit4IIkwqIiKFRVAAAxjipa+Rv2o/D+U8L+KYYEG1rvw/qN0Z/nOf8AiY6Pbi2ZugxfMXROMgO3&#10;KAfIFfbPgC7Pw08FfC61LF774ieM7e4v7Az2zvNpuvae1jZ3FkTGzIkIOlTzKPmLFoy6rJhfnP4v&#10;eFm8J+PtdsUhSKxv7h9b0oRQQ2tuun6nI04t7e3gZlVLeXzbVR8uRHuCqCAOK8P6V/b2vaJofn/Z&#10;jrGradpQufK877P/AGheJaCfydyb9m/dt3rnGMjrX6twQQWkMNtawQ29tbRR29tb20UcNtbwQpsh&#10;gghiAREQAKiKAoAwBUtUE0nTYdRn1eCzhg1K6h8i8u4E+zyX8aCNYP7REWBcNCsYW3kmVmhUyLGU&#10;WSQN5H8R/jf4c8ErcaZp5j17xL5M/l2dpNDNp2m3cd19laLXrqJ90ToVkb7NGGkygWTyVkSSvkbx&#10;J8Z/iJ4luBLL4gu9Gt1O6Gw8OzT6NbRExpG4aW3f7RMGKb8XE8gVi2zaDivMfPn8/wC1edL9p83z&#10;/tHmv5/n79/nebndv3fNuznPNfQHwu+OWt+HtUWw8Y6rqGt+H9QuFNxfahPd6pqejyunlC7gnmZ5&#10;Xt+FM0HzYA3wrv3pL95UUV5N8X/hxD8QfDh+zrIPEWiRXd3oLpIsaXE0qI1zpdwsxWMpcCJFSRip&#10;RwjbwnmLJ8LeAfF134D8Wadr0aStFbSva6tZAyobzTLn91fWzxrJGGdRiWESEqJkjdlYLiv06tLq&#10;3vrW2vbKeO4s7y3iubW4iYPFcW1zGJoZonHBV1IYEZyDxViiiiiiiiiiiiiiiiiud8XeIP8AhFfD&#10;WseIv7Ou9V/smya6+w2QxNPhlXMkhDeXFGG3zy7W8uNXfa23afnK8uPBf7Q+j7YXtfCvxG0xJotM&#10;tb25jle8gRJLxbXzlWNryzZVd3aOHzbVw0nlmNiLj5J1fSNT0DUrvSNZsZ9P1Gxl8q5tbhQro2Ny&#10;MrLlXR1IaORCUdCGQlSCcyivRfDHxV8eeE2hXTPEF5PZQm2B0rVHOpaa1tavuFnHBdFmgjYZVzav&#10;E+3o6kAj6b8J/tLeGb+O3tvFlhd6BfFdk+oWaPqWis0VmJGuDHFm7i82YMkcCwzbMpvmI3Mvp8fx&#10;g+Gk2mT6svjDSxa2zrHJFL9qh1N2ZljBt9EnjW9lX5xlo7dlxk5AVsd3qOq6ZpFs17q2o2Ol2YkS&#10;JrrUbu3sLYSy58uMz3Lqu5tpwpOTjjpWbpvivwtrN0tjo/iXw/q166SOlnp2s6bfXTJGu6R0t7aV&#10;3KgckheBXQVDc29vdW9xaXUMN1a3UMtvc21xEk0FxBPGYpoJopAVdHUlWQqQQcEV+ffxn+Fo8Aar&#10;Df6THdv4W1l2No8qPKuk325pH0WW7JYsPLHmWzSlXdA6ne0Lyt9v+Bte/wCEo8IeHNeNxHcz6jpF&#10;pJfSwxGGL+1I4/s+qxJCVULsuUljAAxkfLlSDXV14V+0TrMenfDe7sWjMk2v6npmmRFZRGYFt7j+&#10;2JbgoVJdcWvklVK4LqScDB8p+AnwmtdVhXxv4nsrG/0qUT2/h/TLpUu47maC6NvdandwBigSN45I&#10;IoZlYsdz7QFiZ/suqt7fWWmW01/qV5aafZW6h57y+uIbS1gVnEatLPOVVASQoLEZJAHJFc2PiB4C&#10;YEjxv4PG0fxeJ9EXJ9ADPk/gDV6Pxb4ZuNM1PWbPXdK1HTNGtZrrVLrSruDVks4IIDcSvMummZsi&#10;NWYIFLEA4U157P8AHv4VRRTSx+I5bp44pZEtoNE10TXDxRl44ITc28cYdz8iGSRVyfmZVy1eK+L/&#10;ANpq/uhLaeC9JXTYmTaura0sNzqA3wLl7fTYWe3idJN2DLLOrDBKKSVr5z1/xT4j8UXAufEOtajq&#10;0iTXNxCl5cyPbWkl4yvciwswRDbq5VAY4I0UBVAUBQBz9Fdn4M8Faj4yv2iimt9K0ey2S654i1Fk&#10;g0rRrRmA8y4nmZFaV+kMAcF26lUDyJ9Qy/FPwX8LhpfgT4d6EPGZwjXV1pmrR7b3V75Y0gK31nb3&#10;IvrubKiURKqp+7gj5UxQ/UpAOc8jHvjtyCR6k+hpKKKKKKKKKKKKKKKKK5bxp4qtfBfhnVfEl5GZ&#10;006BTBaxuI2u7yeQW1nbCXDbQ8jqGcK21dz7W24P5r2FnrfjzxXFaowu9d8UavJJNcPCUhF1f3Bu&#10;L2/uI7CNvLhiBkml8qIiONWKrgYr9KPBnhPTPBPh3T9A0yOJRbRI17dRxeTJqeotGFvNSuQWdi8p&#10;A4Z2CIEjUhEUDqaKqX9/a6XYXupX83kWOnWdzfX05jmm+z2tnCbm5mMUCs7bURjtRC3GACcCvzp8&#10;b/GHxj4zvLj/AImV3omiutzBBoml3c1tAbK5AjeHU5oCjXbMgAfzfk5bZGisVPmVne3mnXUN9p93&#10;cWN5bSCW2u7OeW2ureVfuywXEBV0YdmUg1654R+Ovj3wxMq3eoyeJ9NaQNPY6/NNdz7WljaZ7TVm&#10;JuI32I0cYd5IU3lvJZsEfZHw7+Kfh34jW866d51hrFjBDNqGjXph+0Ro6Kkt1ZyxEi4tllbyvOCq&#10;wO0yRRmSMN3WnaTpmkJepplnDarqGpX2sXxjB3Xep6lObm9vLiRsszs3A3E7VCxqAiKo0K8Z+Pmg&#10;/wBt/DbVZY4rqe50G4stdtY7UAj/AEaT7JfzXCFWLRRWlxcyvtK7dgYttUq35219LfCSxHhj4dfE&#10;n4jXEhsLl9IuvD/hzUE+3LdW9zJEEMsMaL5bJNfS2MccwDFZIZATGoff9Bf2P4e/tr/hevP2H/hX&#10;n2/7B/ZkP9q7vsn9of2x5/2jZ9q+wf6D5OcbePN218nSfEeJPjQ/xAUwy6cniBolljtrpRL4eW2/&#10;4R8XUdtK6SidrAeaA2P3vVAuUr0D9pLwL9i1K08dabD/AKHq5jsNcEYG2DVIIwtjesXlLEXMKmMi&#10;OJUQwhmYvOM6X7K9jE0vjTUXtkM8UehWVtetGd6RTNdT31tFKeMMY7dpB7J7V9f0V8U/tBfE2fUN&#10;Tk8D6Hd3EOm6U7p4gmtbmLyNW1B40Yae/wBnyxitPmSZGcBpiyvHmBHPk3wz+HN/8R9an063uTpm&#10;n2NqbvUtVazlvI7YM3l2trEilEaeZslEeVPkSVxu8sqfs/UPB/h34ZeBtf1TwjoNv/bej+HtSmtN&#10;YktLLUNbW4FmUk1K4vL5GBRMfaJoVURbVZViAwtfnPXR+EL3+zfFnhjUPLMwsfEOiXnkiQRGb7Nq&#10;UcxjEuGC7tuNxU4z0PSv1VooqK5t7e8gntLqGK5tbmKS3ubeeOOaC4gmTypYJoXG1kdSyspBypII&#10;INfmZ8TfBx8CeMtT0KIzNp4MV9pE8yBHm029XzIV3bm3+S/mWzScb2jZtq5wP0G+HviJvFngnw3r&#10;8hmNzfackd7JNDDbmbU7GR9O1OaOOAsvlvcwymPBHyFflQkqvZUUUUUUUUUUUUUUUUVV1DT9P1W0&#10;lsNTsrPUrGcp51lf20F7aTmKVZYhLbXKsjbXVXGRwwBznBHzd8RPG3wj8DtPZaL4N8G634rg84QQ&#10;2nh7Q303SL6CYRj+1rqGNSro29vs8OZN0ZRzBuSSvDr74l+GPG91K/xH8GWqXEwTy/E3gVn0rxBa&#10;+VGP+Pi21OWaC/LiKG3U3LjyIjIYwXKgc/b+C/CusyWEWgfEjQ4bi7jmkuLXxnpupeEzYmL51ik1&#10;GIX1izMoyP8ASlycKuWOK7LSv2evEuuW73mjeLvh7qtrHM1vJc6Zrmp6hBHcJGJWgeW0sHUOFZCV&#10;JyAwJGCCWal8Adb0J7b/AISHxr8O9EhunfypNQ168s2nSIgTtZx3tpF5pQMNyhh1AJGaw9U8H/C3&#10;RJZ1m+KlzrjWU6R3Fh4e8H3Ek94FmEU66fq11eCxYAFmWYTMhUZUMcKcseLl0+YaT8MdM1XQZNQM&#10;enPrH2x77xvrxbVGnsYUvLFI1slkzAhtNOjVnKASzXAwB6b4T/Z7g1+O6S+8Zw22raVL9k1/SNN0&#10;k6hFpOpSwG4XTm1o3CQTTQqyC5WBXWOTdFvyN51tX/Zb1SGEyaB4ssr2f7TtFrq2nT6ZFHaFWO83&#10;to92XkVti7fs6Ags25SoVsnQvi38R/hlrEHh74hWmoanYLLG9zHqw+0a5DYvPMJb3RtYaQLdgyEl&#10;TPLLG/lCGOSEBmH194V8V6L4z0a313Qbr7TZ3GUdHUR3VjcoAZrC+gBJjljyNwyQRtdC8bq7eP8A&#10;7RPg0a/4PHiK2SV9S8KM9wUhhaZrjSrySOLUldU5AhCpcmRhhESTIw24dh8GvFcni3wBo95dXH2n&#10;VNN83RNWkK3JkN1p2Ft5LiW7LGWWa2a3mmlDEF3b7pBUepcnpzx2yenPI9wOtfFXgyxj+LHxt1vx&#10;ZKkc3h/Q79dTikiguooLuLTSum+Fo3S4bzEkmSBLuVHADmOVPLUNtH2qT9OnuMYPPPTpXyX8SP2h&#10;biK+n8PfDsRTSxTwwP4m8uK/Sa5WU+bbaJYyI8cqE7U+0SB1fLiKMr5czcpoPwA8deMyNe8Z6/Jp&#10;MuoWscxbVPtuu+JHdBHFaRajb3MkXlDyBxvuWkj2rG0SnIT06f8AZf8ABckE0dprfiiK6aEpayz3&#10;OkXEEdyVxHJNbpaRGRA3LIJUJHAcHmvnDWtL1n4bfYNS8N+JLfxB4O8WWzSWeoJaIdI17+zwYLyw&#10;13wvqRmTfbSTOES6jbbu3IUmWRIoLK7+Emrs51nSPFnhG5lhs4Iz4d1K01vQY7ryhFeahLaa1H9u&#10;jh8wGXyFurh8EqH+Ubt6z+G/w71aO5XSvjNon2uBEkWLXfD134atJFaVY323uq3K5IDbgscbk9wB&#10;uYaWn/s6eLNWtY77SvEvgTU7KQuI7zT9Z1K9tJGibZIiXFvYspKnhgDx3rkYPA/gy1muLbxD8VvD&#10;9lPEWEY8P6J4j8UQOVk8tg93FDbRL0bG1nyMHowNMg134ceHkjl0TwxqPi3V1itmF944kt7bRLW7&#10;hmBneLwxosjfaI5U3DZdXzBTtOGAIf0Tw58fzLr0Go+PfDOiavFbyXMunappmj2g17QSxM1pbaXJ&#10;fSYMCNhAplWUA72lkZdjfXXhS58Hatb3XiHwhHoksesz+bqWoaTa21tc3t5/x8ldXMaJN9oXzi7J&#10;cASDzCxALV1VFFFFFFFFFFFYWo+KPDGjymHVvEWhaXKrhXi1DV9PspVJTeFMd1IrZIYMOM4qzpuu&#10;6HravJo2s6VqyRjMjaZqNpfLGu/ZmRrR3x8x2gmtSiiivze+NXiZvE/xD1yZJHey0iQeHtPWSO3Q&#10;xxaU7R3ZRrcnej3bXM0cjsWKuudoARftH4ReBY/AvhCxtpraOLXdTSPUNfl2gXH2qVTJDYSOC/y2&#10;sb+UFVtm8PIoBkOfUKKK+Sv2qpJUg8CxCWQQTS+I5XgDMInltksFhldOjMqyuqkjgFgPvGvjyvpf&#10;9m97PVNV8TeFNW0rTdW0q+0u21x4tSs4L6KK80i8Wzh2wXCNGd63j5LDI2jbjLZ6r4t/AO1jtbzx&#10;N4DtbgXKTvdah4ZgUSwyW8oXc/h63hTejI++RrUllZWxAI/LWGT5k8J+K9Z8Ga3a67oVyYLu3JSW&#10;J8ta39m7Bp9Pv4QRvhk2jIyCpCuhWRVdf018MeItO8W6DpniLSGmOn6nA0sS3ERinikima2ubeeP&#10;ON0UqPGxVihKkozKQx3a8W/aBsLW8+F+s3FxD5k2k3ej31g/mSL5F1LqkWltNsQgN+4uJo9rZHzZ&#10;xuAI+P8A4T+BLjx54tsLOW0mm0DT5obzxFcqji3jsU3Sx6fLPFJCyveNGbdPKk8wAvKqsInx3f7S&#10;HihtV8b22iW80n2fwtYxo4ZIFC6vqm2/vJ7a4hZpGXyfsiMHK7ZI3CoOWfv/AIo6IvxQ+GPhv4ka&#10;TFbTa1pek/atYS1ie2SSxVGHiC1iF0hmf7BeRyGFXm2+X57IZGdC3kP7P+mXGofE/RriKJZYNJs9&#10;X1K9L7CIYDp0mmwzKsn3iLi5gAx8wJ3fw5r9DaK+evjz8TpvCOmR+GtCu7i18TazAtxJdQxMrabo&#10;cjywS3EF4SAlxNJGYoTGrFEEj5icQsfjDwt4X1nxprlnoOixJNfXjszyzyNHaWdug3XF/fTgNsij&#10;XliAWY4RFeRkRvvjwZ8FfA/hG1US6db+ItUb7M9xqmuWlreMlxDGuTptnKhS2TzA7oBukGQrzSbF&#10;x8B+KdcuPEviPWteu4I7W41TUbm8kto4oolt/MlO2AiJIwzIoCvI675GBkkJkZiefr9UPA88914J&#10;8HXV3PJc3N14V8O3NzczO0009xPo8Mss0ssh3NIzMS7MSS3J5rqKKK+F/wBozwP/AGH4kh8WWFsY&#10;9L8TZF95MIS3tdft0Bn3eREsaG8iAuF3yPJLKtzITgV7N+zl4pbWvBU2hXM6yXnha9+yRrtujN/Y&#10;9+Dd6dJcTzMyMRILqFFiICRxRgqOGf6CoooooooooooooooooI+nT3Ocnnjp0rw7x1dfBj4fQ/8A&#10;E68KeFZdTu4Vu7PRLLwxpU+oXkQkSzEyq0QigiyHO+WRA+yUx75Ayn5v1r402vimP+yvEvw+8N3n&#10;hy0int9BsdOmudJ1bQbcmNbSKx1mMSIgjjijSRIrSOOTYoMaxqI65e60H4ZalHdXPh7x1qOhv9oh&#10;hstG8beH7ozvGIk8+6n13wsLuEKzlzGptlYY2tgASt0ml/AnV9cuJLPRvHnww1W7iie4lttM8TXe&#10;o3C26siNcNHZWch2BnVS2MAkA4JGbupfs6+KtGtvtmreKfAGm2SusJvNQ1vUrG1WWQnyo2uLqxRQ&#10;zYJUE84OKw7v4e+AtHtof7a+L2iNqT28tw9l4Z0O88VWuEd0jhi1SznijEj7fuTrERkE/Lh6wpfE&#10;fhXw3cW914C0zU5dUg+xTxeIvGK6XfXOn3tsd8kujaBbo9nHubBEl2bl0GPKEUiea3beD/hLq3xE&#10;n+3eKPF0ula3rGmjXNNttStrnXdd1XQrWSPTW1u8M9xE0EBd4IrMyuWmUO0aiKIM3oGofssYjnfS&#10;/GX70Quba21DRsRy3CoTGk99bXGURmwCy27lRztbGDwial8X/gVcx2l0Jbjw6JUjhiuFm1TwndtK&#10;LiRIrC7IV7SV2M05hieCRygeWN0Az9Y/D/4neHPiHZh9OmNrrNvax3GqaFcMzXdkXcwu0MzKqXEO&#10;4DE0XQNH5ixM4QafxA8H23jnwnqvh+XyVubiHz9KupggWy1e2/eWFwZWimaNC2Yrhok3mF5VXBav&#10;D/2a/Ecgsde8B6kt3Bqei3s+p2lteyXHmQWcsiWep6etlMg+zC1ulEkiFstJcsdgKuzfUVfGvxiN&#10;z8R/i14c+HmlyMkelolrcTvFbEW1xqES6trd9CWmTzkgsY4W8pmR2kjeNQWKlvsCxsbXS7Cy0uwh&#10;EFjptna6fZQb5ZfJtbK3W3tYfNnLO22NAMsxJxySea8W+LHxosvABGj6NHaav4qcJJNbzmVrDR7d&#10;gJEk1I27ozSyqQYrdJFYKRI7KpjWXwbSvh58VfjFJb674p1e4sdK3QyWV1riTxK9te2qM934c8P2&#10;6RxCN444HaRRDHNlWEkjBivq1l+y/wCDo7WFNR1/xLd3qqwubiybS7C1lfeShhs57e5eMbMAgzvk&#10;gsCAdo8N8WeA28BTX/iXwL4wn1M+GNfbSdVW3tbzTNd8L3FyrJZG+ZQFlt5kJtjeKscMzt5aK251&#10;XnrbxB8PddeJ/GnhjUtJuoogs2qfDyTTdOTUzFbW1pD9u8N6mjWcMh8qaaSaxaBGeQ5tzneN2x8D&#10;fCfWbq2isfi8dJ+3IjJZ674SvIZbAtFva3v9XkuLey3qQQzrIEzwrNwTo2XwA1nWpLs+GvGvw/1+&#10;1tHVWmsdau7iZEkJERuobG2uFiZ8E7TKfYmsDUPhfpfhnWTo/jX4ieF9EkjRWuU0qy8R+I9QtzLC&#10;txAsllBZwIu5WVhvnU4IIBFUYm+FHh+d2kTxJ8RZoL1o1icReCPD13YvavGZxJG95qLOkpR4wVt8&#10;/wAYwpSTpYfjnfvHYaZqvgfwDf8AhexdZIvDMWhi2sIJfOllku7AXElwkM7edIpk8plwxOzc7lvr&#10;7wX4l8DfENYfFWh2Nm+raMv9l77/AE2xi8RaHbusqwWrSRmR4oJo3lMPkTNEwMiA7llVfRaKKKKK&#10;KKKKKKoahqmlaRGs2q6lp+mRuk8iS6heQWcbJbAGd0e5ZQQgYFyDxkZxmqWmeJ/DWsymDRvEGhav&#10;cIAXh03VrC/kAbjmO1kdsHtxzW3+X6HNLRRXxl+034sNzqWjeDLaSJrfToV1rVPLmglY6jdK9tYW&#10;08QTzIXggMkoHmfOlwhKDajN1X7NPgsWOk6h43vIsXWs+bpekEuT5ek2twBfzgRyEHz7qMR4kjV0&#10;8gMrbZTn6joorxb9oG7W1+F+twsju2oXejWaMrKoiZNUi1AySA/eBWBlG3uwr88K9e+B2q3mm/EX&#10;SLa2t2vLXX4b3QNXsljhlW60u8tzNN53nRviOJ4o7mXbgskTISEZgfqHx/8AAXwv4ptnuvDttaeF&#10;tbt7aRbb7BbRW+jX0oHmQw6jY26hUywKfaIBuUOS6TbUQfB//Ex0TUf+XzStX0q8/wCm1nf6ff2c&#10;3/AXjljdfZlYV+jHwl+IcHxC8NJcTAxa5pItrHXoGeE+bc/ZwY9VgSALthutrsqlF2uHiG5UEj+o&#10;1la7pceuaJrGizSvbxavpWoaXLPGqSSQR6haPavLGjlQWUOWCluSK/LTQNDv/EutaZoOlx+Zf6pd&#10;w2cGVmeOLzD+8ubkwI7LDCgaWZwh2xqzEYBr6q+Ol7Y+CPAHhf4ZaJJEsd0kT36q1n9ol03SnWfz&#10;722C70a9vmFwJkCb3hlUEjcK43/hZw/4UD/wjf21/wC3v7T/AOEUx/bh/tT+wd39r/bvsmPN+x/Z&#10;/wDiUeTu8vZxu2fua+b6+8fgtr1l8Rvh5deEPEemNew6Ba2mhXj3KRiy1LTZA7aSLZ7ZYjHPaxxJ&#10;HkZkUpFP5pkk+X0D4Z+Al+Hema1o0V0l9a3fiK61TTrt1Vbw6ZPp1rbwWt+VUAywvFKu6P5GBDgI&#10;XaNfR65vxhrw8L+Fdf8AEG+2SXS9Jvbq0F6XFpNfrAU021mEbIxE05ji2qwJLYUgnNfl/Y2moeIN&#10;Ys7CF2utT1rUre0ie5mO6e/1G6EKPcTyZOXkfLuxzyST1r9PPBnhLTfBXh2w0DS4olW3iRr26SPy&#10;n1LUnjVbvUbgOztvlZeAXYIu1EOxFA3dQsLPVbG+0zUIRcWOo2lxY3tuZJYxPa3cRt7mIywMHXcr&#10;Mu5GDdwQRmvz28Z/A/xx4VvGFlplz4m0uWV1s7/Qrae+n2GRxDHfafbq0sUmxQzkK0ILBVlY8Vvf&#10;CX4Q+K9Q8V6Rq+u6Lf6HomiahDqVzJq1s1hPd3Gnul1Z2NtYXqeZIskgTzXKCPyxIN4k2qfvaiii&#10;vlP9qLQhJpXhjxMiWiNaX91oV0/lgX9wNQt/7QsEMyrloYfs1yQrP8jSnap3Oas/suasJvD/AIo0&#10;PyCradrFnqpuDLlZl1my+yCAQBQV8s2BYtvO7eBtG3LfUdZmta3pHh3TrjVtb1C10zT7YM0tzdSb&#10;ASEZxDBGMtJI2CEijVnc/KqluK+XvGX7TccE7WfgbSYbyOGbD6zrqTrb3SRPLGwstKt3jl2OBDLH&#10;NPMj4LI9up5r5+1T4sfEjV547m78Z65FJDEsKLpd2dDgIWVpVd7bRPs8buCx/eMhbGFztVQJvBOn&#10;eMfiD4ki0Oy17WA97M+o6vqE1/fzra24mLXmqXSmUGR90pC7mBeRwCy7yw/QLwV4QtPBejW2kwaj&#10;q+qSRQok91qupX12skolkmZrLT55Xt7RC0jDZbxruVU81pHXeetoooooooooorI8QWd/qGga5YaV&#10;c/YtUvtH1Kz06886a2+x6hdWT29ndfaLYNJH5cjK++MFhjKgkV8Map+zl8SdPSFrSHRNdaVirx6X&#10;qywtbgAEPM2uJZpg9BsZiMcgDBPl1/4I8ZaZDc3Oo+E/Edla2e43N3caJqMVnCquI/Me8aPytm4g&#10;B92DkYJyK6HwJ8P38SR3niDXbs6B4F0L99r3iGQYYhGULpmkowYy3UzMsa7UYIWHyu7Rwy2PGfxN&#10;vdetI/DXh6BvDHgPT44rXTfDdnJgyxRM0j3WrXS4e4lmkZpZEd2Xdhm8yYNO/ltFe1/DV7fwb4f8&#10;RfFS6gaW+0ydPC/gtGkb7NL4k1WxlN/LcxQZbFtZMXxKVjkVnRW83aV9d/Zl8Uz3reL/AA/qN+9z&#10;eT3UfiqBZ1mnu7u4uz9i1/ULi+cEOd62ORI+4lywDfvCPrCuW8X+C9B8b6TLpOu2aTKyOLW9iSEa&#10;jpsrMrG4066kVjGxKJuwMOMq6suQfi3w1qmsfAf4kXuk6xHLPot40dlfyOtxBFfaJJd5sPE1hBAz&#10;q8kSq5CHzNuZ7fckhLp94j7DqtgCfsmpaZqVpkZEF5Y6hY3cOSCDuSaGWJu+VZTk5Br5J+EDyfD7&#10;4ueK/hvPDM1tq8k8enyube6utmkwTazotzdXFu6xqk2nSyyShYiwlMalYwHA9f8Ajn4pHhr4earG&#10;gJvPEX/FOWgKI6KmoQv/AGjLMpdSFFqkyoy7iJTHlSuSIPgP4Ti8N+ANOvZbbytV8TAa1fSu1pLI&#10;9tOT/YscU1uufJ+yeXOsUjsUkll+6WKLwX7RHxJOm2h8BaNM63+pW8U/iC7t7mMG10yYME0d0hy6&#10;y3QCvMGK/uCoIkW4JXqvg18HbfwTbQeItdSO68W3lsSiFd8Ph23uYcSWVvkfNcsjFLqccDJhiynm&#10;PN73XL+N/ES+FPCPiDxCZooJtN0y4ksZJopZ4W1SVfs2kxSRQDdiS6aKM9AAcsyqCy/DHwxvrTxD&#10;pGv/AAq1e4s7e38R/wDEz8KXl4sEaad41tkRLRftfkSyKl4iLBIVJbYGihAeds+PXNvPaTz2l3DL&#10;bXVtNJb3ME8bxTwTwuUmhmhkAZXVgVZWAIIwar1paTq2paFqFtqmkXtxp2o2kgkt7u1cxyxkqVZc&#10;j7yspKujAq6kqwKkg+1xRaR8Z9NdLe207Rfi1p0NxcstukGnaZ8Q7Vd1xdyNGoSKLVFy0jNwH+Ys&#10;TD/x5eaL8O/H7FQPBHi0byNpbw3rCIQx2htzwgAZ7132k/s9fEzUpGS503TtDi+z+clzq2q2jxSs&#10;WQLbLFpH2uZZCrFv3kSqArAsGwp+p/hP8K5fhnHq7ya//bEmtQ6YZ7aPTfsUFnPYrMzeXO80rSg+&#10;eVVtkXC/MhJAX2Giiiiiiiiiiivn74s/BHTPFlpc614XtLXTfFUXnXUkMCx21n4iaTM8sN0MrHHd&#10;O5Z47o4DklZyQRLD8IXNtcWdxcWl3bzWt3azS211a3MUkFxbXEEhjmgnhkAZHRgVdGAIIIIBFdf4&#10;e+I3jjwokcWheJdTtLWKF7eCwmlS/wBNgiln+1SfZ9M1FZbeNmk3MXSMMCzfN8zbvqbwD+0bpetT&#10;2+l+M7W30G9nkSGLWLZpP7DlkmmZVF5HcMz2aqDGpkeSSP78jvEo4+lre5t7uCC7tZobm1uoop7e&#10;5tpUnt54JkEkM0E0ZKsjqQVZSVIIIJBrJ8TanPonhzxDrVvCk9xo+h6tqkMEwkMU0unae94iTCMq&#10;2wsgDYIODkHNfnL8KdEh8Q/EPwpply0Qt21P7fOk0C3MVxFpFvJrElpLDJwUnWAwtuyAGyQRwf01&#10;ooorw346fDjVPHuiaVcaBF9p1vQrucwWUl3bWcN1Yakscd+qPdBU81HigkQvMihBKPmcoB8X23w3&#10;+IF1cQ2sXgvxSks8scMbXOh6jZwK8jbVM91dxpFGgJBZ5HCqMkkAE19ufBb4aXXw90O9l1ScPrni&#10;A2dxqVpA6va6dHYpJ9islkUkSSr50pmkX5Nx2IWVPMk9mr4M+P3w4tPCOs2mv6HZm20HXzMs8EQk&#10;NrpuuRsZpoIVWNY4IbiIiS2g81jlJ9ipEiKO3/Zc1/P/AAk/hWac4/0fxBp9sIeB007V52nA7/6C&#10;oRif4io+8T9eVyHj3Qb3xT4P13w/pz2kd7qlqltBJeSSxWyE3CO7yyQpKwAVTgKhJ4HAORxMOj6H&#10;8CfhxrGoafbvqV5aW0E9/fPEi3OsavcSrYWDXA3jy7VJZgFhRz5cRdh5krO0n58X99darfXup30p&#10;uL7Uby5v72fZHGZ7q7ma4uZTHEFVdzsThVAGcAYr6k/Zk8XTpfat4Jnilks7mGbXrGeOG4mFpdwm&#10;K1vIbloYnEcUyFCss0kaK6CMFpJ0U+3+HPhZp3hH4haj4t0BobPSNY0K+sbrRUUoljqVxqNreK+m&#10;qgCi1kEUmYCQInAEeY2CQ+s0V+XnxD8QjxX428S67FKk1teanNHp80cUkAm0yyAsNLkMM3zhmt4o&#10;2cMAdxPAzivtn4J/DeHwV4ch1LUbNF8U67bx3N/NLFPFd6ZYzqk1vobLdBWjaPh7pNikzZVjIIY2&#10;HtVfEnxh+CviWHxBqvinwxZXfiDTNZu7jVb21tV+06vp+oX92Hu4xZR5kuInlkLxvAjMi7lkULH5&#10;knlegfCT4ha/qEdhF4X1bTVyjz3+uWVzo9hawGZIpJnnv1QyFN4cwwB5SoYqjbTj9H9I0u30XSNL&#10;0WzeZ7TSNNstLtXuWje4kt9Ptls4XuHjVVZyiZYqoBPIUCtCiivHvjxpMeq/DLX2+y/abnSn0/Vr&#10;M7nVraS2vUhvLpcEA7bSS4BDZGCSBuAI+bf2bNaXT/Hs+ly3FzHFr+i3ltBbR7nt5tRsHXUoJbpM&#10;gDy7eO6CPgkFyowHNfedRXFzBZ2811dzxW1rbRST3FzcSJDBbwQxl5pp5ZcKiKuSzMwUYJJAFfO/&#10;jr9ovw7oRn0/wlCnibVYmeFr9i0Xh+3kRpIWIuEIku9rojDyNsLo+5LgkYPzV4h+NXxH8Qu4k8RX&#10;GkWxnSeO08P50hIWWIxeWl5bH7W8Z3MxSa4dScHHyrt5i01Pxt4s1izsINY8Q61rWpTQ2dqs+sXs&#10;9xM5+WNHubuUBUUZLO7hUUFmIUEj71+HXw2n8HWcE+q+JfEGt6xJDDJeQy63qa+H7e6EDQyJZ6Ur&#10;qkyqjJGJbtZCfKR40gOUX1Siiiiiiiiiiivi/wAafAH4ia5rviXxEuraHq7Xl9qF9aRXGo6gmqXN&#10;oJCNNsQLi3FvG6wiKGOI3IijAChxGoI8Uv8A4XfEXTbuSyuPBXiOWdBGS2n6Xc6tat50QmURX2lC&#10;aBztYBgkh2nKthgQKHhbwT4g8YalcabpNoqGwUS6teX0qWNjo9qJxBNdajPcEbAnzM0ahpCFfYjb&#10;SB2F/wDEC38L6XceEfhpLcadZPcW8mr+Nl82x8TeKLmzJxLA8ZD2FlvJ+z2ysZBGAXcNLcLJ5DRX&#10;pXwt8PaXrPiJtS8SSRweE/C1pJr/AIhnmDeRJb2rBbLTyPKlWRrm4MaG3wHliEqxnzNtemfC74iz&#10;6x8bLjXNWEUS+L4tR0S3W6u4kj0m3dkvdF0+CRUiSVgbWGzQbEMjybyDI2G+4qz9W0nTNd0260jV&#10;7OC/02/i8m6tLhdySR53K2VO5WRgGjkVgyuA6kMAR8JeLPCfif4FeL9P8TeH5WutFa6lGkalcQ+f&#10;A8c0bC48P67GmFErRb1DKV81QZoDHIjrB9ueE/E2neL/AA9pfiLS3zb6hbiRojv8y1uoz5V5ZS7l&#10;Ul4ZQ8Zbbhsb0yhUn5Z8cxf8Kr+NmjeMYX+z6B4nnN3qTeVOIIlu3Fh4njaO2d5Z2Temoj92B5si&#10;KqMU5+rPEmu23hrw/q+v3XlGDSdNub7ypbiO1W6mhiY29lHPLlQ88myGLAJZ2VVBYgH5v/Zu0i61&#10;O68XfEXU7gT3+qX1xpO5W8l5Z7maLXNbubi2ijWLEsj23leWflKyDao259S+MXxDXwD4XaSymUeI&#10;tZM1loaNFHMsLIEN7qUqSEKVgR8rlWBlaJWRkLlfCfgx8IZPFEyePvG2++sLm4lvtOsL2Q3U2vXh&#10;uGM2q6y0pZng81WIil+a4bLyfucC4+z6Og9gM9cduT/jX55aP8RbWx+Kmv63dTG78HeLNZ1fT9dt&#10;7iJltrvwzqdzJb21xdWSwyuTbROk3lpF5rqrxbh5r54Px34a/wCEP8Xa94dV2lt9OvT9ikeVZ5ZN&#10;Ouo1vdNkuJUSNTKbeWPzdqKN+cDGK5ClBKkEEgg5BHBBHQg17VpfinSviONM8M/Ei7NlqdvAmn+H&#10;vH8UaPfwPhkttO8WeYQLq0ZnVhcFkkjcFpJNss8o5bV/hX8QtI1G806Twlr9+bOYxC+0jR9S1LTL&#10;pMBo7izvraIq6MpBAOGXO11RwyDd0j4FfE7VlspR4dGm2t6eLrVr+wsjapuK+Ze6eZWvIxkfdNsW&#10;IwQpBr6E+FvwJ1bwRr9h4n1PxNaNdWi6hBcaPpVtdS2d7a3lg9tEsupzy27/ACyMsxja0Zd0a4Oe&#10;V+laKKKKKKKKKKK848ffC7wx8QLWX+0LWO01tbRrfT/EFsrC9s3EiyR+fErItzECNpim3YVn8pon&#10;bePzx8U+FtY8G63d6BrcCw3tqysGjcS2t3byDdb3tnNxvikXkZAZTlHVZFZFboHivxL4XmE/h/W9&#10;T0ljPBcyxWd1Klpcy2rFoPt1kSYbhVy3yTI6EEgggkH6P8D/ALS17A8Fh47s0vbc+XH/AG7pkKw3&#10;kRLHfPqGnIRHKOQSbcRlVBxHIxwPrPRNd0fxJp8Oq6HqNpqlhMF2XFpIsgR2jWbybiMjfFIqspeK&#10;QLIvRlUjFatfmH8T9SuNW+IXjK7upY5nXxBqNjFJEsSobPSpzpenhfJG1tsEMY3gkt94kkk1+lek&#10;aZDoujaTo1s8sltpGm2Ol20lwytM9vp9slpA0rIqqWKoMkKuTyFA4rRoorj/AB94VTxp4P1vw4XE&#10;U97a77GbeqRw6laSC7095pTFKyw+ciLPtQt5ZdVwxBH553/ww+Iem3ctlc+DPEbzQlAXsNLutVtG&#10;3xiQGG/0xZYJOGGfLkODlThgQPpX4IfBrWvDOtSeK/F1rDZXllBcWui6aLlLmeKe6jENxqk01hM0&#10;IXyWlhSJjJnzGciMxxsfqevl39oz4fW9/pQ8eaXb28Wo6X5cPiDy4pRPqenzNHaWV0xQlS9o3ylj&#10;HuaJiXfZBGteI/ATxIPD/wARdMgmeGOz8QQz6BcPMs7lZbrbcab9nEJAEsl3FBArSKyqsjZ253L+&#10;iFFeKfCT4PW/w6N7qV9eRan4ivllsRcW5mjsLPSvtKzR28CTBC8kxjilnkkUbSBGg2hnm+KfiH4w&#10;n8ceLdW8QSGZbSab7NpNtPuVrPSLXMVhCYTLMsbsv76dYpChmeRlwGriK9JPwo8af8Jp/wAIMNMY&#10;6qSZheHzBpJ0oSbBrv23Yf8ARfVtu/f+52faP3VfoR4O8J6Z4J8P6foGkxRqlrEHvLpYvKl1LUGi&#10;AvNSuss7b5WHdyEQJGhCIgHT0V5F8dxn4T+LSCBgaETxnP8AxU1ku0Ht2P4V8lfAGKGT4paA0r7X&#10;ht9alt0wP30v9jTxFOfRGd/+A1+iVFQXFzb2kEl1dzw21tCU864nljht4fMcRxiSaQqq5YhVyeSQ&#10;OprmW8f+BEZkfxr4RDKSpVvEejKwYHBBUzZB9jW1pmt6LrSM+javpmrIqGRn0y/tL9FRXKM5a1dg&#10;AGBBPqD3rToor5s/afvbdPBWh2DSAXdz4ptryGIqcvb2Wk3cNy+enytcQjHvXEfss3bJqnjDTxGp&#10;W50/Sbxpfm8yNrK4nhVFHTDC4JOf7o96+kPiP43tPAHha812ceZduWsNGt/KeaK61m4gkls4rgIy&#10;7YhsaWZjIv7tWClpCit+dvi3xn4h8balLqWv6hLc5nnmtLBJJV0zSkuAiPb6VZSMywptjjVjku+0&#10;NK0j5Y8nRX6LfAzwjB4W8BaZdFYW1PxNDBr9/coI2Yw3kXmaTaLP5UcnlxW5RvKdnCTSTFG2vmvY&#10;qKcAW4Cs3svJGeeg6cDPP9Kb0z6gkEehx0P/ANeiiiiiiiiivjWy+O/xK0XxTceHfEvhew1LUH1L&#10;7Auh28c2lX0d7dSBLC3sLxTcI8Tl0MTNFJ5iFGWQq24+3Xth8XfFUMsE2peHfh3pl5ZqxGlfavEv&#10;iy2eW3+z3GnXF9L9mtE3b3lW5s/3kTLGI5DhnPyz8b/Fwv8AVLHwPpuoapfaR4KV9Ou7rVLq7ub3&#10;VfEcBNtqV9qEtyczPEQYVYxqFYzeV+5dc+E0VYt7e4vJ4LS1glubq6mit7a3gjaWae4nkEUMEMaZ&#10;LOzFVVQCSSABk16b8UrxLK70XwFZyQS6Z8PtM/skyW8vnw3fiK/26h4rv0klQSx77smE27yMsZib&#10;YE3FBg/DzxfN4G8W6T4gTzXtYZvs+q20W9jd6Rdfur+FYVkiWSRVPnW6yOEEyRs2Qtfp5BcW91BB&#10;dWs8NzbXMUc9tc28iTwXFvMvmw3EE0ZKujgqyspIIIIqWvJ/jB8Oh8QfDLRWcYbxFo/m3mhMZIoV&#10;mkdVF1pkss+FC3CoApZ1CyLGzOqBwfMv2dviO2o2Z8B63dPJf6fE03h64ublXe50uFAr6PFvAYta&#10;AF4lDsfJLKqpHAM5/wAf7F/DXjLwH8Rreze5S1vLOK+hjAt4JLnQr5dWsYri+RGxLdRNNGpZSQkP&#10;AO0iuR8b+MNP+OXjPwH4c0LT9VtdPhu54rqW8FnBfGK/mil1W4jghlmiC29rbGVCXLMdw2cDd9ae&#10;NPFumeAfDF5r17GskdmsVtYack8NpJqF7KfLtbC2Zw2OMu5RHKRI8mxghB+YPgN4QufGfiXU/ib4&#10;lmN62natIbQTQWMsWpeILiEz3V1NExJiFkssEsASBR5jxtE6mBkP2dRXyL+0x42AXTfAen3C5Jj1&#10;nxAYZRkAZXSdMn8iY9991NDPD/z6yo3Jr5Jt7i4s54Lu1nltrq1miuLa4gkaKaC4gkEsM8MiYKur&#10;BWVgQQQCDkV6X8T7YahPoPj63jto7Lx9pSajMlnbLZW1v4k0xU0zxXaRW7O0hAul+0ec4HmGY/M5&#10;VnPllFXtO1G80nULHVdPm+z3+m3ltfWc/lxSiG6tJlnt5DFOrI+GUEo6lTjBBHFfe2l29945htvi&#10;V8PPGUujarqVha22u+HdQ3674cfUNPhjlfRLq2nEctmyOBHJdW6B2icywqvnFpOW+JXxS+JvgHSt&#10;OsdU0nwnDrOtC/Nt4h0a8vr7To4rVfLmit9F1ONJI7mLzreRZJ5ZYW5Hlvllj9P+EV5451Dwob3x&#10;/wCeNWudTu3s0vLC30y8i0pIo4YVurK3ihCMZVndN6BmRlbJUrj06iiiiiiiq11dWtjbzXt9c29n&#10;a20ZmuLq6ljt7eCJOWlmmlKqqjBJLECubHj/AMBkj/iuPB2ASMnxPoi5zzxun4H6Ve07xV4W1m5N&#10;npHiXQNUuwjSG207WdOvrjyo22PKIbWRmKgkAuBjmt+ivg79o3wjBoPi+216zjSK08WQT3U0KeUg&#10;XV7Bo49TlSKJEAWVZIJnZmZnmeVyRkV88UV7F8JPijqfgTWrSzurtpfCeoXMMGrWdy1xLBpsc0wW&#10;XWbBIlkdJYQxeRIoz5yDYwL+W8f2F8bbuey+Fviye2laN3tbGzZ1JBMGoaxb2F3GWUjh4pXU9iDg&#10;8V8c/AYE/FfwqAM/8hw8dcL4bvCT+XNfo1RRTJZI4Y2lldIoo9vmSyMEjTe2xN7twMnjk9eK5VvH&#10;3gRGZH8beEVZSVZG8SaQjAjggqZ8g/WtbS/EGg62xXRdc0jV2UMzDS9SstQYBNu8kWkj8LuAbjjI&#10;z1rXHIBHIIyCPSivFf2gbSzuvhdrM11GjzadfaNe6czyvG0V6+pxafJJGoYCRjbz3CbWDDDFsZUM&#10;vzd+zhfNafEYQCLzBqeg6pYu+G/0dUeLU/OOz1NuI8tx8/rivvuioriCC7gmtLu3gura5ilt7i2u&#10;Yo7i3uIJkKTQT28u5HjcEq6su0gkYr87/iR8INe8F67Ba6Xa32t6JrN0YdBura2kuLpp5MyLo97D&#10;bqT9qVQdhVQsyAugBWWOL6z+D3wxt/AGhrc6hbQnxbqsOdXuRKlybODzfNg0izmUBVRQEafYWDzA&#10;nfJGkO32KiqOp3v9m6bqGoeUJxY2N1eeSWKrN9lgafymYZI3bcZA4r8t/CNpp+oeK/DNjq2w6Ve+&#10;IdFtNTEs32aP+z7jUY4b3zLhWUxr5ZbLhhtHORjNfqtRSMVQOzHaI42kd2KhUjQbpHZjwFHBLHtm&#10;uYuPHHgq0k8m68YeFreUKGMc/iDSYZNrfdYrJKDg9jirmmeJ/DWsymDRvEGhavcIAXh03VrC/kAb&#10;jmO1kdsHtxzW4RjJH549Ox68+1FFeV/GydLf4XeLZJE8xWtLKAL6SXWrW9tE/wDwFnDfhXx38BV3&#10;fFjwqM4+XXmz/ueGb18fjjFfodf31ppdhe6nqEv2ew0+zutQvZ/Kll+z2dnA1zczGKBWdgkaFsIp&#10;Y4woJwK/OL4g/FnxP8QJmhvJv7N0KOWU2uhWMki2xjMwkhk1KQ4N1MoWP5nARWBaKOLcwPl1FfXv&#10;7M3gpGGp+Ob6BWdHk0fQWkjO6MiMNq2oQ+bHjkMltHNFJnH2iNhg19d0UoGSBgnJwABkk+g68/Sg&#10;gg4ZWU9drAggfQ0lFFFFFFFFfM3xO+Lvjr4eeNEtX0DSZ/ClzHZzaZNPDdpPqttGkT6uINShndIr&#10;mOVpIQHgIjUxSNCwdGfs7DXviv4z03Tb/RtE8MeB9L1K2trj+0tY1STxRqkmm6nAk1tqmjWGnxRQ&#10;LJDGxcQXxAdmRGCAPXjfxd8Q3fgXwvF8ObPxprXiTXdZuptR8Wanf6g8t5aadPYxwDQ40KOYLa9P&#10;777OLoukYYOHiuRn5Roor13WV/4Q74baNoKsE1r4hm28Wa8m1w8HhmylaPwlYmQGSGRLiTzr7fGy&#10;SoQIpUwAW8rtbq4sbq2vbOeS2u7OeK6tbmFvLmt7m3kE0E0UinIZHUMpHQgEV+ovgfxNF4x8KaL4&#10;kij8o6labrmHDKsN9bSNaX8UW4klFnjkCHugUnk11Vc74s8MaV4y0C/8P6vFvtLyP5ZI8iezuovm&#10;tr21kyMPE4DKPusMq6sjMrfInwf8San8NPH9/wDDvxEFjs9V1VdNkZjf+Vaa0qtFpd/p8JT5odQD&#10;Qx72hTcjQSs6RxkH2b9ojw2us/D+XVIo1a98NXttqcbLaC4uXsp2+wajbRyjDRRASJczMNwIgG4D&#10;aGXwTxn8cD4q+HGneDxp922sXFvp1v4l1S/mjmjuDpM0U8d1YvEQ7y3UsSTTGVFEfzRqJciVfr3w&#10;Potv4L8CaFpl4YNNGkaMlxq8lzdR/ZrS8kjbUNbnmvZG8sRLM8zl9+xV6EKBj5DtE1D4+/FcXV1D&#10;PH4X07asn+jxQtYeF7K4knsrG5khkB+03kjsrss0jI0jvHuhhCr92W1vBaW8NraQRWtrbQxW1tbw&#10;RJDBBbwII4YIYYwFRFUBVUAAKAAABUteJfHvxinhfwRc6bCy/wBqeKluNGtkIztsHjA1i62nggQu&#10;IMg5VpUYZ2mvz0r17WWPjL4a6R4hwra38PHtPCOt7QAZvCt2zN4Uv3CeXFGLeXzbEKkckshPmyyd&#10;BXkNFFfY/wAOr27+Kug6ev8AwnviDQPiJ4OLRJcQ6jLew6vpf2uOe01XVtBuPKhu9oZ7OZlkLuQr&#10;3jyCSND3XibxZ8UPhv4c1PVdes/C3i+ztpIdP07V9Pl1LSNQgafzIbXWPEekiGS3aN5TAssNrcxb&#10;XcIrkMHTO+Bniz4k+MJtb1PxU6z+G2toW0q4n0oae816buaFk0ae1hjintkEc0d2ZHkdJBCFOTLn&#10;6Ioooooooo4HoBz1x29T/WuTPj3wJudG8beEUZSwZX8TaLGykcMp8yccj0qS38ceCbueC0tPGHha&#10;6uriSOK3t7bxDo89xcTTPshihhimLM7HACAZJ4A6V1A7HIPoQcj2PFFfNH7S/hSPUPDWn+K7a2U3&#10;ugXcdpf3CC0iY6LqcgiQ3DyASzeVdmFYI0c7POmfbhmZfh6ius8JeNPEXgnUo9S8P6jPakTQy3di&#10;0kp0zVY7cOiW+qWSsFmTbJKqk/NHuLRsj4Yfpj4b1608TaBpPiCwMf2fVrCC9WJJ47j7NLIg+0WU&#10;s8fy+ZBIHhlA5DqwIBBFflGSWJJJJJySeSSepJr9d/ft60UUAEkDGSTgAdWPoMd/wrmbrxp4OsZV&#10;ivfFnhmzlaNJliute0q3kaOQZjlVJpQSrDo2MHtUll4v8J6lJ5WneKPDuoTF449llrWm3UhkmYrD&#10;HsgkY7nIwoxk9q6I5BYEEYOCCMEd8H3+oorD8UW1lfeGfENlqd4dP0670LVra/vghk+xWU9hJHdX&#10;giXljEhZ9o5O3Ffmr8Oxn4geBVORnxj4ZUkdQDrUA4z6V+o1FFfGfx0+D1xaXGp+PfDcc11Y3U0+&#10;o+JdNBea4sLiZjPd6zak5L27uWkuUJLQklxmAsIOI/4Z/wDG3/CGf8JN5Lf2vu+0f8Ij9mk/tj+y&#10;9m7z/vZ+1/xfYPL37ON3n/uK/QOiiivO/i1oOr+Jvh94g0PRLb7Zqd9/ZQt7Xz7e2877NrltdzAz&#10;XbxxqFjjZ/mcZIwMkgHwXwv4T8DfBK+i8SeOfFtre+LrGC9NjoGiF7oQm6sZokAtSgmd54SVhmul&#10;t4FZ8MThZRjeKv2mtdvWuLbwlpNrotsWuI4tS1HZqOqPGJf9FuYrbAtoJCg+eJxcqCcK527j4rrP&#10;xH8d+IHuzqnizXJor2JYbqzhvpbDTZoljEQjbSrAxWwDBVL4i+Y5ZssSTxFFFbuleKPEuhRSW+i+&#10;INc0i3llE8sGl6rf6fDLKFCCWWK0kRWbaAu5gTjivYtC/aO+IOmTE6s+l+I7aSeGSVLyxg0+5jhR&#10;j58NjcaQII0MgON00EoUgYXGQ3v/AIR/aF8EeIPJt9XM3hTUZDtKai4uNJaR5GVEh1iIKAAgVpHu&#10;ooVBbALYJrzz9qG7S6s/h/Na3Mdxp96viG7gmtpkmtbpRFp7W9zDJESrqUlJRwcFW4JBzTf2VoYT&#10;L44uDGpuY4/DsMU/OY4Z2vnniGOzmKMnj+EVZ/aouJ1g8EWizzLbSy+Ip5bcSMIZZ7ZLKK3mkiB2&#10;lo1llVGIyA7gYBOfj2itnw9pX9u69omiCb7N/bGrabpX2nyhN9n/ALQvEtTP5W5d+zeW2bhnGM1+&#10;rkkscUbzzypHFEjyzTTOqJHHGu6SWWWQjAABLFiMDJJAr5s8eftG6Lok02m+DrWDxDfRmWKTVJ3l&#10;j0O3njk2bYBHte8XhvnidIyCrJLIGNfNHiD4vfEXxHKXuvE+oWMO+6Mdnosp0W1jiuyC1q/9n+XJ&#10;PGigJH9pkkZRn5iWYt5pWjpuraro1x9r0jU9Q0q68sxG5028ubG48pzuaPz7VkbaSASucHjNe/eC&#10;P2jfEmifZ7HxZB/wk+mJ5cf23ctvr1vEvlQhvtA/dXWyNJX2zKsskj5kuQOB9l+GvE+heL9Li1nw&#10;/fR3+nySyQGQLLFLBcw4M1tdQzKrxyIGVtrgZRldco6s29RRRRRRUD2lrLcW13Jb28l1aLOtrcyQ&#10;o89ot1GI7lYJ2G6MSKoV9p+YAZzivkz4r/H8f8TTwt4FkVhgWlz4ut7ljyd326HQBGMHnEa3/mEf&#10;6wwL/qrivkGiivojw54TtvhNbaH8RvH0SS6hNcwnw94KRoU1YSSuRPq+pRXany2s4MzxxKhKTNbr&#10;LJBIdg4H4v6VHpHxL8YWkczTrNqp1Uuw2lX1y3j1uWHGBxG1wYwfRc15rX6K/AfxJJ4h+HGlJO0s&#10;l14flm8OTyPDBCjR2CJLpywLBwyR2ctvEXYKzMrFsk726X4m+OIvAHhO810RQz6g8sVho1pc/aPJ&#10;utTusvGJzAp+SKNJbhwzxh1jMYkV2WvGPhT8e9R8TeIk8OeLbfS7Z9WeVdG1GyV7GNL15Hnj0u6S&#10;7ldWV1Zbe0ZSJCyoj+dJLvHm3xh069+G/wAVrTxdoSywJqs8fia1Z0vVtG1Pzymv6bLdGXfOs7fv&#10;rqNHUCO68oKqbSfdvjXHY+K/g9Lr9slzJHFH4e8UaT8vlvsvZI4DJcxDPC2l3KzLxg85IWvB/wBm&#10;rTYLzx7dX09v5n9keH765s5y0g+y391cwaesgWNgGLW8twgDBhgk43BSNj9ozxLfa94t0nwJpYnu&#10;Y9KW1aSwtI7xp77xFrKg2kBgVtk7JbvCtsUjLq08ybju2r7P4n8TaX8Cfh7oei6fEuo6oLZ7DRoZ&#10;RJBBe36/6TqutXsbSyMkAmlMzwxyk7pEhVlQmRML4O/Gu+8b6zeeHvE0Ol2eoyW/2vRH06CW3ivB&#10;A0kuoWs5u7mVmlSMxvAsacxxyl2yAW+jvUntkk/1r8svG/iR/F3i3X/EchkZNT1GaS0E0MFvNHps&#10;IFtpdvNFbEpvjtkijcgsSVLMzsSx5Svqt5/Ckfgn4efCnxhdvp8Gt+GV8YWPimA5ttD1rXtSuLrQ&#10;PtsbyRqYFimu4LsyKVBdCHjXM8XgvjHwN4k8Caglh4hsvI88zNYX0DifT9Rggl8tprO5X/gLGORV&#10;lVWQyRruXPHUV33w/wDiFrfw81hNS0x2uLGZ411bRZJWjs9UtlOWUnDCKdBkw3CqShOCrxtJG/6D&#10;eAfG2mfEDw7b6/p0M1tmaSz1Cxn+d9P1O3jjkuLVZwFSVdsiSJKoGUZcqj7o17SiiiiiiivmL4k/&#10;tD6bpS3GjeBmg1fUmhnhl1/JOm6XcLN5I+xQyIVvXCh2WQN5GTGwM6l4x8g674m8QeKLpr3xBrF/&#10;q1xvnkiN5cM8Nsbh/MmSytuIoIyQMRwoiDAAAAArCor0zwp8XfHvhBo49P1ya+0+JLeIaTrLSapp&#10;ywWkLw21tbLO3m20ahvu2ksQbagbcFUV9i/Dr42+G/Hbx6bcqdA8ReWG/s+8uIGs9Qke4MQj0a9Y&#10;qZpAPLdoHiST5iIxKsbyVmftG6P/AGj8O31BPs6v4f1jT9RZniDzSW107aPJb28gBK7pLmKVwWCs&#10;I+mQtfANFFfoj4zgv/E/wKu5b7d/aVz4K0jXr/efIf7Vp1rb6/ehhNkg7oXyn3jyM5Oa+NPhJqh0&#10;j4k+DbtULmXWYNMIBQHZraNorNlwR8ouCTxng4IOCPvrxZ8R/B3gqKY65rdvHexruXR7V1vNYmka&#10;BriCNbCE7kEgQqk0xjiDEBpFDA181+Iv2oNUmlMXhTw9ZWdurTL9r115b26njIX7PIlnZPClu6/P&#10;uBmnU5HTBz4tqvxX+I+syJNeeMdbiaOIwhdLuv7DgKFmfMtvoot43b5iN7qWxhc4AA89JLEkkkk5&#10;JPJJPUk0lFa2la7rehvNLomsaro8s6CKeTStQutPkmiVvMEcr2joWUMAwBOM16toX7QHxJ0UIk+p&#10;WevW8dolrFBrlhHKU8sqFuWvLA29zLNtUoXnnfcGZmDMQw9fu/ip8L/i3o0HhnxsmqeErh722ura&#10;4FyJrK11BZ3tbd7fVo4zHgwyOJmvbRIUV3wwZElFn4TfCLVfBvjttcnurHW/Db+HruXQ/EOl3UJt&#10;ruW9uYY7RZbVmZsyWpklBjMsQBXEzHgfUlFFFFFFRTQRXMM1vcRpNBPFJBNC5OyaKVDHJE5GCAwJ&#10;BxXw/oPwa0Twzbw698YtdstAtctLbeGre+jfUL82lynnR3E1j5ryIyY3w6eHkCSK3nQupWuw8Uft&#10;PxIRB4M0Lztu0tqPiPekRZZXWSKHTLCUOyFBG6SvdIwJIaIYyfBNW+LvxK1kwG78X6vb/ZvMMQ0i&#10;WPQRmUqT539irB5uNoK+bu287cbmz5yzNIzO7MzMSzMzEszE5JYnqTTaK09M1jV9Ene60fVNR0m4&#10;kiMElzpl9dWE7ws4kMLTWrIxXcqsVJxkA9q9Q0H48fEnQ/s8TazFrdrbRyxra69ax3vm+YzOJLjU&#10;YvKvZGUsdpe6IxhSCqgD33wp+0v4c1AQW3izTrnw/dFNs2oWayano7NHa75JnihX7XF5kqlIoUin&#10;25XfKRuden+MutaRrPwe8S32k6pYalZzvosUVxZXUVzFJMniG0kkhWSAsA6jJZDggA5Ga+VvgNn/&#10;AIWv4UwcH/ie5Pt/wjd5kfiOK+vvjuM/CfxYf7q6G35+JbJMfrX5x0UV+nvwu0NvDnw+8KaVItzH&#10;OmkxXl3DeR+Vc295qrtq15aSwlVZTFNM8W0ruAUA5bk8n8QPjf4X8DltPtyPEeujdv03TryBbaye&#10;K5+zzQatqKiUQSrtkIgWN5AQA6orq9fJ3iT45/EbxGPLGs/2BakRn7L4cWTTP3kbM3mfbt8l3lt2&#10;GQXAQ4Hy+vlV9f32p3U19qV5dahe3D77i8vriW7up3AChprmdmdzgAZZjxUUM0tvLFcW80kE8EiS&#10;wzQu0U0Usbb45YpUIKspAIYHIPSvYvCHx28eeGJY0vNQfxPpgcGex1ySS4uSjTI8rW2sNm4STYrR&#10;x+Y0sSbifJYgY+zfAPxN8M/EGzVtLuvs+rRWwn1HQrklb+x/emF3U4VZ4d20iWEkAPH5gjkbYPQ6&#10;KKKKKKhurS2voXtb22t7u2lMZltrqGO4glMUqzwmSKUMGKuquuV4YAjBFeE/Ff43WvgSeXw9odnH&#10;qXihYrKaVroBtH02C43SNHdrbzLO9x5aoywgIuyVJDIdvlt8Janqd/rN/dapql1NfahfTNPdXU7b&#10;pZZWxkk4wAB8qquAoAAAAAqhRXrngfwHYPp0vjzx88+meBdNdTBAoaPUPGGoAkx6Lo6bo3Mb7WWW&#10;dGHRlRl2zTW+38b9Qj8UHwD45so4rbTPEHhRrCGzEhaWy1HQtUmGrWhBRMxxPcrFFKFUSbSwVRgV&#10;4RX17+y54g48UeFprhetr4g0+0EJ3HcBp2s3BuFXGBixUIzZzyoPzkfV2p6hbaTp2oareu6WWmWN&#10;3qN3IiPI6WljbtdXTrEmSxEak4AycYAr5B8O/tMarL4l2+I9N0y38MX96sYNtHdNeaDaySCNLh50&#10;3m6WJMvOogDSHJjCcRnQ/aW8JxT22h+PdNSKWN1TSdVnty0qzwTIbnRtQHkoUMf+tieZ5cndAihh&#10;jHr3w91qL4ofCz7PfXUv2y70nUfCevzIWa5S9+xmykuTLMiq0s1vJFdkjKhn2EkqRXw78NtFbxB4&#10;88KaWLe3u45Nas7m8tbkRtbT6dprHU9TilSb5HBtoZRsI+f7uDmvrP8AaU8USaT4S0/w7bvNHc+J&#10;72QzuiJ5X9k6UI5ruB5dwZHkmlttoVCGjEqsRwGT4SWumfDL4T3PjPX45Ijqqrrt6YbWOa9OnySL&#10;Y+H7CEo2JDN5iyw72RVa5O8oAzDi/CP7R+qah4xW28RWenWfhjWL2OztRE6xS+HhPMIrO5u9RuWR&#10;JolyPtjuI+8sYQL5L/YNfAv7R2uz6n8QX0llnjtvDemWFnHG87SQS3OoW66xcXsVuVURF0nhhb7x&#10;YRK27BVV8Br6M+G+r6D4Q+F2v63ruiza9pvirxpZ+C9aso7j7K0OlwaE+preW7EHfKnnTFIw0RLb&#10;SJkKgjh/Hfwzu/DcY8Q6BLJ4i8BX8cd3pfiO2AmW2t7iUQx2mtLEB5M0cjLCXZER2IACSloI/K6K&#10;3fD3iPWfCuqQa1oN/Lp+oQKyrLGEdZYpP9ZBcQyApIjYGUcEcBhghSPvj4U/F2w+I0MthcWh03xJ&#10;p1jFc39qpD2V5F5gt57zTHLNIEDmPzIpRlPMVVeX5mr2OiiiiiiivGPid8ZtD8AefpNrH/a/io2g&#10;lgsEINjp8kwU2z63OHDJuRjMkMQLuoUN5KSpKfibxh8RPFvjm4aTX9VlltBKZbbSLXNro9ptkkeE&#10;Q2MZ2s8ayvGs85kmKYV5GAFcPRXV+HPHHi7wkynw74g1HTYkmmuPscc3naZJcXEAtZbifSboPbSS&#10;GMKu+SFiNqkYKqR9a+Af2jtK1mSLTPGltb+H7+Ty44tXtmlbQ7qWW5ZVS4il3vZBUMQ8ySWSNsO7&#10;yQqFFe4+NtAHibwl4k0AwwTz6jpV5BZx3TSJAmprCZNLnkaPkeVcrFJnBxt6EDFfldRRX6Hfs/Tz&#10;T/C/RY5YPKjtbzWbe3fa6/aoG1OW7acFuDiSR4srxlMdQa/Pi4gmtZ57W5jeG4tppIJ4ZBteKaFz&#10;HLG69irAgiv1FvvHfhLTNG0/X9U1qy0rTtV05dV01b6eNLy7s5LdLkC1s4i8k7qkqbkhV2yQBnIr&#10;578U/tP2kJntvB+gveMECw6trkhtrYTJdESMuk2hMksLwj92z3MLhm+aMbCr+G698aviVr/mpL4l&#10;utMtnuvtcVroKx6OLchXRLdL6yC3bxKrsNk1w4bCs25lUjzW9v73U7qa+1K9u9Qvbhg9xeXtxLdX&#10;c7hdoeW4nZnY4AGWYmqdFXLK/vdMuob7Tb270+9t2L295ZXEtrdwOV2l4riBldTgkZVga9N8P/Gz&#10;4k+HmjSPxDPq9sk73D2evqNXFwzxCLy5L+f/AExUXCsscdyihskAbn3e6aF+0T4Z8S2F3oHxA0eX&#10;SbfUrCWwvb/TXu7zS7mG6s5Y9R8+CDF5bK/yxxCAztlzudAu88zpHwXkt/FXhLxZ8P8AXtP8X+E7&#10;TxToF1cypeWaanpcFrqEd9dG82lIpfJiVGkCbJtzBRb8Fq+0aKKKKKKKztX1fTdA0291nWLyKw0z&#10;T4ftF3dzFtkUW4RoAqAszO5WONIwXdyERWYgH4s8eftGa7rPn6f4Njk8O6XIjRtqMyQv4guY5IHh&#10;mUOpkitQd4KtAWmVkV0nTJWvF9A8LeLPHeo3Q0XTtQ12+eVrnUbx3BRZ7ovOZtS1S9ZYkeYrIyma&#10;UNIwONxzX0n4V/Zm02eAXXiXxUb1s3dtPaeFjAtta31nfPazRHVr1ZTKU8to5ojaRMkoZN3yZb3f&#10;S/hN8NdHSZLPwbokizSLI39qW7646lQVVYpdca5dF55WNgCeSCQCO/jiigjighjjiht4xFDDHGsc&#10;cMajCpFGmFUDsAOKfR7dvSsjVtA0DXTEdc0TSNZaAFIDqum2eoGFTkkQ/a0faD32kdTXm2vfAn4a&#10;679pkXRG0S8uZEc3ehXc1j5JTAKW2nP5ljGrAYYLbepBDHNfMXxE+AviHwfDNq+iyS+I/D8EM93d&#10;zRwpDqWkwxS8m7s1kYzRpEQz3EIwAsjSRwooY4fxkih0rXdB8IwIIm8F+DtA0O+8mGO2s7nVpYDq&#10;9/qNrDGeftH2lJJJGUO8m4tk/Ofo39mnRPsHgm/1mW0SG417WZ2huhLve70vTI1s7UNGrkKI7o3o&#10;UMiucknKFKy/2odGNx4e8Na8sj/8SrV7vTXt1g3K0WtWon+1S3AYbPLeyRANhDeaPmXaA3xPRX0h&#10;+zp4X8/X77x3qUosdF8JWl2EvZ3NtaS6jeWTxXJluJozEYbW0aWS5xMjRs9uxBRmrK+MXxiufHE8&#10;mg6DLNa+EbaUbiRJDP4hnhk3x3d3G2GS2RgGt7dgDkCWUeYESHwSiiiiut8IeNPEHgjU49U0C/kt&#10;z5kLXti7O2napFCWAttRtVIWRdryBW4dNxaNkfDD9HPAvjLTfHnhyz8RafG9uJ5JLa8spJI5ZdO1&#10;G22i5tJJI+GADJJGxClo3jZkQsVHX0UUUUV5P8avF83g7wFqN1ZtNHqerypoGm3EO9TaT38Lvc3X&#10;nRSRvE8dvFO0MqFis3lkqVzj836K+jfBP7OfiPxFajUfEd2/ha3keE2tjLZC81a6hYB3eW282MW2&#10;QdiLIWk3A7olAUv1eg2egeDvh14k+J3gbw/P/aFlqE1j4a13xVdrquoz6TNfw6Leapb2FjDbwWxB&#10;knjVcbyFk8xmjPlv8wa5r+s+Jb+TVNd1K61W+lyvn3Upfy42lacW9rF9yKIM7lIolVF3HaoHFeg/&#10;EPzvEGheB/HoWKX+0tETwz4guluptRv38UeGZGtHvNfuygCz31n9nuIUlcysisSGVRI/ktfY37K9&#10;1cvaeNrJ55msrafw/dQ2xdjBDc3kd5DdTRxjgPKkEKuw5IjUH7oqP9qmaRYfA0KzSiKWXxJNLAGZ&#10;YXkgWwS3laMcFlEkiqTkqCcY3HPyLb3FxZ3EF5ZzzWl3aTRXNtc20skFxbXEEglguLeeIhkdGAZH&#10;UgggEHNff/xN8C2fxm8NaDrHhbWrMz2huLrRrqZpl0m+sdSMaX1vdFI3nhlRoFK5TcjI8UkYZi0W&#10;5o/gTV7T4Ry+AdTutO1HWG0HX9KjujPd3GlrcXk1y+jMs1xEsoS3EluAfJzGU+RSqrnjfgF8PPEv&#10;giHxNc+J7CDT59Vk0mGztxdWV7ciKwW4e4meWxaSNUczoqqJSxKEsowhNOw+BmqXPxKv/HXiDX4D&#10;aReLG8Q6RZWAnu7y6hi1CS80+11C5vURbdYQtshjiWYMgaNWj2o1eGftCanaal8RboWmqLqS6dpl&#10;jpk0aRxLFpd3bSSyXOlxzQ/60o7mSRmO5JHeE48rA4b4Z3V1Z/ELwVLaSvDK/ibR7VmjOGa2vr5L&#10;K9iJ5+WSGSRH/wBkmv0b8Z313png/wAValYytb3un+G9cvrOdMF4Lq00yWe2mRXBHysqsMjtX5V1&#10;teHtCv8AxNremaBpUZkvtVvIrSHKTvHCJDmW6ufsySOIYUDTTOEOyNWcjCmun+J+t2mt+M9VbTCB&#10;oekC38O+H4Irz7bZW+j6FANOtv7NlztEEzJJcoq5GZScsxLH1b4I634l8WXl94C1WWz8R+EU0G6u&#10;rvSPEZuLjyILNYbDTLXSb4LJJb+XO1rsXlIUV3hVZQpOpo/wZ8K+O9O8QPpZ1TwT4s0PVJtI1Lw3&#10;d6jZ67penXdsAY3iOFvXtbkZ8q4kmI3rLsEqRjd89eK/CWu+C9Xn0XXrQ21zES8MyFns9Qti22K9&#10;sLggeZE+ODgMpBV1R1ZRzNfQn7OPiS70vx0fD6J5tl4psriK4jHlIYbvRrOfVbO93NGzttjW4hMa&#10;uinzd7bjGor70oooooor4t+NnxqOrG88G+ELrGkDfba5rVtIM6sfuTaZp8qdLTqs0qn9+cop8jJn&#10;+WaKKKKUEqQQSCDkEcEEdCDX2f8ACH4kv8QdH1P4a+L7mZtRvNB1KwstZW4hjvtW0ye0azu7aVrj&#10;O++hidpElCP5sau8o3xvJL8keIdCv/DWt6noGqR+XfaVdy2k+FlSOUIcxXNv56ozRTIVlhdkG5GV&#10;scisatPRtLuNb1bS9GtGiW71bUbHTLZ7gusEc9/cpaxPO0aswQM4LEKSBk4PSv1N1jRrfVtA1Tw/&#10;kWVrqej32jbraCIC0t72yax3W9uNqfu1fKoNo4xxX5YWF7e6HqllqNtm31LR9Qt72386FXMF7p9y&#10;J4fNgnBB2yINyOMHoRX0P8U/h/qvjD4labd+ELeXUbLxzoema/b6m9vNbaRbwRwpY3V1LdunyxpE&#10;La4myvmbp0UIXkjRvTPC37NPhXT1im8U3974iux5hks7d30rSArwhFjYWzfanaN9zLKtxGG+XdEA&#10;GDev6f8ADjwDpcVtDaeDvDii0AEE1xpNle3ylX3q8moXqSTu4J4d5C3bOAK7UnJLH5mP8R5ZuOCW&#10;NFBHYgEcehz9Otc7qHhHwlq91Lfar4X8O6nezACa81DRNMvLqTauxfMubiJ3O1QAuWzjkGvIdf8A&#10;2cPAGpxsdGOqeG7lYHSE2l5LqVkZycpcXVrqpklfbkApFcRAgdc8181+OPgf408GR3N+kCa9ocHn&#10;StqelLI0tvaRlmWfUdOf95DiNfMlZDJHGMhpe9c94J+J/i7wFLjRr5bjTizvNompCW60mV3Rk80Q&#10;I6PE4Zg5a3kQsVUPvUFT9w/Df4teHviJbPFEE0XXoZJBPoF1eR3FxJbgl4rvT7kpF9oj2D95tjV4&#10;2DBkCmN5PVKKKKKGZURnkZUSNSzu7AIigZZmZjgADkn2JJxXyj8Rf2jBYXV5ovgSGzvHhEltL4nu&#10;SbizExheKVtHs1wspify3iuZmaFyjAQyxlXb5WeTxJ401tAz6r4k1/UHKRh2uNQvpwimTagO4iON&#10;ATgYREBPyqOPoHwj+zZfXtx/xWOvWumNHBZXk+h6NJDfayltemeJDe3Mv7m2/eQssUiJcJKUlUFS&#10;mT77oXwQ+GuhfZ3Tw7Fqt1BE8T3Wuyy6qbjzcgyXGnzH7GXGcBktkxgFcHmvStP0vTNHtRZaTp1h&#10;pdiJWmFnp9nb2NoJZABJKtvaqqbyAMkDJxV+iqOo6ZpusWn2DV9OsNUsvMSX7HqFpb31r5sYOyT7&#10;Pcq6FlBIDEZGTXBat8HvhprDRvdeEdMtnjiaKNtJ8/RFUOxYSSQ6PJBHI4J+V5UbA4OQNtfOvjr9&#10;m2/0m2u9U8Gahca5b26CU6JexR/2yYY41877HdWwWK6k3b3EQhibbhEEkm0PwXiG1m8O/BrwZpN1&#10;b3C3Pi/xRq/jIG4ia0extdMsE0O0txDIC0yXUUsd3FPlBtbAVwVkrtf2YNIkuPFPiDWilu9tpehp&#10;YlpArTxXur3qy20tuGBx+6tbhXcEEBgvRjX0n8YtLuNX+GXi+zgkjiki01NTYzGQK0Oh3ketXMX7&#10;oMdzx27LECNu8ruKr8w/NGivQfhh4Tbxp410TR5IDcacLlL/AFoN9oWL+x7FxNeRTTWpV4/OG22S&#10;RWBDyJhgSK+k/jX8a20g3Xg7wbeA6sVkttd1u3YE6TkGObTNPmH/AC9gZEs6k+RnahFwCYPiuiii&#10;itHSdW1LQtQtdW0i9uNO1GykMtteWshjmiZkMUi5HBV0LJIjZV1JVgVJB/Q34UfFKw+IultHcfZ7&#10;LxPp8QbVdLjyqSwl/LTU9NSVmd7ckqsg3ExOwR/laJ5PWqKKKKKy9c1WLQtF1fWriN5YNJ0u+1Oe&#10;KLaJZYrC1e7eKLzMKWYKQuWAyeor8qNRv7vVb++1O/l+0X2o3dzf3k+yOPzbq7mNxcS7IgqDc7E7&#10;VAAzgADFUq9j+HPwY8R/ECFdU86HRPDvnTQjVruF55buSFGEn9maerRmZVkCxvI8kcYO8KzvG8Y9&#10;d8H/AA18HQeJ/Feh6No7eMtV8IaDCJdb8SajYSeGB40uIHFrpS+HNPUSNbsRKLgzzTGGSFoiocJI&#10;/wA4eMfHnibx3fR33iK/+0C389bGyhjS20/T4p5jM8VrbR9TyqGaQvK6oivI+xcdPHJH4j+Ec1u0&#10;hfUvhz4hF5AsrRQpH4W8WultcQ2aRfPPINSRJJmlQbFdQshB2Dyevbv2e9RubH4naTbQNGsWsWOr&#10;6beh0Ry1tHp76uixM33G861hO4c4BHQmvqb4+tOPhX4h8lIpI2m0VbpncxvDB/bluyvCvG9zIIkK&#10;/wB0se1fnXX3P8P9Mj+JfwHh8JnXJoLlJX0m9v5bafUJNPOmeIE1mysxDNJD5iLaC3SMLLtRSqj7&#10;m0dN8GPh34o+Hdpr1hrup6Xe2Wo3Fld6fbaVcXs8drcpHJBqM8q3dvBtaVRbAFC2RGAcYGfPvh/8&#10;GNf8LfFm41qaAW3hbSH1q50O8S5s7w6hFfwPYWGnTIJI54pI4Llmlka32F4WQZV1eul+KPwb1j4j&#10;+MtO1ePVdN0nRbXRINKuZH+1Xmp+dBc3d75lvYKkcRVjNHGd10CBubnAQ8P+0lPa6NoPgTwbpt3H&#10;HZWKTTHSAbee4S10qyi0vRbu5mcm4jCo9zHHxsmPmEktEMfI1fq94an1O68OaBca1HLFrFxomlT6&#10;rFNALWaLU5rCOS/jltQq+WwmLAxhRtORgYxX5p/EQsfH3jjeSWXxd4jTklsCPWJkVQT2AGB9K42v&#10;U/iEy6RpHgTwRtAu/DuhSavrW6zlsLy31zxfImszabfRSD55LS2+yxeZkk5KnaV2JP8ACPxJ4psP&#10;E+k+GtFma70rxHqUVjq+iXVlJq+lTWV4ot9Tv59LDL/qbZWmlkSRMpFiRjCGB9q1L4TeDfEXj7X/&#10;AAnLol/4K1NdEuPEWh3uhava6loGq2U+oPZpf3ek3kCy2jxzuiGxgkSPajqjIojll8K+Ivwq8RfD&#10;ieB78w6jo99LLFY61YpMLdpFkfyrS+jlUG3uWiTzfK3OhBIjkk8uTb5hXW+BPEh8IeLvD/iL94Yt&#10;O1CN71YYo555NNuAbTU4reKV0UyNbvKse51AYg5HUfqZjJGCMHHI5BB9KSiiiiivBPjH8YoPBNrJ&#10;oGgTRXHi65iUu22OaDw9bTJuS7u0bKtdOpDW9uwI2kSygJ5cc3wPNNLcSyzzyyTzzyPNNNM7STSz&#10;SMXllllckszEksxOSeTUVFFFFfR3wR+Ltz4b1C08KeI7+M+F76Ux2l7qE8gHh+6ZMQBJ23KtpK4C&#10;SI+2OJm87ciiXfyvxw8HS+E/HWoTxRyf2T4jkl1zTpnDMolupd+qWPmLFFGGhuGYrEhYpC8O9yzE&#10;nxuiv02+E+iXHh/4c+FNMumf7SNNN7LHJE8Etu+r3Mmsm1lhc7g0X2jynHdlJwM4r4N+LOlzaR8S&#10;PGVrPIkzza5daorxmQr5WuEa1BGxkAJdI7hUkwMbgcEjBPpnifSbrx78LfhPq+kWtte+ILC5n8By&#10;6dpVvHPezJbQSf2f9vuFcyReTb2P2lo5hsUXLSjy4z83aeDv2ZbYW9pf+NtVuTcvHFNNoekeTDHb&#10;SeZvNrdaqfNMwMYCSiCOMhiwSVgA59y0v4UfDfR4ZLe18G6HKkjiRm1W0GuTbwuzEdxrRuHRexRG&#10;C55xmu8gtre0ghtbWCG2treMR29tbxJDBDGp3COGGMAIvsoqaisnVdA0LXliXW9F0nWFgx5K6rp1&#10;nfiDqP3X2tG2YycY9T615dr3wC+G2tmV49KudBuZ7r7VJc6FeyWwwwbfbRWN4J7SKIswOyG3TbtA&#10;Uqu5T88+M/2cfFOhRve+GrlPFVikTTS26RLYaxCq+bI/lWbuyXKqiRqphl82SRtqW+Bk+OaN4h8V&#10;+BtUnk0i/wBS0DUreZ7a+tsNF+/tmaJ7XU9NulMbmNiw8ueI7W5wCK+yfhn8fNM8XXFroXiaCDRP&#10;EV3PLFaz2wZNB1B2cG0toXuJJJYbhwSixSMyOyDbJ5kixV9D0UUUUVT1LULPSNPvNV1KdLSw061n&#10;vLy4bcywwQR+bK+2MMzYGcKqlieACxwfzt+KnxV1P4i6iI4xNp/hmwmLaVpBkyZZFDINV1NUJRrl&#10;lYqqjKQoTGhJMskvR/CD4M3PjiSPXtfWey8JwO4jCEw3evTxEqYLN2HyW6OCJ7juQYo/n3yQ+ifH&#10;jV9V8CaNongXwpYWvh7wjq2mzrLd6fIFur5rWUR32lM+4yqpR4Jbqd/nufMKtIR5yvT/AGZvGkcM&#10;up+Br2ba127axoW8qFedIgmq2Qd3J3GNI54o0j6JOzNkgH7DooooorD8T+ItN8JaBqXiHVzMun6Z&#10;AssywRmaeV5pVtra3gTI+eWV0iUsQgLAsyqGYfl9cy6n4s8RTziFbjWPEmsySrb24EaTalrF8WEE&#10;AlbCq0sm1Nz4HGTX058atZ/4QPwl4H+G2g3z217YW9hquo3emifSpSultts73bB8u67vlmvTtlLp&#10;LCHbJZXPf+BPF+j/ABu8E6l4T8UyRrrgtUh1a3tZDaXF1BBNHLY+ILBQNoKTbDIgDIsqgOgilRD8&#10;XeK/Cus+DNbu9B1y38i6tzuilTLWt9aOzCDULGUgb4pADgkAqQyOEkRlXoPhv8ONW+JGrXFhYXEF&#10;hZ6dDDc6nqVzDcSxW8U9wIY4IUgGHuHHmSRRSSRqyxyHeuOfYPjNq+l+AtB0/wCEfg1UtrZ7ePUf&#10;FVwGtp768aRla1g1C5jO9bify1uLkGOM+SLdI8W7GOvlqiiitzSPDXiHX/NOh6FrGsCB40nfTNNu&#10;76O3aYExLcSWyMI921tu8jOD6GvUtO/Z6+J19di3utKsNGiKyFr7UdZ06a0QouVQro73cxLHgFYi&#10;PUgc112m/su+KpblV1fxF4esbPaS8+nDUdUuVOPlVbS5is1PufPGPQ17F8OPgvqXw7106paeOZb3&#10;T7iGSDU9H/sP7JDqUYjb7G0rteTBHhdvMSRYywG+MHbI+feqKKKKK4vx34F0n4haRbaJrVzqVra2&#10;upwaoj6XLbQztPb2s1oiO11FMhTbOxPyg5xyACD5P/wzD4Bycav4vxjjN/ov3vX/AI8O3eut8KfA&#10;7wD4SvbbUrazvdW1OyuVu7O+1m7F09nMoxG0NrapBbFo2+eN3hZ0bDqwZVIx/j14+1Hwd4dg0zT9&#10;PWZ/FtprWmSanLNMi6UiW8UMnkxwAbppI55DCxlXYU3bZOVra+G+oaH48+E9lpEEl4tsnhxfBWto&#10;irb3drdQ6Kmn3/2aR1kjJaORZoZNrjDJvUMGRfzuvrO5068vNOvYmgvbG6ns7uFipaG6tZTBcRMU&#10;JBKurAkHFfS3gfwddQ/Cy8XxPpt5LpPjrxRoFjpguDFCPCiXatp2neP7WGdizedczwW7xKIHltwp&#10;8xoJBnxfx34A1/4faqum61Ejw3CNLpup2u97DUoUwJTDI4UiSMkLLE4DLkHmN43f6M/ZXhuFtvHF&#10;y0Eq2k8/h2CG4MbiGW4tI76S4gimI2lo0mjMig5AdCR8wz7l8TvAcPxA8K3OiiSC31OGWK+0a+uR&#10;N5FrqEIxicW53GOaNpIXO1wobzBG7oor82tW0nUtC1C60nV7K407UbKQRXNndRmOaJmQSxtg8FXQ&#10;q8brlXUhlJUgnpvDHxF8a+DLe4s/DevT6faXUizS2zW9jf24lClfNig1GKZY2YffaNVLYXdnauOw&#10;m+P/AMUpYreNNetrd4UdJJ4dF0Zpbss24SXAngdAQPlHlIgx1BPNNh+PnxUjmilk8SRXCRyRu9vN&#10;omgrDOqtuMUpt7aOQKw4Ox1bHRgcGq+rfHL4naql1A3iRrC2u1CmDS7DT7B4UGDi1v4ojdxnI+8L&#10;jd1GccV5FX1/+zx8Mbu2uI/iBrts1srWsi+FraYyxzul5C0NxrcsSlQI3hZo7YSbhIrtLtAEEj/S&#10;3jGwu9W8JeKdLsYfOvdS8Oa3p9nEGSMS3V3pktvbxeZKQq7nZQWYgDPNflpaWd3qFzDZWFpc3t5c&#10;uIre0s4JLm5nlbpHFBCCzMcfdUGvsT4cfDZPBGreH9O1BBc+OfE+n61ealdWc9u8vgLwxDpUlmZ9&#10;MmWQgX817PaQ/axFIm0TRRfIryTfK3izwnrfgrW7nQdethb3duBJFLGTJaX9pISIL+wnIHmRSYIB&#10;IDKwZHVJEdF+v/2ZfD5sPCereIZUnjm8QaosEG94mtp9M0VGghuII0G9WNzNdxyF252JhVAy/E+H&#10;vinNd/HHUJfCljJqWgeNL/RtIvYTbTRXc8Ol2Ysk8RxkLLJEtqvnXDKUVWtt3nJHJ+8i+q/EfhTw&#10;74vsv7P8R6Va6pbBg8fnCSKe3bcrlrS8gKTQk7QrGORcj5WypKnyO+/Zw+HF1eLdW413TIAIv+Jd&#10;Y6oslm3lgByz6jFcXP7zq+LgdflC10+hfBvwN4Z13RPEWg2d/p2oaLFeoCuo3NxDqZvbBtOlm1GK&#10;+MvzBHdlFsYUy3KlcKPVKKKKKKztX05tW0y80xNR1LSDewtbnUdIlt4dSt43I81rOe5jmWN2XMe8&#10;R7k3bo2VwrDwNv2YvAW2Tbq/i8MUIjJvdGZUcj5WdFsBuAOMjcufUda4+f8AZWYJK1v44DPskaCO&#10;bw4yoZNhaGOa4jvWIBOAzrGSOSEPQ8Jqn7N3xFsLYz2h0DW5POWMWWm6lLDdCNlJM5OsQ2sO1cAM&#10;BMWywwp5I8f1/wALeI/C9x9m8QaJqOkyNNcW8T3drIltdSWjhLg2F4AYbhFLL+8gkZSGUgkEE8/R&#10;RVi2ubizube8s7ia2urWaO5tri3kaKe3uIHEkM0MkZBVlYBlYdCAR0r7l1Hw1oXx+8A6P4kge003&#10;xfb2LWv26IIq22q2gIvtF1OCGWeQWckxM9qJGaeOOSOYD95JHJ8Qajp95pOoX+l38XkX2mXt1p99&#10;AJIpRDd2c5trmESwMyPtdSNyMQcZBI5r6w+C/gLS/B+jH4s+Nrl9MNtbXM2kQXSzWyafp88TWR1S&#10;4j4kmmuw7RWkCoQUdWQSySxeVxN38dNR1L4n6F4nDSad4Y0q6l0tNOf7U27w/qM/l6neahbWspEl&#10;y0eycIpZFkhhAWTy9z898dvCM/hbx9qd0FkbTvE0s+vWU7iZsXN3OW1azkleNE8yO5Lv5aM+2GSE&#10;s25iB9Ffs7eNo9d8LHwveXO/WPDOY4EmmaSe50KWTdZyxmZixW2ZjbbUG2KMQrxuUV9D0UUUUV5/&#10;8UPGkfgXwbqOs5/4mM2NN0VdhYSaveRObd3G0grCqSTsJNoYIyg7mAPw78LfiH4w8I6zZaV4fI1O&#10;z1rVrKGfw5cvDHbajd3LiyjFtdz/APHrM4dV89WCkrGZlkSMLX1L8VPgdpfjFLjWvDSWejeKXuJb&#10;m6Z/Mh07XTO26f7ckQYRT7syLcRx5kdnWYOXEkXw5PBrPhbWWhmW80fXdHvFJAZre7sru3YPHJHI&#10;hznOGR1JBBDKSpBr9BPhH8T7D4gaLHbTzGPxVpdpCutWkohjN3sAhOtWYgCq0MzYMiIi+TI3lldh&#10;ieX1yiiiviL47fFy18SH/hDvC9y8ui2dx5msarBMRbazdwnEVnaLEQJLSFvnMrErLKFaMbIkkl8w&#10;+Hnwt8R/ES4ZtPjWy0S1uo7bUtduhm2tmZPOeC0hBDXM4jw3lRnC7k814lkRj9T+N9M/4Ux8N7qf&#10;4bWKWN3LqOjw63rdysN/qH2URtb/ANpXLXmUZmn8qJY1iMUZuJGiijLEj5z+DfxAufC3juO51a/m&#10;fTPFEw0/xBc3t25QXF5PvtNcvJrqaOPfDOxMtzOWKQyXBALNX6I0UUUUUMyIrSOyxois7uxAVEAL&#10;MzMeAAOpOO5JxX5ofFfxoPHXjTUdWgfdpVoBpOh4QLnSrKRzHcEtFDIftEry3O2Zd6eb5ZJCCvcN&#10;HWf4W/AK91kNHZeI/HE0J0+dYWFzFFrMPl6dHHf6e+5Xj0+O41C2aSRRFLIVK+ZlX0/gR8X7aa2s&#10;PAfiW5eHUIXNt4c1a4nd49QjkcmDRruWckxzxk+XaHOyRNsICSJGJ/E/i78ML7wDrc93a25fwnqt&#10;5M+i3UInkhsTKWmTQ7x52dxLCoYRPI5M0a+YCWEqR+feGfDmp+Ltd07w7o6wtqGpSvHD9pmWC3ij&#10;hha6ubmeVskJFCjyMEVnIXCK7kKfrjXbTS/2e/h/f22hahLeeL/FU8drDqc8UcbSPaK2+/i07zSI&#10;orOGWTysNKRPLH5m+M4X4oooorR03SdV1m4+yaRpmoardeWZTbabZ3N9ceUh2tJ5FqrttBIBbGBx&#10;mvR7H4IfFC/gt7qLwpcQwzqHH27UNI0+eNdxU/aLK9uEnjPGdrxBschSCK7uH9mDxs00a3Gt+FY7&#10;fzFWaaC61eeVI93zvDBJZRByBkhWkTJ4yOteg6H+zhqHhvWtO13R/iE0N9plzFcwSHww6BiDiW3m&#10;SLUxuilQmKVNw3IzKRg19SfX37YooooorM1vSrXXtH1TRL4yLaavp95p1w0JiE6Q3sDQSSQPOjoJ&#10;EDFoyUbDAHBxXgv/AAzF4BH3tX8X+h/4mGij68/YDj9f6Vp6V+zj8OdOnea7TW9cRojGtrquprFB&#10;E/mK4uEOjRWkhcBSmHkZCrHK7tpHoPjrxAfh/wCBdW1vStNtJBolnY22n6cB9ksIVuLyHSrVBFbg&#10;Yhg81WEMezKpsDJncPKv2ePGFlr1n4qsbkRW/iK58Rah4s1GNGRY79NbdFlubKGR2kVYXQRSrtKo&#10;GiJctJgfMHxe0FvDvxF8T2nztBd376zayNbi2RoNaA1IxQoGYMkEkkluHB+Yxk4U/KO4+Bnh7Vpk&#10;8ceI49NudS0i18G67o8mlxRSH/hKLy9t1nHh+F44ZJDuWMGT7I6zKzQjlZCrcr48+Fup+GbVPE+i&#10;Lcax4D1KDT9R0vWiqi6tLLV0E1hBrVqoVopBuSMziMRMzIP3cknkro/s/WF3efFDRbi2iMkOlWes&#10;6hfvujXyLR9Kl01JdrkFsz3EMe1Mn5t2MAkffOv6JYeJNG1LQdUiEtlqtnNaTjZC0kfmqRFcweer&#10;qs0L7ZYZCh2OquOVr80vHfgjVfAWv3Wiagsk8CSM2m6qLWe2tNWtCiSpcW3m5BdVdUnRHcRybk3N&#10;gMc7w14v8S+D7tr7w1rF3pU8gCzrCY5rS6AieKP7ZYXKvBNsErmPzY22MSybWwR6CPj98UxAYf8A&#10;hIYDIX3C6Oi6L9oC/wDPMKLfysfWPPvVf/hfHxX/AOhq/wDKH4b/APkOrl5+0F8ULkxmDWrPThHE&#10;EdbPRtLYTuP+W8pv4pyH/wBwqPQCvI9Q1HUNVu5r/Vb681K/n8v7Re391NeXc3lRLBF5lxcFnbYi&#10;qi5JwoAHAFev/BX4ZSeOddXUdUtrgeFdHkWW9lAVIdTvo8SW+jJLIMMGyHutgJWL5S0bSxtX6F1+&#10;XfxGSRPiB43Eqsjv4s8QzYIIyk+qyzRMAecMrKw9jXpnhL4XazoelReN/EGm2sepjV9H03wX4P15&#10;zYPrmv6hq0VjbS6pbyvDIIYtzzpbZVpRG0km22T99R+OngbXfD3i3VPEVwt1eaD4j1GS5sdVllFw&#10;I7q4iFxLpVyw5hMRDrao4+aFBsLGOUJvfs0aANQ8Z6hrstuJIPD2kuIJzMY2ttU1djaWxEKMpk3W&#10;yXqnKso4JAbZXYfHP4lyaD458KL4bnb+3fBi6nLqa3NuX0+QeIrW0kXTZVYqZQ1vHmUpjbvTy5BK&#10;h8v6dtFg8TeHrB9e0OJI9V03Tr3UNA1a2S9itbiaKO7awu4L2MB2gkwp8yJcMmSqngeT6p+zt8NN&#10;QWEWtnquhGNpGkfS9Wnla4DhQqzDWxeKAmDt8tUPJ3E/LiEfs4/DcWUdp5etmeO7Fy2pnVf9NlhA&#10;wbCRBGLbyT1JS3EvpIOh95ooooopcc49/T+hr5+1L9nPwdq+o3uq6hrvi64vtSvLi/vpxd6DF591&#10;dzm4uHEcOnLGm5mYgIoVegUDFcfffssafJO7ab4zvLW1LN5UF9osWoXCJvJQPdW9zbIxC7VP7lck&#10;FhgEKOG1X9mXxtafa5NM1Tw9q0MIZrWIz3mn6jeqOVQW80LQRu3YPdbfVxXlHiL4ceOfCcTXGu+G&#10;tRtLWOCOeW/iSLUdOt45bj7LH9p1LTXmgicyEKEkkV8sny4dc8PRRRX2h8LNU0j4veArv4feLwJ7&#10;/wAPQ2i2VzH9jgv/AOzIl+z6dqOntgsJ7TH2aeTysMjRea0hmcH5i8d+C9R8BeI7zw/qEiXIjRLm&#10;wvo42jj1DTp8/ZrtI3yVJ2skiBmCyK6q7hQzen/BP4S3Xi3ULTxRrUIh8K6ZeRzwx3FvFMPEd3aT&#10;bjYpBcqyPZq67LuRkKt80KfMZHh1fjd8YJ9a1WPw94Q1eSPQ9HuYZ7nUdOk8r+1NasbkTwS2t7A2&#10;ZLa1dEaB02q8oMo8xVgkDPjkLfxboHgT4paaGFvrGnf2HqcPnB4bC/tnlu47KNZY4pZGSb7fDJNt&#10;8tvKRlChgX0v2aPGa2Oq6h4IvJMW+teZqmkHB+XVbO2xf2+Ioix8+1QSb5JlVBblUBeavtKiiiii&#10;ql/f2mlWF7qeoTC3sNOtLm/vLgpLIILS1hM88pigDO21VJ2opPYAk4r83JPin4pi8eal490y7ayv&#10;dRvvNksGZZbGbTIoxbWej6hDAsK3EcVuqQ+YUVyVEoZZsOPszXvh1pvxW8LaFqXimw/sHxbJoVtK&#10;t/p6TJcadc3dsLg2F7aXqo0kUcrZe1mO+JvMSOZSzSN8IeK/CWt+C9YuNE160a3uImLQ3CB2s9Qt&#10;s4ivdPuGAEkT+uAykFHVJFZB9X/A74yNrP2bwV4ruZJdXVXTRNZuZmkbVYwN/wDZ2oSSZP2lQD5U&#10;pOJl+RsTAGb6ioooor4p/aI+JLanqDeBNHuJU0/SZw3iCaC6ia31PUQElg08rBklLJ8+ajvzcZDR&#10;q1urNzfwa+Ds/ja4i8QeIIZrfwjayny0JeGXxDPDJse2tXGGW1RwUuJ1IJIMUZ3iR4fvWCCC2git&#10;bWKG2traGO3t7e3jWKCCCJQkUMMSAKqqoCqqgBQAAOgrkfiB4K0/x94avNAvXMEhYXenXqgF9P1O&#10;FCtpdbCDvUhmjlTq0bMFKsVcfmrf2WteEtcks7yO50jXdEvYnO1vLuLS7gYXFtcwTxkg/wAEsUqM&#10;QylWUkEE/oN8K/ippnxH05kkSHT/ABLp8AbV9JjdhG8W4R/2npfmlna3Z2VWVmLwuQkhYNHJL6vR&#10;RRWdq+r6boWm3usaxeRWGm6fCbi7vJyfLiTf5aDagZmd3IjjRAzO7BEUuwU/n18W/ipcfEbUbaGx&#10;S+0/w1poJs9NuZoS11e7nDatdxQDasnlMsSRmSRYgGKMPNkz6n+zn8N5JJ1+IeqxwG2jS8tfDds5&#10;mMz3Qf7Jeay2wiMIgE1tErhyzF32oY4nf6A+IXw10D4hacbbUI1tNUhiI0zXIIEa9s2Xc0cbltpm&#10;t9zkvbs4B52sjkOPgDVNM8WfC7xYkMrS6Rr2jzrd2F/asXt7qBi0cV9YyyqFntp1DoyumCN8MyBh&#10;JGPsCw/4Rr9obwAn9pLa6f4l0tmimlsyJbvQNWdQEu4IJWEjWV4qBzC7FXCtGJDNAJU1PhD4auvh&#10;n4M8Rx+KWt7Q2Wt6vq19dwR3E8A0qx02FVvIZI4/MljMcTzoEQthtjKsyvGvwf4h12/8T63qev6p&#10;IZL7VbuW7mw8zxwhziG1tzcO7CGGMLFChY7UVVBwBWLRWro2jap4h1K10jRrKfUNSvJBHb21umXY&#10;n7zyOcKkaD5pJXIVFBZyFBI+3fAP7Pfhrw6sN/4oa38UauURvs0sB/sKydoQJI0tJs/airlwstwo&#10;VhtIgjZd1fQcMcUEcUMMUcMMMaxRRRIscUSRgBY0iXhVAAAAwAOAKfXh/i/4/eBvDEktnp88ninU&#10;Y42YLoskEmlpL5STQR3GslvKIcPgtarMUKsrhWXafNP+Gqhg/wDFBHd2P/CU/KPqv9nZJ+hH0rvv&#10;BX7QvhPxPcxadrUD+Er+UTGKW/vbebRpBGAVibV2EHlyMASBLCqZUKJGdlU++0UUUUUUVla1oWj+&#10;I9Pm0rXdMs9UsJg++3u4lkCM8TwefbScNFKqORHPEyyITlHB5FPwx4U8PeDtOfS/DmnrptjLdyX0&#10;kAuLy7aS6kiSGSZ5b6SSTJSNBjdgAcAZOeYsfhL4JsfFep+M/wCzWvNXv79dSRb+UXVlpuos5muL&#10;3TrVhxLJM3nl5mkKOB5PlDimfGDTNa1n4d+IdP0G3W9v5obV2sPscV9cXtpBexT3UVkkrKonVB5s&#10;bKkkhKhYl81kdM7wV9v+I/gU2nxO8J+TfQXM2nXMGr6ZcafLqPl2MfleIbS2uIontZXSd4/NtmAE&#10;iSNEYlYRpR+Hvw31L4ZeIdVg0y7Os+D/ABBBC+6cpHq+iapYtIbb7UpeOGW3khdo5JreMytKYgYY&#10;4UkkPtVcD43+GfhHx/FGddspUvoEWC21nTpVtNVtoBOJ2gEzpJHIhO5Qk8Uirvdo1Rm3V80at+y7&#10;4igkiXRfE2i38TxFpX1W2vtHlR95AWGOzF8JFwMliy4OQF71kf8ADMXj7/oLeED/ANv+s/1sKP8A&#10;hmLx9/0FfCP/AIMNY/8AkCpU/Zh8c74/O1rwkkRYCR0vNXldUJwxVGskBIH8JcfUV7P4M/Z48J+G&#10;roX+t3D+LbyFpRDDf2MFro8anaqvLpJabzZVAcfvZmj+bIjDqGH0BXL+MrfxBfaDeaX4YaG31TVk&#10;fTl1O4nmgh0W2uIX+1arutWWcyogKWvkhmE7xs4EayEYHw++F/hv4eWjf2ZE93rNzaR2+pa5dZ+1&#10;Xaqwmkit4cslvA0gDeVHyQsfmvK0avXlXwws/irrvxFvPG/jKyn0ayt9K1HQWiutMtLMS232xb20&#10;0Wxt5NtyIYpJvPS9KyCQRmNpXJJH0Fr/AIb0HxRYvp2v6VaapaNv2pdRgvA7xmJp7SdMSQy7WIEk&#10;LKwzwRzUuh6JpnhzSbHRNIt1s9N0+EwW0C7iVUuZZHdm5aR3ZpJHPLMWY980NE8HeFPDc91daD4f&#10;0rSbm9Mv2m4s7OGOdo7ho2ltUmA3JAWhjcWyMsSkblQHJrpKKKKKKKK4nxx4/wDDvw/0yPUNenla&#10;S5lENjp1msU2p3zqR5zW1vK8a7IgwaWR2VVBA5d0Rvlq+/ai8WveSyaZ4c8N2lg3l/Z7bUf7V1K6&#10;iIiUTGS9tbizR9zhmQCBdqkLyRuZll+1D4uS8il1Lw94aubECTzrXT11XTrqQmNhGYb25uLtUIfa&#10;TugbIBAALbh9GeAPi94U8fqlraTvpWuBIxJoepyQpdTOLYXFw+lSo226iTEg3KFkCoXeGNWXPqVV&#10;7u0tL+2ms763t7y0uY2huLW6hiuLe4idcPFNBKGV1I4IIIIyK+Sfid+zzDbWt3r3w/jnIt44ZJ/C&#10;hM95K0UUJW7n0e8uHeaSThX+yvuZyX8twfLgPyLRRX03+zN4pex8R6n4UuLhFstcsnv7GGU3TsdY&#10;03DOlmiExIZbQzPOzoCwgiAcbQrew3fwk0vUPiR4n+IPi82Q8O250+607T52gjs5zYaJbLeavrTs&#10;RGtvFJHLuik/1jBnl/djEvzb8Zfig/j7WhZ6VcXC+E9Jcrp8LhoV1K8Xck2tTW7KHBZWKW6y/Mke&#10;TtjeWVa9V+E/wCUJpvinx1FuJ/0uz8Jz2/CDg2k2v+b1J5kNlsxjYJm/1sA9n+L3w/Hj7wpLa2yL&#10;/bmlM+paHKY7USz3CQMk2lNcXABSK6GA2JEUSLC7llj2n4D8O+IfEPgDxEmpacZtN1fTZ57K+sL2&#10;GVBKscojvtJ1ayk2MVLLtkRsOjKGUpKiMv6JeAPiFofxC0ddR0yRbe+hVU1XRppY3vtNuABkMq4M&#10;kDZ/cXCqFcZBCSLJHH3lFFFZ2ravpug6ZeaxrF3FYabYQGe7upyRHHGGCKoVAWdnbCRxopZmKoil&#10;mVT+dPxV+I9x8RvEC3qQy2Oi6bFJaaLYyyM8nkvJvnv7tNxjFxOdvmCIbVRI48v5fmP77+zp8Npb&#10;GFvH2tW0kF1e28lt4ctrmCEFLC4VWm1xPMDSI065ht3BTMRkbDpMjV9VV438Yvhfb+PtGa8063gT&#10;xZpcROmXO5YWvrdWMkuj3czfKUfcxgMhASX+NEeUt8K+HPEOveAfEkOq6eHsdW0q4ntryyvIXCyK&#10;rmC+0vU7SXa21sFHU7XRgGQpIqsv6a+H9e07xPoum6/pMjS6fqlstxB5giEsWSUktrlYWdVlhdWj&#10;lQOQHVlB4ydmivAPj38R28JaCvh/SbhovEHiOCZfPt5YBLpWkKwiubpkbMiSXOWgt3CjpK6yI8S5&#10;+RPh34A1b4ha7FpljG0On2zQza3qrAiDTbFnOTuIw08oVlt4ersCTiNJHT9KtI0jTNB0yz0fR7OK&#10;w0uwi8izs4N5SJC/mN80m52ZnZnd3Yu7lndixJM1/ZW2qWN7pd7H59jqVndWF7Dvli860vYWtrqH&#10;zIWV13IxXKspGeMHBH5p/EjwBqfw+8Q3GnXME7aTczXM3h/UnIlj1HTkkHlq86JGv2iFWRLqMIpV&#10;iGAMckTP9HfA34x29/Bp3gXxRNDbX9tFb6f4b1Nljggv4IYxBZ6Pd42qtyqqscEnHn8Ix8/BuPqi&#10;iiimSSxQpJNNLHFDCjyyyyOscccSDfJJJI/CqoyWJI6HkAV8Y/Gv41prC3Xg7wddn+ySXt9c1y2f&#10;A1cAbJtO0yVefsmciaYY8/GxD5GTP5z8HvhncePteS4vrZv+EV0iZJNan802/wBrfYZINJtZI/nZ&#10;5CB5xQr5cRLF0dog/wB7eKfCui+MdFudC161FxZzgNFIm1bqxuVQpDfWEzKwjmjydpwQQWVg8bsr&#10;fAHxR+FWq/DnUElDS6j4bv5dmma15YUpOUMrabqSR5EdwoDFG4WZFLxgFZY4voT4TePdI+JXhqf4&#10;eeOZlv8AWDay20YvseZr2lwx+ZDcRXRJL39qV3u2BLhEuFZ3EzJu/DH4PXHw98beJdVF8bvRpNKi&#10;sdAkkWNrqWDUb43d1DqATZi4tRaQqzJH5cyyh1KNuiT5o+OXip/E/wAQdWiVXSy8OO/hy0jdTG5f&#10;TriRdSnkQSOpZ7pptjrtzEsW5AwNeO0VLDDLcSxQQRSTzzyJDDDCjSTSzSMEiiiiQEszEgKoGSeB&#10;X1t8Nf2dVkhtda+IKviVLho/CkckkLKjoEtZ9V1GzlV1cZaT7LDggiMySZ8yAfWGn6ZpukWqWOla&#10;fZaXZIzslpp1nb2VqjSPvkZLe1CqCzEkkAZyTzV2vNvGvxW8GeBC1tq+oNd6oNv/ABJdJEN3qaBk&#10;jkVrqJnRIB5cqSL9olQyJzHvxivEG/apiEjhPAjvErFYmfxMsTsob5XkjXT3AJHJUMQOgY4ydzQP&#10;2nfDl/ctb+IdBv8Aw/A8kSw3ltdrrtuisW86S+WOG2lRU+Tb5MUzNk/KuBu+l4J4LuCC7tZorm1u&#10;oYrm2ubeRZbe4triISwXEE0ZKujqysjKSCDkcVLRRRRRRUVxbwXcE9pdwQ3Nrcwvb3NtcJHNBcQT&#10;R+XLDNFJlXR1JVlYEEEggg1yXhj4e+DPBtze3nhrQrfTru+RIbi4+0Xl3MYUcy+RDJfySmGNmIMk&#10;cRVWKpuB2Jil4m+GXhLxd4h0bxLrtjNd3mjQm2FsZ/8AiXalbJK09nBqdo4YOkErvIqoVEm4rN5s&#10;YCDrbq2ubXRriz8Px2Fld2+mS2mhxTQmLS7O4itTFpcUkFsvy26N5YKRrwgIA7V88/A7/hNbKDVf&#10;h1408JXkPh+xs9SezvNT0qVNPYy36xahobXLRta3sVwbiSaJlkb5d+DLEy+Xsj4Tt4E8XWnjb4eR&#10;3ElophsNZ8Fi6RGutLu4zBqE+marqk4DPG6wXa2lzIFZ0bbOg2RV7+fy9qwvEfhnQvFulNo3iLTo&#10;tSsHlhuBE7zRNFcwZ8q4t7i3ZJI3UFkLRupKMyH5XZT8v+Iv2XXUyz+FfEyFGeFbax8RWzJsQQgX&#10;TTazpqkO2/JRRYgbW2sxK7m5E/sxePRn/ibeEOD2v9az+H/EvpP+GYvH3/QV8I/+DDWP/kCl/wCG&#10;YvHp5/tfwh6n/T9ayPr/AMS+vTPC37MmhWMkV14r1i410hYW/s2wifS9PEmx1uY7i6R3uJk3bfLe&#10;JoG+U7gQxVfpezs7PTraGy0+ztrGzt12wWdnbxWltAgYsY4beAKiAkk7VGKbqEt1b2N7cWNn/aN7&#10;Ba3E1nYefDafbruGAvb2f2qX5IvMYKnmPlVzk8CvIfB3wb0nSdZvPGPidrTXvFuo6pJrwkiguING&#10;0PULstdXMWlWk8rmby55XMVxcjcAkTJHDIrFuZ8U2HxM8UfF/Rraxgu7LwV4P1XQdUivnV9P065V&#10;7NLvVbjz3ybydg09iiRBkRSFcRiSWRvoa7tLW/tZrO+tre8tLmJ4bi1uoo7i3nhcbWjmhlBRlI4K&#10;kHOa53wr4I8M+Cob+38N6amnQ6jdx3NyPNmuZmaO3W3jh+2XbSTtGu15EjklIR3kKYD4qebwd4Vu&#10;dZPiK58PaPc64y2g/tO5sLe4u0lsH32VzE8wOyaPChZlAk2qi7iqKF6Oiiiiiiis7V9Y0zQNNvNY&#10;1i9hsNMsYjLdXdxu2RjIVQqIGd3diEjjQMzsQqgsQD8ja/8AtRao12B4V8OadDZxvODL4ga5vLi7&#10;jbb9nYWumSwLbso3718+bORhhg7sA/tPePDtxo3g9ABg4sNb+b3JbUD+le2eBP2gvDXiu+TStYtD&#10;4V1Gd5fscl3fwXGk3AjjV0ibUpEg8qeQ7wsbxBTtCrI0jrHXvtBH06e5zk88dOlfPfxE+AGgeJka&#10;/wDCiWPhjW8pugjieDQL2NIhCFms7VSLZhtVvNt4iCd2+N3fevw9q+kaloGpXukavZTWGpWExgur&#10;WcYkjkGHUhkJVkZSHjkQlXUq6MVIJzKK9H+E3ib/AIRTx94d1KSYQ2U94ulaoZLz7Da/2fqn+hyz&#10;3szfIYrdmS6KP8pMQyy8MPtXx98JdK8f+J/DGsalIsVjpdtfW+tRRS3KXeqwJPFcaNpyMp2RQh3v&#10;DNKhEmGCKcsskXjPx4+KKWyH4ceELi1tbC1to7LXrjSmSKKGONPIHha2S3URxRRRqq3KQnj/AI9j&#10;tCzRtwvwd+Dk/ji4TXtfjntfCNrKwVQzQXHiG4ico1rZyD5ltkYYubhOSQYoiJN8kH2lqXgrw9qX&#10;hK48FfYUsfD89mtolrp4W3+y7JxdRXFuQCBKk4WcNIrBnyzh8tn82fEWga74E8ST6TqBax1jSLmC&#10;4t7uxuG2nGLmw1HT7uMqwDDbIjDa6H5XVJFZV+2vg78YrbxzbQaDrk0Nt4wtoW2qFEMWvQW0fmSX&#10;tooARZ1QF57dcDAaWNfLDpF7tRRRSqueBnqAABnr2Hv1718O/Hj4tW3idx4Q8M3Ty6HY3JfVtRgm&#10;BtNbu4GBgt7bywPMtrdwWEhYpNJtdF2xRyyc78DvhqfGmvLrOqQv/wAI34fuIJ5xJbRz22r6nHIk&#10;1vozfaAY2jxiS7G1/wB3tjIXzldf0DriPHngLQ/iDozaXqyeTcwF5tL1SFEN5plyygF4s/ejfAE8&#10;JOJAARh1jdPzp8R+HfEXw/8AETaZqSz6bq2nTQ3ljfWcssazJHLvstW0m9TYxQsmY5FwyOpVgkiM&#10;q/f3wk+IEXxA8KwXUzBNc0oQ6brsLy2rSzXkdspXVUgtgnlw3fzOmYVVXWWJNwiLn0+iiuA+JvjJ&#10;PAvg7VdaVk/tCRBp+jI2D5mrXaMls21gVZYlV7h0OAyxleuK+AvAvhe++InjOx0maa6mGoXcuoa7&#10;qbvNLcRWEcn2jVL2a7eObEsmfLikmUq08kYc4fNfplp9haaVYWWlWEIt7DTrS2sLO33yP5NraQiC&#10;3j8yUs7YVQNzMWJ5JJ62qK8o+Kfwq0v4i6b5qGOw8TWEDLpOqlT5Ui7jL/ZmqbFLPbOxYqy5eF2M&#10;iAgyRS/AGoaX4l8F6ytvf22qeHtbsXM1vIDNZ3K+XK8C3un3kJG+MsjiO4gdkbBKsRX0L4O/aY1S&#10;yEVp4103+14BnOr6StvaamAFdwZ9ObZbTsW8tAY3twqgsQ7dfarH9oH4XXdrDcT65d6XNLvL2N9o&#10;2rSXVvslMaiZtMhuICWA3r5czjBGSHyA+5+P3wsgt5pofEE97JFEzpaW2ia2lxcEf8sIWvLeKIN6&#10;F5EX/aFeW+JP2obby2i8I+Gp3kaGNlvvEckcUcM4nPnRHStMkcyoYgCj/bEIdjlCq/P8x+JfGHiX&#10;xjdJeeJNXutUlhDC3SUxxWtqGRI5PsljbKkEW8Ihfy413kAtk17N8KfgVqPid9P8Q+K4ZNP8LSRr&#10;eW1mZPK1HXotx8ldqEPb2smN7TMVkePBhG2RZk+57e3gtIILS0ghtrW2hS3tra3SOGC3ghj8uKGG&#10;KPCoiKAqqoAAAAAAqWuF+IHw/wBE+IWitpepqILy33y6RrEMaPdaXdSKAXVWK+ZE+AJ4GYBwAQUk&#10;WOSP4JU+M/gz41GQbDVtPPK5eXS9d0mWTkA/J59ncbMA/K6Ov/LKeL5Pvmy1Lw38VPBt0dPvrx9F&#10;12yudNvPstw1hqunySwgXVhchC4jnTcN6N5kTqQf31vIC/50+M/CepeCfEWoeH9Tjk3WszNZXbwi&#10;GPU9OaRls9Tt1VnGyVVJKh22MGjY70YDlKvadp15q2oWOlafD9ov9SvLaxs4PMiiE11dzLBbxmWd&#10;lRMswBd2CjOSQOa/SH4W/Dy0+Hfh1NP3W91rV8yXWuajDHtFxc7SI7SCRh5ht4ASsQbBZi8m1DIy&#10;DhPiZ8etJ8Iz3mheG4Ytb8S2ksUNzLON2haa4LfabeeWCRZJriPaqNDGVVC53Sq8Twnwiw/aM+IU&#10;GtpqV9Lp1/pRnDz+Ho7G2s7T7MzDzIbO/VHuo3AB8uSWWXBILrIBto8ffH/xB4y0ybRNN06HwzpV&#10;7AIdTEF49/qN9HvYzWv28xwiK3kXy1kiSLe2GVpGjkaM+BUUV9pfs6/EhtRtm8B6zcSy31hBLc+H&#10;7u6uoMTaZCqRvocKSbZGe3G6WEBpP3O9cRx267vqaiiiiiiiiiiuH8bfETwt4As1udevGa5kaEW+&#10;j2Jt7jWrtJXKefBZSyR4iXY5aWR1T5du7zGVW3fDeoajquhaXquqWUWm3upWkd/Jp0Mk8v2GG8zc&#10;WlpcNcxwuZ4omRLgeUAJN4UbQM8r48+KPhf4dixj1x7u5vNQJkh0zSYrW51BbNSyNqE8VzNCqQ71&#10;8uMtIGkbcEDiOVo6Xw9+LGh+P7HW7yG1utEXw9HbTatLqs1mljDb3YuJI51vVf7iR2zvM8iRhOOS&#10;MtX5/atPP4u8XandabaSG68T+JLyewsS6NKZ9b1NpLa0MjEKX3Sqm7gZ5yK/SPXwfCfgDWhoRNqf&#10;Dfg/UF0d3xdPa/2PoriwdzcKwkKeUm7zAQxGSOSD4z+zf4u1/wAQ6d4p0/XNRudW/sq80u7tb7Ub&#10;q8vtQxqsU8c9tJc3Ur5hQ2qvGu0YZ5MlgVC+L/tGaM2m/Eae/wDMklTxBpOm6lloDFFby2sR0aS1&#10;jm3ESELapKT8pHmBcYAZvdvhL4/0XSvg2NV1O5kKeDheWOqRQwo11umv2k0iC2hXAbz1nhhjkcqp&#10;cNvYBWYTeGP2jfBet3UdjqtvfeGZp5/Khur0wXOlYaRI7f7RfwkPCzFiXaSIRRhdzTAdPoKvKvDf&#10;xW0a/wBdvPBviEf8I/4v027bT5be9U22m6xcm6a3tptAublt7LcIYJ4YZlRysqrEZwpkPqtFFFFF&#10;FFFFFY/iDW7Hw3oup69qb+XY6VZy3c5DxJJKI1/dWsBmdEaWZ9sUCFhukZUzlq/MXxd4r1bxpr17&#10;r+s3DTXFy5W3g3EwafZK7NbafZpgBYogxxwCzFpH3O7seZoqe3uJ7O4gu7Sea2uraaK4trm2lkgu&#10;LeeGQSwzwTREMjqwDKykEEAggivaL/8AaC+JN9oo0c39hZyshiuNbsbD7NrVxE8TxyIZgxhiYhwf&#10;NtreKRWRSjqdxbF8N/Gj4i+G7gSJ4gutat2YvNYeI5Z9Yt5T5TRIPPuHFzEFLB9sFxGCwG7cMg/b&#10;Pw5+KPh/4j2c5sFm0/V7GOJ9Q0e8aJpohIi77mzlTie3EhMQkwrZA8yOPegbxb4+/Ce3a3uvHvhq&#10;xmW7WQzeJ9Os4EaCS2KNLc+IxGrBldGC/bPLRgwY3DeWY5nk+OqK+z/2f/hUljBYfEPWjKL+6hnb&#10;w7p+2eAWdncxvaPql0HCmR7iJm+zrgxiJxLl3dPJ4n48fFq28Syf8Id4aupJNEsbhn1jUYZR9l1u&#10;9hYGG2tggzJbW7At5hYpLJtZF2RRySdp8Dvg1DaQ6d458URRXF5cRQaj4c0tiksNjDKontNYvcZV&#10;p2Uq9vFyIQRI377Ah+q6K+dfi98EB4yuLrxT4cuEtvEYsh9r024AFrrslpGkVqI7lmAt5zEpiUsD&#10;G5EYbyv3kp+J45db8NaoXhl1TQNa095YmaJ7vS9UsZHjMM0RK+XLGzIxRhxkEg8Eivo/wl+0zq9k&#10;kdp4w0iPWYg0SHVNMaLT9RSIbjPJPYkfZ53OU2CM2wXacli3HtWm/tA/DDULaKa41m80ieV2Q2Op&#10;aRqLXMRD7Vkkl0yO4twrcEYmOB94Dmtqf4z/AAvtoRNJ4usGVicCC21K6l4kMWTBawPIOVPVOmG+&#10;6QTwfiT9pXwbphCeH7LUfE837pzIFfRNP2uT5sZur+JrjzUwDgWm054fg4+UfG/xJ8V+P7gSa5ei&#10;Oyja3e20PTzcQaNazQQNCLqO0lkkLTHfITNK7v8AOyqwjwi+zfBf4JHVzaeMPGNqU0gMs+jaDcxk&#10;Pq2MPFqOpQuABZnrDEf9f95wIMCf7UZs8nPUkknPXuffp2pKK+SP2kvAO9YfiDpsKho1ttO8Rqvl&#10;qGUsttpWpldoLNki1lJcnHkBVAV2rE/Zo8Zmz1a+8DXbk2+s+bqujfLuEeqWdru1G32xxEnzrWMS&#10;7pJQiG32qpaY19pVW1C+tdLsL3U76UwWGnWl1f304jklEFnZQtc3U5ihVnbZGrNhELHGACcCvzB8&#10;QaxqvxE8aXeopbltS8S6vBbadY+ZbgxCZ00/R9O+0lYIyY4xDCZnVNxG98Ek1+iPw98F2fgTwtp+&#10;g2+HuFUXerXQYyLeavcRqL6eNiiHywVWKBWUHykQPuYFj21Fcf488E6b4+8O3Hh/UpJIA0qXlheQ&#10;HdJYanBG8dvd+SSFkULI6PGcbkZgpRtrj89PiB8Pdc+HusNp2pr9osZtz6VrMMUiWWp245+UNny5&#10;k4E9uxyjcgvGySP3/gv9oTxh4bjFprY/4S6wXzCh1O8mj1iNnJcBdZZZXkXe2SLiORsAKrIoAH0V&#10;pf7RHwz1BJ2u73VdDMTqkcWqaRcSy3CMMmWL+xftiALgBg7K2cYB5I1P+F8fCj/oa8cgZ/sLxJx6&#10;nP2Pp+H4VwWtftQeGrXKaDoGravKtw8bS38tro9o8C7gLi3eMXMrbuCEkgjODk4I2181+NPit408&#10;db4NX1IWmluEH9h6UJLLSmwInJuIS7y3H72FZ1+1Sy7HJMWwHFXvhx8JPEPxDneWLdo+gwoWm167&#10;tJpIZn8ww/ZdMhyguZQwbeFkVIwDvcOY0f8AQDwv4X0XwdottoOg2wtrO2BZ3Yh7q9unAE19fTAA&#10;yTSEDJxgDaqqsaqo6Gs3WNH0zXtMvNI1ezhv9Nv4WgurWdSVkUncrKy4ZJEYB45EKsjKroysoI/P&#10;n4lfDXWfhZrtrf6fcXU2iS3q3Ph7XYyVubS6gkNxb2N/LCqCO7i2b1dQFlUeZGFIkji+wPhT8UbD&#10;4iaTsm8uz8S6bBENY0/ICSjOxdT04Z+aCVvvKfmic7GyDHJL8h/GL4a6p4I1671FUmvPDetX9zPp&#10;uqFri4+zz3TtdNpGo3Fy0kn2hBu2SSSMZ0UyA7xKsfjdFfdnwH+FR8MWA8V+IrAR+JdQjI06C5U/&#10;aNB0yWMo26JsCK5uVY+bkGRIyIvkLXEZ734j/FTw/wDDm2hS9STUtZvY5JbHRbOSJJ2iRGC3l9M+&#10;4QW7OPLEhVnZs+XG4jk2fJ93+0Z8Sbm+tLyCfR9Pt7YxGXS7TS45LG/EU5ldbyW/ea6HmKRE/wBn&#10;uIsIAV2vlz0OuftM+I9R0MafpOiWmg6xItul1rkV79vUBIv9LOn6dcwAQtK4GwyzTFE3L8zlZV+b&#10;bi4uLy4nvLyea7u7uaW5ubm5lknuLm4nkMs9xcTyks7uxLO7Ekkkk5qvRXvvwJ+Jh8Ha0PD2qzRR&#10;+Gtfuk8y4nkdE0jU2j8qG+B5QRTYjhud+0KAkhdVjYP990UUUUUUUUUVj654g0Tw1YSapr2qWml2&#10;MW8eddTBPOlWJpvs1rEMvLKyI5WGJWkfBCqcVzvgDxm3jzT73xBb6ddaXojXz2GjR6hbGO+v0tEU&#10;3mqmeORoWieVzbLFEGEbQSkzSFzHDf8AF/jbw94F0wap4ivWgjkaWOztYImuLy/uY4GnFrawIPvE&#10;Lt8yVkiVmXfIoINedeDPjv4b8a+Jrfw1ZaTrVlPfRztYXN2LLy5XtLaa9uUuY4JWMWIogUKl8klS&#10;FwC3zN+0Fr9trnxGvYbURtHoGn2mgPPFOJkuLm2klvrwlVACNFNcPbOmThoySQSVH1v8FtMm0r4Y&#10;+FILiONJrizuNTOxgwkh1e/l1KxkkYcbjbyxZGOD8vYmvKfAvjzxRc/HPxf4bvdYmvtFuNV8S2MV&#10;heMDBZReH7qWPTG0qBQBC6xR7JQgUSgtJLvlVXVP2pNLnm0bwnrQkhFtp+p6jpc0RMnnvPrFpHdW&#10;8kQC7SirYyByzg5ZMKfmxV/Zd8RKbbxL4RleJWjmi8R2UawztPMk6JpervJOMxBIzHYhEbaxLsRv&#10;XOzql/aW8Df2xc2MljrY0tLqG2tdcjt4ZILiMyFLjUJ7F3S4ihHEkYVHmZCcxI42H3nSNX0zXtMt&#10;NY0e7hv9MvoBcWl1ASUlTJVgyuAyOrArJG4Do4ZXAYEDzzWvinpPhTxqnhLxR5en2+qW2nXuh65F&#10;IXsI7e8MtnNF4gM4T7M63MDhJY/MiMbq0rQhHNeoxyxzJHPDJFNBLGssUsTq8csUih45EdMhgwOV&#10;YZzkYJBp1FFFFFFFFFFfnh8aPiTdeN/EVzp9leF/CuiXbw6VDEESG9uYk8i61iZ4ncTGRg4tXJAW&#10;EjaiPJLv8Woor2Xw98dfHvhvw+nh6zuNPvILeKSDT7/U7Wa81PTIGjCQQ2splWN0gPMC3EUoUYj5&#10;iVUXBtfi58SbTUbjVIvGOsPc3LzvJFczJeacpnl81xBpF6r2kQDfcEUKhB8qBV4r69+E3xps/Hxk&#10;0jWo7LSPFSebJBbWxmj0/V7Rd0pfTRcvIyywID50EkjMVHmxkr5iwaXxh+GFt4+0OS70+1jXxdpc&#10;GdIufMjt2vYUkMsukXcsmFZHBcweYR5cpzvSN5d/51EFSQQQQcEHggjqCKSvffgj8KW8bagniPVx&#10;EvhbRr9Y5bcmKWXWdRtkS6GnGFt223VXjNw7r84byo8ku8PuHx2+Kw8Mae3hbw3qIi8UXwQajNbA&#10;tNoelzQl8i5BHlXdxuTycBnSLdJ+7LQSN4d8Hvg5c+N54te1+Ke08IW8p2AF4Z/EM8EhSS0spFIZ&#10;bdXBS4uEIOQYoj5gd4PvW3t7e0t4LS0ghtbW1hitra2tokht7e3hQRwwwwxhVREVcKowAAABip68&#10;q+Kfws0z4i6YrI0dh4k0+J10nVih2OmTI2maosfzPbs2SrDLwuS6AgyRy/n94m8La54O1aXRvEFj&#10;JY38SRzoC6SwXNtMMw3VncREpJG2CNytlWDIwV0ZV9f8JftE+M/D8UFlrMVv4rsId2ZL6WW21ox/&#10;ZxFBCNXjDqwRwHZ7i3lkbLKZOVK/QGj/ALRXw41GOVr+51Tw/LEIgI9S0ye5Fw0obzPs76N9r4jK&#10;gMZRGTuBVT823p/+F0/C/wAn7T/wl9j5e3dt+yan5+3p/wAev2fzM+2zPtXLa7+0X8PNMt92lT6h&#10;4jupI7jy4LLT7mwiiliRWgS9udXWDYkpO3fDHMy7WLJ90N8zfEH42eKfHIexhLeHtAdVVtIsLp3l&#10;uwYTHMNU1ELG06MWf90ESLG3dG7KHqv8LvhLrPxBv4rieO50vwtA26+1lothulRyjWOjGYbZZmZS&#10;rSYaOEZaTc2yKT9CNH0fTNB0yz0jSLOGw02whWC1tYFIWNQdzMzNlnkdiXkkcszszO7MzEnSorxz&#10;42/D9PG3hOe6tYZJfEXhyG51DRhC07G6jbZJqem/ZoUkMrzxxL5ChA3nLGodUaTd8cfCbx1J4D8X&#10;Wl9NKy6LqJTTtdj3SmNbGaQAX/lRLIWe1Y+coWNnKh41x5hNfpVRRXw1+0p4tl1PxVaeE4VeOz8M&#10;28c1znzE+1apq1tHd7yqyFHSK3MKxMY1dWeYZZWWvU/2bfCEGmeFrjxdMkMmoeJJ5re1kGx2ttH0&#10;25a1MILRK8bzXKSvMqysjqkBwGUivpKiiiuc8S+EfDXi+0Fl4k0e01SFAfIeZSl5a7pY5ZDZX8BS&#10;eAuYo/M8qVdyja+VOK+YvEn7Ltx5rSeEfEsLQvLCi2XiSN4XhhEJE8ratpkbiVvNGUjFlGArYLFk&#10;Bfyl/gJ8VVkaNfDKSgMyrKmueHljkCnAdTLdKwB6jeoPqBTD8BfiuDtPhUZ9td8NEf8AfQvMfrXb&#10;aJ+zJ4vvDbya3q+jaJbzQmSWOA3GralaylTtt5LZFht2OeGZLwqOo3V9E+CPgt4J8EtBeJZnW9bh&#10;ZJBrGsLHcPbToYZVk0yyA8m3McsXmwShTOm5l89lOB61RRRXmXxU+HNr8RvD4sllis9a06SS60TU&#10;JU3xpM8eJrK7ZVMgt58KJCmWV1STa+zy3+Mvhz441P4SeL7+11S0d7KS4fRvE+lrKGmgksrlojeW&#10;jwv5Tz2r+ZsyWSRGkQMpdZU+sfi34Ms/ib4Ht9U0Xfe6pp9l/bfhaeKSeJL601COG5urQ2zIxc3V&#10;vGphUojCZYgXRDIG/PCvrH9mLwpHcXmt+M7u3DjT9uiaNK7WkiRXlxF9o1aZIiDNHLHC1vGsw2qU&#10;mlT5vm2ekfHf4mSeD9HXw9otzLb+JNdt94u7dhHJpOkmQwzXiS8ss0xV4oDGMriSRXR0Td8DUVas&#10;7O71C5hsrG1uL28upBFbWtpDLc3M8rdI4YIQzMxxwACa19U8La/oVrFc63p0ukefKYobLU5bex1d&#10;wUZhcjQ7l0vfs5KsoufI8ouCgcuCtc9RXsnwq8B/EPVdY0vxR4VtI7CLSrtbu31jV5byw0i7MEjx&#10;XFiJLQefcRTBZba5S3BXaXjkZN1fopRRRRRRRRRXhnxa+M1l4B26PpEVtqfiqaOOaS2mMjWOkWzg&#10;PHLqQhZGaWRcGKBXDbT5jsqmMS/FenS3fjnxzpA8RX11eXHiXxJpNnql6GiW5aPUL+Kzk+zjaY4x&#10;HG2yCNUEaKFVUCAKP1H6D2Ax0x24H+Ffnb8fre4h+KfiGWaGWKK7h0W4tHkR1S5gTQ7a1eeB2ADr&#10;5sUsZZcgMrLnKnHnmleKtc0PR9e0TS7xrKz8TJZQ6uYQFubm0sVmUWYuBykUoncTBcGRfkY+Wzq/&#10;rfwA8B3HiPxZb+I7u2l/sLwxKt4LgoywXWuxBZNOsY5lkQ7oWZbtyocAIiSKFmUn68+KepW2lfDn&#10;xlc3ZkEUvh/UNNTygGY3OsQnSLIMP7vnTpuPZcmvnv8AZXuIFn8b2rSxrczQ+HbiKAn97JBbPex3&#10;Eyr3VGmiDHP8S16b8e/Ad54x8L219o9q95rXhuae7gtYi7z3em3SBdTtbaFTteb93DMi4Lt5bJEC&#10;7hW+GtG8S61oNvrNppd60Fnr+nTaVq9o6Qz215aTIyDfBcKyiWPcxhnQCSPc2xhuYHBr9W/C0Gp2&#10;nhnw7aay0java6FpFtqrT3CXczanDp8cd+0t2jOJX80PukEjByScnOa+Iv2kNNtrD4ii6g8zzda0&#10;HTNTvN7hkFzFLNo6iFQAVUxWsWVJJ3bjnBAHZfCL483UF1D4b8fag09pcGOHTfEt46+dYy4CJa63&#10;cH78Dnn7XJl43JMzNExeD7Iooooooooorzr4o+CdQ8feFpNA0/Wf7HmF3HfMJI5pLXUzaW8v2bTL&#10;8wupWFpzDM0myTYUVxG7KMfn74x8CeJvAl/HYeI7H7P9pW4fT72CaO5sNRgtp/JeW0uIz2+VzFKq&#10;Soro0kaB1zx1SRqHdEaRIlZlVpJA5SNScF3ESs2B1O1SfQE16E3wv8S3NrPf+G5NJ8aWFrbWdzcz&#10;+E9RTULq3F85jt4J9CuVg1NJcg7kayGAGPRH28Fc2tzZXE9neW09nd2s0lvdWtzFJb3FtPC5jlhu&#10;IJQHR0YFWRgCCMEZqtXS+FPFes+C9atte0K58i8tw0ckbqZLS9tZCPPsb6HI3xSYBIyGVgroUkVH&#10;X9MPD+t6R448MWWs28KXeka/YyrLZ31uGRo2Z7LUdPvIJ12SBJVlgk4MbYYqWQgn80vGmgHwt4r8&#10;Q+H/AC7qKDS9Vu4LL7cUa6l07zTJplzM0aorGa3aKUMqKCGBCgHFdv8ABfwAPHXi2Nb+3aXw/oip&#10;f60d/lrNu3DTtN3FHBNxKvzodhMKS7XVwpr6I+PHxWl8MWo8J+Gb6KLxBfws2r3du5N3oenyxjyo&#10;oWXiK5uVYsjbt8Uf7xVVpIZV8x+A/wAJbfxJInjLxLbtLolldFNI0yaI+RrF7btiW7uvMGHtYHG0&#10;RgFZZQyOdkckcn2/RRRXF+L/AIfeE/HNuY/EGkwXF0sLQ22qW5+zatZjZIsPkX0WGKRtLJKkEu+A&#10;vhnjYivmbxD+y9q0Upk8L+I9Pvbd5Lp/sutxT2FzbQqVNlAl3ZJOlw5BZZHaK3UEKQMMQnl1x8Df&#10;inbQzXEnhOZ44F3Otvquh3U7AcfuLW1uXlkPosaMfaqMHwc+Jlxcrap4Q1NZGd0DTtZ21tuQEtuv&#10;LiVIQOOGMgB4weRXYaJ+zl8RNSmcanDpXhyGKWBWe/1GC9lnikZhPJZxaOblWMYXlZpYgxZQpI3F&#10;fpDwD8C/CngqeDU7pn8R69byRzW+oX0KQWmnzwzPJDcabpis4jkGYz5s0krK6B4jGSRXtlFFFU9R&#10;sbbVbC+0u+jM1lqVjc6fewiWSIzWd7A1tcxCWFldd0bMpKMCOoOa/LrULPWPAviye1Zjba14Y1lH&#10;guDC3l/aNOuRPY38MV0g3xSbY5oiybXQqcFWr9OtA1uw8S6Jpeu6bJvsdVsoLyAF4pJIfMUeZazm&#10;3aRBNE+6GZAx2urKSSCa8D/aX8TDTvCmneGreWRbnxHfie6VYoHhfS9I23EkUskh3xu1y9q8ZjT5&#10;gkgLAfK/mX7NPhOTUfEt94suIG+w+H7WS1spW8+NX1jUYjA3ksF8uTybUy+ahfKmWFtpyCPuCiii&#10;ql/p2n6raS6fqlnZ6jp9wEFxZ31tDd2s/lSrNGJbe4VoztdVZcj5SARyBj5o8W/szaNetJc+D9Vl&#10;0SUrKw0vU/N1DTWl8tBbRQXuftMCZDGRpPtLHcNoULtPi2pfs+fE+xuTBbaTYaxEEjcXmm6vp8ds&#10;zOu5olj1V7Wbcv3W/cgf3SRzVJvgL8WFAz4VXk9te8Mtz/wG8OK6PRv2bfiBqCRS6lLoegK1z5Mt&#10;ve3z3l8luNpa6ij0qOeBhgkKjXKMSCG2ghj7n4S/Zz8G6DNb3uuXF14rvrdt4hvIkstGMkdws9vI&#10;2lRNI0m0LseO4uJIpFLbosEAe+W9vb2lvBaWsENta28MVvb21vGkFvDBAgihgghjAVEVQAqgAKBg&#10;ACpqKK53xX4V0bxnol3oOuW5nsrn545UIS5sbqMH7PfWM2DsljJODggglHV42dG/PzUbXxP8EfiA&#10;Vs7tGvdN2TWl4badNO1zR71M7JrafG6KQboZlR28uZH8qUvEslfaMMnhv42/Dti0NusepW0qFJGF&#10;5c+GvEMERVJT5LRP5lu7CSPJTzoWAZfKmKn89fEGhah4Z1vVNA1SMJe6TeS2k5VJkhmEZ/dXdr9o&#10;SN2hmTbLC7Iu9GVsc13/AMFfCMHjHx7p1rfLFLpukQya/qNtMEZbyCwmjjgszDLHLHIklxLCs8cg&#10;AaEyAMGK5+6PiL42svAPha8165VpLlibDSLcQyTJd61cW8k1lBPtZAsX7t5JnLgiNG2bn2o35oav&#10;q+pa9qd5rGsXkt/qV/Mbi7upyN8jkBVUKoCoiKAkcaAKiAIgCgAZtFdZL4H8W21hc6nqGg32kWFt&#10;F5zXmuImhQXG6Npkt9Pk1loBdTuis0dvbeZKwBKocGuTorrvCHgfxJ45v2sPDuntcmFoDfXsjeTY&#10;abFPJ5azXt03AHDMI0DSOFby0cgiv0w8N2+sWvh/R7XX5La41qz0+2tNRurW4luobu5toxA96s88&#10;UDkzACVwYhtZiuWADHaoooooooorhfiB8QdF+HuinU9UP2i7n3xaPo8Mipd6rdooJRWYN5cMZKtP&#10;OVKopAw8jpG/54+MfHPiXx1qC6h4hv2uPJa4FjYxDyNP0yG4kDvBY2o4GQqI0jlpHVEEjuVBr9D/&#10;AIZaZDo3w/8AB9lBDJAP+Ef0+8mil3+ZHe6nCNUv9wk5GZ5pDt7ZwOBXz9+1Rb3JXwTc43WcZ1+A&#10;sts22C6lWzkVZrsMVPmoh8qMqpAjcgtkhfl3w54h1Twrq9trujTRwanZxXsdrNJEk6wtfWEunSTL&#10;FJlCyJMzJuBG4AsrDIO14B8G33j7xRY6Bas0MUrPc6pfmOR0sdNgO+6uXMat87cRQB8K0rxqzKDu&#10;H6ewwQWsMNtbQQWttbQxQ29vbxJBb21vCgjhghghAVERQAqoAoACgYr4G+EmuS6z8crbWvLW0PiH&#10;U/FuoT2qMWjiGoade6l9nVjjcEfaASOcDivtDx74XXxl4P13w35hhm1CzH2SUv5Uceo2cy32nNcO&#10;I5T5PnxxifahYoWCYJBH5txyeJfh/wCJtyi60LxJoN2VKuE863l24YEHdHLFLG3+1HLG2RuRgTzj&#10;tvZnOAWYsQqhVBY5OFXgD0Ar9Bf2eLfUYvhlp731ws1tcanq02kRLndaacLswSW8g2rybtLmbgtw&#10;45/hXjf2o9LWbw94W1pp3VtO1m70tbYRgpIus2Ju3nMm75WQ2CqFCkMHJLDaM+M/Cv4z6r4BMWja&#10;hH/avhWW6WR7di/23RxKx+1TaS5YLtYt5r27gqzqShiaSV3++dK1XTtd0601fSLuHUNN1CFZ7S7g&#10;Y7HTJVgVYblZWyskbAOrgo4DAgX6KKKKKKKKy9c01tZ0TWdIS6ewk1XSdR06O+iQu9lJfWb2sd0k&#10;ashYxs4faHUnGAwzmvzx+IPwi8UfD+R7i4i/tjQT5kia7p1vcG2t4jdi1t01hCP9EmffCQrO0ZZx&#10;HFNIyuF8por0DRfhzq/ia1s5fDGp+HNev7ppEm0G31mHTdc08xQpNI9zZeIBZiSMBwDLaPNHkMN/&#10;ymuS1TRtW0S4W01nS9R0m7aIXCW2p2NzYTyQM7RrOkV0iMULKwDAYJBweDWZU8E89pPBd2k81tdW&#10;00dxbXNvI8M8E8LiSKeCWMhkdGAZWU5BwQQRX6MfB74hx+P/AAwkl3JnxDo/k2WvJ5ccSzSOrfZN&#10;ThSI7dlwiksAqASrIqoEVC3yj+0F4dt9C+Id1c2oVIPEVhba60McCwRwXc0sljfICpO95JYDcu2F&#10;O6Ugqcbj5n4Q8NXnjDxLo/huxYRz6rdiJ52ERFraRI1zf3uyV4g/kwJJL5YkDOV2L8zAH7v8aeLN&#10;H+CngbStP0m0huLuO3XSfDthOIYluZraIG81bVFtBCXAZhNdtEqtLLIFJjMhkX5L+G/gLVviz4p1&#10;C+1G7K6dBeJqXijVGaEXc8uozSTi1s4BjM1yySfvAvlxKGZsny45P0QsrO002ytNOsYVtbKxt4bS&#10;0t4/9XDbW8QhhhTdz8qqFHPbJ97FFFZGuaBoviXT5NK17TbTVLCRmfyLuIP5UrQvbi5tpBh4ZlSR&#10;xHLCyyLk7WGc18y+Kf2YbWUzXPg7X2s2IDR6VrqNPb+a9yxkEWrWg8yOJYSFjje2mcsvzSEPlPIb&#10;79n/AOKFpdTW8GiWupxRE+XfWOsaTHa3IC7y0KalLbz8dMPCpz0B4zzP/CpviR/0Jut/+Aw/xrqd&#10;P/Z8+KF5dRwXOj2OkROrO19qGsaZJaxERmRFdNKkup8scKAsJ5I3bRkj3nwV+zf4f0Wa11HxVfN4&#10;kvIvs0/9mxwC20SK5VBJLHOjlpLtEkB2eZ5aSKMSQkEqPo63tre0ggtLWGG2tbWKKC3traJILeCC&#10;FBHDDBDGAqoigBVUBQAAAAKlooor84vjV4PtvB3jy/trLyU0zWIY9f062hCqLGG+nlinsfKijijj&#10;SO4imWCOMMFg8sFi4YD7E+CPimTxX8PdLluFcXmiOfDl5KVZVuH0q3ia0mR3kdnZraW3MztjMnmE&#10;KFK16zXEfD7xOviTwH4d8R3czq8+lKNTvLxLe0Vr7TS9hq926xN5KRNPDLIjfKNmCVQ5Vfzhu5tQ&#10;8aeK7me3t4/7U8Va/NJb2UcqpEL7W9RJhtY57hgFQPKEVpGAA6kDmv1E0fTLbQ9H0vRbNpmtdJ0+&#10;y0y2edlad4LC3S1hedkVQX2oCxVVBJJAA4rRoooorCm8RaZb+IrbwzcyTW2pX2nHUdLNxF5Vnqqw&#10;ySR39pp90TiS4tkWOWeDhhHIjruUOU3a5208X+F77WLvw9Z6/pNzrdjK8VzpcV7A12s0Slp4Y4yR&#10;5jxbWEyx5MZBWTa1dFRRRRRRXzH+0L8N4dV0mTxzpFtBHqujxZ15YYbhrjVtKHlwx3TCEMpkslBZ&#10;5HVSYN5eTEMSVxn7O3xJXT7s+AtZuFWx1CZ5/Dtzc3DgW2pykGXR4xICipcnMkKgqPP3KA73Axx/&#10;7QXgz/hGvGj61bKBpfi/7TqsZ3ZMWsI6/wBuQkSzSStvkkS63lUQGcxxriI17l8CbzTfDPwi1DX9&#10;Qk8qzj1LW9Xv3E0E7f6JBFaCOKFSCjusCKkLnc7EFTh0FfHHi7xLeeMPEuseJL5Qk+q3RlSEGJha&#10;2kSLb2FkJIo4g/kQJHF5hQM+3c2WYk83X0t4A/Z9vNRtX1/4gXM3hfRrUfa306YwW1/cWENo1xc3&#10;Wo3Vw4XT4o/kLebGZNolDiDCSNk+JPi3pmjW914b+EOjweFNJZ5be78Rwqf7c1y3VGSCRJ7pTcQq&#10;jSztFLNK86qUKG3IZD4Pc3NxeXNxeXlxPd3d1NJcXN1cyyT3NxcTOZJpp55SWd2YlmZiSSSSSar1&#10;7z8FfhQPHl5JretbR4V0m7NtPbpKVuNX1BYUn/s9DEweKKNJI5J5chiCscfLO8X31b28FpBDa2sE&#10;NrbW0UdvbW0ESQ29vbxII4YIYYgFREUBUVQAAAMYFS0UUUUUUUV518TviDafD3wzPqebS41m6P2f&#10;QdLupJQL273IJ5ZFt/nMNujebLgoD8sXmI8qGvzYv7671O9vNSv52ub2/up7y7nfaHnubmQzTSsq&#10;gDLMSeAAM8V1fw2kjj+IPglpYhMp8T6JGqE7dss2opFBLn1jdlkH0r9Qa5Txd4J8NeObKCx8Sacl&#10;6lpJNLY3CSS213YyzReTK9tdQMrANhS8TFo3ZELqxRMeEXXwz+AHgx9SHiTW0vbi28kzabqfiRm1&#10;Kx83ZLGsGk+Hhb3TlkYH5o5PlO7gENX0P4Zn0K60LTbrw1bQWeg3ULz6bBbaXJo1v5Esrv50OnTQ&#10;wGNJGJkRvKUOGEikhgT88ftK+NLa00W08EWlw/8AaOqT22pavCkSNEmj2zvJawzSyA7XlukjkQRH&#10;cFh+barqH8A+DHiyHwj4+0q7vZlt9M1NZdD1S4k+zokNtqDKbe4mnunjSKKK6S3lnlLgrErnDfdP&#10;6Q18165Y/s+eOtT1aO+1Cw0DxBC0sWoXUrX3gy9ivEvWN2ZrfW4re1muzKXWcywSTdd33QV7rwr8&#10;E/h74VubPULTTp9V1OyuDc2upazeNeywyqQYZEtYFitd0RG6J/s+5T8wbIBr1qviD9qG4RvGGgWw&#10;TEkXhpJ2k4+eO41W5jjTPX5TEx/Gvmavtf8AZ5+Jg1Syi8A6uwF/pVpLLoV7NdZa+02Jtz6YY7ht&#10;zS2qHMQiyDbqRsQQFpPqGiiiiiiiiiuc8V+FNF8Z6Nc6Fr1t59nc4kiljKpd2F2gIgvrCdg3lzJl&#10;sNtKsCyOrRs6H8z/ABd4avPB/iXWPDd8wkn0q7MSTqIgLm0lRbmwvQkLyhPOgeOXyzIWTdsb5lIH&#10;NVo6bqmpaLew6lpN9dadfW5LQ3dlM9vMm4bXQSIR8rDKsp4YEqwIJFfUfhbxt4J+MP2Lwn8StFs4&#10;PFUlotjpXiu1eKxuNTvv30VtDHNCkf2ef96JIbWQy2s0+790rNFA3lXxJ+D3iLwBNLeRpLrHhn92&#10;8Wu29uVFp5zrCLfVoULeQwkZY0kJ8uTcm1g5aNPIK+kf2c/HB0XxHN4Tv7gJpfiTLWPmsFit9fhQ&#10;CDa0kiKn2qIGFtqM8kq26DAznjPjxj/ha3ir/uB/r4csya+l7eWP4C/B+B5IYZfElzKk0lpO1w8F&#10;z4q1eMNJbytZyzx7LO2iCO0cscc622VZJJga+Xvh54N1P4q+NH/tCS8ks5bufV/FWsxRRExLcPJc&#10;sjMzIiy3coMUYQEqC8oidInFfo/BbW9rBDa2kEFra28UVvb21tFHb21vBEmyKCC3iCoiIoCqigAA&#10;DGKlooooorN1jWdK8P6dc6rrN9b6bp9qhknubiTaqj+FEA+Z5G+6kaAs5IVVLYBreHvEuheLdMj1&#10;fw9qMOp6fJNJB58KyxPFPCQJILi3uFSWJwCGCSIpKlWAKsrFvifxNpHhLSZtY1mdordHSC3t4l86&#10;91G9lB+z6dpttkGW4lIIVBgAAsxVEZl3uD6nHT3/AD79/r1pKKKKK+Hv2mfDseneKtJ8RQrDGniP&#10;TXhukV53nl1LRDHbyXUySZRUa2ltIoxG3JjZioPzN6x+zVr41DwTeaHLOj3Ph3V5ljtliZHh0rVV&#10;+3WskkuArmS5+24w5ZQuGCjaT86/HnXxr3xJ1dYZoZ7XQ4bXQLd4kkQq1ipn1CGbzACzRXk1zGWC&#10;gYUYyBuP198FPDqeHPhv4fQLCLrWYP8AhIr2W3luJEnk1lBNZMy3IGx47MW0MiooTcjFd5Jd/VaK&#10;KKKx9c1/S/Dltb3ur3JsrGe+t7Fr54ZWs7Oa7JS3k1G4iDJbws4EZnmKxhmVWcbhWxXP6p4q8N6J&#10;qVnpOr67pem6lqEL3Nna317b2ss0KSeQJMykBd77kh3sDIyuI9xR9vQUUUUUUV5j8V/h9B8QvC72&#10;UJji1rTGlv8AQ7oxW5drlIWV9NlnkAZILobVfa6gOscjB/LCH4z+FXjq9+Gfi+SDVIXttLvriLR/&#10;FFnexXkM+miC78tr82sSmUXFkxkzE0LsUMkYUOyunt37S/gxZ9P07xzZo5nsXg0fVwiM6Pp9wzvY&#10;Xksm4BPKmYw5CEv5yjcAgBx/2V7G0ku/GupvFuvbS20Kwt5txGy11GS7uLuLb0O97WA5K5G3jGTn&#10;y742+Oj4z8ZXUdpcLPoPh95tK0cxNG8FwyMF1LUopIZZY5FnmXMUqMA8Cwkqrbq8cr2T4cfBjxF4&#10;/WLUnddF8NNLNEdXuIxNNdSQDEkel6fuRpsPhGmLLGCHAZ5I2jrv/EfjnwF8L400L4U6XpOqa+tv&#10;It942ugmrT2NxLALVhZX0gKzTMFEzrAVtEYgCKQtIifO2u+Ida8TX8mqa/ql3qt9JvHnXczSeTFJ&#10;O90bW0i/1cMKySOyQQqsabjtVeRWLXffDbwPdfEDxTZ6HCTFZRr9v1m5WWKKW10e3njiu5LczBt0&#10;rGRIolCNh2DMvlq7D9I9C0HR/DOm2+kaHYwadp9sPkggU/MzABpZ5HJeSRsfNJIWZjyTWvRRRRRR&#10;RRWTr2t2PhvRdU17U5fKsdKs5ry4PmQJJL5SZitLb7Q8cbSzPthhjLDe7Ko5Iz+Zvjrxhf8AjrxJ&#10;f+Ir9Wh+0sIrGxE8lxFpmnQfLa2MLuFB2jLyMqIHkZ5NilyK4+v1p0m9stR0rTNQ02NYtOvtOsr2&#10;xiRI40hsrm2Wa1iWOP5VARlAVeOOKi1rQ9G8R6fNpeuabaanYTqwa3u4hII3eJ4BPby/fimVHIjn&#10;iKuhO5GDc14Frvwb+Cnhu8XVNev30azeOaaHRrzxGILO7SzZZrlLNJc38zBSEaOG4ZyGUKN7K1el&#10;/DS7+Hk+j3Nr8N4o10myutl3LHp2s2yy3sy+cVmv9ZiSS5lVCN2ZHaNPLB2qYxVf4veNLXwb4J1e&#10;f7UYtY1ezuNJ0KGG5ltbxr67j+zyX1tLEjlfsaObkswVcqsfmI8kZr86dG1SfQ9Y0rWrVIZbrSNS&#10;sdTt4rgO0Ek+n3SXUUcwjZGKFlAbawJGcEda/U/Q9a03xHo+n65pdwtzYanbJdW0isjFVbiSGXYW&#10;CyRMGjljJyjqynkGvJfiBdfBXWdfi8P+PJrOLxBZxQwwz3MOs6W0MF3H9qtg2u26RQGAeazhZZ2i&#10;R2fgPuBz/DfwH+E8v/E5spbvxVp9yZDZ+brcN5pUbxXPzNbTaKsPm7CjQlZZZF5YMpYZHvVvbwWk&#10;EFpaQQ21rbQpb21tbpHDBbwQx+XFDDFHhURFAVVUAAAAAAV87/tPY/4QLSBn/mb7A4wckf2Nf818&#10;KV9C/AX4mP4V1lPC2qzW8fhvX7xnFzMrK+l6zJAILecSRIxMVyUit5FkwiEpLvjVZfM+86KKKKKK&#10;KKKguLe3u7ee0u4Ibq1uoZba5trmJJre4t5kMc0M0MgZXR1bDKcggkEYr87PjL8O18AeJtmnxuvh&#10;3WVkvNE3zNO9v5W37fprySfO32d3XYz7j5bx7neTea8hpyOyMGUlWUhlZSQysDkMpHQjsa+jvB3x&#10;nsNTsG8J/F6zXxPoUot47LV57OK6v9Mdbc6cZr3ywszlYXd1voSbtG3nMrSAxt+JnwNk0WzuPF3g&#10;i4GteFpY/wC0WsoZBc3Ol6bNCLlbu0uwzC8swMkSA+YsZRm81RJMPnGvR/hT40PgXxnp2rSvs0u6&#10;zpWujZuH9kXsiGafKxSyf6PIkVzthUO/l+Xna7A+6/tVEE+AyMHK+Jsngk5/s8g7v5dh1HWr/wAA&#10;dG0vwh4O1r4leIbi2sre/SWKC7mCsbXRtOuWgn8sqDIZLm7Hl+QoLOY4tgZnUH571jVNe+L/AI/i&#10;aOMrfa9fW2naXZtJdXVro+nq22KN3ijd1gt499xdSxwgZ82byxkiv0I8GeE9M8E+HrDQNMiiVLaJ&#10;HvbpIjE+p6iyKl5qVwGZ23SsvAZ22LtjTCIorqaKKKKKiuLiC0gmurqeG1traKS4ubmeVIbe3t4k&#10;Mk0800pCoiKCzsxAABOcCud8O+NfC/iy51a18O6vDq0uiTxw6i1rHc/Z43meSOFre7kQRTo/lSbZ&#10;IJHQ4BDEMpPQ3Fzb2dvPd3c8Nta2sMtxc3NxJHBb29vChkmmnmlIVERQSzEgYBJOKoaDrVt4h0u1&#10;1mxiu47K/wDOks2vraSzmurRLh4bbUI7aXDCG5RRPblwGeJ0Yqu4gatFFFFfO/7SnhtdU8FW3iGP&#10;yhc+GNQjaRpJJUY6brMsen3MUMSgq8huPsjfPjaquQ2ThvLv2X9aNr4l8RaEfs4i1XR4dQEkkmy4&#10;a60a7EUVvbKWAYPHdzSSLtZsRgjChq+uf+El07/hKv8AhDtt1/a//CP/APCS58tPsX9m/wBo/wBl&#10;7ftG/d5vmc7PL27fmznivmj4ca43/DPPjpNSnJtdLj8VaJpyqiAxJqmkxTQQnpkNeXzkknOG9gK8&#10;s/Z90Qaz8SdOnlW0lg0Gx1DXJobuJZvNMcY060e3V1ZRLFcXMM6O2Nnl7lYOFz13x88d67Y+Pv7M&#10;8O+JPEGkxaTo2m22oWun6pf2Fo2pTPLqTSrFayhHJgnt1ZyuTjafuivYfgR8Sdb8d6drNl4ia3uN&#10;T0KWxddSjW3tpr+11MzlUmsYERA0BiKGWMBWV0DIHDPL73UVzPBa2893dTRW9rawS3NzcXEqRQW9&#10;tbxmW4nnlfCoiIpZ2YgADOeK+YfGn7S2kWPmWfgew/tu4CpjWdUjubPSkJEUp8jTyI7qfgyxMZDB&#10;sdQy+ah5+ddc+L/xH1+ZZLnxVqdkkbXDRW+izf2JDElwRmFzpflPMqhQqG4d2Azg5ZifpX4xXQ1r&#10;4R+EvGkt5DpHiC2fwv4h0u4hQR37X+rWKy3On6VexFJISN/23dH/AM+q/KCqlF+D3xxHiSWHwv4w&#10;lt7fW38mDSdWx5NvrLhVjFpeAnal47DchXakxOwBJAqy8V43+FerWHxi8N3fh7WI4ZvGev6l4jsb&#10;q7gS4n0XUtHlXXtZkktyoinjTd51sjEb/wDUyD5fNk+zK5NfHfhFvEVt4Th16xuPEF097Eum2hkv&#10;HinsEeW8t7ya1V44JI1ikJinkRsrjbkgV1lFFFFMlijnjkhmjSWGWN4pYpVDRSxyKUeOSN+GDAkM&#10;pzxkHg1+Z/xE8L3Xw68c3unWM11bRWtzb6t4fvkeSC6Wzlk+0WM0FxG2/fbyK0JlBBMkZYY4x9Z+&#10;KFf4w/BGPV7ax3ax9kTXLW1jW6QJrWhzS2erw2FrbPM0gmRbuGzjkLlvMjL7X5X5UHjt7f4UjwJb&#10;uBNf+K7u/wBSKRRoV0a2tbS5sreZjD+9aa93yCUTCRBbhCDG6geZV9m/B74OW3hq1Xx948ijt7yz&#10;t31TTtMvlAg0C2tozctrGrq/AuVRTJHEw/0YDe48/aLfxD4rfFbU/iHqZt7cy2Phexlb+zNM3bWu&#10;WX5RqepheGmYfcT7sS/KuWMkknkNFFfqT4B8Onwl4M8OeHpFKXGnacn21DMJwmpXbNf6okci8Mn2&#10;iWUpjjbgds119FFFFFFFFFfnn8e/FUniLx/qFjHdCfS/DIGjWMcf2pIlu41D61I8Nwdom+1b7d5I&#10;1AdIYwCwUOfE6u6df3elX9lqdhL5F9p13bX1nPtjfyLu0mW4t5fLlDI211U4YEHHIr9T9K8SaRrH&#10;h2z8U211FDot1po1Q3N3NbRrZWyw+dcrfyRyPHG9uVZLgeYQjqwJ+UmvhX4kfG/xD4zluNN0iWfQ&#10;PDQluY4re1mmt9S1S0kh+zY1u4hfaUdDITax4jAcrIZiiSV5j4R8N3Xi7xLo3huzYxy6repDJNiN&#10;vs1oime+vPLldA/kwJJN5e4Ftu1csQK/RLx9410T4aeFmuilrBOts2n+GtGtrdFjnvYbbbZ28dpA&#10;0YjtIMJ57KVVI8KmXaJH/NzV9X1LXtSvdY1i8lv9T1CYz3d1OV3yORtVVCgKiKoCRxoAiIAiAKAB&#10;mV9mfs9/FEXsNp8Pdba5lv4EuG8OXzl7hJ7C1t/tL6PMQpaM20UckkDsxQxDyv3flxiTzX9ovwmN&#10;C8aRa3bW6Q2Hiq2a7Pli0ij/ALYsdtvqypbwAOCytb3Mkki5kkmdtzNv2+beDfiL4s8C3HmaDqci&#10;2bSPJcaNdmS50a6eTyxJJLYlgFkYRRqZ4WSYKNocKSD+hvgPxnpvj7w3a+INOje3LO9rf2MriSTT&#10;tRgVTcWjSpgOMMskbgKTG6EqjEovwh8afFCeKviDrVxbzNPp+kmPQdNZ47ZMQaaWW7ZJLYt5scl4&#10;9zLDKzFjG652jCL5RWz4f1y/8Na3pev6XJ5d9pV5DdwAvOkUwjbE1pcG2eORoZ03wzorjfGzIThj&#10;X6qaff2uq2FjqllIZrLUrO2vrObYyedaXcKz28myQKwDIVOGAYegq3RRRRRRRRRXyF+1H4ebf4Z8&#10;WRRuy7J/Dl9M08exCrPqekRRW5O/Lbr1ndVIG1Q2CV3fIlFFfZfwZ+L9v4gt08BeOpYrq7uonsNL&#10;1LU8XMOuwXAMbaLrBudwa4cHZE0mROMRt+92+f5f8ZPg7N4GnbX9CWS48I3tyIxGztLc6DdTktHZ&#10;XDOS0lu2CLe4OSD+6lO/y5J/D7K9udNvbTUbGU295YXVveWk6hS0F1ayrPBKgfcCVdQwyMHFfRfg&#10;gr8W/jc3i0WT6XYaeNO8SXNpJeSXEsM+iWVtp2nwQ3sUCK7NdpFNtdYwYVkAJZQDz37QHjEeJvG8&#10;ulWspfTPCay6RD9/bJqhcNrc4WWONlKyqtqRllPkB0Yq9fU3wV8EDwX4KsjdQCLW9eWPWNZLx7Li&#10;3M8ZOnaZJ5kMMyfZ4Su+GUt5dw9wVYq1eu0UUUVg+JfFGg+EdO/tfxFqMWm6f9oitRPJFcXLyXMw&#10;Zo4YYLRJJHYqjNhFOArMcAEi7pes6Rrtu15ouqadq9qkrW73OmXtvfQpOiCV4HltWZQ4VlJQnIBB&#10;xg188/tJaDq+t2XgZdNkjZJvEUuhpYPdGD7Zq2upGmjvtlxBiPyLhGkkdSgk4+UuR32mWfhT4FeA&#10;yL29le3hme6vLhsG91/XbmFUMdhYs+1WdIlSKJWCxxoHlf5ZZj85+EfGuo/E/wCN3ha/1yFBp9rP&#10;q82i6Jkz2WkJZ6Pc39qybgvmTiWGKaW5Kgs6KQqRpHHHc/aE8S6xo3xCtf8AhH9e1TSpf+ET0u31&#10;H+ydRvNPcyJql7dRQXJtHTfhJEkUHIAbjvWR4c/aS8baW6pr8GneJ7TzZZJGlhj0jU9jW/lxQ293&#10;pyCBVWTDnfaSMwLLuGVKfWngn4leE/H8EjaDeSJeQq0tzpF/GlrqttEs3lCd7eN5EeNsp88Msirv&#10;VWKudld5WdrOqwaJo+q61dJLJa6Tpt7qdxHbqjTvBY2zXUqQJIyqzsqfJuYDOMmvzm8Q/GH4h+Ir&#10;s3MviXUdKiVpDb2OgXVxo9pbpIQfK/0N1kl24+VriSRhk4bk19O/GZ7Hxz8GrPxbYsscVtJoniKC&#10;GIx3rp9sb+yLzS5rmMgK1u1y3nFRw8JVlHJXzb9lzVHh8R+J9FEUbR6holvqjzEv5scmj3wtI4UX&#10;7pDi+ZmJGflGO9eH7R468flVZ7BfGHi8/vBD9oexj1/WeX8kyLvMQmztMozjG8da+s/2jvGdzoGk&#10;aBoei6rqGl61e6i2qSTaTqUtjcw6XZWstmYbk2rpL5c8symLIKMYX5ylcl8Cfi34k1XxFa+DPEl7&#10;c61BqFrdjSr24VZtRtbqytn1B0u74sryxPFHNl5RJIHCDcE3Y+wKK8I8cftAeEfC0sljpIPivVIy&#10;nmJp11FFpMBZUZlm1hVlV22sTi3SUBg0chjcHHy/4g+OvxI19Z4hrS6JaTrErWugW6aeYzEwcPDq&#10;LGS9QsQN+25AIyuNrFT9B+DL1vFH7PviFdbf7ZNb6X4zFxf6rLLqEk95G0+tW+p3TziR98MsiOrA&#10;M4MauDuxjgfgp8a10Zbbwd4xum/snMcGh65cPuGkAkJHpmpyOcfY8cQzH/UfcbNuQbfpP2jfh6Lq&#10;2PxEsZ0RrC2sNP1mzcYFxBLeC1sr+2cA5kDzJG6ngrtIwUIf6S8Made6P4c0HR9SuILu/wBM0fTt&#10;PvLmBpXhuJ7S0S3klikuFV3BYEhnAZupVSSozfE/jzwh4NMC+Jdds9NluNjQ2hWe7v5IpGkVLkWF&#10;kkswhLRyJ5xj8vcu3duwD11FFFFFfC37Rngg6J4lh8WWFt5eleJi324wwlYLXX4EzceZ5MSRJ9rj&#10;AnXfI0ksq3TnAGa9a+C2rWXxC+GOp+CtaleWbSrabQLoKS1yui6hC/8AY15DLcRGFXhxLDABvKG3&#10;RmA3Ln578L+Lb/4Wx/FPww0kMer3dodHtL61kvkkj1rSdTfSHl066hVGj2wXV3dxSSKh3QxjIZgD&#10;41X0B8Gfg7P40uIfEevxSQeE7Sc+XCQ8c3iG4gcq9tbtkFbZHUrPOp+ZgYoyHEjw9J8Z/i/HNHcf&#10;D/wQ0djollEdL1e/sVS3ivIrdfIbRNKWEKsdlGo8uVkx5oHlpiAHz/luiivvb9nDw3baZ4EbXRse&#10;98UX9xNLKPMVo7LSbiXTLO0YMzKdsiXModUBIl2tnapr6Cooooooooor5L/ae8WzQxaL4KtZXjW7&#10;j/t3WAPOQzwRzNa6VbF0cI8ZlSeWSN0OGSFgRt5+O6K/R34IeJB4l+HOis6KtxoI/wCEZuRHE6Q5&#10;0iCMWbRl2YsTaSWzSN0MhfAUAAeOfGX44apaapfeEfBlxJp39nyXVhrutpGovZL0I1rdafphkGYF&#10;hJKvcqBKZR+6ZFTfN8nXN1c3txPeXlzPeXd1NJcXV1cyyXFxczzOZJZrieUl3d2JZnYkknJOa/ST&#10;whpWj/Cz4d2UerTW2mQ6Zp41LxFeymFt+q3gWS9zJbIpnPmstragK0jqsUQ3NjPwf8QfiBrXxC1p&#10;tT1J2gsrdpI9H0iKRmtNLtZCMqnQPNJtQ3E5AaQgDCxpHGnBV7/8Dvio/g7U4vDOrNAfDGt6jGTc&#10;zyR27aHqNwFthqDXUpVPsz4jFysjAIFEyMpV1m9V/aa8JreaNpPjO1jZrjSZ10jUikG7fpd8xksr&#10;ie43DYkFxmJVCHc1z94bcN8iaH4g1vw1fJqehaneaVfRlf31rM0fmpHKs/2e6iOUmiLqheGVWRsY&#10;ZSK+9/g/8Vl+Itle2up29pYeItK2S3NvbSBLW/sp5GSO+sLa4kecCJgI7kEsqs0Z3/vRGnjn7T3i&#10;hLjUdC8I2t0zLp0MusatBFPDJALy8UW+mRXMUZLJPDCs0gVwD5dwjDIevlKiv0s+EPin/hLfAOhX&#10;807T6jZQnRtVaSeW5uGvtMUQCe5nlG5pJ4vKuXznmTGSRmvTKKKKKKKKKK8T+P8A4ei1r4c6leLb&#10;3E9/4fntdYsvssavIkX2hbPUvtGUZvIW2klmlCFcGNHZtqEH886KK98+Dnxin8EXEega9LLc+Ebu&#10;U7Ww803h+4mbdJeWkaZZrd2O64t15yTLEPM3pN6R8cfhTp1/p1z8RvCAgyYE1HXLOwDXNpq1rOwk&#10;fxDp7W25Q4VhLdFcRSRhp8iRXab47r1ltb1n4oD4YeAlhc3OhpPoiX8dss0ht7u6jj+0va2wT9zY&#10;6fbQF2J3ERySO2SWr1/9ozxBFoml+GvhtoiPZabFYWuoXcCSXJX+zbHOnaFpouJJWMqK0MskyTq5&#10;LpA4bcDVr9mjwVEsOoeOr+2JmeSTSdAM0DKI4o1H9qahatIuDvJFqssbZG2eMn5iK+tqKKKKqajf&#10;2ulWF9qd/L5FjptndX95PteXybO0ha4uZfLiDO21VLYRSTjABOBWH4c8aeFPFsSS+Hdd07U2aJp3&#10;tYpwmpQwRzm3aW50u42XEK7+AZYhuBVhlWUnlPjPpF7rPw18S21ldpaNa2g1e6Eo/d3llo8g1O6t&#10;Gfy3ZSVhLx7MEyKqswQvni/gz4S0r4ceCbnxtr2q2qP4g0nTdavLlov9F0nRjbm7sLSCR4/OeeTz&#10;1M6pkSSeXFGjmMSS+AfEr4yap8QLuTQ7aZtE8GNqEOIUjLXd9BDKBDeawYzmQKQZ0tY8IrbA3mPG&#10;kg9s/aN1qXw54e8G6ZoUz6LP/ak91p8ukSzaZJY2ukaU2mG2sjZeWscQjvRHtUjC4VRtzXhPhn49&#10;fEPw8IobjUYvEdjFE8S22vxm6nXzboXMk41WJo7t5AN8cZnmkRVbbsIVAv1T8Pvjd4W8culhcf8A&#10;FOa8yoE07UbuA2188lyLaKDSNQby/PlO6P8AcGOOQknYrqjOPZqK+C/ix8YPGt54p1zQdL1S78O6&#10;ToWr3mlxQaPdNa3d1NpVzLZTXt1qdsEmPnNubyVcRKojG1nQyv7n8NJpfiN8Fb/R768m1LU5YfEf&#10;h+61DXN+osNUlaTUNNuXmuvMkk+zpc2ro/LRlRswUBr5a+C2oW+mfE/wjc3JYRyX11p67cZM+raZ&#10;NpVoDnt5sybvbpzX0L/wkepf8NPf2dvT7J/Yf/CObPLG/wDsz/hHf+Eq8vf13fbPn3ddvy4rVb9p&#10;7wGSc6R4uOWYnNjo2SW65zf5rL1T9qTw7HHA2jeGtc1K4JYTpq1zY6RHGoA2GKa1a+MmTnKsiY7E&#10;54+YfiJ42f4geJJvEUmkWWjtJaW9oLe0YzTSrbArHcaheMqGebawjEnlriNI0C/Jk/W/7OXg+78P&#10;+FLvX70yRzeLpLO4t7NhInk6Zppmj0+eWOVEO+czSyqVZ0aFomU5LAfQ9fFn7SHjy8udYTwJY3ck&#10;Wm6dBa3WuRRhoze6jcqLu0trhsfPFDCYpkVW2GR8uC8Sbflqivp349yz6N4Y+Fvgme8Q3ekeH4pd&#10;Ysbdy9u09lp9rpFheLIQNw3x3yRMAONxI54+YwSpBBIIOQRwQR0INfX3gnxnqvxVs/BHh4t5fifw&#10;R4t0DxHql9LNcCHUvCmi2ktpeajLdMZJHu5JJYraaI/6x50fIiM3kecfFf4y6z4s1TUtJ8P6td2X&#10;g1WFrBFbRmwm1hFt3t7y4v5lPnPDOZZAtszLGYhGZIRKCR518O759N8d+DrxLk2ap4k0eOe480xK&#10;tnc3yWt8ksg6RvC7pJnqpIPBr9EPiPF4jm8DeJF8JzT2+v8A2DfZPab/ALY8cU6SahFZeWrOJ5LY&#10;SxweWN4dl2MrYZfkf4P/ABc8WWni7R9C13WtQ1vRte1FdPlTU5JNUvba+1EJbWM9tfXT+ciiYRLJ&#10;G0jRrG0rCPzCGH3bRRRXzL+0x4VW+8Oab4st4Fa60G7FlqE6LbRu2kao4jia4lbEkgiuvKSKNGIX&#10;z5X28swxP2XfEaGHxJ4SmaESJLD4isFEc/nSrIqabqryTcxhY9lnsQhWy7kbhnZ88/E3wuPB3jfX&#10;9Eii8mwS8N5pSqLjyhpeoKLyyiikuSWkEKP5DSFmy8bDOQa9r/Z6+GX9o3UHxB1lVNjp11cwaDYT&#10;WvmC9v4I/KfVpGuUKGK3ditu0RLC4QtujMAEuX8ffig+v6lJ4N0K8mGg6VKYtaZEMKarrVrOVeDf&#10;uJltrUqvlgqqtNufEipbyD5rooroPCenW+r+KvDOkXYc2mqeING0+6WM4kNve6jHbTbCeh2scGv1&#10;Yoooooooooor8uPiIAvj/wAcqvCr4x8TgDJOANamAyTXHUV63p3xLubL4T614A3S/aLvWLX7Fcef&#10;Ovk6HdE3uq2kKRKFUfaIEDK7nzVupRtAQ58kr6g/Zg0KG78Q+IvEE3ku+i6Za2FrHJbRyslxrczu&#10;19b3LnMTpFaywnYMskzDcFyrW/2otN1cax4a1h2lk0JtMm0yBFNy0Fnq0d1Jd3LyKVEMb3MLwhCH&#10;LyCBsjEQrw7wB4C1j4ha4mk6YFt7eJVn1TVZUL2+l2e/Z5rICpklc/LDCpBduSVRZJE9B+JHwJ1H&#10;wFoQ8QWutx6/p8M6Q6oP7OOmT2CXEiw2dyqGe4EkbSERP8ysrNGQrqzNH5p4Atb+88ceEYdMQyX3&#10;/CRaRPARbtcpF9lv0upLqWFASYoURpZSeAisThQTX2l+0RoEWsfDyfU1VBd+GtQs9RiZbNbi4ltr&#10;qYaZe2iXG4PFHiZLmUjcD5Chl6On5+16z8NPiPP8P7Lxoluq/ada0KKPSpQuZoddt7n7NYTgyLLF&#10;shiuri5dJYyJDEke5d3Pk1FFfqD8NWuJPh94Ka6t1tpB4X0VFjDbg1vFYJHZ3G7nmWIRyH0JI46V&#10;29FFFFFFFFFeE/tF6UdR+G1zeCdYv7C1jS9VZChY3ImkbRPIRgflIN6JCxyMJt6tkfn7RRSglSCC&#10;QQcgjggjoQa+/vhd44034ueEtQ8N+LksL3WYLc2ms2D5iOr6adgt9bhhQJ5b+YVWRrdj5UyrInlC&#10;SFB8e/EfwRd/D/xRd6JP+8spVN/ot008U8l3o888kdpJcGIKFmUo0UymNfnQlQY2Rm+k/gxbReBv&#10;hJ4o8fzGz+16nBqV/am4umihlh0JJrDSdPuRLsVZJr37QirHuMgkjUEvhB87/DDw1L458f6Rp96L&#10;i8tXu5NX12aSGa+EllZZvLoX8gYFVupNlsZnfh5l+8xCt+mFFFFeT/GXxxqXgLwd/aWjxRNqmoal&#10;Bo1pdTbJY9OkuLaa7e/+yyKyzOiQMqRuAm9g771UxP45+zlf+Ntb17XNX1jVPEOq+H4tIl0/7Tqu&#10;qX95ZNrr3VpNBHCl3IyvOlrG4ZlUmNGUMV8xN2n+1JqksWj+EtGEURgv9T1LU5JT5hnjl0i1S0gi&#10;jOdux1vpC+VJyi7SOd3yRofiHW/DN8mp6Dql5pV8m1TPZzNF50KTJc/ZruPlJoWeNGeGVWR8AMpF&#10;faFr44tvHfhTwx8Qdcs7ex0XwH4gv9R8V6csgBute0vQG/4R+50AyMGYNd3duYreadAHfynMwQSN&#10;8o/EDx/rPxC1t9V1M+RZwb4tI0iOVntdKtGIyiMwHmSyYVricqDIwGAkaxxpzWharJoWt6PrkMST&#10;zaPqlhqsUEhZY55NPu0u0ikMeCFbbtJHOM4r3H9pi3t4fiBYTQx7HvPC2nXNy4d38+ddRvLUSYck&#10;JiKKNNqgD5c4yST88Vq6JrWo+HdVsNa0m5e01DTbhLm2mRmGHXiSKVQRvjkQmOWM/K6FlbKkg/qT&#10;4c1218TaBpGvWbR/Z9W061vRHHPFci3kmiDXFnJLCSDLDJvhmX+F1ZWAYYqzrGlwa1pOq6LeNMlp&#10;q+nXul3TW7Itwtvf2z2szQNIrAOEYlSUI3YyCOK/LbxN4c1Pwlrmo+HtXjjS/wBNmWOUwyCaCaOW&#10;JZ7e5gkABKSxskiBgGAOHVXBUfR3hb9pS30fTtK0e+8EWlvZ2caW0sugX5treG1WQ7Ws9IvI3O8R&#10;nDB7394+5iw3YHoLftP+AyT/AMSrxe3AAZrDRgxHX5h/aB468A/zqne/tQ+EY7Rjp2geJbu7Vh5V&#10;vfDTNPtCDnezXME9yysPaFs55IzXg3xR+MEnxKtNOsT4Z07R4tPuTdJdtctqeqiRo3hlt4L8xQCO&#10;3kDI00QiJd442LfIBXX/ALN3gy41LxLP4ynV4tN8OxXNpYyK+0XWs39obaSEq0bB44bWWR5cSIyu&#10;8JG5Swr7hr59/aH8bXXhnwrbaFpzPFfeLXvLOe5ESskWjWsKrqkaSFwUlmM8MS/u3XyzLykgRq+C&#10;aK+oTfDw9+zLarE85m8X65cWCyQyGE2mNYme4Ryoy8clvp7xuoPPm4ORla+Xq+g/APxJu9U8Lav8&#10;Ktet01dNY0bUNL8G3V00TSWusyWhGh6PcyXbBPK+0rF9ilY5gl2rnytht+y+L/xW8VeHYtJ8B6dq&#10;yxa9ZaDpZ8Z6/Y+aLybV7nTlM9pYTzQxeUrKUujcwAOfMRVaEpIjfJjuzsWYlmYlmZiSzMTksxPU&#10;nua/VfwnqN3rPhXw1q9+Va+1Xw9o2p3bpGI1a6v9Oiup3jhHABdiVUdAQK+DdM+JXxK+Hfi6SPxB&#10;qWuanNp0/wBi1nw/r+q3l7Bc2zMsrpBLdGZYnZQslteQAjBVh5kLsj/odHKk0ccqF9ksaSL5kUsM&#10;mx1DpvhnVZFODyjKpXoRmn0UV5v8WvC48W+Ate02OF5b61tW1fSlhsvt1ydR0tTdRW1nAjBjLcoJ&#10;LQMp3ASk7XI2N8ffs/8AiRtC+IVhZSTxxWHiSC40a6E80iReeyG60t0RWCNM1xGlvEXBOJmC4LZr&#10;oP2lvDA0rxfY+I4nBh8U2WZkaQtJHqOiRRWM5WMIFWJoGtdnzMS/mE4G3PF/CD4bz/EHxEDOIf8A&#10;hHdEnsbrxA0kzI1zBLK7waVbxwPHNvuhDKhlRlESBn3b/LST6I+OHxNj8GaXb+CfB89tYavNaxwX&#10;h09RE/hzRVgEdrb2YhAjgnmTAiCndDECyqheCUfDlFFFfqV4As/sPgbwdZva/Y5YvDGhi4tvK8l4&#10;rptNje78yM4IkMhYyZ53kk8111FFFFFFFFFfAf7R93Nc/Ed4ZSuyw0HSrS22qFxBI0t+24jqTJO5&#10;z747V4HRXqnwv+I918PpvEYi3GDW9CvIYCIoZRb69ZWssvh+9kV1LOiyu8MkYdRtlLtu8tVryuvT&#10;vg7oba98SPCtt++WKy1BdauJYYvMESaIh1OITHoqSSxxwlieN474r6w/aPt9Sn+HBlsDKLS013TJ&#10;9aVJ1hU6awltYhNGWXzk+2SWpEYDHdtkwAhZfhbRtG1LxDqtjouj2kt7qOoTrb21vCpJZiC8kkh6&#10;IkaBpJZGIVEVmYhVJH0Trn7MutaboVxqVh4ittX1Szsmu5tHi0m5h+0GGAzT2um3Ucssk0pKlIEa&#10;2TzDjOwnFfMNfpivhGTWvhPp/gzUoY7e9n8E6TpUsd0WkSx1mz0mJYJp/IJ3fZrtFk+TIJXAzgZ/&#10;M6u9+Gvi9fA3jHS/EE32x7GD7Tb6nbWTfvLuwurZonhMTPGkm19kyJIwXeitkFQRzviPXbzxNruq&#10;6/fsxutVvZ7x1aR5VgSRz5FpC8pLeXDGFiiHZFVRwBWJRX3b+zFj/hANWOfm/wCEw1DIz0UaLp+0&#10;4/Pn2r6Looooooooorn/ABbp91q3hTxNpFkFN5qvh7WtOtFdxEjXN9pstrAskjYCqXcZYnGOa/Ke&#10;iiivr79nz4plingPxLqBJAhj8I3FwmegbzdCmu93psNkrrxhoQ/+oirg/jx8M4/CGrr4k0a2trfw&#10;1rtysQs7UMiaTqxt/OltUikLARXGySeIIQqfPGEREj37P7M3hiLUPEmreJ7hSy+HrOK1sQVmAGoa&#10;wskMlxHKpCEx28c0bRuGH75WGCq15N431Ofx98R9ZutKEF6+ua9Hpeii3D2sd7bxyR6Nosn/ABMC&#10;pRpoo4WcybQGYkqg+Vf0b8N6Hb+GfD+jaBaeWYdJ021sfNit47QXMsMW24vGgiyoknk3zSnJLOzM&#10;xLEk7dFFYfibWv8AhHfDmua75P2k6RpWoajHb4mIuJbW1eWKBzArsisyhWk2kIMsxCqxr4b+HniT&#10;4jeO/iV4fZ/Emt3Ji1GHU9URb28ttLg0azmhuNUgax08CCOKdYY4DH5SxySNGrkFt1fV/wAadRud&#10;N+F/i25tJFimksrXT2Y7HzaatqcGl30aq4PLwTSLxyudw5GR+cFvcT2dxBdWk81rdW0sc9vc28sk&#10;FxBNE2+OaCaIhldSAVZWBBAIINfWHgrxx4s+KXgHxb8PxfRN4wi0mB9M1KeWaCXWdDN9FbavaX88&#10;cbIJfKb7N5jEecJhvAKyyt5h8YPiXD41v7XR/D6vZ+DdBVbfTLSOP7JbX88KmAagLCNUEUap+6tI&#10;mXKR5OI2keNPFq+lfiZKniP4LfCrxS/mx3GnSP4aaKWU3DzmO0ksLq9eYheZH0oSgFSR5mCx25b5&#10;qpQSpBBIIOQRwQR0INfpF8GPGFx408B2F7e+dJqWkzSaDqdzKrsLy6sII5IrwTySyySPLbywPPI5&#10;XMxlIQIVz6rX52/HTwdc+FvHeo3h82bTfFE9zr9jcyb3Pn3k5l1Wzkm8uNN8U7MwjQuVhkhLsXY1&#10;t/Dn47SeAPDkfh3/AIROy1KKK8uboXltqB0m4uHuX3ySaj/o9wJ5QNsay5XESRxkEICfZov2oPBL&#10;wQG50XxXHceWDPDFbaTPBDMVy6QTveRl1zkBjEhI/hGcB/8Aw074D/6BHi71x9h0X6Z/4/8A/wCv&#10;+FeMyfs0/EJLq3t1uvDM0MySNJfR6lfLaWhT7sdyktqs5L/w+VC4/vFa1rD9l/xbJdxJqniDw5Z2&#10;JZxPcaedT1O8TCHyzDZXMFoj7mwDuuEwMnkjB9Z8Ifs5+EdAnW88QXM3i28il328NzCNP0iMJJFN&#10;A8mmxSSNM6sjqyzzvC6OVeAkBj9C0V+XvxJuJ7r4geNZbiaWeRfFOuW6vM7O629pqUlpaQAuSdsU&#10;SJGi9FVQo4Aria9H+FXg/wD4TfxrpOkTxGTTIHOqa1gFl/sqxcPNA/lyROouHMdqHjbchlDgHbXo&#10;37Tuf+E+0nP/AEKNhznOf+Jzf/1r5yrrPA3iJ/CXi7w/4hV5Y4tN1OF70wQW9zNJpc+bXVoIYbnC&#10;F5LZ5Y1JZSCwKujAMNH4n6Enhrx/4p0eHyEt4dTe7tIrZWSC3s9ViTVrO0RCBjyopkjOOMqccc1w&#10;Vfpr4m+IWnaF8Pj44Qqi3+jWd7oNlemJJ7u+1e1WbS7OSBZFLMpcSXCQuSsSSOMhK5T4N/C7TPCP&#10;h/S9Y1PSoW8X6hAuoXVzewO95o63ULi3020jvIo5LSRIJPLu1Vd7SmRGd41j29D43+Lng3wFNFaa&#10;rdz3+ptKiy6ToqW17qFpC8InFxexzzRRxLtZNqySK7hlZVZNzL4pJ+1TEJGEXgeR4gxCSSeI0jkZ&#10;M8M0S2DhTjsHP1rudH/aQ+HuoSpFqC63oObcSy3N/p6Xdkk6qN1tGdJe5ncliwRzAgIGW2fdr17w&#10;z4s0Hxjp0mq+Hb7+0LCO7nsXmEFxbFbiAK7I0FykbrlHjddyglWBxyRR4s0FPE3hnXtAdLYtqulX&#10;tnA93EJoLe7lhP2G8dCCcwTBJlKjcGQFSGANfBXwJ1r+xfiXoQe7jtLTWFvdFuzIgYXAvLVn0+0D&#10;FWZS97HbBWXGW4J2Fq+iPjD8M5/G3jnwBNbxagbS9S80vxHfQ5Ftpuj6VOupxlJxBKIbiZZ7uOF5&#10;QUeQRLtADE6Hxk8b2fw58GWfhbw7OtprF7YW2kaTbwXk5vNF0C1gNo+oxynzJAVWMW1u8kquXJkR&#10;maB6+BaKKK+gv2c/DE2seOG18gLYeFbSS4mY+U4kv9Vt5dP0+18tmDjK/aJxKqsFaIK20uufvaii&#10;iiiiiiiivze+NPhyXw58RvECMsn2bWbhvEVlLK8LvNDq8jz3RAhOVVLoXEKB1DYQEgghm8oooor7&#10;x/ZntZLfwBfzyxBBfeJr+aCXau6e2j0+1tdwcDJUSRyqAehDete+31hY6pazWOp2VnqNjcGP7RY3&#10;9rDeWU4hlW4i8+1uFZH2uquoZcAqCORmsvQPCvh3wtBLb+HdHsNIinYNP9lgVZbllkeSP7TctmSU&#10;IZHEfmOQoJVcL8tbNxbwXUE9rdwQ3VtcxSW1zbXEaTwTwSoYpoJoZQVZGUlXRhggkYINYWjeEfCv&#10;h2WW40Lw9o2lXMvnLLdWOn20F20VxKs0tublF8wRblUiINsGAVXA4f4s0261nwt4l0ewCve6toGs&#10;6ZZq0ixI1zf6dJawRySNwoLuASe2c1+U1FFFWbS0ub+7tbGzikuLu9uILS0gjG6Se5uJBDBDGP7z&#10;MwUDPU1+rOgaUNC0HRdDE5ul0bSNO0pblovJNyNPs0sxMYQ77N+zdtDkKehI5rWooooooooorG8R&#10;aLD4i0HWNBuGWOPV9MvNOMrQpP8AZ2u7doYrtYXwGaJysqcj5lGCDyPyt1Gwu9Kv77TL+L7Pfadd&#10;3NheQb45PKurSY29xFviLIdrqRuUkHGQSMVSoorqfBnivUfBXiLTfEOms5eynX7VarIsaahYSELe&#10;afMzrIAsqZAcxsY22yKN6qR9yfEHw7YfGL4c2ep6B5M2ofZo9d8OSFrE3HnPFtvdCuLlS6xM+Ghn&#10;iEyqtxFH5jYiNcr8bkPg/wCDmjeFbWWC5jkn8PeHJ55YvIlnttKtG1B76C2jkYI7z2kRfJdQHIyS&#10;Q1c3+y3oHyeKfFE1svzNaaDp1557bl2L/aGs2xt1fGGzYPvdCeMIRhwfrmvDNY/aC8C6JqGsaVeW&#10;3iJr/RdSvdKuYINPsn864sb1rKd7aSS5VCgZC6l2UlSON2VHBX37U9hHcyx6X4Nu7uzBTyLi+1uH&#10;T7qTKAyedZ29tdIpD5C4nbIAPGdo1PD/AO094bvZ/J8RaDqWgo8sCRXVncx65aojlhPPeqI7aaNY&#10;8JhYIZiwJ4G0BvoSWDw74t0nZKukeJNDvs7SGs9W0y5MEpQyQypvjYxupAdCSrA4ww48H8C3dl8M&#10;fiL4j+Gl3KLHQPEE9t4h8GPduojNzexLbzaYs7B5H8wxm2ha4lG5rbABknG7yr9pvVnuvGWkaQl2&#10;k1rpOgRzNao8T/Y9S1K7ke7EoT5leSCK0bYx+7sYDDZPzZXtnjDPhz4TfDzwwsVrBd+JLnUvHWtK&#10;ty892yy/6F4buMRStEkU9lIN0ezO+IZ2OsgbxOivvD9pPwjc674Zs9f0+G5ubrwtdXct1BAA6rot&#10;/Ep1C8eFULsYHghdmBCpF5rycKSvwfRX6G/s+3qXXww0aFYnjOnXms2bs7Iyzs+pSah5sYXlVAnW&#10;P5ucqTjBGfa64Lxv8NfCfxAgRdds5FvreEQ2msae4ttUtYvOE7QrI4eORCd4Ec8bqm92QI7b6+dt&#10;T/ZavUimfRvF9rdT7x5FtqelS2MPlluk19aTXDblXPK2/JHRQeOQvP2aviHawCaCfw3qL7sG1stS&#10;u0nwVZt+7ULaCLGQFwJM5YcY3EXh+zB473BTrPhDZkbnS91tiATyVD6euSOuMj6969G0L9l/QrO8&#10;jn8QeI73W7aN4pBp9nYLo8cxjkDyw3dx59zK0TqCjCExOAcrIpwR9KaXpmn6NYW2laVZwWGnWcfl&#10;W1paxrHDEmSz7VXuzEs7nLMxJYliSbtfC37T4I8eaNk5B8H2DD2/4neoLz+VfOFXtO0+81XULHSt&#10;Pi+0X2pXltY2UG+KLzrq7mFvBEZJWVFDMwG52CjqSBk19hfHfQrbw18IvB2gWzRNHpGu6NY+ZFax&#10;2aXcsOgXy3V80ERZUeeXdNINxLO7MzFsk/F9Fez/ABeEesr4H8ewtbynxj4VtV1a4hFzG1x4n8PB&#10;dN113trgARohMFunl4RvLZl3Z3v4xX6GfBHXNPj+EWlXt1fx+V4fTXItZlkLgaetpqM9+IpyRyEs&#10;5IZBtHCEAc5A5r4deHNC+JWu+Lfij4h0GC9h1TXDY+GLLVdPlFqmk6Vp40tNQntJp5ra5kmQpHKG&#10;V0inhkMTA4VPZPGHjjw14FsF1HxHqH2YXAulsLSGNri/1Oe1h86SCyt4xyeUQySMkSs6eZIgcZ+f&#10;9S/am0uK6K6R4Pv76yCRlZtS1e30u6Mm0GVDa2sF4oCn7recS3XC9K3NF/ac8H3gtI9a0jW9GuZp&#10;xFcywrbarptnE8gVbmS6jeK5dVGWdY7QsBkKHJAr1zwt8RPB/jW6vrPw1q66lLYW1tdT5tryxbZc&#10;ySQ4hh1FIZX8sovmusZRN6DdlsV2tfmd4tsZPh38TtSjsLe1jHh3xLBq+j2jSXFzbR2YuE1rRbaZ&#10;3cSuFgeFZMybsgjfn5q+0Pjn4U1Dxb4F+xaRFcXWpWWuaPf2VjbRpIb+aaZtGMTyM4WNES8ed5id&#10;qqhLEJuZZI/7C+BnwyQuiXzacilwj2dhd+Itf1CUF0WQqCeThWKyyxWsWSJRDivz31fV9R17Ur3W&#10;NXu5b7UtQmae6uZSC7ucKqhVAVURQqRogCooCKAoAGZRRXYeA/DEnjHxbofh9Uma3vb6L+0Xt3WK&#10;aDSoD5+pTxzOkiq4hV/LLIwL7VwcgH9SOg9gMdMduB/hRRRRRRRRRRXxn+1FoNymreGvFC+dJZ3G&#10;nSeH5sW7G3s7iyupdRthJdgld9wtxMY4yoOIXYFuQvynRRRX1H+y5pUs3iDxRrgmjWHTtFtdJkgI&#10;bzZJdavvtkUqHptQWDhgecupHQ19pyRRzJJBNHFNBLG0UsUqK8csUilJI3R8hgwOGU5zk5BBrA0f&#10;wj4X8PXlzf6J4e0fSLy8hFvcXGn2FrZu9uvln7OnkIoWNjGjOiABmAchm+auhrl4/A3g2PV5ddXw&#10;xoQ1ea4ivH1BtMtJLgXsM7XSX8LOhEc/mMZHnQK7NtLMSqmuor8tvH1qtl458Y2yW6WsMPijXlt7&#10;ZIUt4orc6nKbYQwIAqx7NpRVAXbjHFchRRRX6L/Anw63h34caQ00csd1r8k/iK5SSeGdAmoKsemv&#10;B9nB2I9lFayFGZmDswbafkX2GiiiiiiiiiivzS+LPg4+CvHGraZFGE028Yaxou1URBpmoSM6W8ca&#10;ySsBbSrLagyEM4i8zaodRXmlFFWLa5uLO4t7u0uJrW7tZorm1uraWSC4triCQSQzwTRkMjowDI6k&#10;EEAggiv0I8G67ovxp+HNxpmtuzXklrDpfie1tZ4oruC9gZZrTV7cCNVQTPEt1BmJo1cNGfMETg5f&#10;hjQL74R/B7xOb27isddgi8T6sbnz7a6s49XaI6XoElgShDJOsFnJHHMpbfJtkVTmNfm/9n/QxrXx&#10;J02aRbSW30Cyv9cnhukMnmGGMWFm9smxl82K5uYJ1Ziu0IWVt6qD+hleVeMPjH4Q8EazJoetf2o1&#10;9HYRX5FjaRXEREyStFa7mlQiVvLXG5Qo8xCXxvKeYar+1JoEQt/7D8K6vqBbzTdHVb2y0Ywldvk+&#10;R9kF+JQw3b9/l7cDG7J21NP/AGptOkukTVfB17ZWTCQyXGnaxb6ndKyoTGEs7m3tFYFsBiZxgEkA&#10;kbT9E+GvE/hzxzoq6no1zDqFhcxtBd20yJ51s7qVn0/UrN87GAOCjfKyncpZGVj4l4ktvD/we+Iv&#10;h3xhZaammeF/FGn6h4a8RJp+mTNZaRciSG9s9Rt/IlWKNpmjj3wJF/qYJ3jSWVvlp/tM63YyeDfD&#10;Fhb3HnnWdbXV7Ka2ZJrG607T9MkjmlS6ibays17btHtyGGWBG3J+Jq9n8IhfD3wr+IXirzYIr/xB&#10;c2Pw/wBIdYXnuUS5VdS8SW0gkQxJFcWTDZIGLBozjYdhbxiivtvwr4Tfxp+zlZaJbRwyai0OsXuk&#10;+bDbyuupaf4ourqGK3luGRYXuFVrUz712pK5JKblPxM6MjFWBVlJVlYEMrA4KsD0I7im19ffsqA4&#10;8eNn5QfCwIyckt/aPT8ua+uqw/EfhrQvFmmtpHiLTINU05porgW8zzQvHPC26OaC5tXjlifBZC0U&#10;gJVmUkqxB+atW/ZZsnlnk0PxddW8HlA2tnqulRXs3nLGARcajaTW6hHfJytrlAcYcjJ4N/2ZPHyh&#10;yuqeEpCqlgi6hq4aQg/cQvYquT/tECoP+GaPiF9j+0/a/DHn+Xv/ALO/tK++2bt23yvM+yfZ93f/&#10;AF+Md88V7r4D8WeNdR+Dnijxfruo/adXWy8V3/h+/wDsmmQ+Xa6XpPlWsv2W0iSJjHeQ3HyzRknA&#10;DZUjPzFL8dPipKkkbeKnCSxyRMYtH8PwyBZFKMYpYrRXRv7roQynkEHFfZnwi8a2fjLwXpcgvTca&#10;1pFjZ6Zr8NxcvcX63ltEYEv7t5QHcXax/aFl+YFi6bi8b49QqG4uLa0gnurueG1tbaKSe5ubiVIb&#10;e3giQySzTzSlVREUbmdiFABJIFflh4v1C11fxX4n1WxcyWWp+Ida1CzkdGjd7W81KW5t3KSAMpKM&#10;MqwyOlW/CngfxP40vILXQdKuriKW5FtNqbwzR6RYMEEsrX+ohSkYRPm2ZLsMBEZmVT+gHwu+HNn8&#10;ONCewWZb3VdSkiutavwgSOa4ijKQ2lqSob7PAGfy/MySzu+F3bV+eP2o9LWLXvC2ueeWfUNJvtLN&#10;sU2iJdHvFu1n3558z7cV2448vvnj5Yor2/4zedr3iLwTqVtZNLq3iz4f+EdTuILODzLrUNW1J54E&#10;Cw2yDzJWCxQosaDICqq8YrobD4G6V4e0qLXPix4si8KwvJcp/Yli1nc6lNHFGohNvfRtcLJLvJZo&#10;ba1nxHtO8FmCWPFvxh8A3cXh6w0jwHJrsPg/TRZ+GbzxPqFxb2ljNGsdovnaHaPIt7CYra3Ym4mR&#10;2YEbVILPzOu/tC/EbW7X7JDc6Z4fR47iKeXQbOWG6uI7iMR4N3qE1zJCyDJjkt2jdSSd2Qu3w93Z&#10;2LMSzMSzMxJZmJyWYnqT3NNor9JPgv4Rm8H+AtMs7yN4tT1SSXXdTgczh7e51CONYLWSC5SN45Ir&#10;aOCOeMqdsocZIwT6pX5z+J4ovBfxuurnUWQ2mm+OrDxHL9hVyY9Nu9Ri8RJDEkiqfMjglVGULjep&#10;CllwT+iF3dW9ja3N7ezx29nZ28tzdXErBIre2tozNNNK54CooLEnGAOa/MLx94xu/HfijUfEN0rQ&#10;xzslvp1l5sskdhplqvl2lsgldgrEZlm2YRpnkdVUNiuMoorT0jSNS17UrLR9Hs5b/U9QmEFpawBd&#10;8jkbmZixCoiqC8kjkIiAu5Cgkfpd8O/BNn4B8L2ehWrO9wWGoavcNO0qXet3FvHFfTwBlQLEPLSO&#10;FAikRqu/dIWdu3oooooorO1TVtJ0S3F3rOp6dpNmZktxdanfW9hA08is8cAnunRS7KjkJnJCsccV&#10;5xL8cvhXDPJBJ4th3RSPG8kWk69dQbozgmOe2tHR1OMBo2KkcgnrUlp8bvhbe3cNnB4ttUkuJFji&#10;kutO1nTrQM3Qy3uoW8UMSju0rqo9a9JsNRsNVtor3S7+z1Gyn3eTeWFzBeWs2yQxP5VzbsUcBlKt&#10;g8MMHGK8e+N3w4Xxv4bbUNNt4P8AhJfD6TXdpIIbiW61PT4oXludCjW1JLPK2Htg0bnzQEXy1mke&#10;vzzooor9HfgT/wAkn8I/7mu/+pRfV63RRRR8+Rszu/g6ffz8vX3/AAr8h6KKK+qf2dvht/aF1/wn&#10;msWytY2MssHh23uYGIudSjIWXV4y+FKWx3RxEK487cwKPAN32gD90YOTwABkntjj/HmvM9U+MPwz&#10;0ieKC78YaXK8sfmq2li71yJULmP95caLFcRxsCCTGzBtuDjBBrOb47/CgYx4tV+eg0LxMCB1yd1k&#10;OPoa7Xw/408J+KVjOgeIdK1OV4GuvscF1Guox26yCJpbnTJSlxENzKD5kS8sPUGunooooooor5l+&#10;O/wiufEe/wAZ+GYTPrVtbKmsaVEimXV7W1XbFeWQQb3uokAjMTZMsaqqYkjCTfENFFFfVv7Nvj2W&#10;C/m8BajNJJbXy3GoeHjI8z/Z72BDc6hp8ShWCRyxCS5GXRFdJMbnn5u/tUXURfwTYpdIZkXX7u5s&#10;lmHmJHKbOGyuZ4AeAxSdY3I52uB0New/AzRP7F+Gnh/zbP7Hd6sLrW7vLMzXX2+5Y6deN8xUb7Jb&#10;Taq4G3GRuzXrtfm78aPDV54b+IniAXLGaHXbyfxLY3LLFGZrbWbl7mZPKidyvk3HnW+W2s/l+ZsV&#10;XUV5TRXZeF/H/jDwYJk8N67d6fb3DO01myw3unPLL5fm3H9n36SwiZhFGhnWMSbV2h9pIPfa18a5&#10;vGD2UXjnwR4V1/TrCWaaGGyk1zRNSieWIxlbbV4buVkRiEaWMxssm1cjcqOvoNzD8Jvjhfm+TVdQ&#10;8EePdSWxilt9QeO4stRvEjtLCNLZJ2WK5P8Ay7W0cE9tPIQZXgPSvCvH3w8174eaqdP1aMTWk+99&#10;M1e3R/sOowr18suPklTIE0DfMhwQWjZHfv8A9oPSI9A8ReD9EhnN1DpHw70LS4bh0WNpotO1K+sU&#10;mZFJALhAxAPBOO1eCVYtba4vbm3s7WGS4urueG2toIVLyz3E7iKGGNF5LMxCqB1Jr9bLiCC6gmtb&#10;qKK5trmKWC5guI0mhuYZkMc0U0UgKujAlWVshgSCCK+Gfif8Bdb0G+uNV8F2F3rXh24PmjTrYPd6&#10;to7ySrH9kW2Baa6hy4MMkYeRUDCYfu/Ok+d5oZbeWW3uIZIJ4JHimhmRopopY22SRSxOAVZSCCpG&#10;Qetfcv7NfiHTLzwfceHBcxJq+k6heXMlk0j/AGiTTrt0kivYkkO0xiRnifyx8p2llBkVn+jajuJ7&#10;e1gmubmaG2treN57i4nkSCCCCFTJLNNLKQqqi5ZmJAABOQBXwd48+Ofia58aXmoeCteu7DQrOKHT&#10;tNj+zxva30dushm1K50zUhNEzyyyymORolbyhDvVXj49Z+Afjbxz431PxFP4k8QJqOmaRp9lClid&#10;N0y0la+1K5Z7e7SfT7eMlY47adCrPgl1O0kZHj/in4y/FDRfE/iLR7fxa8ttpGvavplvJJofhvzH&#10;gsNQktYnkAtOpVAWGete2fAT4myeJoNV0LxLrVxe+K5dTvNVtPtixJHdaZNBEz22m+VtRTBKJXa3&#10;RECxuDECgk8v6Qor4A/aL1zT9Z+IZt7CQzHw/o1poV9KGheI6hDe3GoXMMLwu+fJ+0rDKHCssqSI&#10;y/Lk+N6Toes6/ctZ6HpOo6vdJF58lvptlcXssUHmrEbiZLdW2RhnRTI2FBIBIzX3L8HPg3F4ISPx&#10;F4gENz4quLUrHAqxz2/h+K4XE0FvMCQ9yyny55o+FUtFGzIWkkP2ktNur74dLd26IYtG8QaXqV6z&#10;OqlLSWGbR0aNTyzGe6hBUdiT2NfAtFe6+IbeyvfgL8P9SAlF9oXinXdCXEgMDw6zNdaxdF0KA7h5&#10;NsFIbAG/OS2FPBHwUvNb0uDxX4w1i08HeEXSG4ju76SGK+vbaS5jiieP7WyRW0U4ZhBcTliW8tkg&#10;kjkVjval46+D/h/w4ngbQ/DeueONGTWP7ZvrzUtavvDseoXz2yxrcpNZokzeWm238prSGMeWJNsj&#10;/vGy5/2jfHZ07+zNLsPCugQxwwwWcuk6ROsmnW9u6+XDZ2t7cTWqr5a+UFNuQqE7QpCsviGpanqO&#10;s3k2o6rfXeo31wU8+8vbiW5uJdiCNA8sxJIVQFUZwBgDAAFZ9FfaH7MnhW6stL1rxbdwokWsmDT9&#10;Gk8+XzXtbCeYanK0CkR7Hm8uNGbLhonA2o2X+qK+GP2mdFNj4y0vWorRILfXNFRJblXUm81TSp2g&#10;ujJGWLAx20lkmdoUjAGSGr60+HU8dx4B8FSRSpMq+FdBid1zjzrfTIre4iJPO5HRkb3XvXxx+0D4&#10;7n8SeLbjw5aXMp0LwtM9kYA0iQ3Wuw7k1S8mhkSNt8LlrRNxdQEd4m2zNnwGiiivvv4EfDSTwdoz&#10;6/rEDw+IvEFvGGtp4kSXSNKD+bDZsrDzFlmbbLcozArtjjZFeNi3vtFFFFFFQ3Fzb2lvLdXc8Nra&#10;20MlxcXNzMkNvbwxIZJp5pZCEVVQEszEAAE9K841L4y/DHSrj7NdeL9OllMaSB9Nh1DWrYI5wM3e&#10;jwzxBhjlN+4DqBkVnt8d/hOMY8Whs5J26F4lGMdjusu/tXo2j+ItA8QxzSaFrWlayluIGuTpmoWt&#10;61sLgM0C3S27M0RkCPtD7SSrDGVNZXjnwfYeOvDd94d1B/IFysUtnfrbQ3U2m38EnmW17bxzYOch&#10;kkCujPE0kYdQ5NfmNrGj6l4f1O90bWLSWx1PT5zBdWswG6NwAysrLlXR1IeORSUdCGUlSCcyiivr&#10;v9lXr47+nhj+eoV9e0UUUV+bvxv+x/8AC0vFn2Dy/I+06d5nl52/bf7Gt/7R+9zu+0ebv7bs44xX&#10;lNFFet/CD4cTfEHxEPtCxDw5oklpd680kskbXMUkjGDSrcQMsm+58t1MisojQO27zPLR/wBHRjGO&#10;AABgA+wBx/T2FcTr/wAR/AvhYyJrfifSra4iuEtprGCZtQ1KCaWFp0+0aZpizXCKVXPmNGFG5ckF&#10;lDcz/wAL3+E+3P8Awli567f7C8T7vp/x5Y/Wui0H4neAPErxRaR4p0qa4muo7KCzu5X0u+ubqYgR&#10;RWdjqiwTSliwVTFGQScDkEV3VFFFFFFFeU/F34cW/wAQ/DoSEyxa9osd7d+H5FkCxSzzxp9p025j&#10;lZY/LufKjTzMq0bKjZ2h45PznvLO60+6uLG+t5rS9tJnt7q1uEaKaCaJtkkUsb4KlSMEGqtFFewf&#10;BTxwfBfjS1F1cLFoev8Al6Pq/nTeVa24mlA0/VJTLLFAn2aXAknl3CO3efaNzZH1Z+0JqVtZfDHV&#10;bafzPN1e+0bTbPYMr9pi1BNXbzD2XybWXn+9tFeffstaXPHpni7WmEH2e9v9M0uBsg3KzaZBJd3i&#10;sCuQjLdwbcN8xByPkr6tr4u/aa8J3NvrGleMoI0On6ha2+i3zK58xNVt/OuLZ5I3cnbNbjanlrtB&#10;hbdhmG75Yora0LxBrfhnUI9U0DU7zSr+LYPOtJTGJY0mS5+z3cJzHNCzoheCVWjbaAykcV63dftA&#10;eLtV0SXQPEGkeFfEGn3dv9m1E6hpt9FcX8fm+aJJG066hjilVgrRSQRJ5bqrqA6hq6u18V/B34ja&#10;ZoXhTxLp+r/D5dAmuIfDtxa6w2pafFbX8sMb2dzq19C+zzZCJHe6thHGsW43KBmQ+f8Aj/4Pa14J&#10;sINfs7+z8T+FbryGg1zTEKiKO6ije2nvrZWkVIZmfbBNHNJG3y7mRpERtXxAbKw+AngK0gtlS513&#10;xZrWt3lx57HzbjS5LvRt3kNn70Jt0JUgDy+hLk14VRX6U/BnTrnSvhj4RtrtUEsthcaioikWQG21&#10;fUptWsmLLkbjDOhYdQeDyDXmXxi+BreIp28T+CbWFNduZ86vo3nW1nbas8z/ADapazXTJFFcgndc&#10;K7qkwzJlZw32j401LStV0a5+x6xpmoaVeeWsv2XUrK4sbjymO1JPIulVtpKkBsYODivpX9mHxBpm&#10;n6x4m0K8lEF9rlvpNzpnmPDHBcHSGuEubNd7qzzst0skSRoxKJKxI2/N9pUV8f8Ax1+K1zY+ING0&#10;nwV4jv7S/wDDs19JrsmnTkae99I0IttOuVBMVy9v5cv2iKSNo1Z/LOXEiJlfCj4sfEHxV8QfD+ia&#10;34ia70y9bU3urZNJ0O380WmjXF7FGZbW1jdV3xru2MDjP0PuH9qeNf8Ahdv/AAj39vQ/8Il/wi3/&#10;AAlH9j/YdO8z7Nt/sH7N9t8r7R5n27/Sv9djZ8v3eK7H4d+Hz4W8D+GtBliliuLTS4nv4Z5oZzDq&#10;d8TqOqQiWD5GRbmWUJtJG0ABn6n4S8IppXgz4tQ6Zr32e/0fTvEGteGNRkvoraOyuLW6Fx4f+2X8&#10;N2xiWAGQTyhnICA8nAz9IeIfgCtlcSat8L/EWo+DdUeLyJLE6jqS2E0LeRmGLVLZmvIULRvNIshu&#10;A7lQoiVRjm54P2qLJ3sYLuK/t7UG2hvoB4EdLuGIeWlwkupRxXTbwN26dFkPVhuzU+i/Bfx94uWG&#10;f4q+MdYXTS63H/COW2qvqNyJ44prWKSV3MlhbMv7t1aCOcujurGJySPo7RfCfhjw7HbR6JoOlaab&#10;VAsE1tYwpdjEH2YySXpHnSSsnySSyOzvk7mJJrf/AC/QYpa+cv2l/D/9o+DdP16GDzZvDuqoLiYz&#10;pGLbS9XUWdwwidl8wvcrZKAqswBLYCByPhSivs7xV4y0n4ceF/hnqcegadqHxGTwRo+nWLausu/Q&#10;9JXToVvpbyzjeOYO8nmW8GCjDNwBIAJY5PkrXPEGt+Jr+TU9f1S81a+cMonvJml8mJpnuPs1rHwk&#10;MKvI7JDEqomTtUA1jUUUV9OfBr4L63ea7Z+I/GGjy6bomlsLq107VYpbe71XUI2ZbZX09iskcMEi&#10;iZzMoWTEahJI3kK/blFfA37SWm2tj8RUuYFkEus+HtL1K9Lyb0N1FNPpCtEuPlXybWIFf7wY96+l&#10;fjXeRXfwe8Q31q0hhvLXw9PC5zFJ5F3r1m6GVcnlkYhl9z6V+ddFFdp4O8A+KPHd41r4e05pooTH&#10;9s1G4dbXTLBJJFjLXN2/VgG3+TEHlZVZkjYKcfevw4+FWgfDi2na0d9U1q8UR3uuXMEcMzQKQy2V&#10;nAjOIICyh2QOzO+C7sEjVPT6KKKKKKr3lsbu0u7UXFzaG6tprcXdk6xXdqZomjFxaSOHVZEzuQlS&#10;AQODjFfB/wAZPhTrXhSaTxNP4lk8S6deyrC13ruoIviKJ1fybSzkF3KWvvLgES+bb88MTBFGgavn&#10;+itPSta1jQp5LrRdW1LSLqWE28txpd9c2E8lu0iymCSW1ZGZC6IxQnBIBxkV9EeE/wBpfxJp8lvb&#10;eLbC016xGUnv7KJNO1kCW4DtcFIStrL5ce5UhWGHd8paUHczTeO/CnhH4n21142+F17DceIREb3x&#10;H4NEf2fWLz5I5L3UrTSz85uYmmRbgwB4Lh9xila4DC4+XqKK+7v2ZbhpfAOpRPIHNt4qv0jj3KWi&#10;hl0yzmUbeoUyM5BPU7vSvoqiiiub8ZahcaR4P8U6pZzi3u9O8Pa1eWc7Mq+Xd22nyTWrgtwW8wJg&#10;dzgV+VdFFeyfDj4eafqcS+MPHt2mg+AbRrgrcXdwLObxLeWitI+l6SMiaVf3cnmm2VpJCjwQfvdz&#10;xeteJ/2k7PTdmk/DzQLRrGwCWltqGrQyW2nm2td9tHFpuiWbQukPlrE0DyyxlVJRrdSAa+bfEfjj&#10;xd4tLHxF4g1LU4mlhuBZST+TpsdxbwG2iuINKtgltG4RmG+OJSdzEklmJ5Oiu7+H/gPUfiBrUeka&#10;ffabYBNst3cXt3As8dty00tlpu8T3TqisdsS7FO3zJIgwav0W8I+HbnwzpC6deeIdd8TXRk+0XWp&#10;69dteXL3DwpHOtsHy8UBZS8cTyOy7iDI+c109FFFFFFFfOvxP+Aun+K57zxB4Xlh0jxDcOs11aTf&#10;u9G1Wbf/AKRcOIlZ4LhwdzyIGR2XLosjyTV8Va54f1rw1fyaZr2mXelXyBm8i7iaPzolma3FzbSD&#10;5JoWdHCTRMyMVO1jWNRXffC6wudS+Ingy3tV3SxeItNv3XJx9l0u4GqXrfKCeIYZD6cckDmvT/2n&#10;s/8ACfaRkdfCGn7fcDWdQGfzyK+0fDeltoXhzQNElljuJNH0XStKkniDCGaTT7FLSSeENg7WK7ly&#10;M4PNbVeZ/FT4dW/xG8PLYLNDZazp8z3mjahNGrxrOYik1jdyKrSrbXA2+YYvmV1jkKyeX5bfnp4g&#10;8K+IfCd4LHxDpN5pVy27yvtCL5FwFAZ3s7yJmimVdyhmidgCcEg8Vz1FFFe1eCPiXaG0t/BXxKt2&#10;8SeBJfssNv55mN/4Zmt5P9GvbK7tStyYUQmJ4kk3rFxD8oaCbZ/aUsUtPiJFMsjO2peHNNvpUI/1&#10;Ekd1caZ5SAk4G23V8ccseO9fPleofBvQ5df+JHheGLz0i03UI9euZ4oDMIItEP8AaMXnkEbElmSK&#10;28wngyLgFsKf0oopQSDlWZT03KSCB9RXi3jj4K6D4ikh1fw248GeKLAF7HUdEhjsLWW5FyLqOe/t&#10;7JY2MoJcLcxMso3AuZVjRB4zN4N/aU0WW5sbDW9S1q2kEDm/g8U2dzExEYfZbP4jliuo9hOxwI1U&#10;kfxLg1t6f8Gvih4qaJfiH47vYdGuBbXF5otvqt7qdy7xTI5s3tmC6fFIF3FblDOEkCtsk5NVvjNp&#10;Phv4aeALLwh4XtGs5/Fuo2zavdTKLu81ew8OxJPLLfX0uSrfantZljiVIwTL5aIrMD2n7NWhf2d4&#10;Iu9algiS48RavcPFcpKzSXGmaYPsFrFLHnCGO5F6VGAx3AkkFQPAvjlpk3hX4qXGp2LW0Dakml+K&#10;LAW6bjBcq5t55LiOVNhle8tZp2xvVg4LHJZR9E6z8HPB3ja10bxf4RmuvA2qX0Gm69Y6jpVv5Kbb&#10;mCC8sp5NIhliSCeNF3o9pNEfMZpHaU4I4dtE/ad8NJDp2la5D4hthE0321Lrw9qTxyTSuGtp7vxh&#10;DFds6hQ/8UaqwCtncqw2fw6+O/jO6uD4z8YX/hrTrqGW0vYY9TjmW7tZrV4zHDoHhqaKyeNyRFOs&#10;ssR2sTh8bW+gPC/w08E+ELWKDSdBsnuETbLqt/BFfatcuY0imeS+nUlA+wM0UISIEkrGMkHu+Tlj&#10;k5OSSc5Pqff8aSuE+J2gSeJvAPijR4UuZbibS5LuzhtU33Fzf6Y66pY2kaYO4yzQpEQoyQ2Ac4I/&#10;MKivrvwfc+FdM+A1prHjDRxq9ppPia51LRdJub6e2j1fWkuWtbGOGK7KRyxDfMLiKNZ4/KjmkaN3&#10;WSMfP3jT4i+KvHt2J9d1Ai0jaN7bR7Iy2+j2bxK6rNDZM7bpf3kgM0rPLtO3fsCqOFooor1j4cfC&#10;fxD47v7G4fT72z8KG5ibUNbfZaJJZrNIlxHo8lyCJ5S0MkO6KKRIpNvmhQQD+iun2NrpVhZaXZRe&#10;RZabZ2un2cHmSSmG0soFtbWHzJSzttRQoZmLHvznNuvlj9qTTHm0TwprQljCafql/pbQHd5sj6va&#10;LdpKhxjagsWDAnq64zzj0T4HxzP8IPDccNwLSeWDxCtveCJbj7K7eIb1I7g274D7G+bYeGwAeK/O&#10;qiitnRPD+teJb5NM0DTLzVb1wrmCzhaQQxPOlsbm6l+5DCryRq80rLGm4bmANfbXwu+A+m+Ems9d&#10;8TNFq3ieCZ5ra3ibzdG0pgV+yTW8c0atNdJgt5zkIjMNiB41mb6Fooooooor5O+Nfwl1/UDP4nsP&#10;FVxqOnwTXV5No3ivX4ba10eXU75FkXQr7UXis4LfDRp5UzxkLEv72ZmVF+OKKs2t1dWNxBeWVzPZ&#10;3dtIs1tdWsslvc280eGjlhnhKujA8hlII6g17h4T/aF8ceH/ACrfV3g8Vaeiwx+XqR8jU4ooY3XE&#10;Gr267mZyymR7qOdiFAXaSxPovi3V/h/8ddLCaJIdH+IWnQyjRLDWBbabPq8SyRSS6X9vBkguFffJ&#10;9kiadJFl3OVSJpmb5S1TS9R0XULrStWs57DUbKUxXVpcxlJon2h04OcqykOjqSrqQykqQazqK+ov&#10;2XdUuIfEnibRFjjNtqGhW+rTSlWMqTaPfrZ26oVOArLfy7sjqFHHNfa1FFFFfll46votS8aeLr+3&#10;uVvLa78S61Na3KSmaOe0bUpTaPFIeqGPb5ZHRcCuUortfA/gfU/HGpyWtrJDp+l6dAb3X9fvSE03&#10;QtMjUyS3d3K7KpYqrmOIuu7axLJEkkkf0ld/GLwD8MNFbwj8OdNbXbmxaWOTUpJFj0q51Bo5ILnV&#10;LzUIv3l/L5kcWfIRIZIsCCeONI0rwTxX8XPHvi8yx6hrk9lp8iXETaVoxfTNPaC7iWG5t7lYD5tz&#10;G6r9y6llC7mC7QxFeZ0Vr6JpE+varZaTa3Gn2kt7OkK3OqX1tpthCGI3ST3NyyjAHOxAzt91EZyF&#10;P6G/C74dX/w+0trTUfE2o63LNHCo08yTroOjtgz3MGk2czMwJnklLT4j80bSYkYHPqlFFFFFFFeW&#10;fEn4T6F8RbaKSd/7H121aNbXX7e1W5mNtuHm2V9amSL7RERkxhpFaN8FWCtIknwh4w+HnizwNcGL&#10;X9LlitmlMVtq1vm50i8JaQR+RfINqu6xPIsE2yYJhmjUEVxNFFfbH7RNsmk/DPwjocl7cX9xY63p&#10;Nql5cLI8t/Hpvh+6tJ724m+ZRI7MjEM+WLEjdtYjsv2e9NtrD4Y6VdQmUy61qGsandhypRLqK/fR&#10;lEAXGFMNpESGz8249CBXt1YniXw7pnizQdR8O6uszadqkKxTeRJ5FxG0Uq3FvcQSkFRJFLGkib1Z&#10;Sy4dWUlW/OTx98N/EPgDU7i21C2mutJM4j03xBFbSJp2oRy73tlZ8ssNwUjcyWrOWXaSpePbI3nt&#10;FFFeieCPiVr/AIJaSzg8jVvDd/J/xOfDGppFcabqdtLC1tdRL5qOYGkjchmjGHITzkmVAleq/Giz&#10;8Py/D74Y6p4NgktvCiPrqWdu0k9y1pPrLRahNa3VxLLPidJoLlZIzM2GDKp2rx8zVbsbO51K8s9O&#10;soWuLy+uoLO0gQorT3N1KsFvCrOQoLOwUFjjnk1+r+l6bbaPpenaRZeYtnpdhaabaCRvMlFtY262&#10;tuJZMKGbYoDNjqDV6gcYPccgjt9MV5547+GHhXx7aXS6jYwWuszJGYPEVpbxJq0E8EYjgaeYbTcR&#10;BQI2hmJXZ9wo4R0+ftT+Hn7QPhy5X+wPF+peJbR/tVtAY/EsiPbWcWxLaS607xHKkMTyK3yC3klK&#10;FW+cfKWsaf8ADf48+Jif+Eo8bX3h2ylkuLe7t/7cmubmW2ki3GWPTtAkFpKjs2zZLcocBuNu0N1t&#10;78OvCXwe8CeIvE9ml5qPiay0eWCz8RTKjXlhqmqJHpNndaXa7hHaolzKsgcbpkRnXzZBgHzT9mDR&#10;RdeJfEOvOLdk0jSYLCJJIhJcJd61cmSO6tpGGEKxWk0TkEErLtztLV9hf2Fpn9v/APCTfZx/bX9j&#10;/wBg/bPNuM/2X9t/tH7L5O7y8eb827Zu7bscVsV8L/tKeF20zxfaeJo3LW/imzCzKzlnh1HRbeGy&#10;lUKEVUia3NuUy7MXEpOFC19LfCLx9H4+8KQXU7ga5pfk6drsTzWpmmu44FKaqlvbhNkV38zpmJFD&#10;rLEu5Yix9SooqNJ4ZWnjimike1kW3uY43R2t52gju1hnVTlGMUscgVgDtZW+6QTJWH4l0K28TeH9&#10;a8P3JhSLV9Nu7Dzp7VL1LSeeIrbX620rKrPBJtnjO9SHQFWVsMPyldGRirAqykqysCGVgcFWB6Ed&#10;xXqnwm8GWnifW7rVddVl8H+EbOXXfE0+WIa2tbeS6gsxHFHK7iRomaZFQEwpKFdZCmed8f8AjC68&#10;c+KdT8QXHmJBM4t9LtJHkIsNKtsx2VskbvIqMRmWZYzsaZ5XAG/FcXRRVi2tri8ubezs7ea5urqa&#10;O2tre3jaWe4uJ3EcMMMcYJZmYhVUdSQB1r9Bfhn8FdA8DxWupalHBrPirykea+mUS2Wmz7xIyaNb&#10;zKNpTCr9pdTKcFl8pZGjrtfHPj/w/wDD3TLfUtekuHN3cfZrKwsVt5tRvHVd87wW08kS+XECDNIW&#10;CrlVyXkQNY8HeOfDXjvT31Dw7f8A2g2/kC+sp0NvqOmzTxeakV5bNnnhlEqFonKOI5H2tjrq+M/2&#10;ptLhh1bwhrQd/tGoafqmlyx4HlrBpFzDdW7qf7zG+kDfQV61rOmnVv2eIrYBCYvhtoWpbZGZRjRt&#10;IttXZwy85xBlR0JwDwTX5810fhvwn4i8X3x0/wAN6Rc6pcqheXyvLitrdRE8oa7vblo4YQwRgnmy&#10;LuYbV3MQD9M6F8C/BPhJIL74reKdJa5mWd7bRl1ZdG0yVYEdJwbudoLy6ZVkglUW4gKONrCZGFen&#10;2/xs+DmjWH2TSdXt7a1tVkNtpWkeGtWsod0kxkkS1gW0hgUszM5yygk5znq+z/aD+GF1u87WLzT8&#10;JEw+16NqTh2lXLxr9hjnw0eArliB/cLDmvV9L1vRtbjkm0XV9L1iCKTypZtKv7W/iikCh/LkktHk&#10;AbBDYJ9OK06KKKK8c+IPxr8K+BGksIs+INfXltKsLiNIbM+ZsZNU1DEiwSYDfugjyj5dyKjK5+T/&#10;ABT8dfiD4mJii1NfDllhcWvh3zrCV2jld0lm1Jna6LbXEbqkyRMFB8sHcW8gmmluJZbi4mknnnke&#10;WaaZ2lmllkbfJLLK5JZmJJLE5J61DRRRVi3uLizngu7See1uraWOe2uraV4Li3mhYPFNBNEQysrD&#10;KspyCM9quaxq17rmo3er6k8El/fyCe8mt7OzsUuJyoSSdraxjiiDuRvkdUBdyzuS7Mxy6K+of2Xt&#10;WaDxH4k0LZF5ep6Nb6l5zsRMs2j3gto4IVJwQ63sjtxkbB23V9r0UUV4R+0bqzaf8N57MRLJ/bms&#10;aXpbsX2m3SF31ozKvO4lrNY8cfeJ6gZ/P6iitfV9c1XXbiO41W8kunghjtbSLbHDaWFpEMQ2WnWV&#10;sEhtoEHCQwRoi9lFZFFFFFd74W+JfjbwfLanR9evvsVqojXR76WS/wBGa3a4FzLbrp9wSkQkIIaS&#10;Dy5AGbZIu4mvqHwD+0bpWtT2+l+M7W38P3s8kUMWsWrv/YcssszIou0uC0lmqgxr5skskZO95HhR&#10;cV9K29xBdwQ3VrPDdW1zFHcW1zBKk1vcW8qCSGeGaIlXR1IZGUkEEHODUtFFFUdS1TStGtje6xqV&#10;hpVnvSI3WpXlvY2vmP8Acj8+5dV3HBwN3POBzXkWvftA/DfQ5zbxX9/r8sdzLBONAsfPihMLbWlS&#10;8v5Le3mjbkI9vNIrcEHB3V53Z/tTac9xGuoeDr22tTKgkls9Zgv50hLfvJI7ae2tlZwOiGUA9Cw6&#10;1vXHxx+EHjO3n0XxPpupxaY8Usqv4g0WK6thOyGzR7Q6PLeTwXIimkMc8aoYxuKyKxUHy/Xvgjo/&#10;iKKfW/hF4k0zxBaeXDdz+HpdSt2vtPW/3T2luly5UxEqCq2+oLFKuxg8jyBgPnbUNO1DSbyXT9Us&#10;LzTb+3EZuLLULaazuoRLEs8Jlt7hVdd6MrrkcggjgivUfgNkfFfwoRxzrgz0GD4bvAQfwzWp8d5L&#10;jVfi3qGml8fZ49A0m1Lu7RxpdafDecDnaokuXJCjrk4yTX6C1FcXEFpbz3d3PDa2ttDLcXNzcSJF&#10;b21vChklnnmkwqqqgszMQAoOSAM143p3x88A6r4nsfDentrE51K9ttPsdX/s3y9LnvLtQttEFlkW&#10;7XdKywBntQAxBJEY8yvU9a0LRfElhLpmu6dZ6rYyiQG3u4UlEUjxPb/aLeQ/PDMqOwSeIq6E5Vwc&#10;Gvz4+K3ws1H4c6mrxGe/8MahKRpWquil4pSDIdL1IxgKtwqgsjYCzIC6AFZUj8kooor6EshJ8V/h&#10;l/ZEURufHHw0hik0mGBIzda34SkVbaWxtbWKRGkltgkYLCB2PlwRqWkuXNfPdfYX7Lvh5Vh8TeK5&#10;Yoy0ktv4esJxLL50SRIup6tE8A/dlZN1kVYgtlCBtBbd9bUVHDcW9yrSW88U6JNdWrvC6Sqs9lcN&#10;aXduzITh4pY3ikU8q6lWwwIqSiobi4gtLee6u54ba2toZLi5up3SGC3t4EMk1xNNIQqIigszNgKo&#10;JJAFfnF8RvEl38UPiJIdIVbqG4vbXwz4WhDJbi5tBeG3sJDJdpblPtU8r3H+kgGPzRGzbYxj9CPD&#10;ehW3hnQNG0C08sxaTptrYmWK3S1W5mghC3F48MWQrzSb5pOSWdmJLEknwf8AaY8MnUvCmneJYIpH&#10;n8Oah5N0yy28cUek6xtt5JZkkAeRluktUjEb8CRyUIyyZP7Nvj2CfTJvAepXMMV5YSzXnh1HZI5L&#10;uxuWe71KxgVY1DPBLvuCXlaRkkbaoSBiPqmiimiSNpGiWSMypHFJJGGXzI45i6xO8Y5CuY5ApIwd&#10;rYzg4dRX5gfErw8nhfx34m0SFbdLa31OS4sorUyGC30/Uo11TT7UGUA7ooJo436gMCAzDDHK8J+G&#10;NS8Y+INO8PaSgN1fykNLIQsNpbRqZbu9uGYgbIowz4B3OQEQM7Kp7z4u+IdOuNS03wZ4alDeFPAt&#10;imi2LReSItR1RFB1nV5fJggDSyS/u5HAZJHR54zic58fooor7C+DPwP0y40208W+NbOLUG1CK2vN&#10;D0SVpPslta+YtzBqWpohVZ2mULstnLRCJv3qu8m2D6c1/W9L8K6HqGt6iwg0zSbQzyLEsYZlTEVv&#10;aWyOUXzJHKRQoWUF2AyM1xHgn4xeC/Hl2dM0y4vNP1c/aHt9L1iCO1uryC3iWSSa0kt3lgf5WJ8o&#10;S+btR32eWpavUa+ff2lLUz/Dy3m3xx/YfEum3RVgxeYPZ3Nl5UZUHDAzbyWwMKR1wC39mi4eb4e3&#10;kT7Atp4n1K2j25yyNYWl2TJknndKw4wMAd+T8JXEElrPPbTALLbzSQSqCGCyROY3AK8HBB5FS2Nh&#10;fardRWOmWV5qN9cF/IsrC2mu7qcxxmWQRW1urO21VZjgHABJ4r6O8Ofs9PaWw1n4neILDwnpUbAS&#10;WUWoaf8AasvJJbol3rFwzWduS/kvGI/P8xWKHynHHtekfED4F+AUl0LRNY0vTo4pSbh9Nsta1hLi&#10;ViZRLLrVpDcC62hyqsbiTaPkGFGA63/aH+Gk08MMmoapapKkjvcz6PdGG3ZASsUy2okkYvgBPLjY&#10;cjcV5x6X4f8AGXhXxSqt4f1/TNUka3N2bSC6jGoQWyzLAZrrTZdtxCN7Ip82JeWHqM9NRRRRXDeN&#10;viN4W8AWYudcvQ925g+z6LYPbXGtXaTuyiaKxkkj2wr5cm+aRlj+XaGMhRG+QfFf7RXjbXGmt9DW&#10;38KafJG8W20K32qMk1uIZxJqtzGuw7tzxPbQQumQAxK7j4dqOqalrFyb3V9Rv9UvGRI3utRu7i+u&#10;WSMYjRri5ZnKqOAM8DpWfRRRRW5qviPWddttKttYvW1EaNayWOnXFzHC99DYvO1yLObUdvnzRRu7&#10;GFJpHEQJWLYpIOHRXpnwe1caL8S/CF0YnnW41RdHMUcnlEnXIn0aKVjhgwiedZimPm24BBwR+llF&#10;FFc14z10eGfCniDXhJbpLpek3tzafbC32aTUBCV063k2srES3DRx4VgW3bQQcGvysoorVm1jUZ9M&#10;ttHa6kTSbWT7RFpsP7mze8O4NqFzDHgS3JDsn2iXdII9sQYRIiLlUUUUV03h3xl4q8KSiTw7rupa&#10;WBK07W0FwzWE0zR+UZLnTpt1vMduAPNjboMcgV9I+C/2mbhZIbLx1psckIS3gGt6NE0c6ugWKS51&#10;LTpHKN5hLSSNbbAvSOAghR9X6NrWleINNttX0W+t9R068jElvc2zblIblo5EbDxyKflkjkAdCCrK&#10;G4rSooopkssUMck00iQwQo0sssrCOOKKNNzyO78KqgEsSQAOteV+IfjZ8OPDiSh/EEGs3Qginisv&#10;DyjV2nWSfyCkd7ARZq64Lukt0jBBkA7kDeWXH7UukrfPHa+EdRm0wAeVeXGqWttfOfLDMJNNjilj&#10;XD7lGLo5XDcH5Bsx/tHfDnV4o9N1nRtdjtL9IrbURqGm6ZqGlQxzhUuvtMcVxJJLAmWzttmZlHEW&#10;47K8+1T4X/DDx2DcfCvxhpdjq1xO8cHhrVby4hiujbxLLdG0s79BqMQWPfN5gimjYgoojVSV+fvE&#10;vhHxL4Pu1sfEmj3elTyAmB5QktrdARJM/wBjv7cvBNsEqCTypG2Mdj4bIHNV9eftVdPAY7f8VR/7&#10;jq97+FGlLo/w48G2iP5izaHZ6pnGMPrgOtPHjJ+61wwB7kcYr0GvGfFfx38C+EdYm0S4bVNXvbNj&#10;DqH9h29ndW9lcKBvtJZ7q4hQypnEiRl9jAo5V1ZR60kmn6xpyOhtNS0vVrIEZWK5sr/T7+3GQyPl&#10;JIpYnwVYbWU4ORXxp8bfgxDoEdx4w8I24i0MMjazo6MT/ZMkjiIX+n7yS1s7kCWEZMLHcn7glYPl&#10;6iiivdvhJcaX4o03XfhP4hvFsbTxFJFq/hnUnggnk0zxRZAIwtVkiJL3MChTuuYgUjkgjYSXOa8Z&#10;1TTL7RdRv9J1KBrW/wBOuprO7gcq3lzwOUkVZEJVhkZVlJDDDKSCDXr/AOz5oMWtfEiwnnEDwaBp&#10;97rrQTwJcLLNFssLQpu4SSKa4juEkwSpjGMNgj9CaKrx3dtNPdW0NzbS3NmYheW8c0bz2huIvOhF&#10;zEpyhdTvTcPmHIyOasUUV8SftG+P4tZ1S38E6Y6SWXh+7N3q1zFLaXEV3rLW3kw28TxKzr9iSSaK&#10;UeaMySOjxq0IJ99+BfhtvDfw50gy+b9p195fElzG0scsSDU4o47D7OEVSoazhtndWLMHL84wq+vU&#10;VwHxL8EweP8Awne6IXSG+R11DRrqV5Y4bbVbeN1hM/lZ/dujyQyEq2FcuqF1XH54+HPEfiLwB4iX&#10;U9MebTtV02aWzvbG7jlSOdEl2XmlatZMUYoWXbJGdrI4DIUkRGX7g8HfHvwL4lggj1S8j8K6vK86&#10;SWGqzP8AYQsERnE0eutHHbbGUbV88wuZAUVTlC/sdpe2mo2sN7p91bX1lcp5lvd2c8Vzazx7iu+G&#10;4gZkZcgjcpPINcl42+IXhnwJYz3GsajajUPsstxp+irKW1HUZRHIbaNIYFkkiikkiMX2l0EStwxB&#10;4Pxb8M/ibqml/EubVrkW/wBj8ca39n160NzPbafanWNUDx6hbiZ3CmzaQmMzbv3Jkj3LvMi/oTRX&#10;5seKvDepa98XPEfh7S0E+oav4y1cQGRJ1jiF3qEl5LcXBRWcRQRs0ksgQ4RS4BFdz8Tde0jwd4Vs&#10;vg94SvYL9LWWSbx1qa2Noj6hq0d1HdxWouoy2JEmT9+MM8SR29sZ22TR1860UUoBYgAEknAA5JJ6&#10;ACvq/wCHfhPR/hRY2njz4iarb+Htf1eC8tPCem32n32oyaW01oVm1DUtK07bcySeW4SWFXjEMcmy&#10;WRJ5lWHp/B3hrVviTb3174l+M19rHn2gt20bwHq40mCKxlO1ZdZ06a1g2mU+ahhl05CQFJlcfIOn&#10;1P8AZy+Ht3o62GnxalpepxQkRa4uo3F3cTXCwyRxPqFlclrZ4y7K8qQRwM2wKkkYLE5Pwc+DviX4&#10;e+Jb/Wdav9CubW70K60yKPS7rUJp1uJdRtbtJZEu7SFdmyBwSHLZI454+kK+Qv2quvgT6eJ/56fX&#10;q+n3yaj8AJLhEaJY/hTqljtfJYtpfhebS5JBwOHaEuvsa+KvBPhC012SbVvEeqxeHPBmlXEEes63&#10;OGaaaWYGSHR9GtkWR57yVFZsRxOIow0rK2Ejk7LXvjLcw6efDfw20qPwF4bVmDSWUgOv6kysYkvb&#10;vUU+aKSSFYN+13lDKQbmRCAPGLi5nu55ru7nmubq5lknnubiR5p555XMk000zkszsxLMzEkk5NV6&#10;Ks2t1dWNxBeWVzPZ3dtIs1tdWsslvc280eGjlhnhKujA8hlII6g1674d+PPxH8PokD6pB4gto4JI&#10;oofEUDXsiPLc/aGuTqVu8N3I6/NGvnXDqqHaFwqbPo3wj+0b4R164+ya/azeErmWUJbS3NydT0qX&#10;zJYooY5dShiiaFyXZmaa3WFEQs0wJC19AQTwXcEN3azQ3Ntcwx3FtcW8iTW9xbzoJIpoJoiVdHUh&#10;lKkggjBIINS18xfHL4xz+Hzd+CfDEksGtyQxDWdZXfE+kwXUAnjs9MbAJupYmRmuAcQowEeZzut/&#10;iSip7e3nvJ4LW1gmurq5mjt7a1topJri4nmcRxQQQxgszsxCqqgknAAJNfRXg/8AZv8AE+r+TeeK&#10;LyDw1YsokNmgW+1qRd6NsaFGEFuHRm+d5WeNgA8B5x7vpX7PHwzsIXju9P1LW3eTcJ9T1e8hmiUL&#10;t8uJdGNnHtzzl0Le+OK3H+CfwuaBbZvCVoIxjDLfavHP8vPzXSTiU++XrKvf2fvhdd2s0EGh3emS&#10;yBAl9Zazq0l1BhgxMK6jNcQHcOD5kLcHjB5rz/V/2XNHlKNoPirUrELE4li1extdVaa43Eoy3Fm1&#10;l5SYwrKYnP8AF/s14n4j+BXxH8PrJMNHj1y1ijieS58PTm/bdJL5XlR6fIsV47KSGYpbMoX5s4Vi&#10;PHnRkYqwKspKsrAhlYHBVgehHcU2vRfhPqsmjfEfwddxxxzNLrdtpZEhIVYtcU6JPLkY+aNLhnXs&#10;WUZ4r9M6KKK+LP2pNV83XvCuieQU+waPeaqLjzMiYave/YxCIyvHl/YSd24g78YXac/LVFeg+Ffh&#10;f448YiCXR9CuRp87xD+17/Gn6WIpJjC1xFc3O3z1jKsZFtlkcY+6SQD7xoH7Lk7NBL4p8URRgSuL&#10;iw0C2aUyQhcRmHVtQC7GOcnNk4ABAznI9N0v9nf4Z6cky3dlquuNIyFJNU1e4ie3A6rENEFopB6n&#10;erHPQjpXQW3wV+FtqCsPhKykDtk/aL3Vb1gVGMK13cOR7gED2zVS6+BPwsuhM3/CMLbyzLIolttW&#10;1uEQM6bVlhgFz5QK/eAKFc9VK5FeP+Jv2XsYk8H+Is/6tWsfEq4YcMZZl1PS4uT90LEbT1Jk6Cvm&#10;fxJ4T8ReEL4af4k0i50u5ZA8Xm+XLbXCmJJS1pe2zSQzBQ6h/Kkbax2ttYEDnKK95+Dfxel8DXq6&#10;Pr8t1c+Er0qmQ89xJ4emaRpftlja7iDBI7lrqFF3H/WxhnUxy/fkUiTRRTQyJNDLGkkUsTh4pI5F&#10;3xyRyJwysMEMCeo5INPrgPiH8Q9K+HOlW+palY6nqDXtxJa2UNjbkwm6S3adFvL+UiKFW24G5mlP&#10;LRxOI5CvyN4p/aK8ca6ZoNFFp4WsJFeMLZql9qjxy24ilWbVLtcKdxZ45LeCF0yPmJXcfDdQ1LUN&#10;Wu5b/VL+91O+nCCa81C6mu7qURRiKMSXFyzO21FVVyeAABwBVGiirljf32lXUV9pl7eadfW5fyL2&#10;wuZrS6gMkZikMVzbsrruVmU4IyCQeK9z07x/pPxJgTwt8VPsFrezRiPQviLb2FvbajpN+kksttBr&#10;YhEcclk5l8plURxqMNJtY/aoavwk0XUPDnxu0XQ9WgaDUNNudftp02SKr48NXZhuIPMVWaKVCssM&#10;m0B0ZXHBBra8bxhv2lbCKVUdZPF/w9DowV0ZJbTTMq6uCDkHkHivumuP8f8Ah/UvFPg/XvD+kaiN&#10;M1DU7RLeG6aS4ii8sXMctzaXEltl/KuIg9vLtVgUdgVcEofBPBP7NFnZTSXXjy9t9XMcrrb6Totz&#10;exafND5JTz72+dLe5LbmLLHEqBSikyOHaNez1L4JfD/Q3l8Q6dr2v/D5LO0MMuoaX4mOnWsH2hzA&#10;Jrq/1YSyp5jSJGUW4RWGF2hmyeG0rW/B+qabr3gL4m/FPSvF8U99b2Xh28hsryI6Wlmsoh1pvFc1&#10;t5JuZC6bmkupolClGmmSaVa+dfiB8Pta+HmtHS9UAuLS5DzaTq8MbLZ6paAgMybidk0eVWeBiShI&#10;ILxvHI/BUUV1vgnxfqPgfxHYeINOaRvs7iK+slne3i1TTZGX7Xp1wyhxtcKGRmRwkipIFLIK9O+L&#10;ngmwe2sPiZ4JtZJfB/iW3jvdSSKSKcaFrF5MRNFPDblhbxPIwiZA7pFciSHcgaCOvpj4A2tvb/Cz&#10;w9LBBFDLfT61c3kiLte6uE1q4slnlbuwhhiiz/dVRXsteDfH7x/qPg7w5p+m6LNLZ6v4mlvLcahH&#10;GjNZ6XaQINSa2uC4aK5d54EhlWNtqmRlaOVI2HnHwC+LOkaVpi+CPE97DpkdtNeXWhatey2trpi2&#10;9wTd3OlXc5VBE4maaeOaeRg/mGLcmyJJPruCaC6hguLWaK5t7mGK4tpoJFmingnQSQzQyxkq6urK&#10;yspIYHIOK4nW/id8PvDbtHq3ivSYrhLprOa2s5X1a8t7mMkSR3djpKzzRbCpDGSNQDx94gH46+K/&#10;xrvvHkf9i6NDc6R4WUo88E5j/tDV50cSI+oGFnVIo2AMdujsNw8x3Y7Fi7L9nDwBNdajP471SzlW&#10;ysY3tfDbTRMkd7fTb7e/1G3fzFLLbIrQAmJ42klba6yW7AfZ1Vb6xtdUsb3TL+Ez2Oo2dzp97B5s&#10;kIntLyA211D5sDK670Zl3RsrAHIYHBr8xPFfhzWvh54quNLnku7W80u8W80fVI1azkvLSO4ZtN1q&#10;xeJ32btgb5JSY5FaMnfG2PqnwB+0ZoV7p0Vl47lfSdYtoiJNXgsZ7jTNUCOiQu1vp6ySQXDhmMi+&#10;T5Pysyum5IR9E6Xrmi63FJPour6XrFvFIIZZtLv7S/ijm2eZ5Uklo7hWAwcE56HFR65r2i+GtPl1&#10;TXtStNK0+IkG4u5RGJJVhe4FvbRffmmZI3KQwqzvtIRWxivgXxN8Y9av/iN/wnPh8vpsdjBFpOmW&#10;dziRbrRLeZpntdXihIEi3EjvK8YYmIsojk3xJLX3/o2qQa3pGk61bJPFbavpljqttFcKiTxwX9ql&#10;3Ak6xllDhWG7a5HXBPWtKvhT9pxAPH+lFVUM/hLT2YhVVnI1i/QFyo+YhQBk9gB0ArTnhi+BngOe&#10;3c6c3xR8awPBL5VxcDUPDPh+5gaN3guLUkB4pE+V0kiD3DBlNwlnz8v0UUV778L/AIbQIV8ffEOO&#10;LRfBOjCHUIotbtZFTxE8kH2myFvaSfNNbHMTjEci3ORDGsm59vsNjeT/ABP8VXMkPxpXT/Dkd/cJ&#10;oHhzwjPd+F/Et1ALLzpo549RSGdjDsjk85lu42/fGMW/zKvUw/s9fDsW9/HfRa5rF/fPdSHWtT1m&#10;4OqQS3UezzojaLDbu6SZlUz28uXJ8zenyV5non7Ovifw54z0PWbDxFol5pGka3pOotLIdS0/Vri0&#10;tLiKe/g+wwwzRBmHmxIDd7XXlim4qPr2vJPjt/ySfxd/uaF/6lFjXHfsxKR4B1Z8/e8YagoH+5ou&#10;nkt+uK+S7bwzf+KvGOraXpZjREv9WvL3Ur0i1sNJ0m1u2a71bVrjLLBDEuC7M5G4hFLMyg98/wAS&#10;dE8CaeuhfCuyjF/sePVfiDq2nWra1qkxuFaZdKs5xJ5Fm4hiMUU4OFJzCswaaTxrUtW1TWbj7XrG&#10;p6hqt35axfatSvLi+uBEhLLGJrpmbaMnC5wCTjrWdRRXp/h74w/ETw3KjWviS91G2Etu8lhrjtrF&#10;pNHb5Atle8LTQxsDhxbSxMeOQQpHv3hL9puwuXt7TxnozaY7sqS6xo7S3Onq7zECWfS5d08UUaEF&#10;jHLO7EHCc7R9OaTq2m67ptlrGkXkN/pmoQi4s7u3JMUseSjAqwDK6upSWN1DRurI4V1Zav15N8V/&#10;ijp/w70gxwmK88T6jC/9j6aSSsKHMbatqIH3YImGEQ4aZhsTCrLJF+eOratqWu6hdatq97cajqN7&#10;IJbm8upDJNKyoIo1yeAqIFSNFwqKAqgKABnUV7b4M+A3jbxZDb6jcxweHNJuPJkjutWEn265tZHZ&#10;JZ7LSogZDsChl+0NArqyNGzKcj6M0L9m/wAAaYqtqx1bxFObWOKYXd7Jp9l9qG1pbu0g0ryZk3FW&#10;CRy3MoVWIJZgHrsbX4NfDGzglgi8Iae0crI7tdT6hezArjHl3N9LJIg45VHAPcVnf8KH+FBz/wAU&#10;sPunprniTuMA/wDH31GcjtXDar+zB4TngkGja/r2m3bzB0e+Fjq1jHCSS8CWsUdrIT0Cu1wSMchj&#10;XjviL9nLx9pMkj6QNP8AEtoJZhE1ndJY3wto+Yp7qy1MxorOP+WUE8xByMnrXh+oabqGk3cthqlh&#10;e6ZfQBDNZ6hazWl1EJYxLGZLe5VXXcjKy5HIII4IqjTlZo2V0YqysrKykhlYHIYEdCK/WHQ9Vj1z&#10;Q9G1uKJ4ItY0rT9VjhdvMeBL+1W6SF2UDLKHCkgDJFatFFeAftI61/Z/w+TS45LXzfEGsWFlJBNI&#10;BcmxsidWmurSEMGOyeG2SRyrKokCthmSvgaiup8N+CvFfi6byfDmhX+qDfJE9zFGItPhligNw0Vz&#10;qdyUtomKjKrLKpYlVUFmUH3fQv2YPEN3D53iDxFpmiu8NtJHa2FrNrdwjSxl7m3vmd7WJHiOEzDL&#10;MjHdhtoUt61pn7Nvw5sblZ7t/EGsRqjKbLUdThhtmZ12iQtpEFrMGU/MgEuP7wIrprf4H/Cq2k8y&#10;PwpAzAEYuNU1q6Qg9f3V1dOmfT5cj1qS7+CfwuvPK87wnaKYkMaG0vdWssqWLlpBZXCeY2TwzhiB&#10;x0AFeaeJf2Y9Bu1uLjwrrN9o9y73U8NhqSjUtMyyl7SxhnTZcwxK+EMsjXLhedrsDn5i8a/DbxZ4&#10;CnC67p+bKR1jt9XsWe60m4kdC4iS5KqUfAbEcyI5CllUphjwdFd78P8A4ga18PNaTU9Mb7RaXBii&#10;1fSJJGS11W0RiwjZgG8uaPLG3uFUlCTkPG0kb/pB4a8Rad4s0HTfEWktM2n6rA00AnjMM8bRStbX&#10;EEyZxvilSSN9hKkqSrMuGO3WT4g1qz8OaLqmvX0V3LZaTZS3tzHY20l3dvFFgkQwR9+7OxVEXLyP&#10;HGrOPjrxX+0x4ivpLi28I6faaFZElLfUb+NNR1kqlzvjuVhcm0haSIKskLRThSW2yk7WHgWu+KfE&#10;XiedZ/EGt6lq7pNcTwx3t3LLb2kl2Va5FjaEiKBW2ICkKIuFUAYAxz9FFFeyaJ8XL25tE8OfEa0P&#10;jvwrLPC8iag7N4g051mkka+0zWQyTvMBK42zzElAIUlhjLZ5jxHo2n+EfFGnXOmXn9ueFrp9P17Q&#10;dTMdtK2o6QbgGSG4tydongljmtJ4pkjbfGS0UYYKPdv2qLyCS88F2Az9qtrbXbyYZ/5d76a1htj+&#10;LW8tfS3w9OfAPgjBP/IoeHAe/TR4Tx/X61156Y+7kY9SMjg+hIr4y8P/ALMOsHVEPirXdMTR0V3d&#10;dBmu5tSuZAwEcIbULaKOEMMs0mJDwF2fNuX2C8/Z++HFx9mfTLXV/Dt3bXMc8V7out3pvfMQ/ukD&#10;au10qlWwytGisCBhq4Cy8T6T4N8ST6brvxnsfGHgPUbHUbi40rVLa88ZancG+EljHpl7qenw3cQR&#10;URWkzOgc7s2aLL5leL/Ev4W3Hhl7jxH4aaHXPAF1JHLY61pt5BqNvYC5na3FldzW7uSscq+UlzzG&#10;xaNWfzW2V43RRVi2uZ7O4t7u0mltrq1mjuba4gkaOa3uIHEsM8MiEFWVgGVgQQQCDkV9LeLdNt/j&#10;L4Oi+Inh620q38Z6DbzR+OtEsnkS4urW2jJtr6BLhhuKQxNJbqQzSRloBPLLarGd/wDZVxjx2SP+&#10;hX54HfUc89q+u6434heJ5/Bfg3XfE1taxXlxpdvbm3t52dbc3N7fRabbvP5bKzRo8yPIiMpZQVDK&#10;TuHxT8H/AIqDwX4l1K48RPcXmm+KpIP7b1NjLdX9teQyySQapLnc8yBp5ftCDLkNvXcyCOT7407V&#10;tJ1m2N7pGp6bq1mJXgN1pt9a31v58ah3h+0WrMu4blJG7IyM9axde8ceD/DPnjXfEekadPbRJPLZ&#10;S3sMmpeVKAY3TS4C1zJuBDAJESRyMjJr5l+JP7RQvLW90PwEt1brcKIJfFMu+1uRCd63CaPZsoki&#10;ZhsCXUrLIgLhYlcJKvjvwk8BS+PvFdvazxsdC0totQ16ZkuPLktFlGzTBPCU2y3ZBjT94rBBJIuT&#10;Hg/pMB9OnuMYPHHTpRXi3iD49+AdC1nTtKjv11iKe6aLVdT0km7sNGgaASQXXnQqyXe5nUSLauxR&#10;Q+cugif1vTdW0vWrZr7RtSsNWsklkhe70y9t7+1WWMBniM9ozpuUMpK5BAZc9a8b+K3wWsfiAy6z&#10;pNxa6R4oREiluZVk+watBGgjij1PyFd1kiUAR3KIzbB5bK6iIxfCmveHdb8L6jJpXiDTbnS7+Nd/&#10;k3KrtliZmjWe2nQmOWMsrKJI3ZSQQDkGsSivZvgv8PNS8ZeJ7LU/Lji0Dw5qNjqGqXdzH5kN3JbT&#10;rcw6PbxEYkkm2gS5+WOPLMSzRxyfolXNeIfGPhbwlE0viLXtO0pvLEyW882++mi8wRl7XTYQ88vz&#10;dTHG23vgDI+FdX+JtnpWoeLbjwFBcWuoeLr/AFa41PxbqcUcetwWuoam17Fp3huKB2FjCiNsklaS&#10;SWZgso+ztHEkfk+m6Vqus3P2PSNM1DVrvy2lNrptnc31z5SEB5PJtVdtoJGTjAJ5r0xfgT8VmVWH&#10;hQjcqsA2s+HVbDrvAZGuwwODyCMjocGuhtv2bviNPcSQTf2BYxojMt5dapK9tKwbasca2UM0uSPm&#10;G6JRjqc8VqD9mDx0GG7W/B+3Khil7rbMEP3mVX09ASPQsPr3q3qd94M+BdxNpXh6zk8TfE21SNbn&#10;xHq9tLBpWj22qWqyTRWVisw/eGDZs2AttnkD3JUNb187axrOqa/qN1q2tX0+o6jeyGW4urh8szfw&#10;oiqAqRoPljjjCoi4VQFAAy69d8MfG/4ieGA0a6wddtHeWQ2niQTariWRETel8ZEulCqgCxLcCMEs&#10;2zcxJ+nPh78e9P8AHGvW/hyfw5e6Rf35nNjJFfwarZMtpYy31w15K8dq8R2xYTZHJuYgErXv9fIn&#10;7VSnHgJuxPilR9V/s0n+Yra0y7n0T9mCSaZbmGWfRNWtFXaqyNb+IPEs2n27ATA5jkiuVbIH+rYl&#10;SCQa+MWurhrWGyaaQ2lvNcXUFsWJhjubtIormdY84DSLDErHGSEUHgVWooooor65+E/wBn8+y8S+&#10;PrWNYEjjurDwvOH895958tvEMEiAKqAI4tMksWCXG0JJC/1/WTr+q/2FoWt639nN2ujaRqWrtaLL&#10;5BuF06ye8aAT7ZNm7Zt37G25zg1+VN/fXWq317qd9Kbi+1G8ub+9n2Rxme6u5muLmUxxBVXc7E4V&#10;QBnAGKp10/hLwprHjTW7TQdEt2luLhg9xMwP2bT7NXC3GoXso+5FGCM9SzFUQNI6Kf0N8D/D3wt8&#10;NdJLWyWpv47KX+2fE96scF1dRgrc3LSTSsVtrVdilYFfYqxqzmSQNK3k3jv9pHTNInuNM8F2UOuX&#10;ltM0MusXzONCDRPGW+wRWkgmu1b97F5nmQqCqyIZo2r5l1b4q/EXW5FlvfGOtoRAbYxabdf2JbSR&#10;FmZvOtNFFvFIx3spd0LFcLnaABwDuzsWYlmYlmZiSzMTksxPUnuadHJJBIksUkkUsbK8ckbMkiMD&#10;kMrrggjsRXf6X8V/iPpE0lxaeMtdmkliaJxql42twhWkWUtHba0LiNXJUfvFQPjK52swPtHhv9p/&#10;VYJEi8WaBZ31ufs0ZvtEaSyvIo0Qrczy2V20sU8jnawVJLdQQ3Yjb7Go+EfxusWUCwu9V+yhnYIu&#10;leL9J2W/lhmbAlkjt2ugDzPZtNjPmFRXzZ8R/gPr/g9bzV9DMniDwzbRz3c837lNU0m1ScBRfWqk&#10;GdUjYF7i3TACySSRwxqCfBK/WHw9qh13QND1s2/2U6zo+mat9mMnm+QNQsUvBB5pVd4XfjdsXPXA&#10;rXoor80fi/qo1n4l+MLoQyW4g1Z9J8p5PMJbQoE0WSUEKuBI1uZduMruwSSCTF4E+GPin4gSs+j2&#10;scGl29wttfazeyCCwtZGhacRovMs8m0AGOCN9u+PzTGrh6+v9F+Gvwv+E1hFruvTWVze2oVjrviN&#10;oZCL2GKO8KaDpWCiTCS3ea1WJJbsAsiyyCuF8WftOWVs9xaeDdEGotGxjh1nWmlt7KRoroq0sOkw&#10;FZ5IpIhujaWeF1LAtGNpU+F698aviTr/AJiS+JbnTLZ7s3cVroKR6OLbCuqW8V9ZhbtoVVyNk1w+&#10;7Cs5ZlVh51qWraprNy19rGpX+q3rokbXepXlxf3LJGu2NDcXTO5AHABbis6uo0bxp4u8PLBHoniT&#10;W9Mt7a5F1FZW2o3Sad5+5Wd5dOLGCQMVUSLJGyuOGBHFe8eDv2lddsXgtPGdjFrdkFcSanp0ENnr&#10;KsztIrvbKY7WUKCsaoiw4UBi7Hdu+pFbwR8UfDxZRpvifQp5HU71YyWt2sO1iA+yezulSQ4P7uUB&#10;wQQrAn4l+K/wdvvh00eqWd2dU8N3l49rb3UirHfafO4aa2s7+NTtfdGpC3EYCsVbdHFlFbxWiv0N&#10;/Z/8Q3Wv/DqzS8VvM8P39z4dSdnVhcW1lbQXlmdsaqEEUNxHbgHccRhi2WIHtdZ2r6PpviDTLzRt&#10;Ys4b/TL+ExXVpOGKumQ6sHXDK6MA6SIQyMFZCrKpH59fE/4Q614BvZru0hvNV8KP+9ttZSAyf2fG&#10;9wsCWettCNkUgeRI0lYLHMWBTDFok8dooooor134H3KJ8VfCct3crGpbUrVJbiT+N/DtzZ2NsrMe&#10;rMY4Yl9SqjsK1/iHe3ui/Hq51S/ltrifTfFHhfU0c/uLcWVtBZ3umwzsAm3y7YRRyt3Ks24/eP6C&#10;Vy3jXxRb+C/C+r+J7m1lvY9MhhKWcUiRPdTXd5HYWsXmvkIvmTIZJNrFVBIR2AU/IPiX9pbxbqYj&#10;j8NWFl4XjCRmWZ/J16/eZJGZ/LmvYUgWJlKAxtaswKkiTDbR8/6lq+q6zcfbNX1PUNVvPLWL7VqV&#10;5cX1x5SHcsXnXTO20EkgZwDnHWs6vXfCHxTn06xHhjxrp6eNvBszQx/2fqbG51HRIY7M6cJfDl3c&#10;NmExwNiKJXUIVHkvAWd29Dvv2eH1+2sNf+H+tRjQ9Zt0vray8WW1/pl/Z28sSNEFmht3M6uS7oxh&#10;jXy9hR51YSHNX9mHx6c51nweuP71/rfP026eaydT/Zz+JFi2LW30fWRtRt2m6rHCu5iQU/4nC2nI&#10;xzxjkYJ5xwev/DHx94ZiM+seFtUhtlt3upru1SLVLK2hjJV5Lu90p54ocYJxK6nHzYxiqXhbxnqv&#10;hU30EHl3+jaxaXFhrnh+9e4/szVbO7hMMnmrbvHJFMgO6G5hdZEIA3FC6N9cfCH4m/DXTvDmn+GY&#10;9dvtFlt5Lp47PxbJZIlubgfb7pLfXbOGC0aDzpJRE9wY5mbPyKCij6QRhIFkQoyOodWVgyujrkMr&#10;LwQRyMcGvCPj58P7/wAZeHbPUtHinutX8MvdzxabDhm1CwvVj/tCOCHbukuI/JjkiVWywEiKjyMg&#10;H5/0UV9K/DT9n/V9buLPWfGcMujaEssjnRJRc2uu6kINhiSeEqptbeQl97s4nIQhEQOk4+3rS1gt&#10;Le3srK3itrW1gjgtrS2iWK3treBRFFFDDGAFRBhVCjAHGK8y8dfGDwf4F8qK5u01jU2v0tLjRtIu&#10;LW41CwiilT+0J75N4WBo42zFDMytK+EUqvmSR9f4Z8YeGvGFubrw3rNlqqqu+aCB2jvrZPNMCtd6&#10;dOFuIQzKdhkjXcACu5cGsj4gfD/RfiHoj6Xqg+z3lvvl0rV4Yo3u9Lu2XBKA43wyYUXFuWVZAByk&#10;iRyR/n34z+HPizwHcNFrumyLZtKsNtrNoJLjR7tn8wxpFehQFkYROwglCy7VLbNuCeForpfCvhTW&#10;vGet2ugaFam4vJ8vLK5ZbWxtY2Cz399MAfLhjBG44JLFUQNIyIf1C0fTIdE0fStGtpJprXSNMsNL&#10;t5bgq9w8Gn2y2sDzvGFUsVQbiqgdcADil1LVtK0W2W81nVNO0i0aVLdLrVL23sLZp3VnSFZrpkTc&#10;wViEDZIBI+7Xxb8SPin4SvPGcXinwxaPr+r6boVrpOi6jqls9vouj30F9Lf/ANu22m3QMt5cItw8&#10;cC3EcMcEsYmC3JKGPwC8vNZ8T6u91dy32ta3q93FHkiW7vr66mZbe1t4YowWZj8sUMUa4ACoigAC&#10;u40z4NfE3Vrb7Va+ENQii814dupTWGjXG9EDM32PV5oJtmGGH2bSchSSCK6a1/Z2+JdxFHJNZaTY&#10;u7srW91q1u88SqCRJI1l50ZU4AG1yeRkAZI2/wDhl/x5/wBBvwb/AOB2u/8AyurT1XwB4F+DOl6V&#10;rPjSKfxz4l1GZv7L0GIvp/h9ZbFbW4vnuJGV2lS3kYx77gFZ1lVTZYDunhvjLx34k8eX8d94hvRO&#10;LUTpp9jbxJbWGmwTzGZobW3jHP8ACpllZ5WVUV3YIuOOrvfCvxL8a+DntV0XXbwWNsNiaPfSNfaM&#10;YWuvtlxAmn3BZYfMfdvkt/LlwzbXUsSfpLwj+0quq6hpWka94Xljub+eGya/0K6e5WS9upRBbeTo&#10;1yvmBC7KGAupHxkqrnC19U14p+0HqENj8MNYtpVLPq97o+n25DAbJYtSj1YsQRz+7tXHHrntXE/s&#10;u28yeHPE940ZW2n1q2topiwKtNaWAluECjnKLNGSSMfMMd8fG7alen+0P9Idf7VIOo+WFi+2L9oF&#10;55U3l7cxmZUl8r7m9EbblFK0KKKKKK96+D/wbuvHE0eva2sln4TtbgAKwljuPEMsMuJrSyZCpS3U&#10;gpPchgd2Y4suJHh+79K0rTtC0600jSLSHT9N0+FYLS0gU7ETJZiWY7mZmy0kjEuzku5LEk36/M74&#10;seIp/Evj/wAS3ssyy29nqNxo+miOdp7dNO0mZrO3a2JJASYq1ywQ7S8jMOpNecVd06wu9Vv7LTLC&#10;E3F9qN3bWNnAGjQzXV1KIIIt8xVVyxAyzADOSQK++/hn8ENA8FJDqerpb+IPErxW7tcXMEU+naTP&#10;FMtzu0WCdNwkSRUAu3/enaDGIQ7qW/ED47eF/Br3ul6ZnxD4ktmltntLZiumaddxsiump6gRgsu5&#10;/wB1biRg8bRyGFuR8peI/jX8R/Ebvv1+bRrYyxTR2Xh4HSI4Wjh8ghL2Fjduj5Z3jluXUsQQuFQL&#10;5le397qd1Nfale3eoXtwwe4vL24lurudwu0PLcTszscADLMTVOu0034i+PNIltZLDxf4iiWyKm2t&#10;ptVu7uwUISwjfTbtpLd0ySfLeMqc8g1634e/aW8ZacIotfsNL8RwKJTJNt/sbUpWc5j/ANIs1a2U&#10;L0wLPJHU5+avetK+Inwn+LMJ0DU4rYXM7yQ2ukeKbW3tbyWWdUs45dHvo5JIxcyNOY4VtrhbnIZl&#10;UKua8i+IX7ON1Z/adV8BSPfWqrLPN4evJSdQhzMCIdIumG2ZERiRFcOsoVOHnkcLXy3cW89pPPaX&#10;cE1rd2s0ltc21zG8E9vPA5imgnhlAZHRgVdGAIIIIBFfoL+z9rS6v8NdMgLXMk+hXuoaNcvcEMHa&#10;Oc6jaLAQWJjjt7mGNd23G0qBtUFva6KK+J/2oNZ+0+JPDmhILdk0nSLjUHkSTfOtxrN15MltcIpI&#10;TbHZxSKMBiJM/d218/8Ahvwvr/i7UV0nw7pk+p3xikmZI2hihhhiUu8tzdXLJFEvAVTJIu5iEXLs&#10;qn7C8LfAPwX4PtV13x3qdrrE1otvcXH26VdN8L6fLmJtsonZTchZg8Ye5dI5UcBrYMcGfxD+0Z4I&#10;8OxWmn+E9Mm8RJbRW0Cx2qnQNHs7OGN4Ba2stxA0m6IJGsccdp5WxgVl+UofANe+PvxI1xWjh1O1&#10;0C2e1NtJBoNmtu0hLszXK31609zHKQwTdBOgAVSqhsk+Yap4k8Ra7HFFrev61rEduzPAmq6pfaik&#10;Lvw7xLdyPtJ7lRzWJWtpeua1oUksui6xqmjyzoIp5NL1C70+SaNXEixyNaOhYBgDtY4yK9o8J/tE&#10;eONCeODWmg8V6akUEHlXwjstTjitoHijMOr2qFnd2KPPJdxTu+3hlZ3c/XvhHx94O+JGl3K6ZPFP&#10;58d5a6j4d1dLMamtnxbzm+0rfKsltKkqDzFZ4mD+Wzb1dF+Z/jH8DI9Bt5/FXgq2caLbwLJq2hh7&#10;q7n0xIlVZNSspZzJJJbkZkuFdi0R3OCYSVg+XKK+tP2X/ElwLvxD4Pky9o9t/wAJLZ/LCFt7iGWH&#10;TNRDOF8xjMr220FiqiJiFBck/YlHBGD07jqMHIPBBxjPv1wa+LfjV8E20lrzxh4OtM6Qxkuda0K1&#10;jx/ZByXm1HTII+PsfUywoP3HLIPs+RB8s0UUUUVIZHMaxF2MaO8ix7jsV5FVZHVegLBFBPfA9BX0&#10;9+1Fn/hI/DGeCdEn4+l+w7/TvX1N8PHil8A+CDDLHKn/AAiPh5C8bq6iaLSIYriMshIzHIGR17MC&#10;GwRiupu5/stpc3QhuLn7Pbyz/ZrOI3F3ciKMyeRawJy8rcIiDliQMHNfGuu/tQ6xd2Utv4f8NWej&#10;XcjSIuo32oNq5ihaJ0EkFksNuizKxR1MjSx8FWjcEY+fvEni/wATeLrkXXiPWr7VHQ7oYp5BHZ2x&#10;MSQsbTT7cJBDuVF3+VEu8gs2WJNczXofgf4j674HkktYPK1Tw1fzbtd8L6gkM+m6vbywG1uo8TpJ&#10;5DyRHaZI1IYqglSWNBGfZIvhF4Z+Kmgf8Jj8Obh/DV5PdTW+oeGNWWWbSLLVIxA91aWd/DH5scQR&#10;2njdI50feiBLba8ceMv7MPj4nH9r+EF9zf60Rn/gOnmq93+zP8QbcRmG98L35eVUdLTUb9GgQ9Zp&#10;Pt1pACq9whZv9muI1T4N/E3SLdbm78IajNG0qQBdLlsdbnDvG0is9ro01xKEwh3SFAinaCwLKDx2&#10;heIde8J6kNT0HUbvSdRjDQNLAcGSMSK72t3bygxyx70RmhlRkJVSRkCvpj4P/E34c6TqeuS3lrN4&#10;M1DxPJpRuoQRceEo7yyBhLaVLGomsI7ie6nmMFyHgt40AFyFwg+tdP1PTdXtkvtK1Cx1Oxcssd3p&#10;93b3lrIUcq4We3ZlJUghgDxjkVgePPDP/CZeENd8N+c1s+p2Y+yyiRY40v7OdNQ077Q3lyEQm4hj&#10;EwRCxTcFIbBr8xtX0jU/D+p3mj6xZzWGpWEzQXVrOo3xvgMrKykqyMpV45EYo6EMpZWBOZRXr3w+&#10;+DXirx6Ib6ONdG8POzhtbv0JE5ikSN49NsQyyTt85IfKQnY6+aHXYfvjwp4U0XwXotroOg23kWkB&#10;LySSbXu9QvJFCzX99MoHmTSbVyQAAAqIEjVEFLxb498K+CbWefXtVtoLiO2W6h0mOWGTWL1HZlhW&#10;y07cJGEjqUWRgsYIJd0UMw8y/wCGifA//CKf27mf+2/J2/8ACJ/vftv9o52fZ/t/leT9n/5afasf&#10;6v8A5Z+d+4r4v8UeD9Q8Ka6PDt/e6Ld3+22LyabqttcWdvLcHy2tr64mMQtpYnBWZbgJtwH/ANWy&#10;u3Wa98FviFoafaI9GOv6c5h+z6l4ZmGs292k8PnJNBawgXflgZBle2Vc9DgqW4nQvFfiXw04k0DX&#10;tV0nNxDcvDZXs8VpcT2/+qa8sgfJnA5BWVGUgkEEEivorwj8bNK8YLF4R+Lml6Pe6beBYbfXJLZI&#10;YYL5oWtUudRjzttnZZJAt/aGLyCfuojNLH1Hij9mPRrvzbrwjrVzpUr/AGiVdO1Rf7R09mkINtb2&#10;95FtnhjT5lZpBcO2VPBU7vGdU/Z7+JunTtHb6VY61EsHnG70rVrJYMhSzwiLVWtZ2cAdFhIOQFJP&#10;FW9B134/+GdJstB0PSPFtnpliJls7T/hAorox/abt7ycCa80+SVt0sjtlnPXA4wBm3dx8fruaSSd&#10;PiskjctHBaeKLKJSTnItbNEjXOeMIP0qTTP2f/ifqNxFDPo9npEEsbub3VNX0828WxC6rNBpslzc&#10;hmI2gCA4J+baOR63p37N9noenzanqouvHerQw2clt4W0y9t/C+nXVxIfKvbe41u9dnaJNwkSZTA2&#10;EOUYuIx594ls/jnpKwLbeHdR8H6U7zXMOl/DiFbXTYJoreG3urq/bwvNPMzuIkfffzsc7/LIQFV8&#10;s/4WL8Qf+h78Zf8AhT63/wDH6P8AhYvxB/6Hvxl/4U+t/wDx+kPxD8ftgt448YMR0LeJdaPHoCZ6&#10;6+D44fEAwiz1m80rxRpLQrb3GieI9D0u9069SJR5DXv2aOGeRo3VJVZpsmRQz7jnLxqvwo8XZTWd&#10;GvPhvq0gMh1nw60+teG7i7miMl1Je+HJf31rAjoFtLewLf60iR9sYasvxL8KfFGhst3pMS+MvD1w&#10;t7PZeI/CiSaxYSWtjK0c73psRILd0AzIGZowQ6pLJ5bkXvCPwS8feLUF1HpqaHpxBKX/AIgM2npO&#10;cRuBa2Yje4kDpIGjlEIhbay+buBWvs74b/Cvw/8ADm1mNmz6lrN7Gkd/rd3FHHO0SBSbOxiXIt7c&#10;uvmGPezO23zHcJFs9Nr4Z/afeQ+OdFiJbyl8J2csak/IHl1i9SR0GcfNsUEj0HpXoXjy6sNH/Zw8&#10;PWCxzJ/bmj+C7W1Cneo1CdYfEd5JMzkkI4t7hlA6MVAGOnxXXsHhP4H+PvFcS3aafFoWnSReZDe+&#10;IHmshcAsm1bazijkuG3I3mRu0KxsAcSZ2g9Rrngv4RfDotb+I/EWs+NvElrOZv7A0L7NpentGEby&#10;bHWp1897cGSMpO0V4J1WRGSAAb28e8Qa3o+pSMmh+FdN8M2O7cscN5qmr38q7FCpc6jq00gwrByP&#10;s8MOQ2HD4UjmKlhhluJYoIIpJ555EhhhhRpJpZpGCRRRRICWZiQFUDJPAr7V+DnwO/sKW38VeNLa&#10;N9aifzNH0R2juIdIkRjs1G9aMskl1xugQMVh4c5m2+R9PUVwPxSvGsPh140nVFkMnh7UbIqxYBU1&#10;GH+z3cY7qJSw9wM1+eNx4O1ix8OxeJdVWHSLK9lgj0W11I3EGpeIVkRZprrR7NY2LW8MbpJJdTGO&#10;Eh1WN3dgp5Ov0g+D3geHwH4NtxdJ5esaukWsa5NcQQwT20klspi0x5QA3l2abhtkdgJGmkXaJCo+&#10;W/jH8YrjxvdS6BoUk1v4RtJ+Xw0U/iGeB8pd3SHBW2Vhut7cgHIE0o8zYkPgdbWg+Htb8T6hHpeg&#10;aZd6rfybT5FrEXWKN5Vg+0XUpwkMQd1DzSsqLkFmUc167qvwhsPAmgw6/wDEXXhBdXQkTT/CXh/y&#10;pdV1G4axWRLdtYug8MBt5nxeSLazxKijy5JHliB8PmkSWaWVIIraOSR3S3haZooEY5WKNrh5JCq9&#10;AXdj6kmoKKlhmlt5Yp4JZIJ4JEmhmhdo5opo2DxSxSoQVZSAVYHIPIr6S+H/AO0VrOjtDp3jVbjX&#10;9LSMRxanbpANds1htligWXcYo7xSyDe8zCbLvI0spCoeq+J/wm0nxjpMfxD+GCW119rtReXek6VA&#10;sdtq9vEDHLe6VZxKpjvIyjJc2hRWldW+UXSus/ov7O2qDUPhrZ2gheI6Fq2raS0jOXW5eSca35yK&#10;FG0AXixFOT8hOcMAPcqKytc1WPQ9D1nW5Ynni0fStQ1WSFG8t50sLVrp4UZgcMwQqCQcE18N/CD4&#10;QXXjy6HiPxJ9og8KxXDszM7pdeJLqOUieCCbIdYFcEXNyDuJzHEfM3vD6T46+PujeHbaXwx8M7Cw&#10;DWjXNr/asFnbQaBY7huMmgWNt+7nYStIRI8Yg3LuVbiN818oa54g1rxLqEuqa9qd3qt9MXzPdyFv&#10;KjeZ7j7PbRDCQxB3cpDEqxpkhVA4rGoor17wX4K8N/EeA6Vpuqnwx42trd3i06/3XeheI47e2VRN&#10;p8+ftFtONjzXkRM4wWlt0WIPFBzfi/4c+MPBE8qa7o88dmkpji1i0DXejXCtM0ULpfRDCGTZvSGc&#10;RzbSC0a5FcLXeeAPH+tfDzWl1TS2+0Wlx5cWr6RLIUtNUtEJYI5UN5cse5jBOFJQk8NG0kb/AKD6&#10;fqPhT4p+EJZYdmp6FrVvJaXtncoi3VncDDS2t1EpYw3Nu5WRGVjhtksTspjc/m/4t8OXfhDxJrHh&#10;y9bzJtKu3gSbbGn2q1kUT2N6I43kCCeB45fL3kpu2t8wIp3hfwrqvjC+n0vRPsc2qR2b3ttp1zfW&#10;9jcamIZo457bTWuykckyRu1y0bSKfKjkYEldp+tP2ZpLq00/xl4ev7e/s7vStXsLu4sryNrY20uo&#10;2b27KbWYCRJT9lxJvxkBAACDX0/RUVxDBdQT2t1DDdWt1DLbXNvcRpNb3NvcRmKeC4hlBR43UlXV&#10;hhgSDwa+C/jB8GrrwVPNr/h+Oa68IzyZkXc01z4flmlCJaXLudz2zFlWC4JLDIjlO7ZJN4BU0M0t&#10;vLFcW80kE8EiSwzQu0U0Usbb45YpUIKspAIYHIPSvTNB+IlhbWr6b4q8D+FPFVhOCk95/ZVnovif&#10;ZsRU8rxDpkSyFgyGR5XVppCWDTYNeu6d8LfhJ8T45Lr4f+ItS8NagnlTXegX8aalJp9pDGtvcSLp&#10;t1Mty26R4ma4W/lhV2KDBZVTxnxp8KfGngUPcatpv2rS1xnW9JL3ulruMcf+kyhEkt8yTLEn2mKM&#10;O+RHvAzXP+CLuCx8aeEb26nS2tbTxPoNzdXMr7IoLaDVIpJ5pX7IqBix9K7b485/4Wv4rycnGhYP&#10;t/wjdngfgOK/RK0u7a/s7a+spVuLO9t4Lu1uU3LHPbXMKzwToHAOGVlIyM89B0qHU9LsNZ0+80rV&#10;baO806/gktbu2lzslhkXay71IZT3R1IZWAYEMAR8jeNv2aL5JrrUPA19BPau0866BqcrQ3VvgBo7&#10;TTtScskwJJVPtJiKrtDyyHL14T/wq/4i/bhp/wDwhXiQTm7NkJjpV2NP84TeQX/tUr9l8ndz5/ne&#10;Vt+fft5rq38IeBPAwdvHmunxH4ggkUr4L8H3AaGKWIvutfEniJ1CQDzYWtruC3P2iMMske8HKsb4&#10;xXmkZi8AeF/DXgSERwwpfWdjFrHiSa1VA9xZ6hruqo/2iKScCb54A67IxvO0luWvvid8Q7+7lvZ/&#10;GniWKeZt7LY6td6XaowUJ+5sdNaKGPpyI41HfHNcx/bmtf8AQY1T/wAGF3/8XR/bmtf9BjVP/Bhd&#10;/wDxddr4TX4rauxHg648azRXN1HazXWl32rW2m/aoU3pFf6iJEto9iy5/fyAKH7BufoHQPhbrnjK&#10;5v4fir4HtNLvLi2aaLxv4d1HRdM1aa/OqG+nGp6RpM8tjPLMsjxm6NgGCJiTfIySpxniH9mTxVYK&#10;8vh3WNM8QRx2yyG3uUfRdRluTKVNvawytNbldmxhJLdR87l2jALcN/wgHxn8FsW0/R/FumtqCqJj&#10;4WvJ7xp0hYsi3h8MyylQDkqJcdcqOau21/8AtA2ylIl+KTgnJ8/T/Ed23Ho91E5H4GqR+FHxb8VT&#10;XOvXHhe+e51C6mmu5tRk0nQ7qe6ch5p5NPv5beQby24v5QDNu5LZr0/Qf2XdVacv4n8Tada28c8G&#10;2DQobm/lu7YMTdD7XqCWwt3wFETeTN1JZRt2t6FqKfCf4B2kdxBpxv8AxXPZSTaYLhxfa/dmNZLV&#10;ZjeSJ5WnQy+a8U0sEUfmIHCxzNFsr5r8SfGz4jeJJnYa9caHaefFPBZeHmfSltmih8kKL+A/a3Vs&#10;mRkluGUuchV2oF4nQfC/ibxheyQaDpWoa1c+YGu5okJhgknDyLJqGoTlYovM2OVaaRdxBAJNa3jD&#10;4ea/4Gt9Lk8Qy6RBe6ksrnR7fVba61ewjRisE19aQkjypiriOWB5EyjK7I20Hbh+DPjm/wDDmm+K&#10;NGtLDX9O1CxnvzHo+pW91fWUduCXgubWTYZJyQyi3tTLIHUxuqy/JXBRTa/4W1OQRS6x4c1m1DRS&#10;iN73SNTt/NQMYpNpjlTcpBwcZBHY17j4P/aF13ToP7G8bWcXi/QZ7YafO80cCastk8UdnNHOXXyb&#10;6PyBLvjulEkzvmS425B9d1b4F/Dnx3Yx+JPBuoyaLHq8K3VnPpYS90GR5bxpbqV9IuNkkTgF7c2s&#10;M8CwMoUwqY2Q+La1+zj8Q9NYHTF0nxFFJPIiCwv47K5jhU/u57qLWPs8alh/DFNLg55xgnL0Cz+N&#10;vw5uNUsvD/h/xFp8t1LAuoPaeFrfXoLh7MOsBh1BrW7idFEr4MMu0k5ycCrWq6v+0Lq0izXkHxLh&#10;fYu1dM0PWNDhdcBQfI0a3t0b6lTzz1NZNv8ACT4teK5G1a60HVpZry4Zbm+8R39vZ6g8kYCNNcw6&#10;zMl2y4wA5jOcYUnFeu+Gv2XX3CXxd4jQKJJV+w+HI2cvFtXyZv7U1SJdp3b98f2NuAMP83HP634f&#10;+Meg2l8PCngGPwTom0Whh8IS6XrPiae3l1E3sJuvEFnPdavO6uQrvDIkaxgIUWPIPj1z46+JVjcT&#10;WV34y8cWd1ayNBcWlz4h1+3uLaSNtrwzQSzKyMp4KsAR0qv/AMLF+IP/AEPfjL/wp9b/APj9IfiH&#10;4/P3vHXjEjOefE2tHkdDgz10ml/Gv4m6VBFaw+Krq6t4pHcrqttp+qzTB23Ok9/qEMtyynoB53yj&#10;hcVbPjb4f+IgIvGHw7tNInbMS638OpRoctraRHz4Y08OXpks55nlLxy3M0m7ymAUBokJraj8Kr2e&#10;zk1jwHq1p8Q9EhVTcyaLDLb69YF5hbRrqPha4JvI/Mk8ww7FctGjSsEj5rL8OfCzx34mvhZWXhzU&#10;bRVm8q4vtXtp9L0+yEdwLe4Nxc3SqWaInLwwq82A22NipFfWnw4+AWi+D7qy13XLv+3vENptnto1&#10;iWLRNNujHGyzW0MwMk80EgkMNxKUX5lcQJIiuPoGvm79p6WMeB9FgMsYlfxXaSrCW/eyRQ6RerJK&#10;inkqhkQMf9payvgNqsmh/B/xrrUcSTto2q+JdWjglyI55LDwxZXSxS7SDtcxhTg96+La9B8JfC7x&#10;v41SO40TRZf7NeaKI6vfOlhpgV5mt5JoZrghrhYmRxMLVJWQjBXcQD6pqHwe8BeBLL7T8SPHkxv5&#10;LNJYNA8MwwJqUlyUkdRb/bVuJJYZDFJFHPNa28QfAeRCdteT+I/EHhCZ57Xwl4JtNKtBD9mg1XVt&#10;S1jVdcl8ubBv2t2uvsELzwgB4fs0ojZnMUm4IycFRX0n8J/gRdeJ0sPEni0SWPhyfbc2elq7wajr&#10;duMNDLIVw0FpLyQ4YSyJ80exHjmP3Bb28FpBBaWkENta20KW9tbW6RwwW8EMflxQwxR4VERQFVVA&#10;AAAAAFS0V+Xth4R8R+JrLXPFYtrex0OxW91DUtZ1CZbDSxPskuFsLGSc7p55pQtvDDCHPmyRLIUD&#10;hq4mvtD9m3wFBBps3j3UraKS81CW4svDryLHI9nY2rPaajfQMkjbXuJfMtsSRJIqRNtJjnOX/G74&#10;0LpIuvBvhC7kGshzDrmuWsxT+yQpxJpunTRnd9rJys8gOIBlFzMSbf4sqzaWl3f3ENnYWtze3dy4&#10;jt7W0hkubm4kb7scMEKl3b2UGvc9E+BOrR6XP4l8f6ra+CfDtlCt1dCcC81mSBjC8ai0hJSIzCRo&#10;o1d2nEwCfZmLKD41rMujS38w0C0vbXSYi8VmdTuI7nU7iISFlutRe3VIVlcEDy4ECIoVcyOGlkyK&#10;KK9o8AfG/wAWeCWhtLuWXxJ4fihMS6PqF4yTWyx2y29oum6pIk0kEcWyMLBtaHYGCIjsJF9/1vw3&#10;8P8A496Je694UuIbDxfapAJLmaJrW8juRb/6Pp/iS0j3eZFIo8tLuLft2YikkWF4Dz37OUuo+H9c&#10;8beBNdjv7HU7ZbLVI9JuATbWz2jtZ6pdJhim6YTWJWWMMssaqwYoq5+sqKK+CNW8Kaz8X/jB4tj0&#10;uFLTT7TWPsWq6sSZ7OwsNIUaNDc5G0yTXK2peC3U5ZicssaPIntniPx74K+B2iL4K8LWn9oa7FaN&#10;dJa7o5ootQuRGg1LxXextG/nSoPOEMSbjGkcYFvA0Lj5F8Y+PvFHju8W78Q6iZ44Wl+w6dbRrbaZ&#10;p6SyvKIrW1j6lQ/liaUvMUCq8j7RXGUUV23g+w8J63cjQvEl/ceHLi8kWPS/E0W250+2uZZYwLbX&#10;9PmK5gZQyxXEM0PlO26fzIuYum8ZfBTx34Mga+uLGHWdLijaWfUtCaa9is1RZZZDf2skcdxEsccX&#10;mSzGIwKGUGXedteR1p6Rq+p6DqVlrGj3k9hqVjMJrS6gYB43xsZWV8q6MpKSRuCjoSjgqSD+inwq&#10;+JVp8SNElnaBbPXNL+zQa7Yorm1Ek6t5F7YyPu/cz+XJtjdi8bKyMWAWWT42+NPgVPBPjK4WxgaL&#10;QtbRtV0fCMIrfzJNt/piOsccQNvNnZEhbZA8G9izc+aaRp8eralZ6bJqWm6SLyXyRqOrSXEGm28j&#10;IfJ+13FrFM0aO+1PMZNiE7pGRAzr9HfAbR9V8HfFLUNE8TaZd6Xqd34V1GC2hnjUrIRqVrdfaILh&#10;CY5IilvMqyxMylgVB64+16KK+VfjF8C7W7tpPEvgLTY7a/t0ZtU8OWEQSDUIFBb7Xo9pGAsdwg4e&#10;2jAWVQDGomBFx8Y0V6B4c+IN5oskCapoXhfxdYQQJara+JtA03ULqK2EqvttdYeP7UhRA0UIklki&#10;jVuIjtXb7Bonh74E/EmCGz0ubUvh94mMEscWm3Opme1vNQuUhhtvIn1dpo7tEuJAkVvBNbXEw8wm&#10;NFwyct4w/Z+8ceGg91pUS+LdNVsB9Ihl/taNS8UUZn0M7pGLu7bVtXn2ojPIUXFeEV9H/HPN34X+&#10;Dmt3e+bV9V8IA6heSMWkuwunadexM/bPmXM7k995z2r6O+BTvL8KvCrSSF2VNYjyz72CReILuONO&#10;egVAqqOygY4xXrdfMvj/APZx0vWZ59U8FXUGhXszyTTaPeJIdElllmRmNpLArSWaqDK3lpFJGTsj&#10;RYUBNfMOpfCz4iaXdSWdx4N1+4kiVXMumabc6vZlZB8hS90sSxEnuu/cO4B4rsIPhZo3hezTVPit&#10;4kXw/wCZEZbTwhojW2o+L79ZIboQsy/vIbVWkhTZK6yRNkxSyW8mDVdPihonhqNIPh74E0XS5rdr&#10;sQ+J/EajxB4naR4FtLbU7WVwkVlMVVpJLePzYN7EKgXf5nN6p8V/iPrEsc134y1uJ4ohCq6Xdf2H&#10;CUDl8y22ii3R25PzupbGBnAAHMXvifxJqUjTaj4h1y/mdBG8t7q1/dSuijaEaSeRiVxxjNVv7c1r&#10;/oMap/4MLv8A+Lra0PUvHN3feX4bv/FtzqIhkbZod1q8199n4SVttgxcJyFY4xyM19BaP4F+KGvX&#10;Wl6d8SfBVt4l0aaSxtW17UNY0W28U6DYnzVa7h1ywuftdwkX2hriS0vFnDsgVVRySZ/EX7Ltz5/m&#10;eEfEdu9vJJGPsfiRJIpbeIQhZpTqelRSCUmUEqv2SPap2lmK5fyg/Cf4v+FJBrNloWsWdxaM6w3v&#10;h3VLW51OMTobdzax6JcPdAOrlW2p90kNxmp7a7+P9qzmJfiqS64YXNn4nuwB1G1btHC/UAVBc+CP&#10;jJ48vI7nVdA8R6heWlmtnFca9FHo8i2ts67YVm1g24c7pSwGSzku3zESEdhoP7M/jK/+yza5qWke&#10;H7aVJmuIBJJq2q2bIXWFGtbbZauZCFPyX3yqwJ+cFK9f/wCFYfCT4U6D/wAJD4pgOt3Fif8Aj71j&#10;F2dQv7i0EI03TdADLbOXZZJYI5kkeLLPJPsi8xPEfG37Qni/X7m6tvDcx8M6IWuYoDbJGdburWVU&#10;VJb3UGL+TKCrOn2PyzHvKmSUosleMj/hIfFmrAf8TnxLrl4uAP8ATtY1a7S0tug/1k0gihj9wqL2&#10;ArtNc+EfjLwx4evvEXiSDTdEtrO4s7WCzvNVs5dR1Sa9kKeXpkNg0yO0ahpJEkkRvLDMqsEbHCf2&#10;W39if219u0vb/an9l/2b9uj/ALa3fZPtf27+zfv/AGXH7vz+nmfL1rLr0/4e/FbxL8PZzHZSLqOh&#10;zTRPeaHfPIbZwsmZZbCUZNtO6FlMiAox2tLHLsQD37x14F8J/FbwlL8Q/h5EseuRpc3d9Y2lqFuN&#10;XuExcahpep6fbltmpR7jJHJGGM5YAmVJYZk+Mq+1P2cfiFc6raXHgbVp7m4utJtjfaJd3EyyAaNE&#10;YrVtJywD/wCjMytACX/dM0Y8tIUB+pKKKKKK838cfCvwf47iuJNR09LPWZExDr9gqwaokiqkcb3Z&#10;XCXShIkiC3Cttj3CNo2IYfFXj34NeLvApmu5IF1rQVLsutaWkjxwRec6Rf2raMN9s5RVdz88ILqi&#10;zO2QPJKKK9C8A/EjxF8PdRiuNNuJbnSXmZ9S8Pz3Eg03UElVEmcJ8wiuNqJ5dyilhtUMHj3Rt9cx&#10;+JvHmp+HNT8c/D7xDpXjewuLkTW/hHWPDcdnq2hQRb5L7SYbnRbqFp7qAPHmGdGaaMLJFI5ZPtGB&#10;8KPjvrHjPxTF4Z8RaVp0MupQTnS7rRYbuFY7iwtJLy6jv4b2ecsskMbsskbLsZdpVlfdH9OV+b/x&#10;u1CHUvih4qktbg3UFvPY6crKJQsU+naXBZX9siygEeXcpMjYGCwJBIOT718etLvTpPw1+Gfhaya/&#10;W5uZVsLXeJdSA8O6ZFpun+bLuVFi8m5meeaQBR5e4siI1b/hb4aeAfg/pcPijxpf2Fzq6LbRy6jq&#10;MYuNPsNSE7XkcfhrT/JMzTAINswR5yImdFhRpIx4h8Q/j/4i8UGTTvDJuvC+hlZIZWinQ6zqai68&#10;2Gaa9hUNagokYaC2kPJkV5ZY2Cr8+0Vo6Xpeo61qFrpWk2c9/qN7KIrW0toy80r7S78DGFVQXd2I&#10;VFBZiFBNfd/wf+Ddv4Fij1/XBBeeLbiF1TYVkttAt54/LltLOTo1w6sUuLgZ+UmOP92ZHm94ooqO&#10;aCC4VUuIYbiNJra4RJ0SREubOdbu0nRXBAkjljSSNx8ysAykMAR+a3xY8at468Z6hqcMm7SrMjSt&#10;DXsdNs3YJdDdFE/+kyGS52yrvQSCIswjU1L8HvCyeLPH+h2Nxbi406xkfWdVjdIJYWs9NAljhuob&#10;gFXinnMFvKu0krIenJH0L+0X8RTp1hH4G0a9ePUdRTz/ABDLa3AV7fSZIiI9KnCKSDebhJIBIjCJ&#10;Arq0VxXxVX0B8Hfg1ceNZrfxD4gjktvCVvcfJDmWC58QSwyAPbW0i4KWoYMk9wrhsho4iH3yQ/cO&#10;h6BovhqwTTNB0yy0myiwfJs4lj851hWDz7mTl5pSiKHmlZnbaCzMea+A/jl4vuPFHj3VLTzbldL8&#10;M3E+hafazkxrFcWcgh1i68hJHTdNco4Eo2s8SQhwCmB5Fb29xeTwWlpBPdXVzLHBbWttE89xcTTM&#10;EihghiBZmZjhVUZJOO9fRPgz9nDxLq7Q3niy5Tw3pxaN2s4zHea3cR7kcrsUmC3DozgPK7yI64eA&#10;g14943tPCuneIL7TPB899e6Tp0r2g1W/vrO/bVLiJttxdWslhFDELcMCsJUPvUeZvIcIvH0V618L&#10;Pinqfw51IxuJb/wzfzI2r6SGXej7fKXUtMMmAlwi43LlVmUBJCCsUsX3R4X0jRo9T1Lxb4ca3/sj&#10;xvp+lapOsAngifUoDNKNWjtZBgSXkNwv2gbY2V4QXDySuU7aisPxHog8R6Pc6LLcz2trfyWceoNb&#10;vPFLc6ZFex3Gp6aZLd45FS8t1ktJCjj5JCeR8p+SPjZ8Ww/2z4deD0TTdH00tpWtXVrCLITmyBtJ&#10;fD+mQRhBFZxbfKmIUebgxpiAHz/lqirdnJaxXdrLe28l5Zx3EMl3aRXAtJbm2WQGe3jutknlM6gq&#10;smxtpOdp6V9QS/s8aT4k0Ow8RfD3xVI9rqOn2l1aWPiJba4YzSyZuorrVdFG2CSFcxSQC1kKTIyM&#10;4ySnzv4k8J+IvCF8NP8AEmkXOl3LIHi83y5ba4UxJKWtL22aSGYKHUP5UjbWO1trAgZmmaleaNqN&#10;jqunTG3vtOu7e9s59iP5VxbSiaJykgKsAQMqwwRwQQSK/VLTb2z8R6Dp2oi2Ladr+k2l8tpfxRvv&#10;sdWsknWC8t8unMbhZF3Mp5GWHNfN/wAVP2f7fUF/tr4fWUFlqKs327w6kiW1jfiWQv8AatMa5cRW&#10;8q7trQZWExgbNjrib4uIKkgggg4IPBBHUEV7h8D/AIkN4K8RDTNUuJv+Ea1+SK2uY2uYIrPS9Tml&#10;jit9dk+04VURQYrkrJH+6bzHMhgjQ+i/tQeGdk/h3xfDHJidJfD+pSNNbrCkkO6/0gJbYExeRTee&#10;Y+WUCONSEJG/5X07UbvSNQsNU0+b7Pf6beW1/ZT+XFMIbq0mE8EhimDI4DqCVdSp6EEcV+oPg/W9&#10;N8WaDpfi+xtoIpNb022F28cZM8ctlLLHPpkl3NHE8qWly9zGjFdpJd4/lky3U0UUcEYPTuOowcg8&#10;EHGM+/XBr41+L/wIuba4m8SeA9PkubO4k3ah4asIHmubO4kcAXGiWkIJeBySXt0GYjzGDESsPyjR&#10;Vi2ubiznhu7S4mtbq2ljnt7m2keC4t5o2DxzQTREMrKQCrKQQQCCDX1l8N/2jJC66R8RXi8kxzmL&#10;xPBaP5gkBaaODVdN09CGDA+Uk1vEu3CCSNg0kyzfFL4F6be6c/i/4bQrM0qtqVzoWnyR3NhqFhcR&#10;idbzw0sIOGAzILZGZJEYC3CFEil84+PM76zqngzxemnizs/FPgfSbwOjCWJtQWWWe9tDdbV82W2j&#10;nt43YqDgpwOBX198KNTh1f4ceDruBJI44dDtNLZZCpYzaKraNcSDb/C8luzL/skZyal+JPjiD4f+&#10;FrrXniS7vDPbafpVlKZ0S91G5ywjeaFH2rHEks7biu4RlA4Zlz4z8OPH/wAXfiZNqiW48OaDokay&#10;xTeI/wCw727OmXn2FUt7PRrWe9VLicPtuZBOzrEHLSHa0ML8D8RPjRrltaR+DvDfiu51aaxkkXXP&#10;HNrb2mkXWqXSzmUWmhppYUQW0OdhuEYvMR8j+SN03zPRRXQ+H/CviHxZeGx8PaTearcrt837Oi+R&#10;bhgWR7y8lZYoVbawVpXUEjAJPFfYHw//AGc9I0Rk1LxtJa+IdQXY0OlwC4GiWUsV15qTSM/lveFk&#10;RA0c8SRDdIjRy/I9fSVvBBa28FrawRW1tbQx29tbQRrDb28ECCOGC3hiwERFAVVVQABgCpaKKKKy&#10;9b1iz8PaPqeuagzJZaVZXF9c+WU810tozKIYBKyK0jnCRqWG5iBnNfmF4v8AFereNdevPEGsztJc&#10;XL7IIB/x76fYoxNrp9pGAAscQJ7Zdi0j7pHdm6f4V/Dq4+I3iL+z3mnstG0+JbzWr+KFmkS380Rx&#10;WNrIymJbmc5EfmnAVZJNsnlmNvd/iL8VdI+HEP8Awgvwts9M069spI49X1G2tLaa20+4t4ktzbqs&#10;wdbu/Kxot3cXPmbcbH3z7zB8i3t9e6ldTX2o3l1f3twwe4vL24lurqeQLsVpridmdjgAZY9K6Hwj&#10;408ReCdSi1Lw/qE1sRNBNeWLyStpmqx24dEttVskZVmTbJIqnh49xaJkfDD6xtZvBX7Q/h25S4tI&#10;NI8faTpzxROJXS5tTuEkF1DIuftWnNMdkkciFoS7gbHkjlk+ONb0XUfDurX+iavbSWmo6dcNb3MM&#10;isvOA8c0ZYDdHIpWSKQcOjKy5DAn2j4A+PJ/DfiyDw7e3Mv9g+KJUsxbs7tBaa7Nti02+jhVJG3T&#10;MFtJACikSJJK22FcffVFFFFFc94k8JeGvF1oll4k0az1WCIsYDOskdzbeZIks32O/tmjngMhijEp&#10;hlXeoCtleK+LfiB+z74j8NF7/wAMG58VaOcs1vBa512xElyUiiksrcsbpVQx7p7dQSd5aCONdx+e&#10;yCpIIIIOCDwQR1BFJRW/4c8S654T1JNW8PajcabfrG8Jlh2Mk0DlXktrq3lDJLEzKrbJFK7lVsbl&#10;BH2d4K8feJPiYV1Hw74q0jQdc0fSHj1bwJq2grf6Tq2obJkh1q31aKeK+itJHeFGSJna3dAJFmVl&#10;8/i4P2hPGejeK4tC8d+HdD0q2tNQSy1tbS21aC/0+KUqpvopGuLtZkRGE6CKJhMmPLfDK4+v6+Mf&#10;2pNThm1jwnoypJ9osNM1LU5JG2+U0Or3UdrBHGPvblaykLZ7MvvWzBLN4V/ZmATfpeq+I45baKOZ&#10;CbjVI/EGuNE0dvBPvH+kaTuZNir+7/er83zU74W/AzTdP00+LPiVBAHSFb+10TUJDbWOkWdti7fU&#10;PEO8orPtXL20p8qOPcJw7sUho+P/ANoryV/sX4bRxW9vAtsi+IZ7OMKEhIb7NpOi30RVYwoRPMuI&#10;+RvVYVwktfKN3d3d/cTXl/dXN7d3LmS4uruaS5ubiRvvSTTzMXdvdiarUV9d/Cf4BHNh4n8eQqF2&#10;rd2PhWeE7ichrWbXg303GxK8/KJyMSwH69A+nT3GMHjjp0ooor4k/aO8VRNqWl/D/SVht9K8OQWl&#10;7eWlvbrbwxajLaFNNs4o/LULHb2bqyeS2w+eVI3RjHzlpenXOsalp2kWQRrzVL+0061SRxGjXN9c&#10;LbW6vIeFUuwyTwOtfoL8R/Flr8Jvh9Y2OlzPJqS2Fr4a8MrcS2cl5H9i0/7MurXEUgAkW1jRWkKw&#10;MhlaJGVUlyPzukkeV3lld5JJHZ5JHYu7u53M7s3JJPJJ616X8OvhX4i+I08slj5Wn6JZXEMOoa3e&#10;K/kI7srzWlhEgzcXKxN5piBVFG3zJI/MjL/fPhDwF4W8D2gtfDulw28zRRR3WpTn7Rql+yoqu91e&#10;SDdhmXeYowsSsSURM4r5n/ae8UXEmoaH4OhIWygtV8Q3rBonNxe3Ek1hYxsCu9PJjSZ+JMOJgWXM&#10;amvk+vb/AAX8BfGniyGDULuOHw3pE/lSR3WqrIb+5t5GdGmstJjxIcbAw+0PCrqytGzKcjO+KnhP&#10;wZ4Furfwvo13rWreJbeKxn1/Ub2W1h021aSzMgtLGxhiD7py6XB3zOIo/LQPI7SFPIaK6Xwp4r1r&#10;wZrVrruhXX2e7t/3csUm57S+tHYPNp+oQoV8yGTaNy5DBgroyyKrL9/eFLvSPiQfCfxL0iWXTL/T&#10;ItU0bWbJTDM89vPbMbjw/qVxHtZ0t7lre/tSwxtO7ylaX5PVaKbIX2OYwrSBGMYZiqs+PlDkAkA8&#10;ZIB9ga+XfH3jDw98HPCa/DnwUg/4SG5sSLy8ikkjudNN9b+Xca7qF3Ayv/aE64a1jVh5S7H+SJII&#10;pfi13Z2LMSzMSzMxJZmJyWYnqT3NNor6O8HfCDwr8SPCC6p4Z1+80rxPYloNZ0nUpLbUrKK7ETm2&#10;Ki3it54ILogSJOfOCASRgSvExry3xr8NvFngKcLrun5spHWO31exZ7rSbiR0LiJLkqpR8BsRzIjk&#10;KWVSmGPB1+kXwX8XXPjLwFp15fSSzappU0uhancy+Y73dxYRJJBdyTTvJJI8tvJC08rMC0xkIAFZ&#10;vxG+CvhnxpZ3t7plpZ6J4rkHnwarAr29re3AaSV4dYtLYGN/PeQmW6ERnVgrbpEQxP8AAms6Pqfh&#10;7U7zRtZs5LHUrCUQ3VrKULRuUEqMrxkoyujK6OpKspDAlTW14I8Yah4G8Saf4h0/MptmaK8svPkg&#10;h1LT5/lurKd0zwww6FkYLIqSbGKgH7I+OGm6f43+FyeJtEkj1FdLe08Q6dd2tg09xc6VMDa6jEJJ&#10;As1vEscgurkMuQbcLKgKZT4Ir9DfgV4yuPGPguNNWuEvda8OXrabcTzXMdxfz2zQiTTtSuU2q6F4&#10;3ktvMYs0pikcuzFwPa6KKK+ffi58FbDxdbXGu+Gbe3sfFsZeeWJDHbWfiFWy8sV1kBEuyxzFckgM&#10;cpMcMssXwldWt1Y3E9ne289nd2srwXNrcxPb3EE0Z2SRTQygMjAghlYA+tVqK+gfh18fNf8ACYh0&#10;vxGLjxJ4fjiit7YNLEmr6VGLkyPLb3kilrpBGzqtvcyDpGscsUaFW9u8afDDwd8XtPTxV4M1TTLb&#10;V3ictf2KxyWOqTSwi7itNft4MSQXQMieZK6efGrFZopNsap4h4y02WD4NeFrXVrHUbDxB4G8ba14&#10;Sv7e7WEIv9rQS+IneJkLmSIxGzEMquEYbiA6GN69j/Zi1K3n8H65pX2hpLzT/ELXcluyyFbey1LT&#10;oUs2Rz8uJJbe6+RTwQSQNwJ+htW1K20bS9S1i8MgtNKsLzUrsxJvkFvZQNdTeWmeSFU7R34HvXyT&#10;4b+N/wAUfG3ikaR4X0Pw3su/MMdre2uoz2ukafHMS2o6nqME8b/u1ZI5JAgV22rFD5jqjdL8Qfid&#10;rXw1tdU0JvFieLvG2qyLNA6aLpmlaV4M02SMvAVs7fzZJbp95aKO5uJAUEUsqhQBdfGV7fXup3U1&#10;7qN7dX97cNvuLy9nlurmdwAgaWecs7EAAAk9KqUVcsbC+1W6isdMsrzUb64L+RZWFtNd3U5jjMsg&#10;itrdWdtqqzHAOACTxX1J4A/ZtvJ5IdR+IEgs7ZSsieHtPu1kvJ2juG3x6pqFuGijidFU7bSV3ZZP&#10;9ZC6EV9a6Pomj+H7JdP0TTbLS7JDvW2sreO3RpNgjM0ojALuyqA8jks2ASc81p0UUUUV+dfxt8et&#10;418XXNvaXCTeH/D0txp2j+V5LRXEg2x6nqSz28kqSrPLH+4kVgDAsR2K5fPnfhfw3qfi/XdP8O6O&#10;kL3+oyvHE1xKsFvDFDC1xdXNxI2cJHGjyMFBY42orOQp+xNVv/Bv7PPhaHTtJt7bWPG+p2rsk86I&#10;L29lLKkmo6s0bGS305HX/R7RH/eMuxWL+fcr8c+IfEuu+KtRfVvEOpXGp37xpEJZtiJDCuSkFtbw&#10;hY4owST5caKuSzYyxJwaKK9k+Cfj5vBPi62gvLlYvD3iCSDTtZMgiEdtJ86abqbSzyRrGsEsn7+R&#10;mIEDSnYzBMa37Qng1PDfjM6xZxsmneLUudVBaXft1lZgdbiUSO0mGaSK5ywC5mKR/Km0edfDnXP+&#10;Eb8c+FtZa4itLe21i0iv7mdS8UGmXzf2fqkjhQTxbSy4IBIPIBIr9Q6KKKKKKK8q8WfBjwD4wme8&#10;vNLfS9SlcvNqWgvDptxcM1w9zNJdQmN7aWSRpGMk8sDSsMAuAox8961+y/4ltnLaD4h0bVoRbvIy&#10;6jDd6RdtcLuZba3ihF3E+4BQJHmQbiQwVRurgF+AvxYOSPCw44517wypJ9AGvRn8M1l6n8HfiZpM&#10;MU114P1OZZpfJRNKa01y437C4MltoslxIi+juoU8AHNXfhF8RJ/h94kRrhkbw/rMlpZa9FIsrfZ4&#10;VmKxarCIFdzJa73bYEbehdAu8q6feFh4L8FLrqeNNN0XS/7Zu7aR49Xs8eVcJf8A76W/ijhbyDNO&#10;rnddonmOrMpcqxB6e6urextbm8u5o7e1s7ea6uriY7Y4Le3jMs80rnoqqpYnOMDmvzh8BJeeNvi5&#10;od3MLKK71TxZJ4mvYikq2ZW0uZPEmo20MZErYZIpI4lckZKhmAyw+7fGOreGvA9pqnj3UrezGrR6&#10;Qmj2k8sskd7qYillv9O0Czb95s86d3aQxRfdAkl3JCGT88vGXjvxJ471FNQ8QXxnWDz1sLGFFgsN&#10;NhuJPNeGzgX/AICjSyFpXVEEjtsXHG0V0vhXwprXjTWbbQ9CtftF3P8APLM+9bSwtUIE19fzgN5c&#10;MeRk7SxO1EV5HRG/QL4a/CnRPhxaTNDJ/amu3o8u+1ya3EEzW/mb47Gzty8nkQ8K0gEjNI4DOxCx&#10;pH6jRRRXM+Nbq6sfBvi2+spmtryx8Ma/d2lxGwWWC5tdKmuIZ4mPRlZQy+496/K2vqn9naK10HR/&#10;H/j/AFOylNppOnx2kF7E482SK0gk1bW9PtoXkSNpGC2JXzB94oFcAvXzh4g12/8AEut6nr+pv5l/&#10;qt5LdzhWmaOEOcQ2tv57O6wwpthhQudqKqg8V6Z8GfhmfH2vfaNUt5z4V0dhLqkscptvt1yVLWmk&#10;wzgF/nOHuDGAViBG+OSSJq/Q23t4LSCC1tYYra2tYYoLa2t40it7e3hQRQwwQxgKiIoCqigAADAA&#10;qZVyyqCBuIAz0GTgZAr8xvA3gXxB8StfktLJpPLEgu9e127DzQ2EVzKS9xcOxBluJjv8mEPulYMS&#10;VRJJE++vAXw38N+ANOit9LtYp9SMcgvtfubeH+1b5pyjTxeeoLR2+Y08u2V9i7Qx3SF5Hy/jVqVz&#10;pPww8V3FpL5U09pa6duMRlDW+rajDpt8hyrBd8EsqhmxtJyCH25+HPA3ww8WfEF5X0O1hi061mW3&#10;u9X1GY22n287QtOIFKB5ZXwAGWCJ9m9DJsV1Y+9H9lTrjx5nB6HwvtyO2caiccdq858Sfs8fEHQ0&#10;kuLC3sfEdrGt7Kf7Judl9HbWq+ajy6dfLE7yyrnZBatO5YFRklN3hs0MtvLLBPFJBPBI8M0MyNHN&#10;FNGxSWKWJwCrKQQykZB4NfTv7O/xIfTNQXwHrFxI2n6rMW8Pz3F3CltpeoFXmn04LPghL1iPKRH4&#10;uMKsTPcMy/a1FeD/AB3+JLeDdBXQ9JuJYfEviCBxBdWlzFFcaPp0cqrc35HzSq8w3wWzKq4PmSJK&#10;HhCt+f8AXqvhT4M+P/FsVtd2ejjTdLugWi1XXJv7PtXjNot7b3EVsVa6lhmV0EU8Ns8bE8PhXK+w&#10;237K87wQtd+N4YbloozPDb+H3uoI5mQGWOC5lvYWkVWyFdokLDnaucDz7x58BPFXg6zu9Xsp4PEe&#10;h2USz3NzaRPa6haQCNTcXN1pcjSfukYtl4JpcIplkEahtvpn7LmtStD4r8OyzFoIpLDWrKDyUwkt&#10;wr2OqStcKN53COzAQkgbSQAS276h1vQdG8R6fNpeu6daapYzK4e3uoxIEZ42iM9vKcSRSqrNsmjZ&#10;ZFPKMp5r4S+LPwYvfAONZ0eW51XwrK6xyXEyq99o9w7BIotS8lVRopSQIrhUVdx8t1RjGZvqD4B3&#10;EM3wr8ORxTpK9pNrUF0inm3nbXLm6WGX0Jikik+jCvY6+TPj/wDCmOSC58feHLOc3SN5niewtYhJ&#10;FJbCNmk8QrGMMrR4H2sIpVlPntsKTO/x1X2JNrzfFD9n/WVnWK/8T+EYrR797qZDcr/YkqXD66st&#10;1NJK0k+mrOJJXKtLN9oREwAK+O6+9f2abm5uPh5dpPO8sNl4p1K0s0d2cWludPs754IUPCoZp5Zd&#10;o43Ox6k19B0UUUV83/Ff4EWviia/8T+FHisfEMsc1ze6UyrHYa7eBvMeVJiVFvdSjcGcjy5ZNpkM&#10;RaWY/D9zbXNncXFneW81rdW00lvcW1zG8FxbzxMY5IZoZAGVlIwysAR0IFV6K99+DHxeuPBd7F4f&#10;12aa58J38qxRtJKx/wCEcuZpizXtsjkgWzO7NdQrg5PnJlw8c3qX7Sfhe0tfCvh/VbGOWFdN8R6v&#10;HLbIjyRb/FbyazqV5PM7Fl/0qEbV+7mXaNoCLWx+zLrhvvB2q6JLcyzXGhayZIrdw2y00zVoRNbR&#10;wseMNcR3rso5BOf4hXvmtaBoviOxOna7ptnqtkZBOtvewLMkcyxtEs0LHmOQKzKJEIIBODhjXgfx&#10;q8d23w78PWngvwdHDoWq6rC8+zTLGOzt9K0KeWZLq4snh2JFcXE6skbxIzKBM+Y5PKc/Ifh3wP4t&#10;8Wso8O+H9S1KJ5Zbc3scPk6ZHcQQC4kgn1W5MdtG4RlO2SUH5lHVlz2X/CiPit/0Kh/8Hfhz/wCT&#10;K6LRf2cPiFqWJNT/ALH8PRi4SN47+/W9u2gIBkuLaLSFuImwMhUknjJIwcDmvbfDf7Nfg7S/3niG&#10;91DxNPiRfKzJo2mhWIMbi3spGuPMUKRk3ZQ5PycCvoGw07T9JtYrHS7Gy02xhMhhstPtoLO0gM0h&#10;mlMNrbKiLuZi5wo5JPU1boooooor5z/aX17+zvBVhocNyIp/EOrxfaLYwhzdaXpSfbLkiVlIQx3R&#10;sWOCrnoNy76+FACxAAJJOAByST0AFfbOs3KfAr4QWmjWcixeL/EXm5dZPNaLV7yCMaxqMe2ZcLZQ&#10;iOCCWIFfMEDshDOT8S0UV0/hHxXq3grXbLXtHmaO4tn23EBY+RqFi7A3On3iYIaKQAdsqwV12yIj&#10;L9J/HXQ9K8XeD9A+K/h6OMg29nFqzqYfNk03UGEVm1+0c7RrPZXR+xyxxI8haUq7hLcAfIwJUggk&#10;EHII4II6EGv1Z8K6w3iHwz4f11/s4m1fRtNv7hLV99vBc3Nokt1bxksxxHKXQhmJUgqTkGt6iiii&#10;iiuI8WfDnwd41gmXW9EtXu5QNmsW0cdnrMLxwPBA66hEA7iMOWWGbfCWCl422jHzt4j/AGXZlZ5v&#10;CPiWN0aaBU0/xFE8bwwC3/0mV9X01G8xzMAUj+wxgI2GfKZfy64+AHxTiuJoIfD9vexxO6Jd22ua&#10;HHb3Ko20TQC+uIZQrZyBJGjeqg8Vn3nwR+KVjaz3U3hO5eK2QPItnqGj6jcMC20C3s7C5lmlOT92&#10;JGIGTjAJrmNC1vxR8N/E0OoW0N1pGsWG1LvTtStZ7b7RaXCLO9hqdjcBGMUyFHAIDD5JI2V1R1+/&#10;YtE+HnxWsvDvjW40SHVlEJl02fUIZ7a4Rbe8ZJdP1O2jcR3CQzxSI0U3nQlvM2bo5CX9Lr85fjlr&#10;f9u/EvxB5V013aaQ1todpmNk+zHToAmoWiB1ViEvWuvmOdxJKsy7TX3UnhjQ9M0XwxDq1wk+n+A7&#10;C0ntZtR+xw2Ud1o2liwg1+93g7JLaEStGfNEcZdpCrSRwvH8L/FD4t6z4+1Ce2tprvTPCcR8qz0Z&#10;JjF9ujSYTJfa0kJ2yzMyJIkRLRw4ATL75ZPH6KuWNhe6ndwWGm2d1f3ty2yC0s4JLm5ncKWZYoYQ&#10;WY4BPAOAM19x/Cn4F6f4XTT/ABF4qiS/8Uxt9st7Isk+m6DKBugAVCVnu4uWMpJjSQjyQWiWdvom&#10;iiiivy4+IN4NQ8deMbtbpruKbxPrf2e5ZnbzLOPUZIrPy9+SEEQRUH8KgAAAYruPgDox1j4l6TK8&#10;NtPbaJa6hrdzHchW/wBRB9ispoUYEGWO6ngkQ8Fdu8EFRVX41+Nj4y8a3n2W4E2iaF5mj6QYphJa&#10;ziCQi+1OExSyQv8AaJclJ49vmQLBuGVrjfBHhDUfHHiOw8P6esifaJBJf3qQG4TS9NjYfbNRmQMg&#10;IQEBVaRA8hSMMGda/S3wx4Z0nwjolloGiwGGyso8b2KtcXc7cz3l7KoUPLK2WYgADgKqoqqN6vzs&#10;+KdpfeLfjF4h07QbG6vdQvNRstLtrMIizSz6dpMFlcyEttVIgYXlMrkKsYMjlVDEfU/w1+CXh/wT&#10;Hb6nqaxa74maCFpbu4iSbTtMuVk+0MdEt5o9ysrbF+0uTI23cghDvHXsN9eR6fY3t/MJGjsrS4vJ&#10;EjCmRo7aIzOIw5UZIGBkjr1r8wNJ0XxR8RfEdzDpttJq2tarc3eqX8yrDbwRtPMZ7y+u5Rsihj3v&#10;7DJCIpZlU/Qlj+yxevaxPqXjS1tL0hvPt7HQ5dQtI2DEKIby4urZ5BjBJaBOSQAQMnA8Q/szeLtP&#10;Wabw/qml+I4o4YmW3kD6Nqc8zzCOaOCC5aS2xGp8zfJeKWAbA3bQ3z7qWlanot3JYavp95pl7EoL&#10;2t/bTWk4RvuSeVMqnaw5VhweoJFehfCP4gS/D/xRFdTsW0LVRDp+vRFrnZDaNOPL1WOKANultSWZ&#10;R5bko0sa7Wk3D9ILa4t7yCC7tZorm1uYo7i2uIJI5oLiCZPNinhmQ7WR1KsrAnKkEEg1LXHePfGd&#10;j4E8M33iC9UTPFi20+xDpG+oanOD9ltVZyMLw0szL8yxK7KrEbT+ZOq6rqGuaje6vqtzLe6jqFw9&#10;zd3Mu0NLK5zwiAKqgYVEQBUUBVUKAB03hD4eeLfHEwTw/pE01os3k3OrXH+iaRasjxLMs1/LhXeN&#10;Zo5XghDzFMusTAV7tpv7LOpy2ofV/GFhY3m9gbfTdJudVtxH/wAs2+13M1m248gr5PHYtms3xJ+z&#10;J4k060S48N61Z+JZxkT2E9tHoF0d0kcUP2KW5uJoH+9I8vnTQhVT5S7NtHOfAC81PRvinZ6M0clq&#10;dSttb0rV7O6jminhbTrCXVNjwPtMc0U1qEO9CVBdcDOR993Ftb3kE1pdwQ3NrcxSW9zbXMSzW9xb&#10;zIY5YJ4ZAVZHUkMrAggkEEV8jfFb9n+QPqHiTwFAphMb3l74ViTEiOh33Mnh8LwykfOLIgMCGWAt&#10;ujgW5+yvdXcln42sGmkaxtrrQLuC3LZihu7+O7hupkT+9IltCrH0jWvrKvHPjF8Mbfx7oMl5p9pF&#10;/wAJdpcO7SLkSR2pvIVk82fSLuVlKsjje1v5hURzEHzI43m3fnY6MjFWBVlJVlYEMrA4KsD0I7iv&#10;rn9nbxHba3o3iL4Z63vubOayvbuzheaZBJpWop9i1rTY5EYGMBpBKgiwxMkr5GM18mXVtcWVzcWd&#10;1DJb3VpPNbXMEylJYLiBzFNDIjchlYFWB6EV9I/svahdReLvEGlpKFsb3w6b+4h8uIl7vTdTgt7K&#10;USsN42JdTjarANuywJVcfb9FFFFeU/FH4V6X8RtORw0WneI7CNhpmseTnfFnedM1LZhpbdjlkPLQ&#10;sS6ZDSxy/APivwprXgvWrnQtetfs93BiSOSM+Za3trISIL6wuMDzInwcHAKsGR1WRHReborvfh/8&#10;QNa+HmtLqemMZ7OcxxavpEsjJaaraI2QrEbtkybmME4UmMk8NG0kcn2l49tdG8afCjxX4h0OeGKP&#10;XvDdlrslyCJjKvhl11dbW5gt5GjS6VYWs5nB3oVWOQlYVUeC/sy66LHxbq+gyywRQ6/pImgV0Yz3&#10;GpaNKZYIIXHAH2aa7kcHrtBzkYP27c28F3BcWl3bxXNrcwy291bXEaywXNvOhjngnhkBV1dSVdTk&#10;FSQQQa8o8Xaj4U+DHg+/1LQdF0nTb662WOmWsFoUfVNUfzZbUahPCBLNFbh5pSZZRiMGNGVnQH4F&#10;trDxJ4z1e9ksrLUtf1m+mm1G++xWct1Oz3VwDcXlwLZcRoZJBuchUXI5AxXen4D/ABWBIPhQ8Htr&#10;nhwj8CLytPS/2efibfzNFd6dp2iRiIutzqer2UsEjB1TyUTRmu5d2Duy0QXAOWB2g+xeHf2YNGth&#10;HN4q1+91KbFpIbHSI4tOs45EG68tp7qfzZp4nYqqOi27gAnG5ht+hfDnhPw34StGsvDmkWWlQy+V&#10;55t0Z7i7MTO0Bvb6ctPOUMrhDLIxUMVBwcV0FFFFFFFcN8S9fPhnwH4o1lHuYbiDSprWzmtQhnt9&#10;Q1Irpmn3Cb2UBY5545GOchVJAY4U/mBX2V8ItNs/hn8M9d+J2t2oa/1O086whljdJv7LjmFvo9gk&#10;ptjNAdRu3VnkRpIWiNtMQNjY+Ttf12/8S61qevapJ5t/qt3LdzkNM6R+Y37q2t/PZ2WKFNsUKFjt&#10;jVVBwKxqKKKK+3PEUdx8R/2dtP1ecXL6po+nxax5l1emaW6ufC0s2javqN1cyKDI01sl5OEOSHYK&#10;WZhub4jr9a9Mv7fVtN0/VrPd9k1OytdQtfMwX+z3kC3EO/buBbay5wcVdoooooooooorzHx78JfC&#10;fj6GWW8tV0vXSkhg1/T4YUvDMbdYYP7TUBRdxII4gEkIZUUpFJFuLHF+D99rWk2l98NvFsfk+IPC&#10;KJJp0rStJFrPhW6mZbDUNOmuJC88MEga23JEiRJ5ELqsquoufHLXxoHw213y7kW95rKw+H7QNCZh&#10;P/aT7dRtxkMFLWK3RDsQAQNpD7RXgv7L2ii58Q+JNefymXStJttNijeAPILjWLkzfaYJm+4yR2jx&#10;tgZIkIyASDw3xu+ILeNvFMtnYzI/h7w7JdWGlmM27x3txvEeo6qlxAXEkczRqsBEhXykRwqu8mfF&#10;qKUYyM5xkZA64781+mPwqTwQPBemSeBET+ynTZdPKIhrB1REDXkfiB05N2pcbv4AhQwD7OYTXo1F&#10;FFFcj4/Dv4E8aqgYu3hHxGiqoJZ2fR5xtAXkk9Md+lflrXtl9qw8P/BDQvD9reiS68feIdV1/Urc&#10;R2xNrpWi3aaXHaS+ZukXzrmzgniljAzsljLYDBvKNF0bUvEGqWWjaRaS32pahOILa2hXczMQXeR8&#10;cJHGgaSWRsKiBnYhVJH6ceCfCOneB/Dmn6BpyxkW0Qe+u0iEMmpak6gXmozqGdg0jAbQXYoipGpK&#10;oorq6UEggjGQQQTjAI+71rm/CnhTRfBmi2+g6DbmC0gLSSSSMHu767cBZr+/mUASTSALk7QAAqIq&#10;xqiL0dch4+8Kv428Jar4ZS+XTjqZ0/N40H2kQJZarBqDkQBkLEiIqoDjkjnGa3tJ0jTNB0600jRr&#10;KKw0ywh8i0tIA2yJMl2JaQlpGZiXkkkLO7FndixJOjRXmXxC+FHhn4hRebfRtputwJKLXXNPigW6&#10;Z2t/Kgi1NGH+kwIyo3lsyuApWKSPe+fz58U+Ftb8E63caJrdu1rf2rLLDNEztbXdszn7PqGn3GF3&#10;xPtO1sAggo4SRHRf0P8AhX40Xx34M0zV5ZA2qW+dK1xCCMatZRr5k/8Aqoo/9IRo7vbEpRPN8rcS&#10;jV3d/e2umWF7qd9N9nsdNs7m+vrgpLN5FpZQtcXU5jgVnYIisxCKSRwAeBX5f+K/EWr+P/FV5q88&#10;VzcXur3og0zTIi15LbWzy+Vpmk2aQIpkKKVRdkYMjkuVLuSfrr4W/AXSvD0NjrvjCCLVPEZRphpU&#10;phudH0dpFAhjeMBkubmMZLSMTEjn92rNGk7/AEfRRXnPhL4c6T4O8UeKdb0i1s7ax8Q22lG2tYk2&#10;tpl1BJdSatb2a7cRWsxa2kWJXKhlKhURIlHo1RXFvBdwT2l3BDc2tzC9vc21wkc0FxBNH5csM0Um&#10;VdHUlWVgQQSCCDWF4W8KaP4L0r+xdCimhsBe316EmnluXR724acxB5TnbEhWGP8AiKopcvIWduiq&#10;OeG3urea2uYYrm2uIZILi3njSW3ngnjMcsM0UnysjKSGVgQQSMEGvzf+Lvw/k8AeKp7W3jP9g6sZ&#10;9R0F0S68uG1aYiTSXnui5eW0yqMfNdijRSOVaQqNf4I6xGmv6r4Lv7hbbRviDomoeHb2Uy2sBhvH&#10;sZhptzBJcLl5TvltoYA6iSSZfvMqLXilfdn7MTN/wgGrDJ2jxhqBA9zo2n5P6Cvoyiiiiivgz4+e&#10;O/C/i3WLfT9D0+2u7nQ3a2n8WRyEG9AL+dpdosfyzWsch3JPIWBff5AETNJP89UUV9ZeBtef4h/B&#10;vxf8P7qS5uNe8O6ObnSLe0RZb7U9L0501LR7W3g3ySTtFcwLaSCOFQscluikyPmuP/Zv16TTfHza&#10;QXuWt/EmlXlr5MbH7OL3TYzq0F3cxZ+by4YrmNGwSPMI6Ma+5tY1W00PStR1i/Zks9Ksbm/uWQZk&#10;MNrE07iNc4LEDCLnkkAHNfO3gz4UzeM9XPxQ+JCpcXutXMOrab4XCRGxgsI4hHpSaypUCVVhWHZa&#10;90VftJkZ5YV+lLe3t7S3gtbWCG2tbaKK3t7a3iSCC3hhQRxwwQxKFVFUAKqgAAAAAVLRRRRRRRRR&#10;RXxh+1Jqcc2teFNGEZWaw0vUNUeXccSRavdpaxRhcYG02TN1/i+leb/Avw6viL4jaP5qo9roSS+I&#10;rlTK8bZ01lWwePYPmK3cluzIThlDZyODtftF67PqfxCl0o+alt4b06wsYIvtDSwSXF/brq91exwY&#10;CxO4njhcDcT5KktjCr4JRRRX2h8BLqDxl8OvFPgHVTO8Fi09qrLDaKttpfiSGR4RaSsGLTxXUd1O&#10;GlibYzR4LAbU+Ob6zudOvLzTr2JoL2xup7O7hYqWhurWUwXETFCQSrqwJBxX6IfAYqfhT4V2yIxU&#10;66rqpBKMfEd23lyAcg7SGx1ww7EV69RRRRRRRRRRXMeK/B3h7xrpkml+INPhuo2hmjtb0RwpqWmP&#10;MySPcaXeurNC+6KIvt+VwgSRXQlD434H0vUPg/4vPgy9uGvfBPjK6mn8K6xILOOS01+O2XzdL1Vs&#10;oVlmiRIY8ArO6RGFEZ50j961jVIdE0fVdYuUmkttI0y+1S5it1V53t9PtGu5lhRyil9qEAFl56kD&#10;mvzz+FGnaj4y+KuiXdzJdz3Eesy+LNWv4YA7JLp8x1Y3NyYwFjSe6EUJfAAaUBeSBXs/7Svjxo0t&#10;PAOmzxnz44tS8SbDBKVjEqzaRphdJC8bbkNzNHJErbPszo+x2U/HtFFfbX7ODeAW029OkRTQ+NBB&#10;GuuLqlxBcXjWSlFMuiSRRxAWLygPJHsMkchRJ3kC28jfT1FFFFFflv8AEFUXx743WNFiRfF/iVUj&#10;UKqxoNZmCxqq4AA6ACu8+Fus2/hLwz8TfF0blNctdI0jw7oTfbIbbFz4mupvMliiljfzpbc2qXYj&#10;AOUhkBwpLL4nX6G/BH4cR+CfDceo6jbxDxL4ghgvL2R4riO606wmiWe00N0ugpR4vv3KiNT5pKMZ&#10;Fiiava6K5PQ/BOg+H9Z8Q+IrKGWXWvEl3Jc32oXbwyTxQPh/7NsfKRBFBvXzNoBdjt8yR9ke3rKg&#10;uraG9tbm0uF3293BNbTpl0LxTxmKRdyEEEq3UHI9a4T4a+ANP+H3hy202GOB9WuY4Z9f1GLdI9/q&#10;ATJSOeRVb7PCWZLZCiYXLFRI8jN6FRXMeK/Bvh7xtpk2l+INPiuUaGSO2vFjiXUdMeVkcz6Zesrv&#10;C+6ONiF+RwoSRXQlT8C/FH4Wap8OdQjbe+o+HdQdhperCPaUlALtpmpKnyx3KgFlI+WVAXQgiWOL&#10;6I/Zx8ey61pV14L1OeWe/wBAt1u9IlmaWZ5NB3rbtamUqQFs5GjSMNJny5ESNQsRx9M1+evx08fx&#10;+NPFQstOlWXQfDYubGwljaCWK+vZZANS1KGaNQTG5jjijHmOpWMSptMrCuw+D/wMXxDbw+KPGkE8&#10;WiXEavpGjB5rW41aJxldRvJIiskVqRzAqMry/wCs3LEE877Vt4Le0gt7S1hht7a1hitra3gjSG3g&#10;toEEUFvBDGAEREAVVUAAAADFS0V59qHw70y88f6B8QbWZbDUtJt9QttRhhsw39urdadJpto9zcrI&#10;nlyQJKw8wxyGRAkeVVFx6DRXPaT4V0TQ9Y8Qa3pVsLK88UHT5NYihZVs57vT2uCt/HbgfJPL9ofz&#10;yGCyEB9vmGRpOhor4l/aL+HqaTqcfjfS4mFjrly0OuQxQQRwWWrCNTDeL5TBiL0CRpCY+JUZ3kLT&#10;qo8N8D+I28I+LtA8RB5hDpupQSXgt4ree4l0yYG21WCCG5KoZJLaSWNCXXBbIdSAw1/itpkukfEb&#10;xlazSRTNPrd1qqvCzMnka4RrVujFgDuSO4RXH94Ec8GvUv2X7WdvGeuXohka1g8MT201wqkxRXF1&#10;qtrLbQyP0DOsMxUdSFbHQ19x0UUUUV8x/tD+NfCdvpbeEpdM0/XfFEse+OSZAz+FIbny5vtgu4Ss&#10;kdxMEjMdujqGTDzgxbIp/iOiivpT9nrx1Dp2qXPgLWfssmh+KJJ2s0uo7TyY9ZltVt5LW4efbvjv&#10;YUWARNv3SiNEQea5PmWjXb/DP4nwPJcs8XhfxRdabe3S2iGS40uK6fStTmitZC4DTWrSlAGJUsCr&#10;ZAav0xr5hvPCVx8bPHlzrmpy3MPw08NST6PojQTFP+EmubSVotTu9MljkniNvLdKwkvodvmwxxRK&#10;BKsjwfROi6JpHh3T7fS9E0610ywtlVYra1QICQgTzpnJ3SysFG+aRmdzkuzNk1q0UUUUUUUUUV4D&#10;+0jqV1YfDlbW3ZFi1nX9L02+VkDs9tFDNrChGb7p8+1iJI7Ajoa+HNA0l9d1zRtEjlEEmr6rp+mJ&#10;OU8xYDf3aWomaMEbgm/cRkcA8ivqb9pXUbTSdE8F+BtNjtIrKDOo/ZA0r3djaaTZjSNGjRnc/uXW&#10;W5XMisxaIYYYbd8hUUUUUV9z/s2Rx3/w41uxvUS6tJPE2q2kttchZraS0uNFsvPtnhlDKY33vuQj&#10;B3HPU18Vatp1xouq6npF2Yzd6VqF5ptyYnMkLXFjcNazGJzjKblO045Ffpv8Pv8AkQvBH/YoeGv/&#10;AEzQ119FFFFFFFFFFFRtb27XEV00MTXMEM9tDcmNGuIbe6kikuoIpiNypI0UTuoIDGNCQSox8Vft&#10;NeJ1vvEOkeFraTMWh2bX9+sczkf2jqu1oIJ4Dhd8NuiSRvknbOwG0Zzu2OpT/Cr4BWs8DXFv4i8c&#10;z3FzY4u4XazOtW4jh1WyksZYpIQmmwQTRsGd4rqRPMABKJ8jxxyTyJFFHJLLIypHHGrPI7E4Cqi5&#10;JJ7AUSwywSNFPFJDKhw8UqNHIh9GRwCPxFR0V6b8KfHs/gHxVaX0k0/9h3zLZeILONyI5rOQGOO9&#10;MYSQtJaM3noEUOwDxK6LK5r9KIpY5445oZElhljSWKWJg0Uscih0kjkThgwIKsM8YI4NPooopckE&#10;HOMc5yQwPUe4+tflT4t8O3PhLxLrPhy7LvJpV9LbpM6LGbq1P72yvREjOFE8LRzBd5wGweRWZd6j&#10;dXtvpdtOyNFo9jJptkFQKVtZdTuNWdZGHLHzrqYg9dpA6Cvsj9nX4c/2Zp7eOdasVXUdTjC+HUur&#10;eRLiy0l0ZZtRh8w4BvQwWNxGG8ldyOY7hgfqCiiiiuG+IHj/AEb4eaI2q6oTc3VwZINI0mGRI7vV&#10;LuNdzLGW3eXDGGRri4KMIwyjDSPHG/xj4l/aB+IOuXN1/Zt9D4a0yVJIYrDTILeS4SEzu8Uk2q3S&#10;NObgIyo0sBhQ7QVijJIPnn/CwPHp6+N/F/PX/ipdZ5/8jV0OhfGP4kaBLvg8UahqEbXFtPPa65J/&#10;bcU625J8jzdR8yaFHDFZBbSxkjnIZVI+qfhx8e9F8YXNnoeu2v8AYPiG7KwW7iQSaLqV0I4wkVtP&#10;KRJBNPK0ghtpAwwERZ5JXVa7D4t+AIfiB4VntIEC65pQm1HQplitTLLdR27btJa4uChSG7+VHIlV&#10;RIIpX3CLafkb4C+Ln8MeO7TTriYw6Z4oKaNeI6zMq37M39jTCOIE7/tDfZwW+VVldmIAyPZf2mPG&#10;X2HS9O8EWjkT60ser6vlBxpVrckafbgyRFT511E0haKUOhtwrArJVT9nD4eRRWg+ImoqWublr+w8&#10;PW7LbPFBaKfsl9q4kRnkWV3We1RGWMqiyHEizIU908dfEbw18PrFbnW7hpbucD7DpFl5cupX2X2G&#10;SOKRlCRLyXmkZVG0qN0hVG+OPFP7QfjzX5JY9MuIfDGnOs0a2+mKkt8YpAApn1a4QyCROQslssHX&#10;pnBHm/8AwsDx6evjfxef+5l1n/49W9o3xh+JWh+Z9m8W6pdpNJDJLHrDRa4G8ndiNJNXWaSJWDMH&#10;ELpu4J5CkfUHww+Ptl4uvrfw/wCJ7S00TWrn93YXltJIukapdvK3l2Kx3BZ7aZlKLCrzOsr7gGR2&#10;jjb6Moooorzz4n+A7f4geFrvScW0OrW5W80O+uRNts9QjI3JIYDny5490MmVdVDCQRtJGlfm9bz6&#10;n4d1m3uESXTtZ0LU4plS6tl8+x1PTLoSKtxaXakb4pUw8UqEZG1h1FZh6nAxz0649q/Tv4Y+Gbjw&#10;h4G8O6FeEfb7aze51BfLhRor3UriTUbi0doHlRzbtKbfzVchwm4bQwVe8oooorw347/ECfwb4Xj0&#10;/Sbme08Q+InktrG6tJfJuNNsbd0fUb+OQI2HKstvFhkdTIZY3DRYr8+aKtWdnd6hcw2Vja3F7eXU&#10;gitrW0hlubmeVukcMEIZmY44ABNd2vwm+JDaW2rjwdrYtEl8kwtbBdTL5ABTQ2YXrJz/AKxbcr15&#10;4NN8F6/q3wx8c6bqWo2OpWEllLFBrmlXVtdWt5Lo+owq1zFJYzSW5Z/Jdbi1WZghkWJ2yoo8Swp4&#10;D+JFzNoo064ttF1+x8QeH1huLm90yTTZni1/QoWuGdZZY/s8kKSMJSTztkbhz+kdrPpniDTLC+iW&#10;C/0zUINO1exM9vujkQmPUtOu1hulDI8bCKZCyBkYK2AwBGlRRRRRRRRRRRRXwp+06SfH2k5H/Mo6&#10;eM9c/wDE5v8An+ld7+y5onl6d4p8RyLZv9pvrLRbVjHuv7f+z7c31+vmsnywzfabb5Vc7mi+dRsQ&#10;n5m+ITM/j3xszkk/8Jb4iHJ3HC6vMqgFucAAAe1cdRRRX09+y7qd1F4p8R6OjILK+0BNTuEKAu11&#10;pWoxWtowk6hQl7PkDrkZ6CvPfjjoJ0L4leIFS2e3tNXeDXbRnfzPtI1OISahcxnJIU3ouVCtjGMA&#10;bdpr6j/Zx/5JvF/2G9V/nHXvNFFFFFFFFFFFRXFvb3SLFcwQXEUc9vdLHPEk0aXNpcJc2twqyAgP&#10;FKiSRt1VlDAgivn79pHxHHpfgeHQEMLXfifUYY3iljnaRdN0iVNRurm3ljIRXW4FpGRITlHbapIL&#10;J5t+z5Dp/hrQfHXxJ1cRJa6bajS7aVbgR3JW2iXVNRsoop3jhaS5kawjtwzbmk+RSu4hvm3XdZvf&#10;EWsanrupOHvdWvri+uNhk8uNriQuIIBMzusUakRxIXO1Aq5wBVS7sL2wZEvrO7s3kjSREu7ea3Z0&#10;ZQyuizBSQQQQR2NU6K2/Duu6j4Y1vTPEGluq32l3cd1CJGmEMwU4ltbkQPG5hmQtFKquu5GYbhnN&#10;fp54S8SWfi7w3o3iSyBSDVrNJ2h/et9luo3a2vrMySxxl/IuEliMgjAcruXKFSehoooor8/P2hPD&#10;T6H4/udSjhVLDxLawanbtFamC3F5FGtnqkAlHyyTGRBczMOczgtydzeOrql0ulSaKhiWym1GHU7g&#10;LFH5091aW0lpaGSc/NsiSafaikDMjE5+Xb7h8APh6vinxC3iXUos6L4YuLaaOKRbhU1DWzmeyhjk&#10;QCNlttqz3CmTOWhRo2jlbH3rRRRRWF4k8S6H4S0qbWfEF/HY6fE8cW91kkknnlz5NtbW8QZ5JGwT&#10;tRSQqsxwilh8a+LP2kvF2oXVxF4UitPD+mJdq9ldzWdvf61Paxo0ey9+2+faIJSRI0ccJKEBBM6h&#10;i/kMnxF8fSyNI/jbxXl2LMI/EGqwoC3XZFFKqqPZQBVvTvil8RdLuVvLXxn4gklVXQJqOoTaxbES&#10;Daxay1YzwFsdGMeQeRg819C+A/2lEka303x9aR2/7sp/wkumRzFGKQxrG2paRErsHkYSvJNbHbll&#10;VbdVy4+k9e0XQ/HPhu50i+kF7omtWkLx3VhdKC8ZZLyxv7G7i3ISrrHLE21kYAbldCVP53xNrHwh&#10;+JCs6ie98LasBIqtboNT0u4hw6q5FwsIvLKY7WKs8PmZwJE4+z/i18QIdB+G51vQ7lnn8UwWln4e&#10;vYlmhZItXtGuv7TVS8M0TJaiRoXxuSYxb0xkV8vfAfwBD4y8TvqWqW9vdaD4aWG6vLS6iM0Go31x&#10;vXTbKWMsoaNWRp5VYOjCMROhWUkfduu+INE8Mac2q6/qdrpenxHY0907AySbDIsFvCgaSWRlVikU&#10;SM7AHAODXxr4w/aU8TalcPD4Pt4fDuno4Md5d29tqOsXIR3AaSO4ElrCjoY90QikZWUkTMDgeOzf&#10;EXx/cSyzv418VB5ZJJGEWv6lbxAyHeyxQW8qpGueiIoUDgAAVa074pfEXSrlbq18aeIJJVjdAmo6&#10;hNq9tiRNrE2WrGeEt/dYpuU8gg17x4H/AGlrk3MNh49s7c2jRWdsut6TbSx3EMseIp73VbHe6yB+&#10;JZDaImwhhHAwZVT68t7iC6ggu7WeK5trqGO4trm2kSWCeCdBLDNBNESrIykMjqSCMYJBqWiiisvX&#10;NG07xFpGoaHq1utzp+p2z2txGVQsAwyk8TOrBZInVZInC5R1Vx8wFfmH4x8MXvg3xJq3h2+3O+n3&#10;Ui21y0ccQv7Bzvsb9I43kCCaIq+wSMUJKMdykDI1TUrjVbmO6uvK82PT9J0xfKXYv2bRdKg0e0JG&#10;T8xigQue7ZPevtP9mbw3PpvhTVfEVwsiHxLqEUdohkhaOTTtE822jukWIl0ZriW6jYSEEiNSBtOW&#10;+lKKKKK5Dx34vs/A3hfUfEN2gne3RIbGy82KGS/1G4YR2lrGZCOAf3kmzcyxJI4ViuK/MTUdRvNW&#10;1C+1XUJvtF/qV5c315P5cUQmuruZp7iQRQKqJlmJCIoUZwABxVGivQ9N+FPxH1YzC08G65F9niEz&#10;nUbQ6QroW24tm1cwCVskfJEWbvjAJrmr7SPEnhW6s5tR0zWvDt6sq3OnzXtne6Vc+daSK63FlLMq&#10;MTG+xg8Z+U4OQSK9A+Lkg1278MfECJCIvG/h21nv3VttvH4k0IDRdcsrS3kJlSKER2+0yFg24srs&#10;MgfZfwe8VHxd8P8ARb6e4a41LT0bQ9WaRrmSY32mhUSS4nuR+9kmtzb3EsgZgWlILblZR6VBBBaW&#10;8FrawQ2trawR21vbQIkMFvbQR+TDbwQxgIkaIqqqKAAOAKlooooooooooor5y/adA/4QHSTu+b/h&#10;L9PG3HUf2NqBJz7ccV4Z+zppf9ofEq3vPtBhOhaPq2qhBH5n2vzol0I2xcOvl8Xpl3YfOzaVwxZd&#10;f9p8Y8e6Ocgk+D7AkAY2n+29QXH6Z/GvnCiirEdtcSw3FxFbzTQWio11NHE7xWyzSCGJp5FGEDOQ&#10;qliMk4HNV6K+8/2aLS4t/h5eTTxPFHf+J9RurN2GFuLZLC0sWljPcCaGWP6qa+afjh4ePh/4ka8F&#10;heO01to/ENkz3EU7zjVMvqE2IzlB9tW6RI3AYKowCpVm+7vAK7fAngpAwcDwn4cAdchWA0aEBxuA&#10;OCORkV1tFVL7ULDTLWW+1O+tNOsoNhuL2/uYbS0hEjiKMzXNwVVdzEKMkZJA6kCvMrv45fC2znur&#10;eXxVDLLaSTRuLTTNZvIZpIWKFbW8trZ4ZVYj5JUlMbDDBtpzUR+O/wAJxtx4sBzk8aF4m+X2YNZj&#10;P4V6Ho3iPQPEcMk2g61pesJCls8/9m31vdyWq3as9ul5DCxaFmCvhZArZVhjKtW1RRRRRVTUL+00&#10;rT77VL6bybHTbO6v72YJJL5NrZwNcXMoiiDM21FJwiknHAya/M22j1b4oeP4knkkGoeK9czcSRJJ&#10;eDTrSaTfO8MUzhmhsrZSUjMgxHGFBGK+vvH3gXT/ABFrVrrHi+90/wAP/DDwDaQ21jp1sbWFNUaS&#10;OJr8LNYBHtIDIttp6WyFpmMDrAkLyJI2JYfHf4S+EIv7D8NaFrCaRbyLibR9Jsre2u2FosRvD/aN&#10;zDczTHZFFJLcoJHxuZm2jd3GgfFf4Z/EaM6JcPBHLdSIi+H/ABbZWSrfsk8ZthCJmmtJpGmZPJhW&#10;Uy5XcIwFzXJeIv2afB+pky+H9Q1DwzOzxDyTu1rTVjRSsmy3u5EuQ7ttO43bKMEBOeObs/2V7NLq&#10;F9Q8a3NzZrIDc29noMVjdTRD7yQXc13cJGx7M0Dgf3TXpOhfs/8Aw10ZkkuNOvdfnjuYrqKbW795&#10;VjMJBWA2eni2t5YiRuZJ4ZMglTleK9ktreC0t4LO0ggtrW2git7W1t4khgtreFPLgggijCqqIoCo&#10;oUAAAAACpqKKKK8L+NPwmPj6zj1rSJNnirSLI21tBJLttNX0+OZ7kaa5lYJBKrSSSQTZClmMcvyl&#10;ZIPjfwJ4Hv8Axf4zsfCs0F5aBLqU69mKaC50zT7CTGp+aJIpPJmBH2ePzo9onZEbGa/TeC3gtIIb&#10;W1ghtbW2hjt7a1t40gt7e3hURQwQQRgKiIoCqqgAAADipaKKKK/MP4l+K5fGfjTXNa+0C4svtb2O&#10;jlBcpCmjWTmDT2hhuyXj81R58i4UeZI7bV3bRyGn2F1qt/ZaZYwm4vtRu7axs4A8cZnu7uYW9vFv&#10;mKqu52AyzADOSQK+rPCf7MZmto7vxprU9rNNBuOkaGbbz7SZ9jqLnVbpZonZRvSSOKEruwUmZR82&#10;1rn7L2hyWmfDfiPVrS/SO4YLriWeoWd1J5TG1g8ywitnt1L4Eku2Y4JIjJADfJ/inwrrfg7V59E1&#10;+za0vYFEiNnfbXds+RFeWVwOJInwQCOQwZHCurKv198B/i3deJVXwb4kmEutWNlJNpWrzXCCfWbS&#10;3IElndiZg8t3Cjbw8YYyQo7yYaJ5JfA/jx4bj8O/EbU3gWGO11+CDxHbxxy3Ejxvfu8GoG4Mw4eS&#10;7huJgqMyqjqAR9xeEubzXviD4rt5dQuorzX/ABJqGlab9pkihtIpLiURaVZmSO0RURQBGGKR9BnB&#10;J5/Q/wAW+J9D+Ffg2G7e2ka00y2s9E0HS45ZGkup4bTytNsPtU5cqixRFpZnLFUVmxI+1H/N3XNa&#10;1PxJq17rWr3Ul7qWo3DTTyuWbLHCxwwoc7I0XCRRjhVAVeBivonwJ+zdqWrW9pqvjO/n0OzuYhOu&#10;i2SAa75ciyBVvprtDFaOP3Uuzy5m2sY5FhkBA77Uf2X/AAnLayLpHiHxFZXu5DFcaidN1S1SMN+8&#10;WS1toLR2JHAYTrg8lT0r5Z8c/D/xF8PtRh0/XooGW7hM1hqNjJJNp9+iIjXC28syRyBomcJKkkas&#10;DggGNkduHr9Ovhf4on8YeBdA128ZG1Ga3ktNSZJYJGe+064axnuZkt1RYnuDGtyItihRIAMrhm76&#10;iiiivh39ozwGmiazb+MtOiCWHiSdodTijSCKK01xIfM81BHtJ+1orzPlSTKkru2ZFA1vgX8Hp7u4&#10;03x74lSW1srSeDUPDOm7pYbm+ubd1uLPWrogArbI2Ht0BBmYCRv3AUXH2ZRRRRRVS/07T9VtZbHV&#10;LCz1Gxm2+daX9tDeWkuyQSxiS3uFdG2sFZcjhhkc15drnwN+Gmttdynw+mk3V2sQ+1aHc3GnfZjF&#10;sUNaacrNYoWVNrf6KQcsx+c765a1/Zn+HsFzBPLfeKL2KGaOWSzutR09ba6jRt7W9w1lZwzBHA2s&#10;YpUfB+VlODXfH/hW3wg0VnVNJ8M2sinCqDNrOr+Xc5VVZzJe3rQvc8ZMghRuqRjI8P1r9qSJZZo/&#10;DvhOSSAND5F5rV+kMrjyw1ws+mWKSBSHyqMt43ADEAttWaL4r/DT4s27+HviDow8NzFZo9J1Wa7j&#10;vIrOW4aKMvaa0sEbWcrPtdvNi+zMsQEzkYjPnfxk8C654d0Pwre6qPtjaM1x4IGtRT2Edrqmk2Mf&#10;9p+E7pdMhVZ4Jhby3VnOsjSDNqrFzvV5fZf2bfFcWqeE7nwtLsjvfDNzJJb4Cr9o0vVriS8STLSM&#10;zyR3DTrKRGqqjQjliTX0hRRRRRSjkgAZOcAY67jwB615nqnxi+GejyxwXfjDSpnmi81W0tbvXIlQ&#10;yFMSXGix3CI2Qcxu4bbg4wQTm/8AC+PhRnH/AAli427t39ieJsf9c8fYuvfpj3zxXWeHviD4K8VG&#10;JNB8SaXfTzPMsVgZjZanJ5Cl5WXS74RXJQL82/ysEAndwa7GiivhT9p3/kfdI/7FCw/9POoV9IfA&#10;3Qzofw18PiS0S1u9WFxrt3smWb7UNSm8zTbp2R3UFrEWo2Lt2hcOocPXwr8RI3i8f+N0kV0Y+LPE&#10;LgOpVjHLqsssT4PZlIYHuCCK4yrNta3F7K0NrbzXMqW93dNHCjSOttY2r317OVGTtihjkldugVSx&#10;4BqtRX1D+y7pc0viXxLrSyRi3sNCg0uWIk+c82r6gl1BIgxjYq2MgfnqV98aH7UWgsl/4Y8TxpdP&#10;Hc2d1oN3IIibO3eymOoaejTAfLLOJ7ohWPKxEqPlavTv2cf+Sbxf9hvVf5x17zRS4JIA5PI45Jzw&#10;Af06V5lqfxj+GWk3K2t34v02SR4xLv02O+1qBULsgD3WixXEStlTlC+7GCQAQTnn48fCccjxXk5x&#10;hdC8S5PJAxusse45zg+ua6zw/wDEDwV4oMCaH4m0m9uLozC3sDcra6pJ9nVnmK6Re+Vc4VVL5MON&#10;oLZwM12FFFFFFFfnL8bfF0fi3x9qL223+z9CT/hHrCRetythcSNd3jMssiN5lxJN5Tx7QYRFlQwY&#10;n6RuvhjrGpeBPA3wwt5L3R7G3gi1vxlqUk32ny7uRpLt/D9otqqW96ZL6aZ1VJytulvFJLvd4DLz&#10;tj8Sfgn8LWl0zwnpd7rV/DaTW9xr+n2trcyX1wknlSW11rt/JC7RySQRzN9jja15V4lP3R3mh/H/&#10;AOG3iG4exubm/wBCMjRxRHxHZwW9pdicMHBubOW5giVcDebl41ww2ludrfEvwI+Hni5V1PS4m8Pz&#10;XVoZLe58NtappFyZLREsLqTTdrQGJNquRZmEyhnZnLMHHmg/ZUO4g+OxgHg/8Iwcn2I/tDj9a7/S&#10;v2b/AId6fMZb4a5rimDyzbajqQt7YS/KzXMf9jxWsob5WCq0zLtJyGbDD2fRdB0Tw5YR6boWmWWl&#10;WSFD5FlAsIllWBLb7RcuBulmZY0DzSlnfALsTzWtRRRRXCfEXwHpvj/w5daTdokd9Astzod8ZHie&#10;x1QQlbd5XRHLQOSEuIyh3JkriRY3T847rwvr1l4iHhK60+SHX21GDSo7CVo4zLeXcyw2gjmkIjKS&#10;l1Mcu/YysHDbTur9LPBHhGx8D+GtO8PWBEy2kbPd3flLC9/qEp8y6vZUUsQWbARWdikYRNzBAa6u&#10;iiiivhr9pLxdcaj4rh8JwT3KaZ4etbSe7tGxHbz63fW/2r7XiNyJRHaywpE0ihkZpgo2uWb5sr6S&#10;8Cfs6a5r9vbap4qvG8OadObO4isIoY7nWbyylCzS7iW8uzZo2AQypI6tnzIBtAb1C8/Zg8HSWs6a&#10;fr3iW1vmCi1uL19Kv7SFhIC7XFlDb2zSgpwNtwmCQckDB+ZPH/wv8T/D24U6tbx3Gk3N1Jbafrlo&#10;yvZXbrEs4jljyZLeXaT+7lADFJPKaRY2evQvgZ8VpvDGp2/hXX7+JPCmoyyi3uL2WRY/D9/IrSxv&#10;FMFbZb3EuFmV8Rxs3n74x5xk7D9qLw44m8M+LohK0bQy+G753mh8mFkeTU9JSK2I8zdIHvTI4LKA&#10;iA7WIL/MeoeIdU1PSNA0K7mQ6b4ai1GLS4ViVWQ6rfG/vpZZfvOzMVUZOFVFCqDuLfffwq0zSvAX&#10;wr0zUr2aO3guNLbxdrd6UnP/AB/2i3u7yAXbdDarDBtiXLtHkLvbn4q+JPj/AFL4g+IbjUrmWZNK&#10;tpbiHQNNfEUdhpxk+RpIEd1+0zKqNcyB23MAqny441XrfAHwK8UeNYE1O+f/AIRjRJYY5rS9vrOS&#10;a71GOePzoZ7DTt0RaFlKHznkRWVlMfmDOPeJv2YfAzQyLb614riuDBIsUk13pE8SXJRvKllgSyjL&#10;IG2loxIpYcB1PI+fviP8FPEXw/t/7VF1Dr2geasMup2lvNb3Fg8iRrG2rWLGQQpJMzRRSJPIpIUO&#10;Y3kjRvGK+4v2ZvEl1qfhnV/DtwGePwzeW0llN8gC2WuGef7GAigkpPDPJudmJEoUYVAB9LUUUUV8&#10;6/tFeBf7d8Mx+K7C336t4YDG88qPdNdeH5nzchxDC8jm0kIuF3yJHFEblzkkV81fCv4V6n8RdT8y&#10;QzWHhmwnRdW1cAb5H2iQ6Zpe8FXuXUgsxDLCpDyAlo45f0YtLS2sbW2sbSGO2s7KCK1tbeFAkMFt&#10;BGIoYIkXoqoAoA6YxU9FFFFI6CRGR0WRGUo6MoZWVhhlKnggjjByDXm+rfB/4aay8ct34P0uFoY2&#10;jT+yvtOhxlWbeTLDoslujtk/ekViOg+WvPn/AGZPADu7rqfiuJWc7Yo9Q0kpGGbIRDLYs2B0G5if&#10;UmvQNG8B/Df4a27a5BYabpRsoIFuPEOsXbz3EJ8o2JmS91B2W3efzWSRbYRrIzhAmNq15N4h/af0&#10;Szmkt/DXh+81lUFzEuoajcrpVsZV+S2uLe1RJpZYmPzlZfJfHBCsTtyLP9ofwx4oguPD3xA8JCHR&#10;NTjNvc3NrcNqcCCW7XypLiyZIpo1gTMv2i3keZZEUwx7iuyh40+F0EfgnxDeeDbuz1jwdHdDxx4e&#10;lt30+8l0n7PG2m+K9GTVZpBO8EkAguY23uf9BMEqefskmyv2afFk1h4lvfCE8ztY6/bT3ljB/pEi&#10;xazp0HnzPAiN5cfnWiSmZyuX8mFdwwAft6iiiiiiuK8QfEfwL4XMia34n0q1uIbhLaayhmbUdRhl&#10;liMyefpmmCa4RCoyXeLYCVBOWUHlz8ePhOAp/wCEr3EthlGh+JAVH945s8Y+hNbOh/Fn4deIrsWG&#10;leKbB7yR4o4YLyK90l7maeUQRQ2f9rRQLNI7kBIoyzdPl5r0SiivnH9p7/kQ9H/7G6x/9M1/WB+y&#10;3o8kemeLNfcWxivL3T9Itn25u4pNNt3vb1S5T5Y5BdW5AWQ7mQ7lG1DXB/tPtnx5ow2gBfB9gBg/&#10;e/4neotkj6kivnCitH+yNS/tb+wvsU/9sf2j/ZH9nbf9J/tL7T9j+xbP+enm/Jj1r3b4c+FrnU/g&#10;78Xb8XUEMF3Hp/kjbK8wk8GL/wAJPeJKm0KFnSaKKJlc4bcWUBV3/PFFfp18LdCl8N/D7wppM5nF&#10;zHpa3tzFc27W09rdatPJrFzZSwMWIMDztCd3J25Kg5A89+Pfw4uPGGiWuu6HZtc+INAEwe2hSMXW&#10;p6RJ+8uLaIBS80sDjzbeISAENMEVpZFU918Jdc0/Xfh54Vl0+Vn/ALO0aw0O9iZofNt9Q0e1SwuY&#10;pY4nfZuKrLHuwzRPG5UbwtejV5P8U/ippnw604RxiLUPE19Cz6VpLMfLjjy0Y1TVNmGS2VwQFBDy&#10;sCiFQJJIvhTW/EXjT4la0n22XVNf1GV7qTTtHsILm5itEMAluYtJ0m2DeWoihDSlFLMI98rMQWrv&#10;dG/Z5+JOrI8lzZ6ZoKCGKaI61qSB7hZRnYkGlLdSRsg5dZ0jI6dQQH6n+zt8S7BoRaWWla2JQ3mN&#10;pmrW8K27BgqrP/bf2M5OcgoGAxyR0rySe01/wvqUP2m21fw7q9vtubczQ3ukajAGJWO4g8wRyKOD&#10;tdffmvqD4WftB3D3Nn4e8fS25geNbay8UsvkypcGVjGviD5vLMbBliW6RU8vaGnDh5Jk+vqKKKK+&#10;X/2mPGH2HRtO8GWci/aNcZdS1YZQvHpVhcA2MDJIhwJ7lBIHR1YfZypBVzXJfs1+GrWF9f8AiDqs&#10;lnBYaTb3Gk2dxefZglnN5KX2r6k08/Nv5NuY4vNBUGOaVSQNwPl3xU+KepfETU/LjMtj4YsJ2Oka&#10;UWw0jqpjGqamEJD3DqxCjJWFSUQktLJL5LRX1h8GPjheRXkHhTxvqFxe299cbNJ8RX88lxd2t3cS&#10;ZFjq11MS8kMjsfKuHYtCxCOTAQYPsiiiiiiiiisiHQNFt9bvfEcGnWseuahZ22n3mqJEBdXNpaEm&#10;CF3Hp8qswwzCOJWLLFGE16KKKKMZ49ePzr8ldS0+70nUL/S7+IQX2mXt1p95CHjlEV1aTNbXEYki&#10;LI211I3KxB6gkc1Whmlt5Yp4JZIJ4JEmhmhdo5opo2DxSxSoQVZSAVYHIPIr9VvC2qT634Z8Oa1d&#10;pElzq2haPqdzHAGSBbi+sIrqZIUdmYIGchQzMQMAkmt2uI8feAtG+IWiSaTqi+TcRb59K1SKMPda&#10;Xesm0SouV8yJuFngZgJByCrrHIn5y3trrngDxZNbGQ2Wu+GdW/dXEUcojae0lElveQJeIheCZdss&#10;XmRASRMCy7WxX0h8fJ7bxb8P/h749tZokhmma2axhkjvBFNrmnLeXUDX0ZHzWk1jJbyIUzvJyEK7&#10;T5z+z3o/9q/EmwuSYDFoGm6lrMsc8fm+d+6GlQCEFWUSRzXUcysw42Eg7ttS/tA+Ml8T+NpNLtZW&#10;fTPCiS6TEAW2Saq0gbW7hUlijdCJFS1Zdzq3keYjlXr274B/DCHQtLt/Gut2kEut6tbx3OhbpUuP&#10;7L0S7t1eK4UJlEubpGJc7mZIiseUZ5o6+lKK/PT9oS+vLv4oaza3Mvmw6VY6LY6egjjTyLSbSYtW&#10;eIsigv8AvrqZ9zkn5tudqqB4lX6B/s7aPPpfw3huZmDf27rGo6xBFtkR4IAsWkosm8DJY2hlVl+U&#10;o45r3WiiiisvWND0jxDYjT9b0+21Ky+0Wt2La7j82Hz7K4W4t2ZDgEblCsp+VlJjZWRnU6rNnk56&#10;kkk569z79O1JRRRRRRRXDeP/AIgaJ8PNFOq6qzXFzceZFpOkQSpHd6pdom7y1Zg3lwplTcXDKRGC&#10;AFeRkik/OLxR4p1vxjrFxrevXbXl5MBGgA2W9naoSYbKzgHEcSZJCjksWdizszHnaK+kfh34pHjn&#10;wjq/wf8AEmplLu9tIR4E1C7B8uC9sM3tto99qJWV1hWSKIQDyGbyTLCkgP2eOvOfhn4pm+Hnjywv&#10;tQSe0tkuJtF8R200csU1vZXEogvPtFv5Uku61lVLholQOzReXxk1+loxjPBBAwQPYE4/p7Giiiiu&#10;F+IXxA0T4e6I2qamwnvbgSRaPpEcgS61W7QKWRDhvLijDK09wwKoCMBpGjjf8/PGnxF8VePLnztd&#10;1Ai0Vo3ttGsjLb6PaPGjKssVkzvukw7jzpWeTDbd+wBRY0H4VfEHxNb/AGzSfC+oPaGO1mjur1rb&#10;Sbe5t7xGe3uLGTVpIBcIVXO6AuBlckblz6S37Mfj1Q5Gq+EZCquwC3+sZcqu4Km+wXlug3YHrgc1&#10;5R4l+Hfjbwgom1/w7f2NtsjkN9H5N/p0QklMMUc2pac8sEchYYEbyh+VOMFSfY/hp+0Fq2jTWeje&#10;NpZNX0R5Sh1yQSz63pqyBVja4cEm6gQgs4KmcB2ZXk2JCftm3uLe7t4Lu0nhurW6hiuba5tpUmt7&#10;i3mQSQzQzRlldHVsqwyCCCDip6+RvG3hmP4ufGr+x7NrhND8K6RY6b4o1iz8i4hheGa41FrSCYNs&#10;WeSWb7GFfc8bpM5jdYWU/W0UMcEcUMEaRQwokUMUaCOOKKNQsSRqoGFUYCjGOABXwL+0Xos2m/ES&#10;fU2aWWDxDpenX8btAyRRSWVsNHls47gkiQqttHM2NpAlUbcYZvBK92/Z30aPVviLHcSsPK0bQ9Yv&#10;3t3t0uIL5buEaC1nOJGAVCt6znKvu27SuGJHjWrabcaNqup6Rd+X9q0rULzTbkxEvF9osblrWfy2&#10;bBK7kO0kcjnFZ1fdH7M2g/YPB+q69LBLHPr+reVDK0itDc6Zo8XkW8kMS8qVuJbxHJOTtHAABPrv&#10;xC8HW3jnwnqnh+ZY1uZoTc6TcSCNfsWr2yl7GfzWilZEL/upzGm8wvKikE5ry79nlLvSdD8T+ENY&#10;glsfEHh3xI0l9ps0Bjlt7PU7CE2U3noPLlSZoZ2jkSR90e1gfLaIn6ErnPFfizRPBWj3Gva/dG3s&#10;4SI4oogsl5fXThmisbCByvmTPgkAsAo3M7Kis6/nx49+K/izx9PPFeXcmn6E8jG28PWMrJZLD5iS&#10;QrfOgVrt1aJH3zAqr5aJIg22r/h34HfEjxC8R/sJ9CtJHmRr3xE50xIHhjLjzdPZXvSrnCo6WrLk&#10;gkhcsOjv/wBmz4iWdo9xby+HNWlRkVbGw1O4iupd52lkfVbe1gwvVt0wPoCeK8j8SeEfEvhG6Wz8&#10;SaNeaVK+fIedEe0utkaSyC0v7cvBMUDoJPKkbYx2vhgRXrnw++P3iXwzLHZeJpbrxRoZKIWuZlk1&#10;uwVp2kmntr+fLXOVdv3Ny5GFRI5IVBz90aRq+ma/ptpq+j3kN9puoQ+faXcGSkse7awKsAyOjApJ&#10;G6hkcFXUOCBoUUUV538VfGX/AAg3grVNYicpqdyBpOiYGT/a+oROsE6lopo/9HjSW62TKEfyvK3A&#10;spPxd8EPBbeMPG9k9zGzaP4e8vW9Ucqxikkt5h/ZmnlzFLEWmuNrPFJs3wJPtYMor0n46/GK4vLj&#10;U/AXhp5baytJ59P8S6ltkhub65t5GgvNFtQxBS2RgUuHwDMwKL+4DG4+U6K9n+F/xi1zwFcWunXk&#10;k2p+ETLILnSj5TT2IuXVprzSZnGVZDmQ25cROWkzskk81f0Mt54Ly3t7u1mhubW7giura4gkWeG5&#10;tp4hNBcQyoSrI6kMrgkEEEE5zUtFFFFFFFZ13o+l319pepXdnBNqGiz3M+l3jKftNk15aPY3SxSr&#10;hiksbt5kb5UsEYrvjjZdGiiiiivzx/aBs7q3+KWuzzwmKLULTRLyyf5SJ7WLR4NNaYbckfvreZCG&#10;xyp7EE+K1+gv7POu3utfDqCC9ZpW0DVbzQ7eaSWWaaSzgt4b+1V2lJwsS3It40XhY0UDAGK9zrO1&#10;bSNM1/TL3R9Ys4b/AEy/hMF1azhtkiZDqyupDI6MFeORCHVlDoQwU1+cXxQ+H138O/Ecum4u7jRb&#10;wNc6FqdzEiG8tsKZraSSLKGe2dhHMAFJGyXy0WVFr34a6fil8Adcju5bW58S+EbaKa/mv5PNuj/Y&#10;RW/TV0Z2nuPNu9PSaE3D7PNn89AVjzXyn4a0j+3/ABDoWhmV4BrGsabpjzpGJmt4767S2kuFiJXd&#10;5YYvt3DOOo619T/tOeMLiJNI8E2ryxrdxrr2sSAyItzAs722mWm9JMOnmxzTTRyRkb0gdWyDXFfA&#10;T4XWfi28ufFHiK2+1aFo86W9jYzbDa6rqyqJnW7jyWa3tkKM8bKEld1Ul0SWNvuoD6dPcYweOOnS&#10;ivkL9qTWLoN4U8PqSliy32sToJY2E92hWytGaHBdfJRptrBtr+a3GUr5Er63/Za0qc3Hi3XHWdLV&#10;INO0qCQ27C2ubiSR7y7SK7Py74FSEyRgEgTIx2gjd9g0UUUVFPbw3ME9rdQQ3VrcxSW9zbXEST28&#10;8MymOWC4gmDJJG6kqysuCpIYVT0jR9M0DTbTR9Gs4dP02wiENpaW+4JEmd7EuxZndyS8kjkuzkuz&#10;FiSdGiiiiiiis/VtW0vQNNu9Y1i9h0/TLCIz3d5cFhHHHkIoVUBd3ZisccaBndyERS7AV+bnxB+J&#10;fiH4hahJLqE72ujxXDS6ZoMEp+w2KqDHDLKAF8+42Mwe4dc/MwQRxkRjzqivZ/g/8SIfBupXOj+I&#10;PMvPBfiCOS11WxkSK6tLOe5Vbc6pJZSq/mIYwYbqJMGSMhisjRRxnkfFOkX/AMOfHt/YWUskN34b&#10;1qG90e5mNvczLDFKmpaLdTjYInk8owtIpj27sqVxxX6OeEPElr4v8NaN4ks1EcOq2SzSQkyN9muo&#10;na3v7TzJEjMnk3EckXmCMB9u5RtIz0dFFFYfiXxFpnhTQtR8Q6u8iafpsKyTeTGZp5XlkW2t7aCI&#10;Yy8kjpGu4hQWyzKoLD4Q+I3xt8S+Mrq9stLu7vQfC0gMEWmWzpDd31uYXtppNYvLfDv9oSRvNtVk&#10;MAXapWRk81/PvDngfxd4uZV8O+H9R1KJpZoPtqQ+Tpkc9vALmW3m1W6MdrG4QqQkkqsdygAl1B9Z&#10;tP2aPiFc2sNxPdeGbCaWPdJZXepXr3Vq24gRTvYWs8JbAz+7mZcEc5yBxniL4NfETw1Hc3N34fmv&#10;bC2uHh+36PNDqkUiIjym8W0tmN1HBtQkyz28YX5Q+1mAOl8PvjR4q8DPDaTSyeIPDsUckY0S+uNj&#10;W+YlSA6bqLpLJAsZQbYcNDgviNXYOv3j4U8VaL400W117Qrrz7O4ykscm2O7sbpFBmsb+BSfLmjy&#10;MgFgRtdGeNkZujr5q/aEe78RTeCvhzo1vFeazrWrnVyqtIZbKC1gk0+2uLmKJXK27ia4kkmIwiwM&#10;egOPdPCXhu08IeGtG8N2R82HSbJLd5gJl+1XcjG5v7wRTSTGMz3EksxiDkJv2p8qgV86ftSaM8ul&#10;+FfEC/Z1jstQv9Hucri9nfU7db2y2uq4aKMWk+Q8nytINinc5HxnXS+D9HTxB4r8OaHNFcS22qa3&#10;ptndrZ8XK2E12i30sTbX27Id7lypCgFiMA19Mf8ACHf8ZM/8gdP7K2/8Jjjd+6/5BG3+2MeZu3f2&#10;z82P+enO3ZXovgqWT4d6d8JPActjAbjxfB4ivtbvLmIWNxZ3kGmf21JYtFExEs6yTw2fmyOTsiAC&#10;Asgj+JfGXhy48IeKNb8OXJLNpd88UMrNCz3FjKq3Om3TeQzKrTW7xSsmcru2MFYFRa+H/h//AISn&#10;xr4Z0Jrdbu3vtVtjfwGY24k0q0JvdWAmVkYEWsUxARg5IwnzYr9RqKydN0LSdJutWvdMtPskut3a&#10;X2qLFNOLW4v1TynvlsWcwxTSjHnyxxq0pAaUswBrnfiH42svAHhe91y6UvdNmy0e2EbSreazNBJJ&#10;ZQzbWQLCNjSTMXBEasE3OURvg3wt4W8W/GLxZdyy3M881xPHeeIvEV5GZLfToJjtjLJHsUuyoY7O&#10;0jKAhNq+XDG7x/oB4R8F+HfBGmLpvh6xjtVaOBL29cI+o6nJbhtlxqN2FDSMGeRlHCJvYRqiYA6q&#10;isDxL4X0DxdpzaX4i0yDU7LzFlRJTLHNBMh3LLa3dsUmibjaxRwSuUOVYqfz/wDin8K9S+HWpB42&#10;m1Dwzfysulau0eGjkIMg0vU/LAVLlFUlWACTIDJGAVkji+kf2dvHja/4fl8JajKran4ZhjNi7uzT&#10;XehPJsh3CR2LG0ci3yqqiRNbqAW3E/R1FcNr3xM8A+Gmkj1jxTpMM8N01nPZ2s51TULe4UEtFc6d&#10;pazTxbdhDGSMBThWOWAOjp/jXwzqfhy58W2Wpu3h20iu5rjU5tO1azj8mwQteSwQXkEcs6oQUzBG&#10;wLq0a7nVlH51alda58U/Hs89tbPJqvijVQlnaKDMtlaKvk2sM01tEpMNnaxqJrgxD5I2lcfeNex/&#10;GnVrTwb4Z8NfB/QLkPDYWMF94mlRsm5neb7XbwTD7RK8TT3HnX81tIg2BrYxN5ZxXzDRRRX6F/Aj&#10;x5ceM/CTWeqXc15r/h2dLK/uLh5Jrm+sZ1aTStQuJzGql2VZLdsySSM0JlkbMoz7bRRRRRRRRRRR&#10;RRRXz38VvgXH451KbxNoWpx6Zr9xBbRXltqKzyaZqb2yxWlvM1xHuktXjt0KNshkSTbGAkbeZI3K&#10;eFf2YbS3ktbvxhrv9obVL3Oi6NFJbWrTR3QaON9YnYTSQvEMSKlvDJubCSDYGb6ptraC0t4LS0gh&#10;tbW1hit7W2gjSG3t7eFBHFbwQxDaiKoVVUAAAAAACpifp09xjB556dK8itPjd4E1DxdB4Qsrm7ub&#10;i5uzYW+sxJa/2DNe7T5dvDeNMJJPMkHkxukJSRyuxmVg1eP/ALTvhONP7F8bW7Ro8si+HtTiPytL&#10;J5Ut9pl1GkceCQqTxTO8uceSqrgMRxvgu6vfEvwP+JPhZYvtEvheXT/EVjNd3KvHa6fJcf2lqFtY&#10;RTr+5MaWV5L+7f8AeNOygAli+z8B7qbwv4L+KPjd4bNEsbC2g0q7v/LWCfVLCzubo6YZNySYklns&#10;laNHUyM6AZYLjx/4YeE/+E18caLo80Etxp32g6hrRCXLxjSbH/SLqO5mtWR4luDttVm3rh5UwdxA&#10;P3v4/wDiV4e+HVtptxr0epXMmrz3EVlbaZbRTzutmiveXDtcSwxBYzJECDIHJkBVGAcr0nh7xLoP&#10;ivTl1fw7qcGqaeZ5YDPCk0bxzRHEkFxbXCRyxPghwssasVZWwVdc7deM/Er4K6F8QrqPVorp9A11&#10;USC41G2soruHUYIwFiGoWe+EySxr8kcwlVtuEfeiRBPG9F/Ze1Y6r/xUPiDTv7Cjd2DaP9pfVrxE&#10;lCxRtHeRLDblkyzOHm2kbQrZLD7Fgt4LSCG0tYILW1t4o7e2traGOC2gt4UEUMEFvCAqRoAFREAA&#10;AAAqWiiiiiiiiiiiiiivzU+K/jmbx14vv7+G4eTRLCSTT9Ah3Hyl0+BtpvEjeOJg106m4bzF8xQy&#10;xliI1x5lRRVi2uZ7O4t7u0mltrq1mjuba4gkaOa3uIHEsM8MiEFWVgGVgQQQCDkV6d8SEtPEMWkf&#10;EjSrZILfxQrWnia1toDDa6V43sIlOqwxoiskUN5GyXlt5txJNKTNJIQcgfUfwA+IEfibwzF4ZvnU&#10;az4VtLe1jy1shvtFjJgsJ4beAIf9GXZazHa3SOR3LzYHcSfF34cw61c+H7jxRaWmp2d9daddR3tr&#10;qVnaQXtlK0N1FNqlzAlsAjIybzPsJ+6zAgnvbG/sdUtIr/TL601GxuA5t72xuYby1nEUpglMVzbs&#10;0b7XVkOG4KkHkVaqpqF/a6Vp99ql/KYLLTrO5v7yfY8hitbOBrm4lKRAu21FJwoLNjABJAr8x/F/&#10;ifWPiL4suNWlt55bvUp4LHSdJt2mvGtbbcIdP0uyQDLsS2SI0XzJWdwilytfYHwn+B+m+Fba01zx&#10;Ta2+peK3MN3Bby+XcWXh5lAkijt1VjFLcoxDPcnKo6qIMbTLL9B0UYGOcEEAEYH5ZI/TkV8l/GL4&#10;F2EWn3fizwRaRWLWMd1e61oUcjLaXFqha5uL/SllYrFJEu7daJtRo1AhVHQJNz37PHxJbTNQXwHr&#10;E7nT9VmLeH57i5hS30zUSryzaeFuMfLeNgRLG/E/Cxs1wzL9q1maVo2m6HbSW2l2sdqk88t3cyB3&#10;mub69nH+kX2o3k7NLc3EuF82ed2kbjcxIFadfN/7S/h5tR8H6d4ghiaSbw5qe25k86KOODS9ZC2s&#10;0jRSEGRjdJaIoTLAMzFdoZl+F6+sPhVeH4afCrXfiHcRo8uua9ottZ2M17aqmp6VpeqrYXAsIkYO&#10;LrEup4V8kCESmPygxfhf2hfDB0Hx/PqUUHl2PiW1i1SMx2X2W2TUIh9k1S3WVSUlmLot1OwAObhS&#10;wOQz+E1+qng7QF8MeFvD/h8Lah9K0qztLprJXW1mv1iEmoXUPmKjHzrhpJdzICS2WAORXSVlS6Hp&#10;U+s2viJ7UDWrOyuNNhv4ZZ4JX0+4cTS2N2IWVZ4hIPMSOZXEb/OgVixNu+vrXS7C91S/mEFjptnd&#10;ahez7JZfJtbK3a4upvKgDO22NCcKpJxwCeK/OLxb4l8SfGDxrClnb3F01xcyaf4a0aGNE+yaeZWl&#10;QzgMVEhUedeXEjlRhjuWGNFT7L+GXwk0P4f2EM88Nnq3iiTbPd63JbpKbKXyWha00Npl3wwhJJEd&#10;xtebJMmF2RR+uUVUvtPsdUtZrLUrK01KxnC+fZX1tDd2kwjkEsYmtrhWRtrqGXK4BGfQ18U/GD4H&#10;R+FLSbxT4SM0ugwsW1TTLmbzrjSVmnEcNzYyyfPNbDekbo5aWPh2aRDI0Tf2dPHz6NrjeC7+ZE0n&#10;xDNJPp7OII/s2vCFUVXuJGQ7bqKIQhPnJmESxqpdyfuOiua1/wAY+FfDAYa/r+laVKtqb1bS7vIV&#10;1Ca13tGJ7bTlLXEylkdF8qNslSByCKq+FfHnhPxv9uHhjVhqZ037N9tH2HU7LyRd7xbHOoQxBt/l&#10;SD5c4284yM/Enx08fReNPFn2PT5Vl0Pw2txp1jKjwSxXl7JKP7T1OCWJclJDHHFH+8dSsYkUr5jC&#10;vSWk/wCFKfB2KML9n8c+P1klLBJre802O4tVBzKq21xE+nW0i7UZm8q9mZl3x7hXyRRRRX1t+zZ4&#10;9dZZ/h9qEimKYXeqeH5ZJJmkSdVEuoaVGrsyBCqvdRhEXDeezli67fsKiiiiiiiiiiiiiivMPib8&#10;LdI+JNharcXLaVrGnkjTtYjhFyUglZTcWV3aF4vNifGUy6tG+GVtpkSTwTQ/2XdTaZX8S+JrC2t0&#10;uYS9toVvc3011aBgblVvNQW3EEhGQjGCYA/MVbG0/V3hfw5pvhLQtO8PaOk6afpsTxwm4mM1xO8s&#10;rXFzczyHAMksrvIwVQoLYRUQADcry3xl8Y/BngfV7bRdVnvLrUJlje7j0u3hvF0eKYgRSaqWlRkL&#10;IfMEMYeTYNxjw8ZfE+OXhy08XfDm71awW3v7nQoY/EmlXtrJZMsum+WH1Ror1gd1s9oWudkUg8x4&#10;4iN2FB+c/wBnnVoE8Wal4T1FHuNK8a6Je6dPZCGJre4urOCS7j+2SlkkSP7L9ti/dE5aRQRjDpD8&#10;AdCvW+KtuJv9CuPDNlrt1qNrcrLHchhbt4fltFTHEiS3alw+BhXHLYB4XxnqNz48+Ims3OmsmpS6&#10;74hGnaG0a/ZFvLXz10rQcLdiLYXhWAEy7MEkuF5A++45NB+Enw/tlvpiNL8NaZBBLJa27C41K/mY&#10;CR7e0LuBLd3MjOFMmxWclnWNWcO8D/Erwp4/gkfQryVb22i8680i/i+zalaRGcwJI8as8cinCnfB&#10;LIqhkDlXO2u8rzv4jfDTRPiPp9rbanPd2d5phvJNL1GzKlraW8hVZUuLWXKSwu8cLSINjnYAsqbm&#10;z84y/st66upxxQ+KtIk0YhfOvpbG8i1SM+XlxHpKl4XAbABN6uR83B+WvrDwr4V0PwZo1toWgWv2&#10;aygzI7yES3d/dOipPqF/PtAknkwu5goVVwkarGiIvRUUUUUUUUUUUUUUV8WftLeNTfatY+B7N/8A&#10;RtG8nU9ZAQDzNWurcmwt8yxBgILaQyFopSjmfDKHiGPlqiiivVZY5/HPgSK7jDXPiT4c2yWd3EmX&#10;ub/wFIzS2d4kPnM7/wBkzmWO4eO3VI7eaJpHOzI9Q/Zr8bLp+p3/AIIvpUS21ln1PRmccDWIIAl7&#10;aAxxEk3FvGrq0syopg2oC82D9K+I/ij4F8Jal/Y/iLWpdM1DyY7jyH0bXpkkgm/1U8Vxb2rxSKSG&#10;XdE52urIxDqwHT6T4g0HXlnbQ9a0nWVtTH9pOlajaX4tzNu8oT/ZHbZv2ttDY3AHA4ONeivgX9oD&#10;x5ceI/Ftz4bs7qb+wfDExsmtVaRLe61+AvFqV9LBJHG3mQMzWabi6gRu8TBZ2z1fwU+Ci6sLPxl4&#10;xtM6VmO60LQrmNSmrD/WQ6jqkL5zaHhooG/1/wB5x9nws/2VbwQW0MFrawRW1rawxW9tbW8awwwW&#10;8CCGC3gijAVI40VVVVAUDCgVLRXifxM+Cmg+OVuNU07ydD8T+RJ5V7GiRafqU5k85TrkEKMzE/Mv&#10;2mMeYu4FhMqJGPk34Z+OdR+Fni64j1G2mGnzzto/ibTHaRJLY21yY2uo4lJU3No+/arA5UyR5Uvv&#10;X9GLe4t7u3gurSeG4tbmGO4tri3lSeCa3nQSQzwTREqyOpBVgSGBBHBqpBo2mQald6xHZQf2vfKk&#10;U+oupmvTbLHHGljHPLl47ceUkn2aMrH5m6XZ5jux0a4T4naHJ4k8AeK9IhS7luJtKku7W2somlub&#10;u90qRdVsbOKFVZnM00CR7FG47sL82MfmFX0L+zto9s3iXWPGOpTR2+l+CtHnvJbh5HUW9xqEEsH2&#10;iSNVbdElol4z91bYQDXvv/CSaX/wrT/hcHm/8Vf/AMK//sH/AISD7NJv/tX7R9n+zf2R/wAem3+2&#10;fm3/AGbG3/pj8tfPHxh8btJ8XY9W0wW1z/wg91pVjZmRLoQXN9od6dRu0ukzE5CXby27eWyhlQFW&#10;wQ1egftB+E49f0nRvil4fMc+nPpWnpqrkpatJpuoSo+g6pHbTIkjMzXHkzBmLgGH92FSRl4n9miz&#10;tbr4hXc9xAksuneGdRvLGRt2ba6kvrWwaaMA4yYJ5o+QRhzxnBH3nRRXwl+0p4jbU/Gtr4fjaX7N&#10;4Y06JJI5IokUanq8aahcywSqSzobf7Ivz42urgLj5m+h/gR4Ui8N+ANMu3gSPUvEqrrt9KTbySPb&#10;T5/saFZ4F3eUtqUmETsdkksv3dzCvZqKKK5jxn4V07xn4c1PQNRjiKXlvJ9juZY2lbTtSWNvsOox&#10;LHJG2+GQhtokAdQ0bHY7A/A/wj1W98JfE/QYbqG+tZLjVG8Matp7b7OYPqT/ANm/Zr+GUA4gujFN&#10;JE6/ejHRgCP0S1HUrLR9PvtV1KdbbT9PtZr28uGVmWK3tozLK+yLc7YX7qqCx4ABJAr8/wD4j/Gv&#10;xJ41ub2w0y7u9D8KuzQwaZA6wXd/beW9u8ms3UB3uJkkbzLQSGADapEjJ5reKV9S/FnU18GfDPwN&#10;8LYIWstSudMsNX8S2onM32fa5ubi2kdlkSQXGpmaYNDOPL+z7QvlyLjofgL4Bk0DSL34lazpmoT3&#10;76deHw5pEdjby3s+mfZkuDqmnJM3mGe8G+3tR+6BiLHdJFcKVs2P7P2p+K9Tv/FPxI117fUdbuJr&#10;+fR9Afz3svtKRywWravqfnhRbfPbC3jjlVUjTy7hxXqNn8EPhdZOHTwrBM4jaItd6jq94rhk8p3a&#10;G5uGiDHOQVQFTyu0gYrat8B/hlqsd1t0B9Kubnbi80nUL22ktmVwd1rZzPJaLkDaQbcjBJADYI+d&#10;/HX7OniPQhcah4UnbxNpSGaY2JRINftIVM02z7Ov7q78uJI13QFZZZGIS1CjNfOFe9/s5ax/Z3xF&#10;isCJWTX9I1PTgqPtjimtohrKTyoc7sJayRggZHmemRX37RRRRRRRRRRRRRRRRRXzp+0d4yutA8MW&#10;XhyxPlz+KzeQ3l1HK8csGl6eYWurdBE6sPtLSrCxYFGiE0ZBLZHwojsjBlJVlIZWUkMrA5DKR0I7&#10;Gv0bvP8Ai7HwclaECe+8QeG1uEhsmFhE3ibS2Fx9hSTUshIRqVt5LF2wYwSJcESV8mfAxLTUPE+v&#10;eGbq5ktW8Y+CfEnhqznjg89Ibm6hS7eaWPK/KkEMzDuW2rxnI3R9p8P/ALN7bvs1xF458bfLhpRN&#10;ZW1mc7mBwpkM2kEY+Zdkg/j+73v7Lvh6NbbxN4rljhZ5Zrfw9YSiWcXMCQIupatG8OBHslL2W1vm&#10;bdGw+UZ8zxX42+JJPEfxG15i0ptdDl/4Ryyjmht4ngj0iRob1R5Gd6veNcyxvIxYo6g7QAi6XwJ8&#10;a3fhXxpZaXkvpPiy6sdH1CBIY5JftcsjwaLdROxUr5c822T5iPKeQ7WcR7f0Mooooooooooooooo&#10;oormPG11dWXgzxfe2NxJa3ll4X1+8tLmGRopra4ttJmnhnglTlXVgChHOcEV+V1ei+BPhh4q+IEp&#10;bR7aODS4Lhbe91u+cQWFq7RNN5cY5lnkAUApAjbC0ZkMauGr7I8KfATwD4aFvNe2J8TalGg8261w&#10;JPZGZ7QW1yIdGAFv5TNveJLhJnjJBEpZVavVrPQdD060lsNO0XSbGxmeOWazs9Os7W0llhcPDLLb&#10;26KjMrKCjFcqQCMVx+sfCT4ca3EkN14Q0e28syNHNpFuNDnDSLsLPJpHkebjgqsu5Qe2Sc+a6d8C&#10;how8UeHI7xdW8HeLdMSOGS+jRta8N+I9OSSbR9XYwyW0c0ERaQOYNryO0cTxGDzZK+avCuo6r8Jf&#10;iZAmqM1qdJ1R9H8QRqL0W91o9xIIbu4SFRFJNEYil7abk2sywybWwBW1+0FoaaL8SdQmjW2ji12w&#10;sNbSC2gWDyXlVtOuzOiqqmWae2luJHAJYybmJctXmXh3xV4i8J3n2/w7q93pVw20SfZ3BguVUMqL&#10;eWkoaKZV3MVWWNgCcgA819//AAr+KmnfEbTXSVINP8S6dEh1TSkdmWaLasZ1XTxINxt3kO0pl2hJ&#10;CSFg0ckmN+0LrU2kfDe6ghWTdr2qafojzRTNCbeJxJqk5OwEussdq8DJldyyEk4BVvHv2aPBv2zV&#10;tQ8b3S/6Powl0nSMOAX1W8tQNQnKxShh5NrKItssRR/tGVbfEa+0qKKKK/N34t+HZfA3xG1OPTEl&#10;0y2muIPEWgS2vl2X2aG8f7QG04WezyUtrpZoIAoUqIhjoCfvnwN4kXxf4S0LxGojV9T0+J7yOCOa&#10;G3i1K3Y2upwW8dwWcRR3EcqIWZsqAdzdT1NFcH8UtOtdV+HXjO1uw5hi8P6hqSCNhG32rR4Tq9kS&#10;xB+UTQIXHdQRkZzX5zeEvDV94v8AEek+G9P2rc6pc+WZXMYW2toomub68YSOgYQwpJLsDBn27Uyz&#10;AH6L/aKvrPQtH8E/DrS/ls9Ns49Ukiljdplgs4H0XRpPtIARmf8A03zeCxYKxx36S9sB8Yvgbpl7&#10;bBrvxV4UgKqzu1/qN1qOi2wt9Qs5bowPcPJqFr5dyIUxvna3DuQhevmP4cafNqnj3wdZw2v20N4j&#10;0m4ntzEkyNZWV2t7qDSwyAqyJBHI8gYEbQc1+oVFFfNH7TPia507wzpHhq2UJH4lvLibUJv3LZs9&#10;DeC5WzKyIzDfcSwy+ZG6sPKKncsjCuf/AGX/AAzCbfxD4wnWCSc3CeHtOYPObi1EMMeoaozRECPb&#10;L5toqNkuNkg+VT8/1vRRRUNxBBd289pdwRXVrdQS291bXESTW89vOhjlgnhkBDo6kqykEMpIIwa/&#10;M3xdo158NviBe2On3A8/w9q1nqei3bhLkiFTHq2jyzi4jWOSREMazr5ewyKygMvX9KdK1G31jTNN&#10;1eyMhs9UsbPUbMyJslNtfW63UBkUE4bay5GTjmvkj4ufHq8e7m8OeANRNvaW/wBpttU8R24heS+l&#10;eNraW20SdgxSGMHIvI8SNIA0DKiCSb5Pd2dizEszEszMSWZiclmJ6k9zX1H4S1GX4f8AwC1vxJbT&#10;W9rrfjHWZ9P0W9gS5W+VCf7KCNeWoSSKa3S31K6tX8zYjFWB3uYzzHwD+Hg8WeIx4g1O2WTw/wCH&#10;JklaO4inaHUtXMbPY2cbxlFYW7BLmdSWGBGkkbJMSPY/F/wn8SfFPxpd6vrt4vhvwxpTvouj23l/&#10;a9Yv7TT7kG4v44FfyIoruR7hoZ3fzNixZt2Tax7DSfgD8MtLitxNo1zrFxbymYXmr6leySykSeZH&#10;HcWtk8Fq6Dhdpt8MOGDc507j4JfC668kSeEbUCBBHH9nv9Ys9y7yw89rS4jMjZPLyEtjABAAFeIe&#10;L/2Y5oIZLvwTrD3rRR7jo+umGK5nKRSO32TVLdI4S7sI444poY15LPMBxXyxqGnahpV5Lp+q2N5p&#10;t9b7PPsr62mtLqHzYlljMsFwFZQyMrrkcqQRwQa3/AmrHQvGfhbVzc3FnFZ67psl5PbFxKNPe7WH&#10;UYgsZUuskDSxvHnDqxU5BIr9S6KKKKKKKKKKKKKKKKK4D4n+Lm8E+CNZ1y3eBdR8uOx0mOaaKIvq&#10;N+/2eGSJJlcTNApe6MO0lliYHau5h+Z1xcT3c893dzzXV3dTSXNzc3Mjzz3E87mWaeeaUlnd2JZ3&#10;Ykkkkkk194/s8+J38Q+BJNG1Cdbq68N3baZ5crSzzf2JdRCbTPtDTFhsU+fbQovypFCihQAM/LOk&#10;2Fz4D+MGl6Y91d2I0TxrY2Ml7L5lnLNo02pLA1zMIsnyrqyk3MBkPFIRgq3Pu/hjTLzw14x/aJ8S&#10;ZVNb0PTNY1HTG+W6g+z6+l34rtZZ13bSdtval0YHBLKSOc+R/s/+HRrvxEsLqWOKW08O2tzrc6zQ&#10;tJG1xGBaacqMBgSpPLHcR7v+eTEcivQP2oPEs8mpeH/CMZ22lraHX7wrLG4nurqWWwso5Itm5Ggj&#10;jmYESEMJ/ujaCfnrwb4r1LwX4j03xDprv5llOourZXRE1HT3YLe6dMZEkUJMmVDmNijbZEAdFI/U&#10;WwvrTVLGx1OwlFxY6jaW19ZXASWIT2t5CtxbSiKcK6742U4dVI6EA1aooooooooooooooooor8sf&#10;HF0l/wCNfF15GZ/KuvE2uzxC5jeKdYZNTlaJJoZPmRlUgFCMrjHaoPDXhPxB4w1BdL8O6bNqN0EM&#10;suwpFb20QBJmu7qcrFEpwQpdxuOFUFiFP2J4O/Zt8L6bbpN4wnn8SajJH89pbzXWnaPal44mKRG1&#10;ZLmZ45FkVZnlRHRsG3Rhur3fS/DPhzRJmuNE8P6Ho9w+d82l6VYWEhDfKQHs0RsHJG3PTPFYep/D&#10;fwDrENzBf+D/AA8wutpmuLbTLbT747JBIDHqOnrFcIcqM7JQSMqSVZgfMbf4Gw+F/E9p4h8GX4Om&#10;Ty3Vl4j8K6881xp+oeG9TV49S022miC+aEjK/Z7a+EiNIkcksx24b5e+JHgvUvhh4yxYG+g077VH&#10;qvhbV3QRl1gaO68qKdWcGaylZYn3EMcJMURZUB9K+O0tp4v8L/D74l6daxpFqdrcaRqk4uJWkt7v&#10;m5ttJ8q4EZkFtcR6mhnjhAYjJYq0VfN1jf32lXUV9pl7eadfW5fyL2wuZrS6gMkZikMVzbsrruVm&#10;U4IyCQeK+0vg38b5/E90nhbxjNF/bs7yvpGsJBBaw6ocGVtPu4LZUihnUZMLIqpIo2ECUL5/vHi/&#10;XD4b8LeINfVrRZdK0i/vLVb5ytrLfRW7GwtZtrxswmnMcWxHVmLYU7iK/Pz4O+EYvGfjvS9PvIPt&#10;Ol2Cza3q8W+ICS0sSohhljnDCSOW5kt4ZkUbjGz4243D9J+vJ6/5xxyOhxxTaKKK+J/2nPDkFlr+&#10;heJrdVQ65ZXFjfrHbBVN3o5j8i7nuwxDySwzLEFZQQsHBYHCeu/s7+KX17wMdJu7jzr/AMMXZ05V&#10;eSWW4/smeMXGlSSvJnCL++tolVsLHCoAAAFe90UeoPfII/pX5T6/oh0vxRrXh2yM9+2m6/qOi2rL&#10;CftN4bPUHsICLeLcfMkKjCLnk4Ga+rfElnH8I/gQfD/mPD4j8Vn7Nf7Et591/rEavrsU0U80qCOC&#10;wiOn+fbAguI5VWNpC6/N/wDwnuof8K5/4V9m8+z/APCRf2v9q/tCXyP7N+z7v7D+wbceV9r/ANN+&#10;/t835tm75q4R3Z2LMSzMSzMxJZmJyWYnqT3NfZv7OHiu31nQtX+HurRRXa6fDcXtjbXECTW91oWo&#10;zeVqlhcQmLYyR3E24iaR2kFwVVdkZr0z4a/CuD4ea34uvbe5hu7DWTpw0QFZUvdMtI57qa706cuz&#10;h1UNahZg+5yhJVMc+u0UV+bHxp+2/wDC0PF/2/Pn/bbXZu8rP2L+zYP7Nx5XGPs/lY74+982a++f&#10;h/8A8iF4I64/4RDw1jPXH9jQ4rrqKKKK/OH4tQjw18W/Ek2jyz209rrFhrtvPvzNBqd9Zwa7PPE6&#10;4xi5ldogPujAzxmvoH9prxNPY+H9G8MWzoB4gup7zUSs0ZlFlo7RPb201sVLBJp5ElWTcuDAVG7L&#10;Y+JKtWVsby8tbRWCNdXMNsrsCQpnkEQdgOwzmvuPx78Mbzx98WtEubu1I8J6V4a0t9ZuZHkhS9dN&#10;XvpV0W0eEq7SSAr5zI6mKJi5dXaJX+hre3t7S3gtbWGK3tbWGOC3treKOKC2ghjEUEEMSAKiqqhV&#10;RQAABgACpaKKK8U+J3wV0Px4LnVrAro3ioWzLDeRqqWGpzKyvAutwIjMxwGjW4i/eKGBcTLGkY8P&#10;+AngTWLP4k6pca3p11YT+C7OZJ45JIIzDqmrxPY2UbJkmaGW1N3LHLDmMgI2/ayB/tuiiiiiiiii&#10;iiiiiiiivgP9ozWNK1fx9CmmXsd6+kaHbaPqPkjdDbahb6hdXMtsJx8rOizKJQvCMChO9WVfA6/Q&#10;P4QeOvh/F4F8N6Nb6/p2l3en2qWd7putahbWF6dXuJWutQktUu5P3sU1xI8kLQsRtZVIVw0adTY/&#10;CPwRo/ijT/FujadPo2qafPqc7W9jcyDTrqTVbV7SRZ7G58xYljWV/KjtTCq5AKsFCjf8Y+C9E8da&#10;bY6Xr63T2Fhq1tq4gtbgW32ma1tprUWtxKqlxEyTvvERR8hSJB3rLeeBPhlo9rosmpaV4a02ytby&#10;9stPvdTZ7uS3aeS8uZLWG9kkurgtI77RGHJY7EBOFr87PHt7oWp+M/Euo+G2uX0W/wBVury0ku40&#10;hkke6fz7uSKGNU2QNO0ptkdA6w7Fcbw1Y+g3dvp+uaNf3Ut3b21lqunXc89gFa+hgtrtJpZbNXdA&#10;ZVVSYwXUbsZYda/VLSdV07XdOtNX0i7hv9NvoRPa3UBJjkjYlWBBG5HRgVkjcB1YFGAYEC/RRRRR&#10;RRRRRRRRRRRWVrulR67oesaJLK1vHrGk6jpck6KHeFdQtWtGmRTgEqH3AdzxXx58OP2edS1Kc6n4&#10;7WXStOs9SltxoKkfb9XWzkaKd5byF8W9s8qhY5IyzzIHaMxo0Uz/AGnbwQWlvBa2kEVta2sMVta2&#10;8EaxQW1vBEIYIIIUwqoiqERVACgADgVLRRRXzx8dvhYPFWmN4o0Gxlm8UaVEi3NvanL6zpMWTJEt&#10;sR891BnzIShDyJui2yt5CpwH7VWmW8WreEtYXeLu/tNa0ybLZj+z6TdQXVrtXsd17Nu/Cvk2u/8A&#10;hf4om8I+ONA1YXaWlk99Dp+stM9yto2jahKtvqDXSWzAusKkXKBgwEkUblWKgV79+1Uz7fAq5bYz&#10;eJiRyEZ0GnheOmQGP5+9ep/s/wBla2nwu0Oe3hSOXUrrWr2+dWdmuLqPV5tNSVw5IB8i3hjwgUYQ&#10;H7xJr2iiiiivhP8Aad/5H7Semf8AhEbDOP8AsMX+P0xX0h8CNv8Awqfwnjrt13dj+9/wk971/DFe&#10;uUVXvbRL6yvLJ5PKW7tp7R5fLSXy1uImiaTypAVfG77rDB6HivHPh58PdH+EfhjU9d1PZea4mlXG&#10;o69qUMPmSWtjZ232640nTQxz5SGMlmG1p2CswAWNU+F/F/iW68YeJdZ8SXimOXVLxpo4N0T/AGWz&#10;jQW1hZGWKOISGCBIojJ5YL7d7DcSa9i/Z68eHw54kbwxfyStpPiia3htlRbicWevKfJspVijYqiX&#10;AbyZ5BGWyIWZljjYj6Ak+E50v4t6N8Q9CdTY3d3rU3iLT5XXzLS+1HRLuFtTtHkJMkVxNIBLFy6S&#10;NuTMTFYfcaKK+Gv2n/P/AOE20TPm/Zv+EUt/KznyfP8A7XvPtHl9t23yt+Ocbc8Yr2X9mzyP+FdS&#10;+Tt8z/hItT+1bevn/Zrfbv8Afy/L/DFfQFFFFFfF/wC1LpSQ634U1tZi0moaVf6W9vgbYk0a7W7j&#10;nDDkmQ3zAg9NgrvJfHcmj/s7aTrNhdGz1ObRLTwtpUs3mW9wL23uG0K6lspLFwyywwQXFxbSbwQY&#10;1dgTlT8N0V9q654B1LXvgn8LfC/h2Dzpr7VPDmq3M3lzLa2EOr6FqGrahqF7LI0hSOJ7htxB+diq&#10;xIGeOKvoXwx4a0nwhodh4e0aOSOwsEdY2uJPPuZ5JZDNPdXUwChpJHYu20KgJ2oqIFUb1FFFcD4+&#10;+HPh74g6VNaanbx22qLGo0zXYLeJtS0+WLc0KGU7WltyXYy2zMEYNuBWQJInx5Z/CHxFoPxV8OeG&#10;ryzOp6Y+r22pw6qkc0FhqXh/TLpLnUZ3kRv3EqRDy5YDLuSRkVXZZIZH/QGiiiiiiiiiiiiiiiii&#10;vlT9pvxNosmjaX4TivUm12DWrXWLqzh+f7FZpptzbx/bGXKpJIZ0eOMncUO8gKULfGVfWP7OPizw&#10;VoOn+IbDWNTs9E12+vYLp7vVLtLGwvdJtIBDaW0FzcyCESwzSzsyEK7LICpkVGEfuXif4X/Dz4kD&#10;+27iNJL68ht0j8ReH9RVJbmC1cxxvuQy2k5x+6MskLvsRYwwCKB3viHRLTxJomp6DfyXMNnqtrLZ&#10;3ElnKkN1HHL1aCRlZQen3kKnkMCprmdD8P8AgL4WaXL9lk0zw5Z31xCl1qWramsMmoXkMOIkmv8A&#10;UZBlgvmMkCHYpaRkQbnz8X/HjWvC2v8Ajp9Q8MXcF+n9m29rrF9a+aba51WxuZbQtFJIoWULAkCr&#10;NCzROoUoTgk+K1+m/wALNc0rWvAPhU6XeW9ydN0DRtI1GOJsTWeo6dpsdpdW1zE2HVt6FlyuHXDq&#10;WVlY+g0UUUUUUUUUUUUUUUUV8aal8B9e8R/FbxC9/JNa+FL3U5vElxriLAkt3b6zdSXkmlaZHukH&#10;2pJTLCzyriNFE7x4khil+qvC3hXRfBmi2+g6Dai3tLcmV3Yh7q9u5FUTX99Pgb5nCrlsAKoVEVY1&#10;RF6GiiivPfiZ4BsfiF4buNMlS2i1e1V7jQdSn3r9g1DAyjSQZbyLgL5U67WGMOEZ448fOXjPw9qW&#10;j/s8+HNM1i2m07U9C8WXZu7OZUZhKdW1S2CiRGKsjLMJY5ULI67WQsrBq+Vqs2l3cWF3a39nM9td&#10;2VzDd2txGdslvc20izQTRt/eRwGH0r7z+KeuQ6/8B7vW2ktreTXNL8KXqW8dzHMgu7rV7K6uLGGT&#10;gs8WJQ643DYxZRhscF+yxYfJ4z1R7SLk6Lp9pfNFEZgV+03OoWsUx+dVINs8iA4YhCQSgx9c0UUU&#10;V85/tO5/4QDSPvbf+Ew0/PTbn+xdQ2Z9/vY/GuP/AGVP+Z86dPC/166j0r68oorwvwn8GrTTfHXi&#10;Px14geDULq68R6rqnhyxTMltpyXt693HqV4XUB7obyIUAKxY8zLylPJ+afjx44m8V+MrnS443h0z&#10;wlPf6NaxSrDvk1CK58jV77cgJCyPEkcalyNkavhGdlHiNem+KPhR4t8OeLLXwnFp82rz6tI//CPX&#10;dlCRDrFvH80kq7jtieFfmu0kfEA+dnMJSV/tv4VfDW1+HGhy2rXC32t6q0Fzrl9EXFq8lurC3s7C&#10;N1U+RB5jhZHAd2ZmIQFY4/UKKKK/Pz9onSn074l3l40yzDXdJ0nVETaQbdIbc6J5DMSdxzZl8jGA&#10;wGOK3z+0HqWmeAPDHh3w9bR23iKw06PTtQ1WW3jktLGz03dZaamn2szOs1xLAkUk8sy7EO4LG5fM&#10;WBof7Q3xG07UIbnVNQtvEFgGVbnTbrT9OsvMiaQGVre702GJ45dgZY2begJ3NG+MV9+Wt1b31tbX&#10;1pNFc2l5bw3VrcQkPFcW9xGJYZ42UkFHRgQRxg1PRRX5y/Hg5+K3ir/uBjn28OWYP8q6/wDadz/w&#10;nuj5AAPg/TyvXp/bGoD+dfOVSQyyQSxTxMUlhkSWJx1SSNg6MPoQDX66UUUUUUUUUUUUUUUUUUUU&#10;UUUUV8a/GT45yXkknhjwJqU9va28+NU8R6fM0Mt9LCwYWmjXkDBlt1cfvbhCDMRtjbyMmb548J+E&#10;tc8a6xb6LoNobi5mO6a4cullp9sD+8vdQuFDeXEnrgsxwiK8jKpl8W+C/EXgnU5dL1+wltyJp47S&#10;+RJW03VY4dpNzpd46qsqbXRiOHTcFkRHyo5OpI5JIJElikkiljZXjkjZkkRgchldcEEdiKmub28v&#10;Cpu7u5uiuQhuZ5ZyoPUKZScfhVWrNpaXd/cQ2dha3N7d3LiO3tbSGS5ubiRvuxwwQqXdvZQa9X1r&#10;4I+O9B8J/wDCVX1nBsgZ31HSLeY3OqaZYAHGo3SW4aJowBulEcrNGjK7gKJvJg+FnxU1P4dakY38&#10;6/8ADN9MrarpIZS6OQI/7S0veQqXCKAGBZUmQBHKkRyRfofo+sabr+mWmsaNeQ6hpuoQLPbXVu29&#10;JFJwyOnDJIjZSSJ1DxsCjqrAgaFFFFFFFFFFFFFFFFFFFFFFFFfHP7VF8sl94M08IQ1ra63fGXsw&#10;v5raAIP937Nk/Wvk2ivrX9p29i1DT/htfwLJHDe2/iK8iSTHmpFdQaXNEsm0kbgDzg4zXuHwTuje&#10;fC7wlMYki22l9a7VLkH7Dq9xZeYS5J3P5e9h0BJwAMCvU6KK+ffjh8WtR8B/2boXh0Ww1zU7Wa9u&#10;by6he4OmaeWa1s5rWGRfJklllWUguXVBEQ0TCRWHz/oX7RHxF0y/juNVvLPxHYHYk+nXun2FiTH5&#10;6SSy2t3pUULpMUVo0eQSxruLNE5C45T4s+NofHvjG51uye5Okx2Gn2OkQ3ltbW11aWkdsLi5t51t&#10;ywLC7lun3GRz82FbYFA+7vhZoreHvh54T0tzOJRpMV/cJcQ+RPBc6u7avc2skR5BikuHi55wvIB4&#10;rv6KKOnsR9T1P8+g5NfAPxl+EE3gi8fXNAinufCd5IWZQkkz+HriWUKtndSnJa3csq207nOf3UmX&#10;CyTez/Aj4SXXhgDxj4lgEOt3lm8OlaTNBEZtHtLrBkvbtpVZoruVB5YjQqYondJMvI8cX0vRRRXy&#10;l+1Lpc0mm+EdbQQi3s77U9KuCQBcGXU7eK7swDjLIFtJ85b5SRgfMa8r+HXxkPw88FaxotlpUd5r&#10;Vzry6jYzXUz/ANnrBd6fHa3L3NvAEdjC1tHtRZl3+aeUERElMftA/FAagLw61aG3F4Ln+yf7H0v+&#10;z2h87zTpxkEQuvJK/utwufN28+bv+evtv4f+LovG/hLSPEQjSCe7hkivrWNgy22oWkzW13GoDuyq&#10;zL5kSud3luhbk12VFFfIf7VSn/ig2wAD/wAJQufVgNOJGPxH51xfia5gT9nP4c2bOftM/ijVbmFN&#10;pKtBa32rxXLs2MAq00QAJyc5A4OPneiv04+FN3Le/DjwbLOVLx6FZ2g2IqDyrBfsNt8o77I1DHue&#10;a9AooooooooooooooooooooooorwX4x/GO28EQSeH9AkhuvF1xCN74Sa38PQTpvS6ukb5XuWBDW9&#10;swxgiWUbPLjm+GrKy1rxVrUVpaR3us67rN45UF2uLy9up2Ms89xcTn/eklmkYBQGd2Cgmu08bfCT&#10;xl4Eigu9Vs473TpbZZ59V0cXd7p2nSNOtsLTU55IozBJueMIXXY5cLG7sHVfMqK0rnWNXvI5IrvV&#10;dRuopZFmliub25njllQnbLIkrEMw3NhiM8n1NZtFeyaL8CfiNrek3GrLpMemCOIyWen6xMbDVNTZ&#10;XeJ4rezkXMLApkG8MIYMrKWU7hxPhvxL4k+H3iH7fprT6bqmnzy2moadexTRxzCKXZd6Xq9g+xio&#10;ZSro2HRgGUpIisP0R+H/AMQNE+IeijU9MY293AY4tW0maRXu9LupFJVXK48yKTDtbzhQrgMCFkSS&#10;NO5ooooooooooooooooooooooor57/aXuWg+HtpEoVheeJ9Nt3JzlUWwu7sMuO+6IDnsTXwXRX1N&#10;qUE0n7Lvh+RULpBq088rLyIoT4rvrYO/1kdV7/eFdz+y9qMEnhLxBpSsDc2PiI6jKu5tywanpkFt&#10;btgDGC1nL0YnjkDA3fTNFFecfFTx43w88KSa1BaLe391ew6VpkUoJtFvbmGS5E99sZH8tI4ZG2oc&#10;s21PlBLr8aW3x9+KcFzBPJ4hhvI4ZYpZLO50XRFtrmOOTc1tO1pbxSqjj5WMUqPg/KytgiT4p/FZ&#10;PiRo/hGE2tzp2oaWNTk121jIOkXF5P5EVndafmVpCNscp2zIGi8woHkGXPvn7MuhfYvCGra7Lbzw&#10;z69rHkwyyN+4utM0eHyrea3jx/Dcy3kbPu5K4x8pJ+kqKKK+T/j78JzdLJ458MWNxNfM4PibT7Vf&#10;NE0IiCJrVvbL84dNu26EYYMpExRSk0j/AC5/wiHiX/hGv+Ew/sa8/wCEb+1/Yv7V2r5Xm7vK8zyt&#10;3meT5n7n7Rs8rzf3W/zPlr6b1j9qFYtZiXQ/DKXug27XCzyajdvaalqIe3At5bXyUkS0WOXcW8xZ&#10;zJHjiBjx9AeCfiJ4W8fWbXWg3pW4jM4uNIv/ALPb6zaLC6oJ57GKWXMTh0KTRs8ZJ2FvMV1XuKKK&#10;K8R+PHgW48ZeEUvdMt57rXfDUsl9YWltG80t7ZXWyLV7KGESIu9ljjuFIjkkYwiKNd0tfnrRX6oe&#10;B7a5sfBfhCzvYJ7W7tPC+gW1zbTxPDPbXMGkwxTW88UgDKyMNrKwBBBB5FdRRSjJOAOTxwc5J7gD&#10;8ulfmFrd3N8QviLeSwXM7/8ACU+KUs9MmvtiSw2V9frp+jxzLu2qIYDDHt34AUDOBmvS/wBpi9tb&#10;v4hWMEEySS6b4X06yvkXdut7p9Qu9RWGTcB8xhnik4yMMO+QPniuk8I6BL4p8TaH4fi84HVdRtba&#10;aS3jEktvZlw99eKjkAiGBZJjyBhTzX6qUUUUUUUUUUUUUUVxXiP4i+CfCcr2+v8AiTTrK7jliils&#10;I2kvtSheeD7VCbjTdPSa4jRoyrCR41XBXkbl3N8N/ErwL4vuGs9A8R2V7fAgLYzJd6dez4ieZ2tL&#10;TUo4ZJgiIzyGFWCgAttrt6KKKKKOAMnp3PQYGSeSRnOPbpk18WfGr41nVmvfB/g+7A0fMltret20&#10;g/4m5+7Lp+nTJnFp1WWZD/pHKIfs+TP4F4R8I61411q10PQ7VpriZgbm5IYWmnWgbE19fTDhIkH4&#10;scIgaRkQ/oz4B8A6L8PtFTStKTzrmby5tV1WaNVutUulUjzJME7IkywggDERgkks7O79fdWtrf28&#10;1ne21veWdzG0Vxa3UUdzbTwuMNFPDMGVlOTkEEEV5xqHwX+GGpXb3lz4QsY5HEatHp11qej2mI4x&#10;Gu2x0qeCFSQPmZYwWbJYkkmuXb9nP4bEu4g1mNSWO1dWfYi5yAPMQkj6tn371WsfgJ8J9VtotS0x&#10;73UdPuxObW5sNeW7sZArtbt5F1BuD+W6sv3zhkw+eQdy3+AXwrgghik8Oy3bxqqvdXGta4s9wQf9&#10;ZMLW5ijyf+mcaD/Zr0rRvDmgeHIZIdB0XS9HSZLZJ/7Nsbe0kultFZLd7yaFQ0zKGfDSFmyzHOWa&#10;tqvi341/BQ6Ubvxh4MsydJJe41zQraPJ0k8tNqOmQoP+PPqZoFH+j/fQfZ8i38e+H3xL8Q/D3UI5&#10;dPne60eW4WXU9BnlP2G+VgI5pYgQ3kXGxVCXCLn5VDiSMGM/ol4V8V6L4z0a217QbgXNncfJLHIB&#10;HdWF0oBmsb6AMfLmQnkZIIIZGeN0ZuhooooorC8R+JtB8Jaa+seIdSg0ywWWOATSrNLJNPMcRw21&#10;rbq8kr4BcrEhIRWc/IrMOFi+OPwrnmigj8Ww7pnSNGl0rxBawq0jbV82e6tEjjX1Z2CgckivULW6&#10;tb62gvLG4t7y0uUWa3urWeO4tp4mAKSwzQllZDngoSCOanooooooooooooor5L/ak0iRrfwn4git&#10;h5UMupaPfXfnDIluY473Srf7OzZxiK8YuiYzw7coK+O6K+pPjxFLfeCPhFrVvBO2nnRWikuGA2QT&#10;appFhdWNvLtJAeSOCdgATnY3PFelfs1eIRqXgm80KSdGufDeqyiOBYGR4tM1cm+tZJJsbZC9z9s7&#10;llCgMANmfoqiivhv9p+Jx430O4MTiGTwlbQrMYisUs8Os30k0ay9GdFljLjOQGXI+YZ+a69Q+Evg&#10;Kfx54tsrSW3eTQdOkhv/ABDPtk8gWUcm+PTnmikiZXvGTyE2SCRVLyqrCJq/SiiiihmVEZ5GVEjU&#10;s7uwCIoGWZmY4AA5J9iScV8zePv2jdJ0aSXTPBdta+Ib6NnSbVbppU0S1lguVVkt44tkl5uUSgSR&#10;yxxjKOjzKStdt8O/jT4Z8fOunOjaB4gKyOmkXlzHPFdoj4UaZqO2MTuE2s0TRpJ98qrojPXsdFFF&#10;cb8QPCcXjbwlrPh52SKe7t/N0+d9qrb6naMLmxkaQpIVQyqEmMaFjEzhcFga/MrVtJ1DQtSvdI1a&#10;1kstR064ktby2lKM0U0ZwdskRKOpHzJIjFXUhlJUgnOr73/ZrsLq0+Hc9xcxGOLU/EepX1g3mRv5&#10;9rFa22mtKFQkpie3njIYBvlJxtKk/QNFFfn/APtFa3BqvxEe0t2Z10HSLHSJ2EiPE92ZJdTnMPlk&#10;gbBcpC4OCHjYHpWr8VrWx0v4U/BrT7Yy7rnSp9WAY/KZL+wttR1EkJheJ7ohMjOM89c/OVFfqb4F&#10;0STw54N8M6JPC8F1YaNYR38Ek6XZh1KS3WfUoxPEWQqs7SKuxiu3AUkYJ6uiiiiiiiiiiiiisDxB&#10;4q8OeFYFufEOtafpMbRyywreXCLc3SW+0ziyslzLOy7lDJCjN8wzyRnkNL+Mvwz1i9h0+y8V2gub&#10;hisQvbLVdMgdgpIQ3mpW8MIZvuorSAs2FXLEA+nUUUUUUV8//F341WPg+2l0PwxcWepeKblZ4ZZ4&#10;nhu7Xw5ska2lkvFUspvFdGEVpJ90jzJ12bI5vh+xsdZ8UazFZWUV3rGt6xduVUu091eXU7Ge4uLi&#10;4nP+9JNNIwAAZ3YKCa/Qf4VfCrTPh3pnnTeTf+J7+FV1TVFVjHDGWEn9l6X5gDLArAFmIDyuA7gK&#10;I44/WfqPwIyMd6891r4UfDrxDIJ9T8Kab5/mTzvPp4uNGmnmuSGmlu5NHeAzMSMgzFyMkjBZs8fd&#10;/s7fDS4uWnhsdUsIzGiCztNXuXtgw6zb77zpcnvmbb6KKxtP+CHwc1W6v9P067vL290C8gtNZt7f&#10;XfNnguPLRvIvUVPl3lXDGMDD+agKvGVj6Cz/AGfPhha+YJ9IvtR8wKqG81nU4/IKkljH9gkg5bOG&#10;37hxwBznu/D/AIA8FeFzbvoXhrSbK4tTMYL/AOzLdarH9oDJMF1e9825wysyYM2NpK4wcV2FeCfG&#10;P4OQeOIJdf0COG28XW0Kh0JSG38Q28CeXHa3cjYVLhFAS3uGIBAEUp2CN4fizw94h8Q+AfESanpr&#10;Tadq2nTS2l9ZXcUqLMqS7LzStVs32sULJiRGwyOAylJEVl/QL4b/ABR0L4j2UptF/s7W7NFe/wBE&#10;nlWSWKMsEW7tJgqedBnCs4RSjYDqoaPf6ZRRRRRVa9vrDTLWW+1O9s9OsoNnn3l/dQ2VpAJZFhja&#10;a5uWWNcuyqCW5JAHJ58rPx3+FG3P/CWDOcbRofiXOOm7myx79fwzXo+ieINF8SWMepaDqdnq1k4T&#10;M1lMkpikkgS4FvdRj5oZRHIheGZVdM4dQa1qKKKKKKKKKKKKK8Y+Pfh6TX/hxqUkAme40C4tvEEU&#10;UTRBZI7NXtr9pt+PkjtZ55zt+YlABn7p/O6ivrWDULW7/ZXvba2m3y6ZcLp9+m0gw3Mnj2LVUiyR&#10;/wA8LiF8jI+bHUEVi/sx6/HY+J9c8PStAg17S4bm2eRys8t7okrslrbpnDEwXFxK/UgRZHGa+3aK&#10;K+aP2oIblvCGg3C3BS0i8SJFPZ44muJ9MuHtbonbx5SxzIMtz5uee3w9W34d0HUPFGt6ZoGlor32&#10;qXUdpCziYwwh+Zrq58hZHWKFA0szqjbUVm2nGK/ULw3oVp4Y0HSPD9kE+z6Vp9vZq6QxW/2iWNAb&#10;m8kiiG3zJ5d00pHJdmJJJJrbooorxf4ifG/wx4HMmnWe3xF4gCPiwsLmD7Hp80V19mlg1i/QsYJF&#10;2ykQJG8mUAkWJZEc+Lf8NS69/ZPlf8ItpH9u/wDQQ+2Xv9k58/O7+x/9dnyfk/4/vvfP0/d14Ron&#10;gbxJ4h0LxB4j0yxaTR/Ddsbm/u5D5Mcpj2yXNrZMwxLLDCzXMyg4SIZYh3iSTD0fWNS0DU7PWdHu&#10;5bHUtPmE9rcwnDI2Cro6n5XR1JSSNgUdCVYFSQf1I8Ma9beKPD+j+IbTyki1fTra8MMVwl4lpPLH&#10;i6sGuYlRWeCXfDISqkMpBVTla3KKKK8e8WfAzwD4tv7jVZ7fUNI1K7uHu7+70W6jtvts8oAkkntb&#10;yOeEMxBdmjiRncs7lmYmpPC/wO+Hvhee1voNMn1fUrK5kuba/wBdumvHiZo/KRfsNuIrRvKOXidr&#10;cujkOGDKhT12iivn/wCP/wAQIfDPhuXwxZsH1vxTZXFs5SW3J0/RZGWC/uLm3kDt/pSGS2g+VR/r&#10;XVw0IDfLfwX0P+3/AIleGIGjumt9PuzrlzLaqG+zjRo2v7OS4ZkYLE9ykEL5AzvCAhmBrI+J2ur4&#10;k8f+K9Wja1kgl1WW0tZrKTzba4sdJRdKsbuKXc4bzoYUkLK20sxKgLgDG8MeE/EHjHUk0nw9p0t/&#10;dEGSVgVjtrSFQWa4vbuUiOJMAgb2BdsIgZ2VT9+fCz4VaZ8OdP8AOkaO+8TX9v5Or6qpfyljaQTH&#10;S9NRgpW3RlQszASSuodto8uKL1iiiiiiiiiiiiiivjf4z/G++e+ufCPgq9utNh067MOsa/aSy2l9&#10;cXtpLtksNKniKvFBHIuJLhCGmYbUIhBaf5Pq3YXt1pt7Z6jZTNb3un3UF7Z3CBS8F1azLPbyqHBG&#10;VdQwyMcV+qXhrU5db8OeH9aniSCfWND0nVZYYyTHFJqNjHdvHHu5KgsQvfGM1t0UUVFcXFvaQT3d&#10;3PDbWtrDJcXNzcSpDb21vEnmTTzyyEKqqoLMzEKACcgA18N/Fr45X3iZ9R8NeFZTZeGGzaXOoKrR&#10;3+uxqStwN5OYbSTgCMKJJEB8xgsjQjxvwj4M1/xvqselaDZPO5eIXl24ZbDTIJCQbvULkAhEADEK&#10;AXfBVFZ8Kf0W8A+AdF+H2ippWlJ51zN5c2q6rNGq3WqXSqR5kmCdkSZYQQBiIwSSWdnd+3J+nT3G&#10;MHnnp0r538Z/tGeFdAmex8N2z+K7yJyk1zDcfYtGhKmSKRY79o5GuGVkQjyYjE6MCs+QVrwPVf2i&#10;fiXqEkb2l9pehrHGUeLS9Jt5o5yW3CWQ639tYEfdHluq46gnmuL8QfEr4geL7NrLWvEN/e6fCjSX&#10;NrawWunWkkcssS51CLSooVmUOsewThgjH5MFjnL8M+L/ABb4ReW98Navf6ZHvC3KxBZ9OklmieKP&#10;7XZXKvbO+3d5ZljLLjKEEZrvbH9oD4o2l1DcT63aapDG+57G+0bSUtbgEEbJn06G3mC9/wB3Mh98&#10;V694T/actriSC08aaItiJDsbWdDM01rE0tyqI1xpFwXmSJIi7ySRTyyEqAkJ3YX6i0nVdN1zTrXV&#10;tJvINQ029i822u7Z98cq5KMp7qysGWRGAZWBRgGBAv18ZfGv4Kf2b9s8Y+DrM/2Zl7nXNDtk/wCQ&#10;b1abU9MhUf8AHr1aeBR+45ZR5ORB4h8P/iBrfw81oappbG4tLjZFq+kTSOlpqtqhYqsm3OyaPczW&#10;84UmNiQQ8bSRv+hngzx14c8eaa+peH7tpRbtFHf2Nynkahp080YljiuoDkYIyFlQvG5VlVyUcDsK&#10;KKKK/Pf9oHxBd6v8RNR097hn07w/Faadp9vi4jjheazju9RlMM2B5jTOUaVFAdI4sFlVWPh9eg+A&#10;fiR4h+H+pQ3Om3Et1pTTO+o+H57iZdMv0mVY55BEuRFcBUTy7lFLKVAYPHvjf9GfDHiXSvF+h2Hi&#10;HRZZZbC/jdkW4jMF1BLE7Q3FrcxZYLJG6lG2syHG5GZCrHeoooooooooooorN1jR9N1/TL3R9Ys4&#10;dQ02/hMF1azg7ZUyGVkZSGV0YB45EIZGAZSrKCPgv4kfA7xD4Ke41PSVm8QeG/NupEuLWCafUtJs&#10;4Lf7UZNdt4YwqoiCQNdR5i/dlpBAXSM+G19T6tcnxh+zZpt3JqJkvPA+q2NtdRJZBAwsrltE0+wL&#10;L5Sjy7G/tpTOok3FdrZdpGXyX4S+OT4E8Y2Oo3D7NHv9ul66GErKmnXMq7r7y4UkdmtnCzgIhdlV&#10;o1x5hNfpLb3EF3bQXdrPFc2t1DFcW1zBIksFxbzIJYZ4ZYyVdHVgyMuQVIIODU1Fc94k8J+G/F9k&#10;th4j0iz1WBMmFp1aO6tS0scshsr63KTwbzGgfyJF3qNj5UkHx9/2a/h2199rWbxHHAbjzf7MTUrU&#10;2Kx7932USSW7XPl4+XJuN+P48817Vofh/RPDVhFpeg6ZaaXYx7T5NpEqebJHEtv9oupD880zIiB5&#10;pXZ3wCzN1rXooor5D/aY8ZXsU2l+CLKaSG0nsl1nWPKlwLwSXLQafZTBcNtiMDzOjfKxaJ8ZQGvm&#10;7wb4P1fxzrkGgaMIFupYLq6kubv7StlZwWsJkM15NbRSsiM2yFGKEGR0Ukbs1zlxBcWVxPa3MM1t&#10;eWk8kFxBMjwz29xbuY5YZY3AZHRgQysAQQQQCK/RL4J+NJ/Gfge1kv5nn1jRZ20bUp5ZBJcXf2eJ&#10;ZbO/kLu8hMsTosksmC8qysOlevUUUVwXjX4a+EfHyxPr9jIb+2tmtLPVrGd7TUbSBpfP8pXG6ORV&#10;YsUW4ikVSzlQpdieE0v9nP4b6bLNJdwa1rqyRhUi1TVGijgYPu82I6JHZsWI+Qh2ZcZ+UHmvcre2&#10;t7O3gtLSCG2tbWGK3tra3jjgt7e3hQRwwwQxAKiIoAVQAMAADFTUVxnj/wAZ2PgHw1eeIb1GuHVk&#10;tNOslIU3+p3KM1pa7/4UwjySNk4jRmUMwCH80GbVfE2ts7br/WvEGqsx2iGFr3VNWu8thU2RoZJZ&#10;OgCqM9hXt/7RGoWkXiPQPB+lyoNJ8G+HbOyhsRHLu0+6vEDmBrqcb5c2UdgQd7qOmRJ5gHg9jp99&#10;qt3DYaZZXmo39yX8iysLaa7u5zHGZX8q2t1Z2woZjgcKCTxX2p8JPgQvhm6g8S+MRaX2tRLBPpOl&#10;QM1xa6NcFFma6vJCAst5E5MaBN8UbAyRvK5jeL6XooooooooooooorwX4x/GK38DwPoOgPDdeLbu&#10;El2ZVmg8PW88e6K8uo2yr3Lqwe2t2yAMSzAoUSb4OvtQvtVu5r/U7281G/uSnn3t/czXd3OY4xEn&#10;m3NwzO2FCqMnhQAOKpV+iPwF8TXfiT4eWS3wLXPh+7l8N+eWiH2m1sbaG4sJBFCiBfLt5ooOdzOY&#10;/MZiznHs9FFFFfL3xo+Nv9jfa/CHg67B1j57bWtbt5MjR+CkmnadKhwbzqJZRxByifv8mD450vS9&#10;S1zUbXStJs7i/wBSvZRFa2lsm+aV9pdzx0VVUu7sQqqCzEAE1+h3wq+FWmfDvTPOm8m/8T38Krqm&#10;qKrGOGMsJP7L0vzAGWBWALMQHlcB3AURxx+s15L8QPjJ4V8BNNYTPJq/iFFjYaJYMFaHz4mlgbUr&#10;91aKBW2qSg3y7XRxCUYNXzPrf7Sfj3UFuItKg0XQIXuvNtpraza/1K3tgxMdtLPqLSW8hIIEkgtE&#10;JIyoQErXH3Xxm+KmrQNpz+Kr8rclEC6bZaZp16zCQOq295pUEU6kkYOyQFhlTkEg8Homs65oN+NQ&#10;8P6jqGm36RsWn06aWKR7eFlupY7gRcSQ5jV5I5AUIXLAgV6IPjx8Vs5Pir/yh+HPXPGLOvTfD/7U&#10;OrxSeX4o8N2F7bNJaL9q0SWfT7m3gUkXsz2t61xHcOwKNGiyQKCCCcMCn1N4T8YeH/GulwaroF/F&#10;cxPFG9zaM8Q1HTZHZlNtqdmrM0Mm5HC5O1wu+NmjKuenrwX4x/By38cW8mv6BHDbeLraFVZWaOC3&#10;8Q28EYWO0u5GIVblVG23uGwpUCKUiMI8Pw1YX+teFdaivbKW80bXNGvJFBaNoLqyuoGMNxb3FvMP&#10;9+OaGRCGBZHUgkV+hHwr+KmnfEXTDG4isfE+nwK2r6SrERyRhhD/AGpphkJLWzsyqVLF4XYRuSGj&#10;kl9Xoooor5B/ai8ROZPDXhOGZhGI5/EWoQGCMpK7M2naRKtyw3goFvQyKQCGDMGIUr8i1t6F4i1v&#10;wxqKap4f1O70u+VVjM1rIVE0ImSc211EcpNCXjRmilVkbauVOBX6HfCn4kW/xH0KS6aBLPW9MeG2&#10;1uxjLGASzRlre9si5ZhDPscqshLIyyIS4VZH9Pooooooooooooo6exH1PU/z6Dk18efFj4A3C3F3&#10;4k8A2iSWjxS3Wo+GIQVuIJ1IeR/D8KLh42Ul/smQyMNsAdXSKP5MdGRirAqykqysCGVgcFWB6Edx&#10;X1J8CrqTXvBHxL+H8f2AXl9pt5f6RFNvE89zq2lvpFxLNlmXyYJIrIhki3I0hJJygX5z8Pa7qHhn&#10;W9M1/S5BHfaVeRXcGXnSGYJxNaXP2Z43aGaMtDOiuN8bMpOGNfp34T8U6R4y0Ow1/RpxLa3cYWWJ&#10;uJ7G8QYubC8Q8rJGxAb+Fhh0LIys3R0VR1TS9N1qwudK1azttR0+8jWO5s7qNZoZVVw6FlburBXR&#10;hgowDAhgCPE9U/Zw+HF9MklqmuaIix7Gt9M1RZYpGzkSudZjvJNx+78sgX/Z716R4Q+H3hLwRAU8&#10;PaTFbXLwiK51Sctdapefu40l869ny4SQxLK0EOyIPkrGprsqKKK8X+OvjW68H+CnTS7sWus6/dpp&#10;VnPBdxW1/Z2vltPqOo2cLAyPtRRbmSPYYmnjkEiuEDfn7p1heatqFjpWnxfaL/U7y20+yg8yOHz7&#10;u8nW3tozNOVRdzsBudgo6kgV3X/CqPGn/Caf8IJ/Zw/tbZ9p+1Zl/sn+yt+3+3ftvl5+yZ+Xfs37&#10;/wBxs8/91X2b4cbR/hPZfDr4fzJANQ8UT6iuoai0kEdq+qxaeLm9lNyVgaV5bqS1sbFHiLmLajMX&#10;RQ3xv8VfAU/gHxXd2EcM50K+Z7zw/eSRsIprNwry2SzF5N0lozeRIWYOwCSsiLKor6Y/Zo8S/wBo&#10;+FNQ8NTyO9x4c1AzWqtDbxxJpWsFrmKOORCJJGW6S6eUyL8oeNQzDCp9J0UUUUUUV5R8VPippnw5&#10;01UQQ33ia/t2bSdJYt5aIWMf9q6kUIZLZGVgoBDzODGhULJJF+eWsaxqWv6leaxrF5Nf6lfzGe6u&#10;pypaRioVVVVAVERQEjjQBUUBEAUAD3H4bM/gX4c+N/iPLEkGparFF4S8H3Ek09tctPcSH+0ruzjl&#10;RoJkjfyp1+VyWs5o8xjcTzNl8OdO8P2ces/FHU7jw3aypusvCmmm1l8daqs8LG2uU0+4DLZwB1YN&#10;Ldr96N4mWJnjY93Z/tBaf4XtRo/gXwDp+kaLBc3Msa3uoT3F1e7yscV7eCJQRO6IolMk85wFQSFU&#10;BPYaR+1Jpkkipr3hS+s4lthm50jULfUnkuxtVwLK9S1CRt87Am4dl+VcP96vobw3418KeLonl8N6&#10;7ZaoUDM9vG0kF7DGkvlebNp12sdxGpbhWkjAYdCa6iiiiiiiiiiiivP/AIp+JJfCfgLxHq9uxW9F&#10;l9g05luUtZkv9UlXT4Lq2d1Ys9v5puRGqkssZGVGXX4M+F3gZviD4sttEe4e10+C3l1LV7iIKbhN&#10;OtpEiZLYPx5kkkkcKsQdm7zCrBSp9g+OnwpudNuNE1XwX4c/4kNpo6aXfWuiWLzz2dxYyS3I1PUl&#10;gDTSiWE4e7k3HMX72QFo93jPhv4Y+OPFd1Db6b4e1CKB2Ak1PUbebTtLgjWVYppHvbpVVzHvDNFD&#10;vlKhisbbSB+kmgaZ/Yeg6JoguDdf2No+maQLooIjOum2SWYm8kFtu4IG27jjpuJGa1aKKhubm3sr&#10;ee8vJ4bW1tYZbi5ubiVIYIIIUMss88spAVFALMzEAAV8E/GP4x3Hji5l0DQZZbXwhbTDc+14bjxD&#10;PA4aO7u42wyW6sA1tbsAcgSygSbEh8/+H/w/1v4h6yul6WvkWdv5cur6vLGXtNKtXYgSSAEb5pMM&#10;IIFYNIwPKokkifoz4U8J6J4K0e30HQLU29nCTJLLKVkvL66cKst9fzoF8yZ8AEhQFG1UVUVUXo6+&#10;RP2g/ilfW9zP8P8Aw/drbwG0jHii8tzMt1I10m8aCkjIoSIwlHuWiZvMWQQsyqs0cnyGAWIABJJw&#10;AOSSegAr678I/B/wp4E0dfGHxburEtttnttHuHmeysbhyt1HBdW8Hz311hWRrVVeLaJMrMMOnm3j&#10;z43654itrrw74agi8LeDmhl02LT7OCCC/vdKxHFDb3s0OVgQpHt+zWhVBHI8Mjzx81yPgP4neKfh&#10;9M66PcxTaVc3C3GoaLexCaxu5FhaDerf6yB9pBLwOu/ZGJRIiKlfREvh74bfHbSLjUPDSWfhbx8l&#10;uLy+tkUROtz57vdf2naW4SO7hmllO7UYo/OG6JpDkG2PyPrOjal4e1S80XWbR7HUrCXybq2kKkxs&#10;VEiMrxkqyOhV0dSVZSGUkHn0z4QfE678A63FbXly7+FNVuI11i0cSTJZSOBEus2kcQLLLGAvnCNS&#10;ZY12FWdYmT9F+R14475HXngewPWivj34u/AaVJrvxP4EtEa2dXuNR8MW0b+dDNuG+bQbeJSGRgSz&#10;WowUIPkhlZY4/m/wp4s1vwZrNtruhXRt7uA7JYnDPZ39qxBmsNQgUr5kL4GRkFSA6Msioy/ot8P/&#10;AIhaJ8QdGi1LTJI7e/hVY9W0WWZHvdMuBgHco2mSBs5guAoVxkELIkkad5RRRXxZ8bfg/wCJpPEu&#10;peLfDWnTa1pmrmK6vLPTkkn1LTr7bHa3AFlveW4Sd/36tbqdmZFaNEjV3828E/Cnx7q/ibSYZNB8&#10;ReHbeC7tNQutavrG80Q2NpbXKM9zp91expuuVzmBItzFgGwEVmX2L9oX4YafbWU3xA0K2W0lF3BH&#10;4ls4ViitZ1vZvIi1pELKVma4aOKdY1bzC4lIVhI8lD9l7xFcrqPiLwm6vJZzWS+IoH3qEtbm1nh0&#10;29Xygm5zcLNB8xkATyQApMhI+yaKKKKKKKKKKKhuLi3tLee7up4ba1t4Zbi4ubiRILeGCBDLNPPN&#10;IQqIqglmJAUDJIFeH+Kv2g/Anh8y22lzXHim/QXK7NLCppqTRAGJJ9WuMIY5CxAktUnACnI+6D5V&#10;eftTam7IdP8AB9haoFIlW71e4v2dy2QyNDBbBVxxtKn69q891C8+GnxFu5JIrSL4V+IZiiW3zLfe&#10;C9TkES21vDeGzhgOmyO5QyXCwGBESSSUNI+a7/4PWep+Htb8UfCTxpFeaVH428Ozy2KR3QuI5Hm0&#10;6WK4k0mezE9qxuLN5We4D7d1qsTFnURj5u1/Q77w1reqaBqSBb3Sb2ezmZUmSKfynxHdW/2hI3aG&#10;ZNssLsilkZWxyK9n+Dfxkn8EzxeH9fllufCVzKwjlKvLP4dmmcvJc20aAs9s7HdPAoJBJliBfek3&#10;3jbXNveW8F3aXEN1a3UUdxb3NvJHPbz280YkhngmjyroykMrKSCCCCRU9FFFFFFOAzwMnJAxz1PQ&#10;cAcnn8a/Lv4i+Il8WeN/EuvwtFJa3upPHYywxzQpNpthGun6ZO0VyfMV5LeKN5AwHzlvlUfKPpj4&#10;caTa/BbwJqPjvxlaSwatrc2mW8Omr9iGrQaZLcL5FhbRXXllbmRWku7m387IjiTeqSROBxH7QHgG&#10;O0vYviJ4fEd3oPiPyJdSlsfsrWVtqFxCrW2owNa43w36/vTNtYGbczSZnjWmfszeI49O8Wap4cmM&#10;KJ4l05JbZjFcSXMmpaH5lzDbxPHmNENtLdyOZF5KKFZSdr/clFFFFFFFc74s8V6N4M0S51/Xbk29&#10;nAwjijjVXur68kRngsLGFiu+aTa20EhVUF2ZUVmX85PiB4/1n4ha02qao3kWkHmQ6TpEMjPa6XaO&#10;wLIhIG+aTCtPOQC7AABI1jjTs/gX4ftrzxRdeLNWaOLw/wCArCbX9TuJYPtSLcrbytp48iNvN3R+&#10;XLdo8cT8wBMBnSqf/CNap8QtS1j4h+JtTg8I+E9V1LU7j+3tduxeufIy9vomhWbNHPfvDCvkQJCi&#10;ptheNCHjEVdRonxh8I+AI3tPAXgQyEvH5niPxJfQHX9Rt5PKa8t7lLGFvKQmNRFHFceSpUSmLezA&#10;9lpf7Ux328es+EF8trhRd3el6sd8NqXG57bTruHEkiruIVrpVY4BKda928GfFbwT448u30nVBbap&#10;ICf7E1VVstVJHmNthiZmjuCEiaRvss0mxMGTYTgejUUUUUUUUUUUVWvLy206zur+9mS2s7G2uLy7&#10;uXDbILW2jNxcTPtBO1UBZsDPFfmA7658SfGoZ3SXW/FWsxoGc3klraG7mEca5/fzJaWkWFA+cxQR&#10;gDISvqLx58EYdL+GMOk+DdOTVdc07VLXWtXvmhX+2tcigsJ7e7jsgu44RpVeGyR8bVO3zJ2Jl+WL&#10;DwP4x1PUP7KsvC+uy34uEtJYG0y7txaTPN5BF9LcKiW6q2RI87IqYJdlAJr77+D3ge98B+C4tL1R&#10;l/tbUL2fWNSt45kngsri4ijt4rOKWIAMUhhj80gsvmb9jsm1j6lRRRXyf8XvjzbRW1x4a8BX4mu5&#10;/Ot9U8R2pkSOxRJDDJbaLPhQ8z7T/pceURCDA7SMHh+TNG0bVPEOpWukaNZT6hqV5II7e2t0y7E/&#10;eeRzhUjQfNJK5CooLOQoJH6GfCv4Wab8OtMLyNDf+JtQiVdW1UJlI4uJP7M0wyAMlurBSzEBpnUO&#10;4AEccXq9eI/Gv4nt4D0aPTdJkhfxNrcUi2jNIrNpFkB5curPAMkvn93bB8Kzh2O8RPG/58ySPK7y&#10;yu8kkjs8kjsXd3c7md2bkknkk9a+j/hV8E7XXtLPjLxzcS6X4bSP7bY2YuIbJr+ztHMt3qGp3kvN&#10;tZbI2UYKSupMqvEixvNN4o+Olro9vP4b+E2kad4c0VJJFbWo9Pjiu72VRFF9tsrJwEQyRxbHmu0l&#10;mdSpIhda8I8OeK9f8J6p/bWgalLYakYZoJJwkNwJ4LghpobiG6WSORSyq+HQ4YBhhlUj6r8P+Jfh&#10;58dYm0Txjo1poXjJYrf7NqFhLDbXmpLBERI2kalNGW+VmlY6dc+coRlkQysjNF83fED4f6z8PNab&#10;S9TAuLOcyTaPq8MZjtdVtEYAugJby5o9yieBmJjJBBeN45HyfCfivWfBmt2uu6FcmC6tzsmifc1r&#10;f2bMGn0+/hBHmQyYGRkMpCujJIiOv6c+Hde07xPomna9pMjSWGp2q3UHmeX50Rb5Jba5WF5FWWGQ&#10;NHMgcgOrAM2OdmvBvjF8HLbxvbya9oMcFr4utogGBZIbfxDbwIES0u5GIVbhVXbb3DYBAEUpEYR4&#10;fhNZNX8O6oWifUNE1nTLiSMsjXGn6jY3MeYpUJXZJG45VhweoNfdfwd+McHjiCPQddeK18X20LlG&#10;CpFba/bwR+ZJdWka4CXCKC1xbqACoMsf7sSRwe9UUUV87/HT4Uap43GneIPDSRXOuadB/Ztxp008&#10;VsdQ05rgywG1uLqRIEe3kkmdlfb5iu3z7kSOT5Gtvhr8QbueC3i8FeKlknnS3jkuNC1GztklkYKv&#10;n3l3HHFEozlnkdVUZZiACa+wPFnwWtNd+H+k2DpG3jfw14csra01W0W2zql1pumJANFuZpFthJbO&#10;Y1htZZ9rwDa5JHnLL8w/BPxI/hz4i6E26QWuuTf8I5exxRQSvLHq8iRWQPnY2ql4ttLIyENsRgAw&#10;JRv0fooooooooooooryzxd8ZfAXg+a4srzVDqeqWzGOfStEjW/uoZUuDazw3E5ZLaGWJ0bzIZZ0k&#10;XH3MkA+J3/7U0u+RdL8GxqgaZYpr/WXkeWPOLeSS2t7dRGe7oJX54DcbjwuufETwB8SriNfGXhe4&#10;8J6m4lWPxj4cmh1Cb7RIUtLM69pksEclzZ28IjaUrLJPiHZAEErAQ+C4NU+FPjHw34pnmh1PwRrz&#10;Jph8UaY0p0S+03VQyuJrieIyQT2ksRmmtJY0l320kedoL1z3xq8Mnwx8RNbiRJEstYkHiCwaR4HL&#10;w6qzSXaotuBsRLoXEUaMoYIqk7gQ7Hwq+KN/8OdWPmLNf+GtQkQazpcbJ5wwNi6jpvmkKtxEDyhZ&#10;UmUeW5U7JYv0E8OeJtD8V6XHrHh7UYdSsHllg82MSRvFPEf3tvc21wqSRSAFW2ugJVlYAqwJ3KKK&#10;KKKKK+Df2j/FC6z41t9Dtp3ks/C9j9mkQxWwjXWNQK3WovDcRFndfJW0hdZCNkkbgKOWff8A2dvB&#10;Yjur74ka6n2HSNHtLuPRru8/0azllaKSHWNWFy0qDyrSASQszxtGWkchxJbsB7t/wnnh/wD4V9/w&#10;t/8Ase3+3/2B9kz5CfbvP/tL7F/YP2/HnfZP7R75xt/e7c8V8MeNPG+qeM/FV14quGexuGkg/s23&#10;t7qdxpNrZYFlBaTsQyspBmd0VA0zPIETdtH218Otf0b4xeBFt/FVhp+rahp0jadrlrdxWbSG7No0&#10;VvrlnFAd9sZ4pXCXESxMsomWHaIwa39E+EfgzwxrFrrnhm21LQry3heCVLLVr+e1v7eVt0tvqEGp&#10;yXAeNsKdmQAVV1xIqsvpdFFeV/FLxt4q8G6Sbvw34QudbxH511q8gW40rSYYg9xcPeafYSC8ZVhi&#10;kZ5mEUMQZCZWbMdfKx/aP+JB1L7dv0IWvllP7FGlf8S0NtwJfOMn2zcOv/H3tz2xxXvvw5+PuieL&#10;7iy0LXbX+wPEF0RDbyCQSaLqVyIo1SK3uJCJIZp5DIIbeVWXhUE8krqh+gK8T+M3xUPw+062sdKS&#10;CfxNrMU7WfmSQSR6RaRMsbaldWe4uxdiUtQ6CN2SQsWETRv8AX+o3+q3c1/qd7d6jfXBUz3l9cy3&#10;V1MUjEKebPOSx2qqqMk4AAHArovA/g/UPHXiSw8PaeWi+0MZb2+8iS4i0zTofmur2ZExwoIWNWdA&#10;8jJHuUuDX1T8S9Y0P4bTeG7SOws2g8JaczeB/CUm2WG+167j2y+MvECRzMv2WyBK2bPHHdzXrXTK&#10;yKv2ivjnV9X1LXtSvNY1i8nv9Tv5jPdXc7AvK5UKoCqAqoqgJHGihEQBEAUADNoq3ZX17pt1Dfad&#10;eXVhe27F7e8sriW1uoJCuxmhuIGV1OCRlT0r66+GX7RH2qW10L4gNGk9xcSpD4sUW1paAzMGtoNX&#10;sbdI4olViyfao8IoKeZGqrJMfrNWV0V42V0kUMjowKOpGVZWU4II5B9wQcUUUUUUUUUUV85ftO/8&#10;iFpH/Y32H/pm1CuQ/ZVJ/wCK7GeP+KYbb7r/AGgA34ZOK+vKKKKK5fxX4z8O+CtNl1LX9RgtkWGW&#10;W2slkibU9TaFlja30uydlaZ98qBsfLHuDyMkYZx8HfFH4tav8QdRmt7aS60zwrA5Sw0gSbHu0WQN&#10;Hf60sLFZJ2Kqyx5ZIfuxlm3yyRfCz4Van8RdR8yQz6f4ZsZANU1dUG+VwBINN0wS/K9w4xuYgrCp&#10;EjhiY4pfv/wz4X0TwfpEGiaBZR2VlExkYZLz3VzIAst5e3DfNLK+ACzHhQqqFRVVd+s3WdUt9E0j&#10;Vtau0le20jTb3U7iOEK07w2Fq91MsKuyguwRgoLKM45FflPqOoXerahf6pqEvn32p3l1qF7OI4oR&#10;NeXkzXFzIIYAqLudidqKAM8ADivoz9njwVYXlzqnj/X1tRpPhkmPTpb5oRaQ6pDEL+81WeSSQCMW&#10;MGx1aWIpulEiuskHHmnxV+I1x8RfEX26OKay0TT4ms9F0+WZ3Kw+YXm1C6iDGJbm4ODII1wEWOIt&#10;J5fmN5hRW74b8Q6l4U1zTtf0mRY77TbhJ41k83yLiPpPaXawsjtDKhMcqqykqThgcGvrH4l6dpfx&#10;d+G1l8RfD6266x4fsp59StY5LZp4rSCMXGt6PfXMgidns/murffjchcxRE3K18Y1+i3wI8Rv4h+H&#10;GkiaSWS70CSfw7cSSRQRIVsFSXTkgMHVI7OW2jLMoZnVy24/O3sVFfLfxq+CZ1g3fi/wbZ41f5p9&#10;a0O2RQurHG6XUdOjTA+14+aaEf8AHxy6/v8AIn+RtN1LW/Cmsx3unz3ui61pN1IhIVoLm1uIX8qe&#10;1ureZeRkNHNBKpUjKOpGQfub4b/HXw/4yNppGsrHoHiaZ7W1ht3Z307WLuVSh/su5IxE7yDC287b&#10;iXSON52yR7vRRRRXGfEeK2m8AeNku0gkiXwpr0qrcBCguodLlmspF38b0nCGPvvC45xXxN+z59u/&#10;4WhpH2Xf5H2HWP7S24x9h/s2Ty/Mz/D9o+z9O+O2a/QyiiiiiiiiiivP/H3xI8PfD7TJrrUrmG51&#10;VoVfTvD8FxGupag8rMkTlMM0NvuV/MuZF2KFIUSSbI3+EfH3xT8U+P7iRdRujZ6Il1JcWOgWbKtn&#10;bIwRIxdSoqvdSKEDeZPkKzOYliVylea0UV6X4Q8afYobHQ9bZZLLS79dX8JavKrST+DfEUc63Vvd&#10;oVSR30yeZI/7Tsgj7l/fQp9oQCT3j47+AZdf0TT/AIl6XYyRakmm2A8SaZaLYXarYG3a4/taW9sm&#10;/fva5W3lmUyq0AR1ZIoCzfHle7fCD4w33gi7tdC1mdrjwdcXLmYPFLdXWiNMrlrjTRG6kQtMyy3M&#10;O1+AzxJ5rMJPvu2ube8t7e7tJ4rq1uoY7i2uLeSOa3nt54/MhngmjJVkdSGVlJBBBBwaxfFfinRf&#10;BeiXWv69c/Z7O2KxxxoFe7vruRSbewsIWYeZNJtJVSQAoaRysaOy/Hnib9pbxZfy3UPhmx07QbAs&#10;BaXM8H9o6wqKxHmO05NqN4wTGbZ9vQO3Wtz4e/Hj4iazqtjolx4ah8ZMVH2mTSrY6fq6xPdIjX1z&#10;Mh+xJFHvCHdDChJTdKvLH7EgdpoYZHhltpJI43a3mMJnt2eMEwSm3eSPcpO1jG7LkHaxGCZKKxPE&#10;eg2vibSLrRLy61C1sb2Pyr3+zbgWdxc2xGJbN7jaWEUnAkVCN65RiyMytyPh34RfDzwvd2+paZ4c&#10;tm1G2SBYb3ULi71OWOeCZLmO+giv3kihuA8aMs0MSMvIQhWYH5I+PHxCn8V+JptBsZ7hPD/hu4ls&#10;xb+cPs+oa1bSPBe6q8KKo+XJt4N7PhFZ0K+e6163+zx44PiHSdR+HuvK+pmwsJprBr4R3ltP4ckE&#10;dhcaJcwyocxwNIAgkdw0UnlAIkKqfTbr4I/Die6OoWmiXGi6l9uXUYr/AETVdUsJbS6Sf7QjWECS&#10;m3gCvgosMKBCAI9gAr1dRsRVZmkwqgu+0O5XALMYwBuJGSAAOeAOcLRXP+KdX1bQ9GuNS0bw5eeK&#10;b2D5hpVldWtlK0McbTTymW43M21VIjighmlkkZEWM7iyfEWsftDfE6a58pZNM8PzWkpiuLW00ZS/&#10;mwyOJYrpNaN1IrAnYyqVI2jAB3bvTPBX7TMN1crZeO9NtdOjkaUprejJevaQALH5EN5pTmebkiUt&#10;PDIx5RfJADSD6st7iC7ggu7SeG5tbmFLi2ubd45oLiCaPzIpoZY8q6OpDKykggggkGuR8feNtO+H&#10;/h248QajHLdfvkstPsocq99qc8Ty21mZ8MsSFY5HkkYfKiNtDvtjb84fFfi3XPGmsT63r921zdTE&#10;rDAhdLOwttxMVlp9sSRHEnpksxy7s8jM5xLCxu9TvbPTbCBrm9v7qCztIE2h57m5kEMMSsxAyzED&#10;kgDPNfa9/wCF9F+G3w207w34huguiTXbax48vLG4nil8QXqx+dZ+F9EErCZpbuWK2gzCsSi0t5pZ&#10;nt3k3H5R8beN9T8bajDc3SR6fpOnRfY9A8P2WE0vQtPVVjS1tIFVV3FUQSyhAX2qAqxpHGnFUUV9&#10;GfDv9oPXvDpi03xcb3xLov74retIZ/EVm8knmqVurpwLqMHeNk7hxuG2UIgiP23pGr6br2m2esaP&#10;eQ32m38Pn2l3Bkxyx7mR8qwBVkcNHJG6hkcFHAZSBo0UUUUUUUUVx/xB/wCRC8cHBx/wiPiUcYzz&#10;o0wHP+eK+FvgMAfiv4VH/YcOD7eG7w5/wr9GaKKKKo6nqmnaLp91qmq3lvp+nWMYlury6kEUEKM4&#10;ij3M/VndlRFHLOQqgkgH4w+Lnx3/AOEmtZfDPg03dnos32iHVtWmT7Nd6xD5jRLaWceS8VpIgDyG&#10;TZLIGEbpEiyLN4d4S8G+IPG2qR6XoFk9zLvi+1XcgdLDTYZGObrULsAiNAAxAALvgrGrvhT+h3gD&#10;4b+H/h9piWunQx3epujDUNeuLa3TUb2SZYzcQpIgLxWu+JWjtRIQhGSzOWkb0CivzX+MniG48R/E&#10;bxLNKHSHSr6bQLKB5hcLDbaLI1i5icKmFmmWW52YOwyEbmxuLvhF4DPj3xbb2Vyo/sXTFj1PXC4u&#10;QtxZxTog0yOW3wVkuWO0HzEIQSSKSyBT6R+0B8QFur2P4eeHZVtNB0FYINXisHtY7C9voY0e20yN&#10;LMnEFgFVDCdoE4ZXjDQRvXzLRUsM0tvLFPBLJBPBIk0M0LtHNFNGweKWKVCCrKQCrA5B5FfbHhzV&#10;Yfj58M9X8P65Jax+L9GZJIriPdaq9+lsx0bXJI0haOOOc+bb3cUCthRIyLEJIlX4ru7S4sLu6sLy&#10;F7a7srma0ureQbZLe5tpGhnhkX+8jgqfpX19+y94m8yz8ReEZ5Y99tLDr2mxbblriSCcLY6rmQkw&#10;rFE62pVAEYvM7fOPufWNFeT/ABT+FWlfELS2kiS20/xPZxs2l6wUK/aABxpurGMF5Ld+NrYZ4GO+&#10;MFTLFL+fOo6drXhXWpbG+hvNH1vSLtCVDtBdWlzAyzQXNtcQH2WSGeJtrDbJGxUg19W/DL9oe3li&#10;h0T4gyNHeNcJBZ+JYoIVs5IXjb/kOxxlfKdXVEWeGMowcGVYtjSyfVcFxb3cEF3aTwXVrdRRXFtd&#10;W8qT289vMgkhngljJV0cEFWUlWBBBIqaiiiivy+8LCSP4jeHF0oWhlj8baQNNWWV5LDzE12MWQea&#10;PDtDnaCynJXkV+oNFFFFFFFFFFYXiTxLofhPS5dZ8QX8On2EbLEGk3PJcTuCY7a0gQF5ZGwSFQE7&#10;VZj8qsR8NfEb46+I/GRvdJ0hm0HwxK1xAIIRs1XVLGQKoXV7pXYKGCsTb25VMSNHI04AevCaKK67&#10;wt4tuvDkk9rPbx6z4c1RRB4g8M3sso07V7XcpyGjO63uoioe1vIcSQuoZSV3I31rrHg+4+K3wi0W&#10;5hf+0/EWiWxbw1rL3EUA163hEcMqXxmmu3W5nhQQ3qTSoF1KF8SG2USSfEM0MtvLLBPFJBPBI8M0&#10;MyNHNFNGxSWKWJwCrKQQykZB4Ndv8P8A4ga38PNaGqaWwuLScRxatpE0jLaaraIThJNufLmTLNBO&#10;qkoScho3kjf9HPC3inRvGWiWmv6HO01jdK6mOVBHdWdzGds9lewqzbJYzjcAzKQQ6M6MjHaury1s&#10;La4vb64t7Oztommurq6ljt7eGJBveWaaXaqL3JYgAV8h+M/2mLxb+4svA+m2J0+I3Vuus6vFdSzX&#10;vyiOG+sLBHh8hQQzoLgSFwV3xRkOh4/w5+0N8SYb63tLqGw8VteXtrGlo+mC31GVZJQhsdMbRREB&#10;JLnbGXglIYj5WGVP3DpF3e32mWV5qelz6JqFxCGvNJuLqzvZLG5DFJIvtdizxSoSN0bqQWQqXWN9&#10;0a6NFRyoZIpYkleBpEdVmiEZliZhgSxCZWTIPK70YcDIIryu3+CHw3jvG1G70S41bUG1CTUZLzWN&#10;W1e/kubl7j7STfRSTeTcKzZLrPG3mZIk3gmvIv2iPHUek2Nl8N/DzW1pA9nBLrsNlFapHZ6fGV/s&#10;jRIlgObfIjE0sXlofK8kKxildT8kf2hf/YP7K+3Xf9l/a/7Q/s77TN9g/tDyfs/237Hny/O8v935&#10;m3dt4zjiqroyMVYFWUlWVgQysDgqwPQjuK+1v2YNB1Cx0LxF4guY1jsdfutPttNBLCWYaKbmO6uR&#10;kbfKMk/lqd2d8b5AABP1BVS+v7HTLSW+1K9tNOsbcK1xe31xDaWsCySLChmuJ2CJudlRctyzKBya&#10;ytO8W+FNYuRZaR4l8P6peNHJKLTTta02/ujHEu+WQQ20rthV5Y4OK6Cgj6dPc5yeeOnSvzX+MPhe&#10;Hwn8QNb0+ztZLXS7todX0qNo4ooPsuoxedOlkkCIiwQ3Pn28ShflWPbkkFj5fX6AfDD4qWd/8Mrz&#10;XvEl0n2rwZC1lrLC7hl1DUI7a2Q6Ze+XfTB2uL3IgjM0gE9yjhSMkL8NeItf1HxRrepeINVkWS+1&#10;S5a4m8sOIovlEcNvAsjMwjijCxxhmYhVAJJ5q14U8Kaz401u10DQ7cT3dzl5JpSyWlhZoyie/v5l&#10;VtkMeRuIBYsQiK8jIjfaaXvgL9nrwv8A2c00Wp+J720+2yQxRtFq3iS6jmMNu9ww85bS0jLOsW9t&#10;iokpjWacuJPizxb4p1bxnr19r+tTeZd3bARxINlvZ2sY221jaR/wxxrwM/Mx3O5aRmZuaoooor6N&#10;+B/xcuPDV/Z+E/EN5CPC15LJHa3t7K6Dw/dyqXiKznKi1ml+WVJNqRs/nb0QS7/uuiiiiiiiiivP&#10;/ip4bk8V+AfEWkWyB782S32nqlslzNJe6XOuoRWturEFZLgRm2EikECQ5DDKn43+A/ji38H+Lzaa&#10;pdJaaH4khSwvZ5pRFbWl/Cxl0m+uH2N8qs0luSWREWZpJGCpX6EUUVUv9Q0/SrSa+1S+s9NsYdgm&#10;vb+6gs7WHzZBFEJbm4ZUXczKgyRkkDk18tePv2krSKOfTvAMJu53QofEV/bNFaweZCCsum6bcqry&#10;OhY/NcxooZeYpUOa+Ttb13WPEeoT6trmo3Op6hcs7SXFzJvKq0jSiCCMYSKJWZvLhiVY0BwqqMAe&#10;8/Cv4DX/AInGneI/FYOn+GpWa4h0wmaDVtagQK1u5CqPItJ9xIlD+a6L+7VVkjnH3BZ2VlptpDY6&#10;daW9jZWq+Xb2lpDFb20Mf3tkMMIVV5zwoHqfexRXkfx1uzZ/CzxPsufs0tyulWcREpjkuBNrNutz&#10;bx4+8Xh83evdN2eM1+cgBYgAEknAA5JJ6ACvtD4qzt8NPg74b8DafdQ22o6pHHpeofZptQZrm2SJ&#10;tQ8VXNlcsUIjnu5EjeOUYaGd4xGFPyfF1FFFfU37MXic2mta34Vnl2Q6raR6tpyyXnlouo6c4juo&#10;bOzb78s8DiWRkO4JbcgqMp4X8QfDQ8I+M/EPh6NleDT74myIkaRhp95El/pyTO6oTIsEsay/LjeG&#10;2kqAT9Kfsr3d29n41sWnkaxtbnQbuC3Lfuobu/iu4bqZE/vSJbQhj6IvpX1lRRXiXxT+C2l/EBv7&#10;YsLmLRfE8cBRrswtLZ6wsNuUsrfVEjIZGVhHGt0gd1i+UxyhIlT4N13QNa8NX8ml69pl3pV/FuJg&#10;u4mj8xEmaD7RbS/cmiZkYJNEzRtglWIr1bwB8dfFPguOHTr1R4l0GFFii0+/uJIr2xhht2hgh0zU&#10;8SGONT5f7qWORQiBIxFktX2P4N+Kfg3xwkSaRqiW+pSl1XQ9UaCy1jdGryN5NqHZZh5aNKWt3kVV&#10;++VIIHoVFFfN37SPjG20vwvF4QhaOXUvEkkE9ygeNms9J026juhPIiuHVp7iNI4i0ZR1SfkMvPL/&#10;ALMXhO6hbW/Gl1FcwQXNr/YWklsR299EblbvVZwjplxHJDbxxyK2zd5qEFl+T65ooooooooorzb4&#10;p/ES2+HPhw6isUN5rF/MbLRdOmmRVkuREZJb25i3rK1tbrgy+UDl3ijLR+aHH5yaxrGpa/qV5rGs&#10;Xk1/qV/MZ7q6nKlpGKhVVVUBURFASONAFRQEQBQAMuiiiivq34LfG+DR7ew8HeL55kskla30jxFc&#10;XSvDpkBEaWOlXiMgZLdCJAly0zCJSkZVIU3pk/F74NzWJvfG/gmGzvPCdzBDqU+n6UWlOmQSwebd&#10;ajZJEXjksOBOWicCJXOIxBGXX5or7H/Zt+IHnwTfD/U5UV7OK41Dw5I32WIyW7Tm41LSwSUeWQPI&#10;1zEArt5fnbmEcSAeFfF7xtc+NfGWpTLdGbRdJubjTdAgjnWezWzt3EMuoW7IqKxvHTzy5DNtKRl3&#10;WNDXltfol8CPCcPhrwBpt28Eaap4mVNcvp/3Ekj21yudItxPGobyktikojdj5cssuCN2K9mqre31&#10;nptpNfajeWun2NuFa4vb24itLS3V5BEjTzzsEQFmUAs2MkDvWRp/i7wnq90ljpPijw7qd9Isjx2m&#10;n63pt7dyJEhklMdvbys7BFBYkKQACeldDRX5W+MPDV34P8Tax4avX8yXS7too7grEn2uzlQXOn3v&#10;lQyTCPz4Hil8rzGZN2xvmUivXf2cfDV5q3joa/G3l2Hha0uJbl/3bGW71izn0yyswhkVxuRp5/MV&#10;GUeVsbaZFNfetI7iNGd3WNFUu7swVVVRlmLHgADnJwBXJr4/8CO6ovjbwkzsQqoviPRmZmJ2hQom&#10;zn2rrsEdiPmI75B6Hjr1/Gkr4k/aa8L22neINI8UWqyK/iK3uLbU0EUjRfbtHjhigujOzsoaaCRI&#10;xEqKAIC/zl2I+Yq+xf2ZvGlxcRap4GvS8sdhbya5osu0lbe2a5WLVbKSRpOF82aOaFUi6vOzv9xa&#10;8Q+L/wAQH8f+Kpbm3bGh6QJtN0ONWuRHParOzy6rJDcEBZbo7SdsaERJEjAshY+YW9vcXlxBaWkE&#10;11d3U0VvbW1vE81xcXEziKGCCGIFnd2IVVUEkkADNfavgPwL4b+DGgv468fXNvH4gli8mKPC3R0h&#10;rtCF0nSI4y3n3sqbhPPGSFTeiMIVmml+dfir8Srr4j64lykL2Wh6WJ4NDsZdpuFhmcGe+vihZfPn&#10;2IXRDsjCqilyrSSeW0UUUV618KvirqXw51J45El1Dw1qEqtqulKyiWOUKI11PTGkIVLhFADoSEnQ&#10;bHwwilh/Q7SNX03XtMs9Y0e7i1DTb+FZ7S6gLbJUJKsCj7WR0YFJI2AdGBR1VgVGhRRRRRRRRVS/&#10;sLTU7G90zUIRcWOo2lzYXtuZJYxPaXcLQXEJkgKuu5GIyrKRnIINfmppE+o/C34jWkmoJLHdeF9c&#10;+z6ktvAsrXWnMxtdQexj1BYwyXVnI5tpHC5V1cFcgj9KdO1Gx1jT7LVtOmW50/ULWG8s50V1WW3u&#10;YhLC/lyqHQ4IyGUMPusARgXaKUckADJzgDHXceAPWvn7x5+0F4Y8NpNZeGng8U6ztYLJbT7tDs5H&#10;iWSGWbUYSRcAbgfKtmIOGR5InFfG/jHx14l8eagt/wCIb8ziAzixsIEFvp2mwzzGVobO2XPT5UMs&#10;jPK6qgkkfaDXVfDf4R+IPiDcCcifRfDqxyySa/c2Uk0NxIpeFLbS4XaIXL+ajLKySBIgGLsH2Ryf&#10;fnhTwnovg3RLbQtCtjb2VuTJJI7CS6vryRFSfUL+UAeZNJsXcwUAKFRFWNEReioqjqmo2ukaZqOr&#10;3pkFlpdjd6ldmJPMlW1soGupzHGSMsEUkDPWvyVr7Q+GSRfDP4La748kiP8Aa2swy38KT20+BsuD&#10;o/hm1uIxIC8DzyG4MqbCY5zjIRWPxi7s7FmJZmJZmYkszE5LMT1J7mm0UV6l8G/FFx4X+IOgzRbT&#10;a6xcw+HdSjYwqHstWuY4VkMsqOUEM4huDs2swj2FgrtnsP2i/CceheM4datLfyLDxTaPeSFDarC2&#10;tWTiDVhDbQBXUMrW1xI8inzJJZGDsdwXL/Z71G5sfidpNtAUEWsWOsabeh0VybaPT31ZBEzfcbzr&#10;WI7hzgEdCa/QqiiuE+IHw90P4haO+nanGttfRZk0rWYYEkvdMuACBtYkGSBycT25cK4wco6JIn59&#10;eOfh94j+H2ox6fr0ETR3ESS2Wp2Bmm0u+UoDNHb3MqRt5kTHZLFIiuOGwY3jd7fgj4n+LPAEjjQ7&#10;yKbT5nMtzo2pxNdaZNN5LRLMI0ZJInBIctbyxlyiCTeq7a+zPA3x08GeLwttezp4Y1cIrNZaxdQR&#10;2lw7OI9mnapIY45W3MoEbrHI3O2MqrNXtNFFcN8RvG1p4D8LX+tznN7Ir2OiQeS863WtXFu72EUy&#10;o8eIV2NJOfNU+WrbMyFFb4p+BPhCbxR470+9eN/7M8LyQ65fT4nVRdW8u7R7RJo42TzZLgLL5cjL&#10;viimwSVwf0PooooooooorD8TeI9M8J6FqPiLV3lWw02FZZRBGZZpnkkWC2treIFQXlldI0LMqgtl&#10;mVQWH5v+P/H+tfEPWm1TVG+z2lv5kWkaRFIXtNLtHIYohYL5ksm1TPOVBcgcLGscacHRRRRXsnwi&#10;+K83w4vb2C+gvdR8O6oEe5sbadVls71GVRqlnBP+7dzEGikj3x+Z+7LSARKK9n+Knww0zx9pa/Ef&#10;4dywahdXlub2/tLMSFddhjTY1zYwEBo72PYUmtSqtIwIKrcKyy/HEkbxO8UqPHJG7JJG6lHR0O1k&#10;dW5BB4IPSvb/AIFfEJvB/ihNJv5Zm0DxLJDYTR+dElvp+qzTJFY6uwlU/KozDNteMbH8xy/kop7j&#10;9pPx3PcalbeA9OupY7KwggvvEMcTSRrdahc7brTrC5V41LLBDsuRsleN2lXcolgG35Ur68/Zi8J2&#10;kqa140uobWe4t7n+w9IZtz3FhKtqtzqtwqMuxTLHPBHHKjbwBMp2ox3/AF5RkDnOByeSBgepHbFc&#10;kvj/AMCOwRfGvhJnZgqqviTR2YsTgAKJsk+1dbwfQjjpjv6H+tFfn/8AtEaHf6d8Rb3V7iICx8RW&#10;en3WnTokpib+ztOh0m8tpJHUL5yPEJHRC2EkiYkb9o8Hr61+LXwhutW+JehTaKiWlj46uXj1G4jt&#10;k+zaXqVhbm41W6eKJIo909rG10kbymWedLhiwzx9cafYWelafZaXp8Qt7DTbS3sbK33yS+Ta2kQg&#10;t4hLMxdiqqF3MxY9yTnNuvj39qHw84uvDXiuJLh4poLjQL5y8RtbeS3c6hpapHjeJJhJdl2ywxGB&#10;hSDu+Sa9M8C/Fjxf4Ent0sb+S/0WNx53h/UZHn05oSZC6Wm7LWjbpWl3W5UM4UyrIo2H728A+PNH&#10;+IOhRaxpm6CaNhb6npkzqbnTL1V3vCzAASRsDuhlUYdSMhZFkjT5J/ad/wCR+0r/ALFDT8/hrF+B&#10;XznWrb6xfW2kalosMnl2Or3mmXl8q7w8z6QtwtnE5DYaPdcu7KynLKjDBXnr/AHw08R/EC/hi062&#10;ltdIW4aLUfEFxA7abYiJUkniR/lE1yEkQpbI247lLmOPdIv0D4l8aeDPgvo134S+Gohv/FdzPJb6&#10;rqc5S+n06W33R+fqt2saRz3Me90gtIwI4n8xpUXmOfmfD3wJ8ceOdSk8TfELUZdIXU5Yr26E/l3X&#10;iK+SRIpVjFohENkvks0SLL89u0axm1CACverL4D/AAus7dIH8ONeyC2S3mu73VdXkuZ9gUNcyCGa&#10;OKORiAzNBHGASQoVTtrmfEn7N3gfVYt3h+a/8MXSRJHGYp5tX09mE/mSTXNpqUpnZyhKL5d3Ggwr&#10;FWIYN8n+Nvhj4u8BSj+2rFZ9OYxrDrWmtLdaTK7IreW0zJG8ThmKBZ40LFWMe9RuPnlWLe2nu54b&#10;S0gmubq5ljggtreN5p555XEcMMMKAszsxCqqgkk4Fe2+D/2f/HPiVY7vUoYvCmnNJGrPrMcq6pJE&#10;XkSaS30VAJAYygyt08G4MrIWXJX6m8EfBTwT4N+zXn2Ia7rcJilOsawiT+TcoIpN+m6dzBBtmi82&#10;F9rzpuZfPK4Feu0UUUUUUUUUV8dfGv4Kag2oXXjHwdZ3mqDVLx7jXNEtY5r2/h1C9m3y6npsKBpZ&#10;oppG3TQgM8TsWQGEkQcR4E+P/iXwfpttouoWFv4l0mySSOy+1XU1nqtrDhBb2ceogTK1vDhxHG8D&#10;MobasixoiL7TD+0/4KNqj3Gh+KYr3yiZLeG30me1SUgny0vZLyN2UnALGBSBk7TjB87179qDxBdw&#10;CHw/4c07RZXju45ru+u5danRpYwltPYqsdpGjxEu/wC/jmRyVBTaGD/P/iHxV4i8VXK3fiLWb/Vp&#10;UeWSFbqdmt7VrgKZxZWa4hgV9iblhRQcDjisW3t57yeC1tYJrq6uZo7e2tbaKSa4uJ5nEcUEEMYL&#10;M7MQqqoJJwACTX3B8KPgPa+GJrHxL4saHUNfjijubPSVVJNP0O7Y+YsskwJW5uohtCsMRxSbmj8x&#10;limH0jRRRXzr+03JIngDTFVmVZPFenxyAMQJIxpN9IEcDqAyq2D3APavmH4NaQus/EvwlbyG4SO1&#10;1E6w0luuWR9Et31a28wkYCPNDHGx6/NgfMRXp37UWpXEvijw5o7CL7LY6BJqUJVT5vn6rqEltch3&#10;7qFsoio7Zb1r5hooor0b4R6qdH+JPg67WETGXWIdKKFymBrkT6I0wZecxi4MgXvgDpXsH7UekrDr&#10;3hbXPOZm1HSb3SmtjDtEQ0a7F0k/nbvmMn24oV2AL5YILbsLQ/ZfuSvjLXrTaCs/hmS5L5OVNrqt&#10;tEoH184k/SvuGiiiuM8ceAfDvxA02PTdeglDW0vnWGpWTQw6lp8jELcfZriVJF2SqoSWN0ZThWwH&#10;RHX89viD8P8AWfh5rb6Zqam4s5zLLo+rxxMlpqtojYMiLlvLmTKie3Zi0bEHLxtHI/B17L4c+PPx&#10;H8OxiF9Vg8Q2qxSxxweI4X1CRHknFwbg6jDJDeO68ogluGQKxAX5UK+vRftVQMZDP4ImiAjcw+V4&#10;iSdmlyPLjk32Ue1SM5cZI/unNc7rv7T/AIgvLbyfD/hzTtEmeG6jmvL69l1uaNpYgltcWMaxWsaS&#10;REu/75JkYlQybQwfifAfw68VfFrXpNa1y51NdHkkSbVvEt+ZZLi/EJ+zLp+kzXIKyyhY/KyN0dui&#10;jcOI4pPvzR9I03QdMs9G0ezhsNM0+AQWltCCEjQEuzF2JZ3diXeR2Z2clnJZiTo0UUUUUUUUVzfi&#10;bwh4b8YWP2DxFpNpqUSoywTSRhL6yLSpK7WF/ERLAWMab/LkAdQFfKkg/Gvj79nnxD4cSbUvC8k/&#10;ijSlcf6FHbt/wkFosszhAbO3DLdIieUGlh2uWZj9nWNC4+d3RkYqwKspKsrAhlYHBVgehHcU2iva&#10;Ph58EvFHjlF1Ccnw7oDDKapfWsslxeq1uZY30rTmaIzxklAZmkSPBYo0jIyD6m0/9nz4X2Volvc6&#10;Re6xMpO691DWNShupNzEgMmlSW0ACg4GIh0+Yk5J5Txb+zT4Y1CGafwneXPh7UAo8iyu5ptS0aTy&#10;4HURO0267iMspQtP50oRQ2IGyMeaeH/GPj34E6jH4W8WaZLf+FZb6Zodpkmja3VsXl34U1FykbKx&#10;kjnktJlHJAZbaSWR60vHfwe0HxNpl146+Et5bapbSstzd+GtNCyRrvhFzdLpMSkSQTorJIdMljDg&#10;MyxBCI7c/OOlanrPhHXbfUrF7jS9a0W9b5Zo5IZ7e5gZoLqzu7d9rbWG+GeFxhlLI4wSKw6K/Ur4&#10;fbv+EC8EDn/kUPDXH/cFg7V85fFL9oS5gvLrw/4AmtTDApt7zxN5a3LvdLOrSJoKuTCY1VWia5lR&#10;xJuYwhAqTSfKGoajqGrXkl/qt/e6nfTiMT3uoXU95dzCGIQxCW5uGd22oqouScAAdBRp1hd6rf2G&#10;l2EYmvdSvLawsoTLFCJbu8nW2t4zLOyom52A3OwAzkkDmv1c0uwj0rTNO0qGW4mh0yxs9PhnunEt&#10;3NFZW4t45bmZQu6RgAXbaAWJIA6Ver5y/aD+HU/iXSbXxTotpPea7oqw2M9laRXVzc6lpNzd7Ujt&#10;bW2jdnkt5pTLwFAiaZmYlUFeq/DvwXa+A/C1hoMRjkuwBd6vdI7Ol5q9xGovJopGSImJdqxQ5RSI&#10;kTcC+Se4rw/9oXRZdX+G95PE8gfQNT0/WvJitvPe5jUvpdxG7IQ0aRR3T3LyYYARkMADuX8966jw&#10;34z8UeELj7V4b1u90tmZnlt43E1jcO0TQBrvTbkPbzFVY7DLExU4ZcMAR95fCn4tad8RreWzktW0&#10;7xHptlb3OqWgMbWV0ryNbTXulNvMvkq3lmRJVzGZUj3y/fPKftOf8k90sdv+Ez0z/wBMmpV8IVpa&#10;Xql1pFxNc2bIJJ9O1XS5BIHZGtdY02XS7sbVI58uZihPAYBiDjFXPDnhnXPFupx6R4e06bUr945J&#10;jFG0UUcMEIBknubidljiQEhQ8jgFiqDLsoP1lZweBP2edHtZNYig8SfELUoZblfsixtcQoYHhWK0&#10;muebKw3kwNc7POuCXbynSPyYfN7Dwd8Uvjlfx6/rt02n6DJcTvZ3d8ZY9Ms4JXiE8PhvRN5d12BM&#10;S/KkpiIluTKpNfQeh/s+/DfSEj+2add6/dR3C3C3erX9yBlFXbb/AGLTjBA8W5Sdk0Tk7iGZlwoN&#10;X/Z8+GWpxhbfTb/Q5GuRPJcaPqlz5siHdvtxDqpuoEQ7sjZCpG0BSFyp+XvHnwN8XeCo5tRtwniP&#10;QoFeWTUtNidLm0gjiEjz6jphLvEgG4mSN5EVVy7pkCvFaK9S8KfBzx74vWC4stHOm6ZOodNW1xn0&#10;6yaKS2FzbzwxFWuZopQyiOWCB0JYZIAYj6i8Hfs5+EdBnjvdfuZ/Fd3DIJIYLmAWGjoY5I5oXl02&#10;N5WnYFWVknmaF1Yq8Jxmvf4ILe1t4LW2hhtrW1hitra2t40ggt7e3iEUEEEEeFREUBURQAF+UCpa&#10;KKKKKKKKK8H+Mvwgj8c2x13Q/Lg8WWFr5YjdxHb67aRAyR2M7MdsdwpJFvcHAJPlzEIUkg+Y/Bvx&#10;V8c/C+caFdQTT6VZXDfavC+uQTWs1mLiVLq5WxmkUT2ruu5lVg8IaRpWgdmJPvemftQeEpbbfrHh&#10;/wARWF7vYeRph03VrXyxjY/2y6nsm3HnK+Rgf3j25rXv2pJCbmLwx4WRFDr9jv8AXbxnLRjDSG50&#10;jTwNrfeUbb1h/ESc7R8/eLfiL4w8bSyNrus3Etoz5j0m1Y2mjwKs7zQKmnw4RzH5hVZp98xUKHkb&#10;aK4avp34RfAn/hJLSPxN4zS8tNGl8qXSdHjJtrrV4t4dry9k/wBZDauo2xKm2WUHzVeNBGZvte3t&#10;7e0t4LW0ghtbW0hit7W2t444YLeCGMRQwQxRqFREUBVVQAAMAYqSiiuP+IXHgHxt6f8ACI+Iz7YO&#10;jTjPH41+YVhY3Wp31nptjC9xe6hdW9jZ26YDz3V3KsFtCpYgZd2VRk45r7b/AGgYT4d+FOh6Fpck&#10;8Omx6xoWhOjPua407TtJuZrS3unAAb57aGX3ZA2M18M0UUUV93/tCabD4h+Gtn4jtVth/ZN9puqp&#10;PcRn7WdL1dBp8lrauEYqXluLWSVCUQiLPLKgPzJ8Fb5dP+KPhG4MTyiS8vLHbGyqwbVNLuNNEpL4&#10;G1DMHYdSAQOTX6SUUUVm6zo+ma/pl5o+sWcOoabfQmG6tZxlJF4ZWV1IZHVsPG8ZDowV0Ksqmvgr&#10;4qfBfUvAKnWNNml1jwvJMY2uWjxfaQ7uBbRaqsQ2lHJCR3KBVZ/ldYy0Qk8Or0Xwn8VfHPgxY7bR&#10;9cmfTY5IHOkaiiajpzRwSNKbaGK5y9vHIXbzfskkTPnJbcqke3WH7U96ltCmp+DLS6vAG+0XNhrU&#10;2n2shMjFDBZXFtcugCFVIa4fJDEFQ21V1L9qa7eC4TR/B1vbXWQLS71PV5by3VRKCzXOn2sEDNuj&#10;3AKt0u1iGJcLtbyHHxG+NviHn7XqhS66nz4fDfhmG/8Apvjto2SD/amm8r/ltKOfur4f+A9I+Hug&#10;xaPpha5uJmFxq2pyqEn1G/8AL2vMUy3lxKAEhgUkIv3i8jSO/cUUUUUUUUUVUv8ATtP1W0l0/VLO&#10;z1HT7gILizvraG7tZ/KlWaMS29wrRna6qy5HykAjkDHyX49/Zs2LNqXw/upJfmZm8OapNEG+eWRy&#10;ul6tKUG1AYo0huvmwGdrhmIU/Kd/p1/pV3LYanY3enX1vs8+zv7aa0uovMjEqebb3AV1yjBlyBkE&#10;EcHNUqK77wP8NfFXj+4Meh2QjsUaZLnW78XFvo1rNBCsxtpLuKOQvMd8YEUSO43qzBY9zj6+0D9n&#10;P4faZbFNZjv/ABLdyJbiS4vLy6023hliVhK1la6RJCyJIWBZZ5piu1Qrfe3P139nT4d6nbiPSoNS&#10;8OXUcVyIriy1C5voZZ5YgttJfW2sPOXjicbvLhlhZgWUyDKsniB0X4i/s/a4dXtEfXvCk5J1Ga0j&#10;uv7HvbEXgtII9aTa4sLzMkZt5SXUO+yOSdPOibvdX8L+FP2gdHXxX4UuLbw/41s1htdasrwkpI+z&#10;bDFq/wBlQuwAU/ZNQjjJeNTE6Fo/Lt/kbWNG1Pw/qN1pOs2M+najZSGK4tblQroR0dGUlZEcfNHK&#10;hKOuGUlSCZNd17VfEurXeua3dG+1S/aJrq5aKCHzPIgW1iAhtkSNQkaIiqigAAcVj19+fs3wwR/D&#10;kNFGUkuNe1Oa5YuXEs6pFbrIq4+UeWka455Unvipfi58ZrbwGBomhra6j4qlWOSaKbdLY6LayBZE&#10;kv0iZC00i4MMAYHaRLIQhjSX4h8ReLfEvi25W68RazfatLG0kkKXMuLS0M6Ik5sbGLbBAJBHHvEU&#10;a7ioJya5yv0m+C2iSaH8NPDME0hkmv7R9bcrc3U8KR6zI2oWkcCXBAi227xeZFEqp5vmMNzO0jep&#10;V538U/Ba+OvBmpaRGgbU7fGp6EzMyhNUs0YxxffjTE8bS2xaUlEEnmFSyCvjb/hUF9/wqb/hP9t5&#10;/av2v+0P7N2y7P8AhFP+Pb7Z9k8jzPO3/wCl+b5vk/ZP3nWv0OIOecdcjjoQCM/WkorxT9oTTLa/&#10;+GGq3M6yGXRr7R9Ssyj7QLmS/j0lzIoB3J5F1N8o/iw3Ra/PKivT/hN48n8B+LbC8mu5otA1CeGy&#10;8RWyu/2eSyk3Qx6hLDHFMzPZNIbhBFH5jAPCrKJXz1n7R2qR3/xJms1heF9C0XStKndmDC5llEmt&#10;CZBwVAS8WMgk/MhOeRXglfSnw4+A13fxDxN8Qd/h/wAPWDS3c+kX6yWGoXtlYqZbmbUpZTG1jbAr&#10;87tiVow5XylKTHX8Q/Fm81eTTPh58D9MudNsnF1p63FnYwWt3eCUyxyHSkkz9kgKE3ct/N5c4cmR&#10;jAY3eT2P4X/BjRPAP2fV71hq/is23lzXzYaw02SYH7RHosLorglWETzyfOyg7REsrxn2qiiori3t&#10;7u3mtbqGG6tbmKSC5triJZ4J4ZUMc0E8Ug2ujKSGVlKsCQQRXl8/wO+FdzNPcS+EbdZbiaWd/s+q&#10;69aQo0sm9lhtLS6jhjQEkLHHGqqOFUAADtNA8J+GvC8XkeHtE07S18mKB5bS1iW7uYoMiP7ZesDN&#10;Mw3HBldmyTnqa6GiiiiiiiiiiiiivJ/GfwX8DeM5HvLixk0fVncyTapoZhsprpyZZXN/buj28zSS&#10;SmSSZohO+1R5oQba8cH7KqnOfHrAjpjwrnP1J1If1rmfFXwb8F/DfSJ9V8X+LdV1ee5ieHQdF0W0&#10;stEvtQ1BNrOGmvW1AfZ0UgzzeUBGCpy7tHE/zrY2V1ql/aadp8D3F5f3cNnZWyEb5ri6lEVvCrMQ&#10;OWIGSQOcmvvP4PfB228DW8Wva7HDdeL7qEjGUmt/D8MyFZLOydMq1wykpcXCkjG6KI+WXeb3iiii&#10;ivnL9p3/AJEHSP8Asb7D/wBM1/Xm37LulzS+I/E+tLNGtvYaHb6VLD+886WTWL9byCRABt2qLGQN&#10;uYHLKVB5xlftO/8AI/aT7+ELD/0834r5yooors/h1G8nj/wSsas7DxZ4ekIVSxEcWqxSysQOyqCz&#10;HsATX2P+0jpc9/8ADtbyJYduia7pt/cs+BL9lnSXSdkLEEkma6hLLkDCk8lRXkH7L9vG3izxDdHf&#10;5kPh37OmCNvl3OpQyyZHrmJcc+tfbtFFFFYXiPwzofi3SptF8QWEV/YzPHKI3LxywXEXMVza3ERW&#10;SORckbkYEqWU5RiD+f3xV+FWpfDnUkkjeXUPDWoSsulaqyqJY5QpkbTNTWMBUuEUEo4ASdBvTDCW&#10;KGX4Y6F8O/GF/D4d8V3GraDq82YtJ1DTdQtobDWZpJWdLO9TUYLjybv5gkBjZIplCx7Fnwbj2GT9&#10;laMyExeOXSIsfLSTw0ssgXOArSLfoGPuFH0Fd34X/Z18D6FLa3urPfeJ723VHeLUPKg0ZrqOdZo7&#10;gaVbDcyjaEMFxPNE4LBkYH5feLe2t7OCG0tIIba1too7e2traJYbe3t4UEcUEEMYCqiKAFVQAAAA&#10;AKloooooooooooorznxn8KvBXjoPNq2mfZtUYA/25pLJZaq2PLQefLtaK4+SJYl+0xybEJEewndX&#10;zXr37MXiS1ld/Duu6Tq1qITIItRS40nUDL5zKLWJY1uIXATY3mtNFklhsXALd/4A/Zy0zRZ11Lxv&#10;PZ6/eRSRva6VZic6JC0MpcT3T3CxSXe4CP8AdPEkY+dZFmDDb9N9fcn6jof59RwaKKzdZ0XSvEGn&#10;XOkazY22padexNFPa3K5U7l4kjZcPHIud0csbB0YBlZSAa+QNd8K+NPgBqMninwbenWfC19m01KD&#10;ULdpYbffKw0+LXbe1dN+0sot76Hy/wB5viIjWUJP1l5pXw9/aB02fU9Fki8P/EWGxtp7yKZpPPX7&#10;L/oog1GJAiXdscpGt7Cvmxr5AcKB9mPyr4t8Ha/4J1abSNespLeRJZUtrtFkfT9Shj2/6Xpl26qJ&#10;YyGUngMpOyRUcMg5avsLxZ8TRo/wQ8D2Ohm6i1HxP4eTw+t0yQL9ktPD9vHo3iGROX+aRwYYCAGC&#10;OZAY5EUV8e0V658DtITV/id4cWaza9tdPkvdWuNol2WzafYSS6feSvEy4CXn2bbk4LlVIIOD+jlF&#10;B5GDyDnIPIOfaiisvXdLj1zRNY0SaWS3i1jStQ0uSaNQ8kMeo2jWckyISAxUMSBkZOMnFfk3RWvo&#10;Wtah4c1jTtc0qYwX+mXMd3buGkVW2HEkE3llS0UqFopU3AMjMh4Jr6Q+PHjNPFfgj4bX9hmLTvEL&#10;atqtzb5lYW+qaRFBp0tqZJETzDbyXF1F5mwBsbl+Vhn5Yr2L4afB3X/H09vfXCTaR4V3ymbWZIl8&#10;28EDmNrbSIHIMrs4MZmI8qMh8l3QRN7F4g+IHhj4YWrfD/4U6VDqPiaSK20y41u3ht76U6pJKRGb&#10;mWCNm1K/VpXCQ48mF3EYUhGtl1fhv8FZr+T/AITH4q/aNb1u++yzWmkavdXF3JBHAsYtrjXmlcma&#10;XYiRpaSFo44vklVmOyH6h68nr/nHHI6HHFNoorzvXPhL8OvEWoSarq/hWymvZt5uJ7a51HSvtUkk&#10;73M11dx6RPbrLM7uxeeQF2yMs2Fxo+HPh34I8Iskug+G9Os7qKWaaLUJEe/1SF7i2+y3CwapftLc&#10;Ro0YKmNJVTlzjLtu7OiiiiiiiiiiiiiuL8YfDzwl46tzH4g0uKa6SExWuq2/+iatZqEkEQgvYxuZ&#10;I2meRYJfMhLnc0bGvAbn9leze5maz8bXVrZlibeG58PxX1zGhOAk9zFeW6OwGcssSA/3RWddfs4e&#10;H/DltPrfirx9JHoGnI0+pG30WPT7gxY2Rx291Lc3QEjOVVEFvIztiNULMK+XdXbSG1K8/sGLUotH&#10;EpXT11ee1udTaBQFWW8ks44og74LFEUhAdm+Tbvb64+DvwMgtreHxR4706Oe8njWTSvDl9EHhsYX&#10;AK3msWsoIedx9y2kUrEDmRTKdsP1bRRRRXH/ABC58A+NvT/hEfEY9sDRpzjj8a+BPg7pcWr/ABM8&#10;H2k8kkccOpNqgaEAv52h2kmtW8bB/wCF5IFR/wDZJxzX1B+043/Fv9KT+94x01ic/wBzRNQGMfQj&#10;8q+EqKKKK/S+/wDC9xdfCWTwk9kt5qEfgSHSrezuRFEzaxYaKkenh/NZUSRbmKNwzNhXAJPevir4&#10;GWtvefFTwnDcxrLGkurXSo2CBPY6BdXtrIM90ljR1PYjIr9HqKKKKiuLeC7gntLuCG5tbmF7e5tr&#10;hI5oLiCaPy5YZopMq6OpKsrAggkEEGvgz4xfBm48Fzy6/wCHIZ7vwnPITNHl57jw9NI4229y7Fne&#10;2YkLBOxLLxHKS5SSbyvwkfCMmopZeM49Sh0i7lgV9Y0aZU1HSWUOgka3mjnjmtmLhrhFh84bFaJu&#10;Gim+mrj9mHRL9or3w944uY9KureGezNzptprTTQzxiSO5j1GyuLSOSN1IZCsIBUggkGt3w/+zJ4W&#10;0+QTeIdZ1HxE6SsyW1vGuiWMsJi2+VcpDJNOxDZYNFcx9gRjO76B0XQtH8OWEWmaHp1npdhFtC29&#10;pCsSu6xLD59w6ndLKyqoeWRmdzyzFq1KKKKKKKKKKKKK57xJ4S8N+L7RbLxJo1pq0MX/AB7tcK0d&#10;1aF5o5pfsd/bMlxBvMUYlMMib1UK5K5B+YPEX7L1x5jS+EvEsLxPNEq2XiOKSJoIPKxPM2q6ZG4k&#10;bzACqCzQbDy5KjfH4L/ZnvftlvfeONQslsoZYJjoWlSXE09+i7zNa32o4iFumRHuNv5jOhcLJC4V&#10;6+tdJ0rTdD0610nSbODT9NsovKtrS2TZHEuS7Me7MzFmkdiWZiXYliSb9FRXFvb3dvNa3UEN1a3E&#10;Utvc288cc0FzBLGUlhnglDKyupKurAggkYINfKvj/wCDGs+HtXk8e/CqZrC5shJqUug2e9bqG4Vw&#10;twPD8KoySwyRs7S2EoC4DxRCRZEt1TSPG/gf45aZb+GPiDDa6D4ohvQui3dhK9qlxLeMF/4kt3ee&#10;asUkm1IZbO4dxKfKaPzHAWHwX4ifCnxH8Op4Xv8AydR0a8mmhsNasVk8h3R28u2v4X5t7howsnll&#10;mRhuEUkvlyFfMa+tfhF40svBPwa8X6xLLbPfWniW7XTrF3jaS51PUNGs4NLja3aWJ3jMkbySiNt/&#10;lRTOgJjIr5X1C/u9Vvr3U76Y3F9qV5c397PsjjM93eTG4uJfLiCqu52JwqgDOAMVSrS0jTbjWdV0&#10;vR7Qxi71bULLTbYzv5cIuL65W1gMsnOE3MNxxwK/WNEigRIoY0hiiRY4ooo0iihiRdqRxxRAKqqB&#10;hQowAKfRS5fdnJ3Z67juz0+91z79e9JRRXmHxnuhZ/DDxfKzSKHsLe2Bj4Ym+1GGxUdR8pMgDf7O&#10;eD0r81qKK6XRND8S+N9Wj03R7W81rVTaR4DTr+5sdNtktYfPu7x1jhhijSOGLfIqj5Ik5KLX1do/&#10;grwB8DNOtvEvjq6h17xFdtCNNhisY7o291aiO6uR4dsbogNJDJtJ1CZoto8oAQNIVk+fPiB8U/EX&#10;xDu401OT+z9Ct7h5LTRLB2a3jVnIW4u5JCDc3KoQokcKo+YxxxB3B9T8LfF34W/D/SY4/Cfg3X7r&#10;WpkddRv9Zk0mG9mEsQke3/tq3aZzCsscSrElrEmB5uwSAh4tS/ai8Ty3AfSPDegWNrtTMGpSalqt&#10;wZQcu/2q1lsl2kYAXycjn5j24a4+P3xUmmklj8RQ2qO7Otvb6LobQwgnISNrq2kkIHQb5GPqTXR6&#10;P+0r48sVtotUtdD1yOKcvdXE9pNZajdQM+XhSfT5Et42C5Eb/ZGx1YP0PtnhP9o3wdrs0Vnr1pce&#10;FLyZ9kctzKuoaOzPMkUMcmpxLG8ZbczM09usKKpLSjjPv9vcQXVvDd2s0NzbXUMVzbXMEiSwXFvc&#10;RiW3ngmiJDxurKyOpIIOQaloooooooooooooooornPFfivRvBei3Ova7ciCzt/kiiQK91f3jKWt7&#10;CxhJBeWTDYGdoUF3KRq7L+a/ibxJr/xA8SSanqHn3+p6lPFaafp9pHLKsEckxSy0nSrRAzbQz7UR&#10;QWdyWbdI7MftL4N/CCHwLaprmvJDceLryEjaCs0OgWky/NY2rqSr3DDi5nXIwfKiJTe83vNFFFFF&#10;fN37T00K+B9FgM0Ynm8VWs8cBkTzpYoNJvFnlSIncyI0kQdgMKXUHlhXc/BbwU3grwRZRXkZj1nW&#10;WGtassilZbWS6iUWenMssUUsZggEayxSBtk5mKsVIryP9qXSZXtfCOuR2yfZ7efU9JvbzzIw4lu4&#10;4r3TLYxM28jEN2wZEIByGILID8d1as7O61G7tLCygkub2+uYLOztol3S3F1cyiG3gjXuzuyqB3Jr&#10;0T4w+HrHwv8AELXdL0uxbT9KH9n3en2/70xeVdabFNcNbPLljGLgzIvJxtK5yprzGvbf2fNLn1D4&#10;m6VcRLC0WjWOrapdibGfIaxbSojCrKwLie6iIzjABYHKivvXxBodj4k0TVNB1OMSWWq2U1nNiOGS&#10;SLzo/wB1dW/2lXRZYX2ywyMh2OqOBkV8m/s/WGo+F/iR4y8JanbxR3lpo9z9ol8qZXeXTNUt4beS&#10;yedUY21xHcGZWMY3p5bjCnB+yKKKKKKxfEfh/TfFOiajoGrxtLYalbtDKI3CzRMriWCeBmUhZYpF&#10;WSMlWAYAlWHB/N74g/D/AFn4ea2+l6mhnsrjzJtH1aONkttTs1YDeoJISaPcqzwFiUYggvG8cj/V&#10;/wACPisfE9j/AMIt4l1JZfE1gjHS7i53Lc67pkUO5xJOxImurcKxlJKvJFiQiRknkH0ZRRRRRRRR&#10;RRRRRRRRRXDeL/iT4O8EKU1/WIob77PLPBpVoj3mqXAWNpI0W3gU+V5pXZFJcNFGX6uACw+ctf8A&#10;2o79pHj8L+GbOCKO5fy7zX7ia7kubMA+Xv07TmgEMh+ViBdSgcjJPzDze/8A2gvihd3Utxb61Z6X&#10;E5ytjYaNpclrCP7sT6nFczEf78zfWtix/aV+IlpbRwXEHhzVJULFr6/026jupdw4WRdNubeHjtsh&#10;U+9d9p37T2nXiR2PinwW7WNxaNb6rNp97b6hHciSDy7hI9G1KKJDFK2QYpLs4U4Jcjnwbxhrng1d&#10;dttZ+GMHinwzIrSTzfa7qG2+yTtGkSf2N9hllmhBHmtJvumzv2oI0Xa3u3hf4w+EfiBpkXhD4u6f&#10;YKR9h+z6zIZ4LC/vY5RAs9w9ntfTpyGDSXEUiQlDMGMEeI288+JfwK13wWJdV0Q3XiHw4q3M9xMl&#10;so1LRYYXaTbqNvCzeZGkOGe7jVVyrmSOFdu/w2S5nnS2immlljs4Gt7VJZGZLa3a4ku2ggVidqGW&#10;WWQquAWZjjJJNeivoX9mm/tbP4hXdvcSbJdU8M6lYWKYb99dR3trqjRjaDyIbaZ8nAwpHoK+86KK&#10;KKOmT0xk/wBa/IeiitCJ9T1IWGkQG+vttxImmaZEZ7rF3qDokiWFkmf3kzJGCI1yxC9SBX1R4P8A&#10;gr4e8G2K+L/i5qGn232OeK5tdDkvLaTTMwWkl01pqgKMb64LKTHY2hZX8vaftCymNeG+JHxy1DxL&#10;byeHfCUMvh3wg1hHp8lv5Frb6jf2+FL20htWkS2t1C+SsFvJ88e8SOySeUknw08e/CrwJaLqc/hr&#10;xLqHjKOCZE1GT+zbq0iea1jR47EvPCLZWcOnmi2knVGYeY6uYh1Gq/tS6xNDGuieEtMsJ1lzLLqm&#10;o3WrwvDtOEjgtI7JkbdzuMjDtt71wuqftDfE2/uBNa6jpmioqKv2XTNIs5YGYD5pC2si7k3HviQD&#10;0FT6V+0Z8SNPEwu59G10ymMo+q6SkJttudwhGhvZg7s4bzA/QbdvOfXvDX7TuiXbQW/inQ73R5G+&#10;xQvqGlyrqdk0jApfXk9rIsU8ESMA6RxfaZNpK/MVBf6M0TX9F8SWEeqaDqdpq1jIUH2izmWQRSNA&#10;lx9nuYuHhmVHQvDKqyJkblXpWtRRRRRRRRRRRRRRRRUVzcQWkE13dzw2trbwyXFzdXMqQ29vbwIZ&#10;Zpp55SFREUFmdiAACTxX51/Fr4o3/wAQtYktreVoPCul3Mq6NYp5ka3bJmEazfq4UtNIufLVlxCj&#10;GNRuaV5PXPgD8J8+R488T6epXEM/hSyulbcTu3DXprVlx/cNiXJzkzhMCCQ/XtFFFFFcN8Tb22sP&#10;h541nvJlgifw1q9ksjK5ButSs202xh/dgnMk0scYJGAWySACR4d+zP4KuLOz1DxzeDyxq0EmkaKq&#10;yKwksIbzdqN1LGhON1zbpHGGww8tzja6E+jfHvRV1f4Z604tprq50aaw1mzWAvmF7e5Fte3Log+Z&#10;I7Oa5ZgeABv/AIc1+ddFep+OPCP/AAj/AIP+F2ryrBFd6/oGqvcxW8MIEka6s2sabfXF1EcyzSWu&#10;owxOHGY1iVNxACr5ZWvoGlNruu6NoiTC2bWdV07SluHQyLA2o3aWizNGCCwQvuwDyBX6xD0yT37A&#10;5/r618QReG5/hb8e9Af+zZm0HWdeng8PSxr9ntWtvEcDaS1tby5ly2nSXgSSNiHZURyEWZDX29RR&#10;RRRUU8EFzBLa3UUNzbXMMlvcW9xGssE8EqlJYZonBVlZSVZWBDAkEdRXwV8ZPg7c+C7mfxDoMM1z&#10;4Ru5gZEUNJL4duJ5dqWl0Rkm1ZiFt525BKxSnzDG8218Bfisnh25Hg7xFdz/ANi6jcRpol1Iyvba&#10;LqFxK3mW8u4bkt7p3Db9+yKUb2QLLLKn3BRRRRRRRRRRRRRRRRRXO+JfF3hrwhaLfeI9YtNLgf8A&#10;1CSs8t1ckSJG/wBisYA802wupcRRttBDMQuSPnHxJ+1BZRGWDwn4dmuz5JEWo65MtpClyJihP9l2&#10;Rd5YSgVlY3ML5YgqNuW8q1T9on4mahJE9pfaXoYjjKSRaXpNtNHcMXLCWY619sYMB8o2Mox1BPNP&#10;0r9ov4laf5wu7rR9c80KE/tXSooTbkdWhOiNZ5z38zdXc6T+1LqMcKprvhOyu5zOTJc6TqM+nRLb&#10;EKFVLG8jumaRfnJY3KhuBhcZPn/xO8V/Cjxb9o1bw14f8SaT4mu7iW4urqVdOs9MvJJZIg897YxX&#10;N0DIUSRt1uIC0jtJKZTXV/Dv4/XNnCfDnxFSTxDol+VspNYuQl1eWWn3Fu1pdw6paGNjqED/ACmQ&#10;uTNtMuftG5Ixb8dfAzT9R04+MPhTcw6nostkt0NCt7ie/mlEDeTcPod1I0jzOMEyWk7eYHV0Rmdk&#10;gX5on+32BvNJuheWZjvFGoaZOJrcpqGn+bbKLyzkCkTQebNGN67k3uvGWBo0V13gAqvjvwWzMqKv&#10;i3w4Wd2VEVRrMJLM74AA6kmv1Koooooor59/aR1s6d4Bj0uKW2EviDWbK0nhkKm5ewsQ2qSz2qFt&#10;wCTxWqyOFIUOFJ+da+CaK9o+GHwa1zx9Ja6peB9K8Ii6dLnUiyLeagluwFxbaNA4bcxb939okTyk&#10;If8A1jxNCftCzT4ffCbQ7fTje6T4dslhnnDX1zAmp6xJbL5l1dMpxPeT4deI0YqGSJEVNiDwjxR4&#10;l/Zt1TULnWtRttV8S6nqT3Vxdz20vjKOQSRRb4odmo3FrGiuAIbeOIeXGAqkRRqCOPj8Rfs0yMFb&#10;wJ4rgUh/3kt5qDINqFgP3Wsu2SeBhSMkZIGSNG40D9mfWb6EWPi3W9C+1+RDHYw/2nFYW80vy/vr&#10;7X7C42AE/vHe68sddwUZrKuf2e59QspL3wL458NeMkt/tQu44pIbQrNFCsttaWs9lNexNLLlhieS&#10;BV+QliGJTxfxJ4R8TeELpbTxJo15pUspYQPOivZ3flxxyy/Yr+AvBPsEsfmeTI2wkK21uK5qivRP&#10;AHxK8SfD2/jl024e60iS4Eup6BPMRp9+rKsczpkN5E5VU2XEYyCqhxJGDG36I+E/Fej+NdEtdf0G&#10;4M1ncExSxSAJdWN5GoeewvolY7Jo9ykgHDAq6syMjN0dFFFFFFFFFFFFFFFfnn8bviJL408TT6dY&#10;3Qfw14fuJ7TTkhkgkt7+8jbybzWfNty6yiUrttnDlfJAZQjSSA+xfs+/C1bK3tfiFrSTLf3UU/8A&#10;wjthJG8K2ljOhgbV59+GZ7hC6wAAIIT5gLmRPK+qqKK8F+Jfx30jwVd3OhaRY/274hhQpPumEGk6&#10;ZPJC5iW7lj3STSRv5TSW0ezKsVM8bgrXh/8Aw0949xj+x/B4OQd32DW92PTnUMY/DPvXdeF/2n7K&#10;ZoLbxhoD2ZKMk2q6HKbm2M73YEbPpF0RJFCkJJkdbmZyy/LGd+E+mdE13RfEmnx6noWp2eq2EwjH&#10;2izmWURSvAlx9nuox88MypIpeGVVkTIDop4HPXvge21nxhZ+K9euU1KLQ7VIvC2jNbNHZaPdyMJb&#10;7WLlnkcXF2zLH5LBY0iCK21pVSVe4rzH4x6FFr/w48TwOIRNp1g+u2k8sCzvby6L/wATCU25bBje&#10;WFJbfepGBI3UMVP5q1658D/DreIviPoQaFpLTQ3k8RXrJNFE0KaVh7CXbIQZF+2tao6ICxViSAoZ&#10;l9D/AGgo9O8T6b4M+JmgyT3el6tbXGgz3MrRQRwvbTy3Wn2/2GUCbzt/9oJO4LxgxIAVyrS/MFfa&#10;v7MHhxLfRNe8UzRr9o1O/j0iyMtiqSx2Omxi4uZbXUGO4x3E0wSREAUNbAkuwAj+o64zxJ4Og1nV&#10;NE8T2M0el+KvDsp/s3VmtUukn0+YPFqGi6lA+3zLeeKWZVZGWSF3MsLKS6v2deG+M/j94K8Ll7XS&#10;5v8AhLNUXGYdIniGlwkpFMv2jW8PEwdJDt+yrOVZGjlEbYrxC6/ag8ZNdTvY6D4Xt7Muxt7e8i1W&#10;+uI4z91J7uC6t1kI/vLCgP8AdrZ8OftQ6gl0U8W+HrKezkePZc+HWntbm0jCyGbdZalNMtxuby9o&#10;8+HaAxO8kAfXGj6tpuvaZZ6zo95Df6dqEIntLuDJSWMnDBlYBldWDJJG6h0cMrgOpA0KK47x54J0&#10;3x74cufD+oSPbM7rc6ffxIs02najCpW3u1ifAkUhmjkQsC0bMoZGKuPzfni1/wAA+KZIhJLpfiDw&#10;3qXyTIjALPA2Y54kuEAkgmQhl3oVlicZUoxB/SHwJ4wsvHXhjTvENmqxNco8OoWQljmk0/Urc7Lq&#10;0kMTEgZxLFvCs0TpIVXeAOwooooooooooooooor5M+LXx9Nu2o+FvA7ut3FKbO/8TqyFIfL3JeW2&#10;ixlTly2E+2FgFw5hBLRzr8hXNzcXlxcXd3cTXV3dTS3N1dXMsk9xc3E8hkmnnmkJZ3diWd2JJJJJ&#10;JNV6K9p8N/AT4jeI4kuH0238P20qFoZPEM0llcSlJzA0R06COa6jbILL58KBlwykqyk9afhj8GPD&#10;8Msnij4sLqhkuFgtl8MCxM0BjRmmW8srEatLz8uHIiVSGUlmIxPcXn7MWkW1vbx6V4g8USxRqZL2&#10;CXXre4uGeRsrOlzc6dCGQYz5UKLjGNxzUdjrn7Mt3cJBP4O8SaZE+7deX11rL28WBkbl03Vbibnp&#10;8sRr3jwV8QPg3ptodA8L+KLTT7G1Et2lvrd9rtpbxK8iRvFZXni0qigsQ/2aKTu7hP8AWNXJfE74&#10;A6Z4gW513wUlro+spboW0SCK3tdF1V4FCD7MsWxLSd0BG4DypHClxGzyzH4t1XSdS0HULrStYsbn&#10;TtSs3WO5tLqMxSxFlEsZIPVXUq8bqSrKQykqQTm16J8J9VfRviP4OvI4o5TJrVvpbLKzIqxa4raL&#10;LMCp6xpcNIueCwAPFfppRRRRXHfEHWf+Ee8D+KdXF4+nzW2h362N4glaSHU7qA2ekGIwqxDNcyRK&#10;jEbQSGYhQSPy4ort/A/w/wDEXj/UXsNCt41igjMl9qd60sOmWC7T5a3FxGjnfIRiOJFZjy2AiO6f&#10;dPhHwL4F+EOmfbJ76wtb+5hisdR8T65eW9g15ISZza232pxHbxO67hBG25gqeY0rRhq4Xxv41/Z/&#10;8UXCzeJtRn1+60hJrS0t7Q+MIrdQ0pa4ayWxMNmzOwXdOGy6rGN7IiAeUHxJ+zVkj/hAPFx5xuF7&#10;d4PuM63n9Kv3Vv8Asw61bxGK/wBe8JSwysjJaJ4guLi7QRgiSU3sOpxBCScbCjZByNuCY7j4FeFd&#10;elnHw++Juh6pcSW8FzYaJqFxZXF6ICI/tDX15pUhlXbuLf8AIOBU7Y3AIL15J4r+GPjbwYbmTWdD&#10;uTp9s7Z1qxVr3R2h+1C0guXvYR+5WZynlJciKQ7lBQMcVwFFb/hzxNrvhLUk1fw7qU+m3yRvC0kY&#10;jkjnhl+/b3NtOrxSoSAwWRGAYK4wyqR+gXwq+Kmm/EbTGjdYdP8AE2nQq+raUrnY8W5Yv7U0zzCW&#10;a3Z2AZSxaF2CSFgY5JfV6KKKKKKKKKKKKKKK+R/2kviBtW38AaZOCZViv/E5Co2EDpcaRpok35Vs&#10;r9pmRogcfZyrkNIteb/A74Y/8JtrDa5qgA8OeHry1knt5bYzLreoL/pEelq0yGEwoAr3qsS2x0QJ&#10;+98yP9AAPp09xjB446dKKK8y+JPxU0P4b2sC3Ub6nrN+rPYaLbTJFI8CEq17e3DBhBAWBjVyjMzA&#10;hEYJIY/mmf8Aaf8AGjXE72uh+FYbZ5JDbQXNvq9zPDEWJiWW5hvIVkdRgM4iQE8hFHFbOgftRamk&#10;2zxT4bsLm2kmhH2jQJZ7Ge1t+RcN9j1B51uH6FF+0Qjggtg5X6W8IfELwn44gWXw/q8E9ysPm3Gl&#10;XB+zaxaAJG04nsZDuKIZUjM8ReHf8qSNTvGfg6LxtbabpOpahPb6BFqEd/rGm2nnwz66tqpaz06e&#10;+hlQR2wkIkmj8pndljZJIXjDN1lvbW9nbwWtpBDbWtrDHb21tbxLDBBbwR+VDBBFGAqIiqFRFAAA&#10;4AAqO/sbXVLC90y/hFzY6jZ3NheW++SMXFpeQtb3MJkgZXUNGxG5HVgeVINflLrOlz6Hq+q6LdSQ&#10;y3OkalfaXcy27SNBJPYXTWkzwGVUYoWQlSyBsYyB0pNF0ufXNY0rRLV4YrrV9SsdMt5bgyLbxz39&#10;0trE87Qq7BAzgsVQkDOAa+1fjJpttrvw98R6Lo1sbYfDDWtCMWnWi/a5JtMi8PW77zCCJIIILbUJ&#10;GMjhxi2c55bZ8L19Cfs4eHZdV8dS64VlFr4Z0+4uPNQp5X2/VIn0yztpww3bXie5kXaBgxDJA4P3&#10;pXH+NvAmgeP9KTSdejuFSC5ju7S9sJY7fULKZfkkNvPKkqbZEykiSRupyG2h1Rl6bT4Lm30+wt72&#10;9/tG9gs7SC91D7PHafb72KBY7q8+ywkrEJJAziNMhc4ycVwnjT4reC/Ah8jWNQe61HeFOi6QIL7V&#10;YkKRyb7m3aREgGyVJE+0yx+YhJiD7Tj5s1T9qPxLLPG2i+GtCsLURKJYdVm1DWJ5LgSMWkS5tHsQ&#10;sZXYoQxFgQW3ndtWKx/ah8Wx3kcmq+HvDl5YgSefaaf/AGppt05MR8oxXt1cXaph9jMGgbcAVG0k&#10;MPq3wV468P8Aj7S31Xw/LOY4Lhra8sr2Fba/sZ1UOiXMMbSJh0IZHjkdDyobcjqvYUVQ1bSNN13T&#10;LzSNXtIb7Tr+B7e7tZg5SSNuRhkIZXU4aORSHVwHVgyg1+b3xQ+H158PPEs+m7bybRLotcaDqlzF&#10;GBfWoVGmgeWH5GmtncRTjCk/LL5aJKgP2B8CfiC/jHwudP1a+a68SaA32a8e5leW91DTXOdP1SR2&#10;jUMeTbynfI5aISzNumXPuFFFFFFFFFFFFFFFFeH/ABY+M9n8P9mkaRFa6t4qkWOaS1uTK2n6Vavi&#10;SN9T+zujtJKvMUCOrbT5jlVMYl+Dta13WPEeoTarrmo3Op385YvcXchfarSGTyYIxhIolLNsiiVU&#10;UHCKBxWRRXpnhL4ReO/GXlTadpD2Omyosi6xrBfTtOMUsLywywF1aadH27Q9tFIAWXcVU7q9MX4L&#10;eBvDRkb4g/E/S7S6s7QS6noOjNaLqcElwga0Nq1y0tzKpV45No00MyHI2j5qkij/AGY9DsZC8/iD&#10;xjPJcAqsq69a38EXl4IjMKaXbGPPJ3lnyeOOlOPxH+zSzoreAvFsQZlVpZLy9KICcF3EWtM2B1O1&#10;SfQV7F4D8a/AnQpYrfwtrM3h+TUlJl0/VL/xZFpkU8yI8r3n9sSPp0UyiJENx5mSBsWQhsN0fjf4&#10;X+Dfirp8Wr6feWFpqU7q9t4s0VLfUor6G3k+xzw3gtZEjvFURmJW84PG6KA4UPG/wr4t8F+IvBOo&#10;vpviDTpbUmWeO0v1SRtN1RLcIzz6ZesoWVQskbMow6bwsio+VHKUV+smh6rHrui6PrcMT28WsaVp&#10;+qRQOyu8CahaLdrC8ke0FlDhSQOorUooooor4a/aZ8QrqHi7S9Ahmikh8PaV5lwixyrNBqetOtzP&#10;DLI4CsPs0dnImzIG4gtuyq/NlfWfwu+BBtTB4u+IyWlnp1na/wBqQ+H79liEXkF5nuPFa3apHDDD&#10;Ggme2ZmDA7bny1SSGTL+I/7Qt9qHm6J4AMujaXE09tJrgRY7/UbUw/Z0XTreRM2UfLOkg/f8RsDA&#10;yurfNFxcT3lxPdXc811dXMsk9xc3Esk9xPNK2+SaeaUlmdiSWZmJJJJJNV6KKs2t1c2NxBe2VxPa&#10;XdrNHcWt1bSyW9zbXELCSGeCeIhkdWAZWUggjINes6H8bPF9jbx6T4jNn448ON5aXmjeJ7eG/e5h&#10;F+L9j/aUyNM8oYfuXujOsfylY/kQLx/ieLwbNHDqvhO7v7M3dzKl74U1W3kkudE/0aOffp+txlo7&#10;yz815oImm8q4ARTJG+7eONor2X4F+Lp/C/j3TLQmd9M8TzQaDfWsO+Tdc3kwi0i7WESRoXiuGRDI&#10;4cpC84RSzAV+idFFFFFFFFFFFFFFeSfGrxm3g3wNfPaTPFrGtt/YmlPExWW2kuo2N7qCvHLFIhhg&#10;WQxTR5KTmHIKkmvjv4PfD7/hPvFcdtexO3h/SIl1HXJAbmJZot4S00tLqBSEkuXz8rSRsYUnaNg6&#10;AV+j6qiKsaKsaIqoiKAFRAAqqqjgADoBjsAMUUVkeINV/sHw/rut+R9p/sfR9T1b7MZfJNx9gsnu&#10;xB5u1tm/Zt3bWxn7pr8pri4uLyee7up5bm6uppbi5uJ5GlmnuJ5DLNPNI+SzsxZmYkkkkk5NXdF/&#10;sc6tYLr4vv7Fe5jj1JtMmhhvorZzse4tnuIpkLRk+Z5Zj+cAoGQtvX6P8d/s23+k2t1qngy/udcg&#10;t081tEvYk/towxxqJjZXNsqx3MhPmOIvJibaNiebIVDeB+FfFuveCdXg1fQrx7a5hkX7TbOZDZX8&#10;Ksd9lqNqrKJI2yRjIZD88bI6q4/RjwD8QND+IWjLqmlP5F3AIotX0eaXfeaTdyKcRyOFUSxOFY29&#10;wqgSKDkJIkkUfcUoPQgnIwQc4IIxgcc+vSvye8QaUdC17WtFadbltH1fUtKNwFKrO2n3j2hmVG5A&#10;YpkA19S/DjTrj4bfB3xd8Qpxc2+r69p6PpWyGORrK3aX+yvDl29veRoB5l3c/aZDvkR4PJZQSSph&#10;+FllB8Svg94j8AXDwf2loF69xojyQLGLCW+36lpE7XRjlI8y6W9huHjXzBA7IMBhXyhc21zZ3FxZ&#10;3lvNa3dpPLbXVtcRvDcW9zBIYp4JoZAGV0YFWVgCCCCMiv0u+FGlw6P8N/BtrbyPIkuh2mqs0gUP&#10;52uA61cRjZ/Cj3DIhHO0DPNehU2WRIY5Jp5I4oIYnllllZY4oo0Xe7ySOQFCgZZjjGCcgCvg34t/&#10;G3UfFl1Ponhe7u9N8KQ/aLaWeB57O78RiWNraeS8C7XSzdGZY7Rsb1JecFiscPE/Dr4V+IviNPO9&#10;gYdO0eykhjvtavUmMCs8iCW1sI4lJuLlYmMvlbkQAASSRmSPd0vxg+Gvhv4b2nhu007UNV1PWtUS&#10;4l1Ca7ubBLSGKxhiiklh0yC381FuZpGMO66cIsTIfNJ3r4ZX2n+y7rV5daL4o0GZkez0i906/smZ&#10;5jMjazFOl1bAM5VYVNqJEWOMYkkkZiSy4+paKK+Z/wBoz4frq2jJ41023kk1XQ4kg1VYRIxuNC3s&#10;xnaBFOWtZH3s4AxE0jSMVjQL5t+zV4uuNN8T3Xg+Z5ZNP8RQT3VnGPOkW11jTLVrqSaNDII41mtY&#10;5VnYRF3McAyFSvuGiiiiiiiiiiiiiivGPjp4zufB/gmRdNufsus67dDSLKWG4SG9tLdomn1G/tkP&#10;7w7I1EPmR7TE80bhlYID+d1FT28STzwQy3ENnHLNFE93cCdre1jdwr3E6WqSylEBLMIoncgEKrNg&#10;H2O08feGPAENza/DvR11TXWbY3j/AMTW0D3cZ+xzWNxJ4a0UL/ocTmTzojNK7MrGO5ikATZ5/wCI&#10;vGnivxY7N4h1/UtTjaWGcWktwY9Nimhg+zxzW+l24S2iYIWBaKJSdzEklmJ5Wiiiu/8ABnxK8XeB&#10;J1fRNTdrAF/N0a+aW60ecy8yM1lvXy3JAPmQlJDjG4qWB+rILr4e/tD6Ld2stp/Yni/T7NDHI6xS&#10;avpihwyXNpcR7BfWAlkaOWN9uC+SkEkkMh+Q/GHgfxF4F1H+zvENibcymc2N7E3nafqUMEnltPY3&#10;Kj5hyjGNwsiBl8xELAVyFfqv4T11PE3hnQfECNbFtW0qyvJ0tJhNbwXkkA+3WaOCTmCYPCwJ3AoV&#10;bDDFdDRRRXzf+0x4gOn+ENM0CGaSOfxDqoeeMRRvHPpejoLm4jkkcFo2F1JZOu3BbaQTtyD8L17n&#10;8KPgtf8Aj/OsatNPo/heKXyo7iONft2sSo+2eHTPOBRY48FZLllZQ/7tEkYS+V6146+NOgeBNPg8&#10;F/DC30y4NjY/Z01O0lW60fRzKfMVbPG9b25O55pZXkKiVgZDPIZkX5M13xDrfibUJNU1/U7zVb6Q&#10;OPPu5d4hhed7n7NaQjEcMKvI7JBCqxpkhVUcVi0UUV6d4U+L/j7whJELHXJ9QsYY4YV0nXHm1OwW&#10;G3t2gtYbYSuJbdIwwKrazRA7UDblULVHxNqng/xLbf2tpmkp4P8AEMKD+0NGtA8/hrWcmNWu9GKj&#10;fY3G95WNm6mDyUGyYTDZN5/RW14f13UfDOtabr+lSCK+0u6juYN5k8uUL8sttcCJkZopULRSqrjc&#10;jMuRmv1P0rUbbWtL07V7TzDZ6tp9nqVqXXY/2e+t1uofMTnB2sNwzxyM8VfooooooooooooorF8R&#10;67a+GtB1fXr0x/Z9J0+6vDHJPFbC5kjjLQWkUs52+bPJshiX+KRlVQWbFfmTp1hrfj7xXFaQst3r&#10;viXVJppp5VEcRuLuRru+vbhbZCEijG+aQRx/KoO1eAK/Tjw7oGneGNE03QNKR47DTLVLWDzPKM0h&#10;GWluLholRWlmkLSysqAF2JCjNbFFFfmf8Wtbv9c+IniuW/fd/Z+sX2h2cKPM0NvY6Nctp9vHCkjv&#10;tL+WZpQhCmV3cKN2K83r6tj/AGe9H8U+EtD8ReCNeuba61TTbe+lsdfnh1CyWa4SLzrEalplrbvG&#10;9q4njkc2snmMAAsYBJ+cpY/EfgnX5YXOo+HfEWjzyxM0E0lpe2skkRjYw3FuwzHLE/DoxSSN8gsj&#10;c/b3wc+MEXjq3XQdeeK28WWduzl1VYbfX7WEfPdWyJhUuFHNxAowRmWIbN8cPvVFfnr+0HpU2nfE&#10;zVLmQQrFrWn6TqlosJAIgWyXSpTMiqAHM9rMx9QQxOWNdd+zd4UW41jU/HV+TBYeGoJrSynkYxQN&#10;qF5aMl9M024Ltt7R2EiupGJkbI21pfBjxtB4h+I/jqx1aOOax+IkV9dRWuppNfzyjT5JZLTRC53R&#10;GBdOmuUdJE27YkRCo+R/nrxn4XvPBniTVfDl6TI+n3LLb3JRYxe2Mv72xvkRWcDzIirFd7bGJQnc&#10;pA+uP2YNLgt/COu6uIZEvNS182UkzmQRzWOl2Ecln5SHC/LLc3ILDqeD9zj6Xor5b+NfxrOjm78H&#10;eDrvGrjfba3rds5zpBzsl03TZU4+14yssqn/AEflEIuATB8qeGvDPiHx5ryaXpMcl/qV7I9zeXdz&#10;JIYbaNpM3Wp6reNuKoGbLudzMxCoHkdFb2zxr8FvDfw88CT67r2t6nqXiKa4t7HTbbT/ACLDSW1C&#10;8i3i3fzre5lkWBUuJ2kaSESqgQCJ2BPzVXvv7OevT6Z8QotITzntPEmn31lPEty0UMdxp9s+rWt7&#10;JAAVkZFhlhTOComYg4yrffdFFeafFbwJb+PPCOoWaWsMmvWEM174duSqm4hv49skllDI0kSql4sf&#10;2aTzXMakrKVZokI+Ffhd4vfwT410jV2nW30+aZNN1xnikkQaPezIt7K0cCPITBhbhVjXcWjUYIJU&#10;/prRRRRRRRRRRRRRRWF4p8QW3hXw5rPiK7WN4dJsLi7WF5xardzouy0sVnZX2PPKUhRih+Zh8rHi&#10;vyy1HUbvV9Qv9U1Cb7Rf6leXN/ez+XFCJrq7mM88gihCogLsSFRQo6AAcVRor1Hw7r3grwZbW2of&#10;2JF448VyQy3EcmpNNa+F/Ds8lvtsYl0+aMSajPGzMbppBFGrKotnYqLg0fE/xS8deLJLj+1PEF7D&#10;ZXAuIjpGmyPp2lLa3Ehc2T2lsR58ag7Fa6aVyuAztya88ooorpPDfi3xJ4Qu2vfDmsXmlTSbfOSF&#10;1e1utkTxx/bbG4DwThBI/liWNtpbcuG5r6z8KfFLwb8XLCLwb8R9KsLfVru9Bs0T7Vb6Re3CNusf&#10;7NvjMbi1uyC8Owy/vB8iysZvIHgnxT+FGqfDzUHuIRNqHha7mK6XqxCGSFnyy6bqoiChbhADhwoj&#10;mA3oFIeKPyOv0H/Z6106z8ObSzl3+f4e1C+0Z3luTPJPDldStJAhCmNEjuBbIhLACLg4IVfcaKKK&#10;Khubi3tLae7u54ra1tYJbi5ubiRIoLe3t0M08800hAVEUFmZiAoHUCvyt8U6/P4o8R634gufOV9W&#10;1G6vEhnuGu5LS2klP2OxFyyruW3i2QR4RRtUAKoAA+nvhH8MdG8K6JD8U/Hs9pDHb2cWs6Pa3Db7&#10;fSrWQLJY6vdhQfNvJi0f2K3jDFGZMBrpkSDxv4p/FXUviLqQjjE2neGLGVjpekl13yOMp/aWqeWS&#10;r3DjO1QSsKkohYmSWXy22trm8uLezs7ea6urmaO3t7a2jee4uJ5WEccMMMYLMzE4VVBJ6AGvp/wZ&#10;+zPqt5su/G+of2PbsH/4k+kS213qrHEkYE+oES2sO1hFIojFx5iFlPlNyPf9F+C/w10Ly3h8L2Wo&#10;XK2aWk1xrTzayLnCp5lzJZ6gz2yTOyb2eGCPG5ggRSVro/8AhX3gL/oSPCH/AITWjf8AxmmS/Drw&#10;BLHJG3gjwoFlikiYxaBpULqsilCY5YoldGweHQhlPIIIFcLqX7PnwxvrZoLXSb/RpC6P9s03WNRl&#10;uQqAlogurSXUG1885i3cDDDmvMdd/ZbU/a5vDPiojCwfYdO16yBywCLc/atZ08jAP7yRNlgcfJGc&#10;8yV4z4g+CfxI8Pu2/wAO3Os2/npbw3fh4nWFuGeIyB47K2H2tUGCpea2QBgB/Eu7yeiiv1h8Par/&#10;AG7oGh62YPs39taRpmrG28wzC3/tCyS8MHm7V37N+0tsG7HQdK16KKKKKKK4fxro3jPUrUTeC/Fx&#10;8PajEioLO607Sb7SLwKXdzNLc2s9zDKxdV8xHdNqAeTuZnHxjq/xf+NXh7VL3R9Z1+fT9TsJTBdW&#10;lxofhvej7QyMrpaFWR1ZZIpUYo6FXRmUqTtaP+0x44sls4dWsNB1uGBiLu4a3uNP1S9QuX/4+LST&#10;7NGwBCgpZ4wBlSck/QPg749eB/FUsVjczTeGtTkjgAt9ZaBLGe5dC00FlqsbGNgjDapuFhaQsu1C&#10;xKr7XRXw3+01rq33i7SNBimhlh0DSPOmRFfz7fUtYkE1xDO7HB/0eK0kUAcbjyc4X3D9nnw4mjfD&#10;631F41W+8S3t1qkzSWS29ylpDIdP061a4yXmhKxNdQlsAee21eS7+6UUVheKNMuda8M+I9GtHiju&#10;tX0HWdLtnnZkhSe/06S0iMzxhyEy43kKxxyATxX5VzwT2k89pdwTW11bTSW9zbXEbwzwTwuY5YJ4&#10;pAGR0YFWVhkHIIBFdZ4B8I3fjbxTpWhW8NxJay3MM2rz22Eax0eKVf7QuzM6uiMEO2IupBkZFwSw&#10;B/UWvkn9oD4VReVP4+8N2LicSPL4qsrONTE0TKXfxCsAIYMrDF5sBDBhMwXbPI3jPwU8Wz+FfHuk&#10;L5sg03XriHQtSgDgRuL+UQ2N04dlUeROyOZPvCPzAv3yD+jlFfHJ+Dkvib40eK2vIpX8IWOsRavq&#10;t4fMtI7+71ixh146DayRsXZi9zid42BSIFi0bvEDV/aT8XW8t3pPgHTkijt9EEGp6nHHEEjhu5bM&#10;xaVZQjau0RW0jSEISpEqAYKEDy74NeNIvBXjexu7xo00vVozomqzSnatpa3k8bxX29nVVEE0cbyO&#10;wOIvMCruII9g+P3wpnM0/jvwzYxNAYTL4psLKJxOs6u0kniJYgzKyshAu/LVdu3z2D755I/rq1tb&#10;SwtbaxsIlt7Kyt4bWzhQtshtbaMQ28aFyWISNQo3E9Oanr57/aM8YT6D4QttBsnkiu/Fs89rNMvn&#10;J5ej2ASXU4o5YJE2vM0sEDqyurxNMhAJBHyN8OvBF74/8TWuh2pWK2RBf6xdGaKFrPR4LiOG7mgV&#10;wd8pMiRwoFbLspbEYd1/SzSdI0zQNNs9H0azh0/TLCIRWdnBuEcSbi7EvIWZ3ZiXeR2Z3YszksSa&#10;+cP2kvBOp6xYaV4q0ix+1roNtqEOu+SZXvItLZo7m2vFtwCDBbstw07jDIJA5BjV2j+J6+yf2XNE&#10;u4LPxTr9xaSx2l9Jpdhpl48jLHc/YzcSaosdtu+YKzwDzmQjIZEORKo+r6KKr3dpb31rc2N5DHcW&#10;d5bz2t1bTKHint7iIxTxSowIKupIIxjBr8u7gTeBPHE62kkV/ceD/FUgtpbqB4Yb6bw/q5EL3FvD&#10;KWRJTEC6JNkA4D/xV+pUckcyRzQvHNFLGskcsTpJFLFIoeOSOWMlWVgcqVYgg8U6ori4gtbee6up&#10;obW2tYpbi5uriRIYLe2gUzTz3E8pCoiICzuxAA5JArwrxP8AtEeBNCluLTTDe+Jr2FZ0VtMSOLSv&#10;tMLeWIX1S5K7kYjIntopkK8gtxXkOp/tReJZZo20bw1oVhAI8Sx6pNqGrSvLuJ8yOa1eyCrjACmM&#10;n/aPSt/wX8YPjD491GXT/D3h3wbILZI5b+/urTWbfT9Pilfyo3urj7cxJY52RRq8jKrMqFUcj6zt&#10;1uEhVbqaC5uAW3y29u9nC43Epst5ZZ2XC4BHmkdTwDgTUUUUUUUV8T/tRanPL4m8N6MyRi2sdCm1&#10;SGT5/OefVtQe0uFZi20oosYymFByXyTxj5foroNA8LeI/FFx9m8P6JqOrSLNb28r2lrI9tayXblL&#10;c394QIbdGKt+8nkVQFYkgAke3aB+zR4z1D7NLrmoaT4etpBN9oiEjavqlqyb1gBtbTbbOJGVSSt7&#10;8qtkguDHXr+i/sz+CbD7FNrF/rWu3EO43cBnh0zS71i7bR9ltENzGoUrwt6TkZ3YOwej6V8I/hto&#10;6TpZ+DtGmE+zzG1SGTXWHlkkeS2ttcGPr83llQeM5wK1h8PvAP8A0JHg/wBs+GtG/wDjP86r3Pw2&#10;+H13BNbS+CvC6xzxtE722h6fZThW7w3VnHHLG3o8bqw7GvLPEn7NngvVEL6Bc6h4YuhHGiIjy6xp&#10;uRKXkllttQk+0F3Vtg23SouA20kNu+U/HPww8WfD+SM65aQy6fcSCK11jTZmutMnnMCztBvkWOWJ&#10;xkqFniQuUcx71QtXG6Xqmo6LqFrquk3k9hqNlKJbW7tpCk0T7Sj8jOVZSUdGBV1JVgVJFfZXg3xz&#10;4a+N3h+XwL45gig8RCHzbaWLy4H1CW2iJGr6HIVxDeRAu01uFKshZlDwmaKL5Q8a+ENT8D+Ib/QN&#10;SSQm3dpLK8aIwx6npzyMtpqEChnG2QD5lDtscNGTuRq+s/2Z/FMd/wCGtR8KXFyGvdBvHvbGB1to&#10;/wDiT6m3mOtuEIlk8q685pnZSE86JQxDBV+maKKK/PP49+KR4j+IN9a28xl0/wANRJoUAUzrH9rt&#10;2MmrSGGcKA4uWe3Z0XDrEhBYbTVv4RfCX/hLmbxR4ob+zfBGl+dPNNNL9j/tk2fzXMMdy5XyrSLa&#10;32q63DGGjjYP5kkHTfF74z22p2X/AAhXgGQWnhyG2Wy1HUrSA2S31vGghTRtKiUIYrJIwEkYKpl/&#10;1SgQAmf5ir3vwV+z74v8TRpea0f+ES05xJsOo2ssurTFcqrJo5aJkXcuCZ5I2wQ6q6kE/S2g/AP4&#10;a6H5Ly6Xc69dQXQukuddvJbnBULttZbC0EFpLEpUtsmtnzuYOWXaq9v/AMK+8Bcf8UR4Q9s+GtGP&#10;Pv8Auf0pf+Fe+Auh8E+EBzyR4a0b/wCM1y1/8DvhfqMlxPJ4Xitp7rzSX0/UNVsY4XlTYsttZW86&#10;26bSdyqsOzj5lIyD5lq37LmgzeR/YfinV9P2+Z9o/tazs9Y87O0ReSbQ2Pl7fm3bg+7Ixtx83jOu&#10;/s/fEjRY2mg0+w1+CO2luJpNCvhNJEIgSYRZagttcSyEDKJbwyFjgDLELXj99p9/pV1LY6nZXenX&#10;0GzzrK+tprO6h8yNZY/Nt7hVdSyMrDIGQQRxVKiv0Q+AOtrq/wANNLhea6muNCu9Q0S5kuzu5in+&#10;3Wcdu5dy0UVrcW8SZC7dpRV2opb2iiiiiiiisbXtP1TUtPe30bX7vw5fqS9vqFtY6ZqID+UypHc2&#10;eqRSo8W4qzBDG52gLIo3A/FnjHx78evAl+mneIdc8j7QJ3sL2HSPDVxp+owQS+S89ncrZ8/ws0cg&#10;WVVZC6LuUHL0r9o34k6eswvJ9F10yvGyPqmkpC9uEDBkh/sRrNSHyC3mhz8o2kc5908L/tKeEtWk&#10;S38Rafe+GLmSZ0ScSDVdJ8rYvlPPdwxxTRu7F1K/ZjGoAZpeSF+h4J4LuCC7tJobm1uoIbm2uLeR&#10;ZoLm2uIxNbzwTRkh0dCGRlJBBBBqWvm/9pnxB/Z/g/TNBimkjn8RaqrzxrDG8VxpWjot1cxvM+Sj&#10;LcyWTrswWAYZ27g3E/sw+FYri613xnd2zO1gY9E0a4b7NJCl1cRfaNYkSNlMqTRxNbRpKrKPLmlT&#10;D5O37Gooor8x/ilpV9pHxB8XRX9rJaNd6/quqWYfDJPpupX8l3Y3MMilg6sjDPJIYMjYdWA47TNM&#10;v9Zv7XS9LtZr7UL6ZYLW1gXdLLK2cADOAAPmZmwFAJJABNfqJ4M0FvDPhXQNAmaN59K0m0trqSF3&#10;kgkvFjD3kkDzKjeW0xdo9yKduOByB598ZPhgnj7Qzd6Va2o8WaSAdNuJGW3fULMFnm0Sa5JCbWLF&#10;4Gm4SQY3RJLMx+B/D+u6h4Z1vTNf0yTy7/SryK7hy8yRzBDia0ufszxu0M0ZaGdFcbo2ZSQCa/U7&#10;SNTt9a0nS9ZtFmSz1fTrLVLVbhEjnW3v7ZbuBZ1jZlDhGG4BiAcgE1oV8pfGr4fax43+JPhW20tJ&#10;jDd6Hb2WqXqWc01tolrb6ldXJv7yYbY/3iPKIYjIhd4ygOSDW58W9S0z4W/C6y8C+HjNHJrMF1ot&#10;n9okM9wNNeQ3XiTUJ5JIXiZ5zMYWjUxYNwXhCiLYvxjoGt3/AIa1rTNe0yTy77S7yG8gyZVjlMbf&#10;vLa48hkYxTIWilRWG6NmXPNfbfxK8D2nxk8I6H4u8KSW/wDbMOm/atNSQ2KnUrO6VZZ9B1C9hZhH&#10;c28gdI1eYxxTedG+3zGkj6z4HwXNt8L/AA5aXUM1vc2kviC1uLa4ieG4tpovE96ksE8MgVkdHDBl&#10;YblIwQK9Yrj/AIg+Jj4O8G6/4iRS9xp9ltslCLKP7QvZlsNPaaNnTMSzSxtNhgTGG25OAfzMs7TV&#10;fEerwWdsLjVNZ1q/CL5s3mXN5fXs2WknubhsbnYlpJZG45ZyACa/Sb4d+ANJ+H2gQ6ZYxJJqNzHB&#10;PrmqN802oagkeHxIQrLbxMXW2iIGxCS2ZHkkbH+M3g2fxp4F1CyshLJqmlTR6/pluhYC8ubCGSOe&#10;zKRxyvI0tvLOtvGu3Mxiyypuz+bpBUkEEEHBB4II6givdv2d9E1DUfiNY6rbR/6D4es9SvNQnZZh&#10;GBf6bNpVrbJKilBLI8xdUdl3JHKwyUK1+gNFFFfnd8evDkfh74jam8CwRW3iG2tvEUMML3EjRvfO&#10;9vqDXBnHDyXcFxNtjYoFdQu0fIv2h8Ktbm8Q/Drwnqk6SpM2liwmeadrqS5m0ad9GmvJJ3VSTO1u&#10;0xHO0ttLOQWb0GivKfF3xp8BeDbj7FealNq+oJKYrnT/AA+sGo3FptllhmF5PJLFbxPHJGUkt3nE&#10;wypMe07q8O1X9qW/kgePRPCFnZ3PnZiu9W1SbULdrZc5Emn2kVqwkbggi5IXphuDWdo/7QfxR1/U&#10;rXSdG8OeGNR1G9k8uC1t9O1hmZurO7G/Coij5pJXIRVyzMFBNfX3h1fEq6ap8WS6FJq7SyGRfDsO&#10;oQ6ZDCGxBGkmpyNLIxALu2xPvbdp2732qKKKKKKK+e/2lNUnsfh/b6fBcxxf2zr9ha3VuyxNLdaf&#10;awTai4jEqllEdzDbM7xkN0Una7A/BdFaGnaXqer3K2Wk6dfapeMjulpp1pcXt06INzutvbKzkKOS&#10;ccd69o0D9nf4h6xtk1GHTvDltm0bdql4s93Lb3GWma2s9ME5EkKgborloTuZVB++U9f0r9lzw7Ak&#10;w1zxPrWoSMym3bSray0aONQCGWaO7F8XYnGCGTHoc5HqOnfBf4YaVcx3lt4SsZZoldFXUbnUtXtS&#10;ZIjGxksNWmngc4JILRnBwVwQproB8PfAXA/4Qjwhjnr4b0b+fkfzNL/wr7wF38EeEBjn/kWtF6j1&#10;/c157r/7Pfw61hZHsbS98O3TPNL52lXkj27yz5KLLY6iZ41iRjkR24i4+UECvmXx18CfF/gy3uNT&#10;tvK8R6HbpLNPf6dG8d3ZW0KK0lxqOmOWZEGXJeF5VRELyMgxXiVfV3w8+NGm65psfgL4pRW97p19&#10;b/2cviG/kZo5oyyLZQa4NoZXUgn+0hKrKVR5MOHuK8u+LHwtvvh3qoltxNe+F9Rlb+yNSYBmhlIM&#10;jaXqDIMLOiglGICyoCycrKkfXfs2+JTpXjS68Pybzb+KbBkjEccZ26lo0cmoWryyuwKoIPtanaGy&#10;7JkDBYfdtFFFFfP/AO0X4sk0HwZDolncm3v/ABTdSWUmz7THMdFtEE2qmKeEqq72a3t5Y5GIkilk&#10;UKw3FfCPg94A0ie2vfiL49T7J4N0BRPYm/UJZazfQ3Hlu7xENJcwQyARCGNCJ52WEF9ksLcx8VPi&#10;nqfxF1Py4jcWHhixmLaTpDuu+R1Uxf2pqflna9y6s2xcssKMY0Zi0ksvktaml6zq+hzvd6LqupaP&#10;dSwtbS3Gl31zYTyW7SLK0Ek1o6MULIjFCcblUkZArqLf4n/EO1Vli8aeI2DHk3Gq3V42R/de7ZyB&#10;7A10MHx2+KttDHBH4qZkiXahuNH8P3cxGc5kubq0eRz7uxNXrD9oL4oWd3FcXGs2eqwxl99hf6Pp&#10;cdpNvQqPMfS4racbSd48uZeQM5GQfVvDf7UURUReL/DboRHKxvvDbrIry+aPJi/svVJFKDYTvk+2&#10;NkgYTDfJ9K+GvFvhvxfZte+G9YtNVgjx56QFo7q18yR4Yvt1jcBJ4N5ilMXnRLvVSyZX5j0VFcv4&#10;j8FeFPFsbx+ItA03U3aCK1W8lgEepw28NybqOC11WDZcxKHLNsilXO5w2Q7BvnnxZ+zFaXMlzeeD&#10;NbGn+Y2+HRtbSWezjeW6LSRQ6vBumSGKI4iSSCeQlRvlO4svzN4n8BeL/BvlnxHoN7p0ExjWO9Hl&#10;XenvLN5hit/7RsWkg80rFI4gaQSbQWKhcGvvj4L6jdap8MPCNzduryx2FxpylV24tdH1GfSbFcDu&#10;sMMYz3xmvT6KKKKKKKK+bP2i/AUGsaAPGtlFJ/a/h+O3t77bJOy3WgPcOHC2qJJ+9tpphL5haNRC&#10;Zi5fbGF+GqK9p+H/AMb/ABX4KaGyvZJfEvh+OIRLpWoXjrPaRxWq29qml6nIsrwxxhIwLco8QUMq&#10;IjNvH3xoGu6b4n0Ww13SpvPsNTtkuIHO3zEySktvOqkhZI3DRyoCQrBhk4zX54/Gu8S++KHi2ZFd&#10;Al3Z2ZVyrMX07SrewkfcvZmiLAdgQOtfe3w/BHgLwQCcn/hD/DXcng6LAQDn04HtXX0UUVw3iT4a&#10;eBfFtyL3X/DdjeXgbc97E91pt5cfuliX7Zd6ZJDJMFRFVFlZgo+6F5FdJo2h6N4dsU03QtLstKsU&#10;IkNtZQpCskwiSA3NwyjdLMUjRXlcs7bRuYkCtWobm3t7y3ns7uGG5tbqGW2ubeeNJYLm3nQxTQTR&#10;ygqyOpKsrAjBOc1+UviDS/7C17XNE88XX9j6vqWlm5EZg+0/2devaef5JL7N+zdt3HGcZNfqpp19&#10;DqunWGp2wkEGo2VrfQCUYkEN5AtxEJFH8WG5q5RXwt8e/hjfaFrWo+NdLtxN4c1q7W41DyfNeXR9&#10;YvCDctdrM7sYbqctLHKpCI8nklYx5Ik8u+HngDVviDrsemWEbx6fbNFNrWqFcQabYM+C27GGnkAZ&#10;beHku2ScRpI6fpfYWNrpdhY6bYxeRZadZ21jZwBnk8q1tYRb28XmSEs21FAyxJOMkk5NW6K+HP2n&#10;7idvGuh2jTyNaxeFre5gtzI7RRTXWrXkVzMIs4V3WGIOwHIRAeFFetfs1eHhpvgm712WBEufEuqS&#10;vDcLM0jTaVpDHT7ZJIs4Qpci96KGIIJJGwD6JoI+nT3Ocnnjp0rza8+D/wAM769i1CfwfpaTwmII&#10;ln9p0+yby3Lr5umafJHbSZJ+bzIW3Dg5AxXocFvBaQW9pawxW1raww2ttbQRpDBb28EYit4IIYwF&#10;SNFUKiKAAOgqaiiivzW+M04uPid4ucWkdjt1CGHyIshH+zWENv8Aa/ur81xs+0Px95zy33j9+fD8&#10;FfAPgcHH/In+GWyOhDaJAyj6+tc78SfiroXw4tYFuo21TW71TJYaLbypFK0C5U3t9OQ/k2+4GNHK&#10;MzsCERgkhj+F/HHxM8V/ECdDrl5HFYQuktro2nI9tpVtMsAha4WKR5JJJD853zyOy73VCqHYPPq1&#10;NF0q513WNL0SyMQu9W1Cz023aYuIUmvbhbeOSdo1ZgiltzsFJC5ODiv088G+E9N8FeHtP0DS4YVS&#10;2hja8uY4njfU9SaFVvdTuQ7O2+ZlztMjBFAjQiNEA6iiiiiiiiivzw+Ocd3ffF3xBZQRXF3cO/h+&#10;zsbWGOSeaSSfQrRore2gjBZi8jnYqglieASa2fCf7OnjTXRb3Oty23hWwmQSYu1+3ax5ctoJ7d10&#10;m3ZVUlysckdzcQyRnduTcuxvpDwz8B/h54dKTzaY/iG8jeWQXPiGRL2ACW3+ztCNLjWO0ZB8zp50&#10;EjK53B8qhX2GCGC2ghtraGG2t7eGK3treBEihgt4UEcEEMUYCqiIAqqoAA6CpacBngZOTxgZPUDg&#10;dzx65rwvxh8f/A/hovbaXO3ivU1D/udHkT+y4nCRyR/aNafdEVkWQ4a1WcqyMsgRhg+Ba9+0p441&#10;Hz49EtdI8OW7SxvBLFbnVNThiRMPDLcahm2cM3JK2aEDAGOS3LL8eviwoOPFS8nvoPhluf8AgVmc&#10;VmXfxj+Jt7MZ5fF+pI7Kq4tEstPhwowCLexijjB9WC5Peudu/HXja+huLa88YeJ7q2u45YLq1n17&#10;VJLWeCZTHLBLbtLsaNlJUoV2kEjGK5Sp4J57SeC7tJ5ra6tpo7i2ubeR4Z4J4XEkU8EsZDI6MAys&#10;pyDgggivrTRvEelfHnwnL4O8RmwsviNpVrLc+HtWmQwRajNEqvLcQG3HyNKqBL+2CMpXFzFGfLCW&#10;/ivw9166+GfxHtX1hXtEsdQu/D/iWBZlkWG1klNlftJJZrMJltpVW5CxZEhiAVvmDV+k9FFcj498&#10;Tf8ACG+D9f8AEiRNNLplkDaRmPzozqF5Omn6abmPfEfJFxLGZtrhgmSuW2ivgH4ZeArz4j+KFsp3&#10;vY9Kt9194h1aJRLJbwMGeOITTnb591IPLjLbmHzy7JFjda7r4x/Eqy1BbXwF4HuFg8G6HBBZ3DWL&#10;OtvqtzZ5iSCK53sZ7OFQuwt8ssoMv7xVikr55qeCee0ngu7Sea2uraaO4trm3keGeCeFxJFPBLGQ&#10;yOjAMrKcg4IIIrr7f4k/EG2fzI/GvihmwRi41zUbuPH/AFyupHXPvit6x+NXxR09ZRb+LryQSusj&#10;fbrPS9UYMq7AIjqVvMUXA5VCATyQTVs/Hn4rklj4qGTjIGheGwvHoq2YA/CvTNC/ai1iO42+JvDe&#10;m3ds8tuDNoctzYXNrBuP2uU21+9ylw+MNGnmQgEEM2Gyv0T4M+KfgvxyUg0fVBBqbDcdE1NVsdVG&#10;BI58iEkxz7UiaR/sskgRSC+zNeiUVm6ro2j65bpa61pWm6tbRyidLfUrG2voUnVGRZ447lWUOFdg&#10;GAyASBgE14B4n/Zp8J6kGm8M3974auN0eLaUvrGlGKONw6LFdOtyruxQmQ3TqoDARncCPmnxZ8Hf&#10;HvhDzpr3Rn1PToInnk1fQ/N1OwjhgtvtN1PPsRZ4I4l3b5LiGNPlYqxUbj9Dfsuaok3h3xRooiYS&#10;afrNrqjz7vlkTWLEWkcQTsUNkxJ77vavqGiiiiiiiivOPin4FtPHnhS/sRbRy61YwTXvh65yqTw6&#10;jGgf7KkzMqiO62iGUOdnKyEF4kZfzOoru/BfxH8V+ArnzdC1AmzZ5JLjRr0zXGjXckqJHJNLZB02&#10;ykRxjzoikm1QhfZlT+gfgD4gaL8Q9FGp6W32e8tjFFq+kzSK93pd3IhYRuVA82Fyrm3uAoEgByqO&#10;skafMX7UWqTTeJPDOjNHEILDQ59VilAPnPNrF+1pPHI2cbVWxjKDHG5sk5GPSv2Yf+RC1fgj/irr&#10;/n1/4k2n8V9G0UUVz/iPwl4b8X2a2PiTR7LVYI94gadHjurXfJHNL9gv4GWeAyGKMSeTIpdV2vuX&#10;Iqr4b8D+EfCCY8O6Bp+myGKWF7tEa41GWCaYTyW82pXZkuXj3qrBHlIyoAGAtdVRX52/Hrw4nh74&#10;j6o8McENr4ht7fxHaxQyzSlTfM9tqMk5m+68t5Dcy7EYqFZQu0fIv1x8DLiS5+FXhZpZ2uHiTVrd&#10;meQyvEkGu3UVtbsSSV2RCMInZNmMDBr1qivmX9on4c3Gu2CeN9LZ5b3QbAWuqWHlyStc6PHcNcLd&#10;2xjzte2aWSSYMuGiJcupiCyfGmkaRqWvalZaPo9nLf6nqEwgtLWALvkcjczMWIVEVQXkkchEQF3I&#10;UEj9NvAfhWPwT4S0bw4s73Eun2xe8maUyxvqN1Kbu/NsWVAIRM7+SpQEJjcWYszdfRXzT+0/eRxe&#10;D9A08rJ51z4ljvEfC+UI7HTLmGVXOd24tOm3js2SO/nP7MWgw3viXXfEM3ku2g6db2trG8W+WO61&#10;p5Ab2CUn5GSG3miPGWEpAOAQftyiuH8S/DXwL4uuRfa/4csry9yC99FLd6feXBWFbdPtd1pkkMk2&#10;yONEjEzsFAwoUZz0WiaDovhuxj0zQdMstKsY9n7izgSLznjhS3FxcyD5ppmSNBJNKWkbGXcnJrWo&#10;oor4d/agliPjPQoBbosyeGIZpLvcxkmim1W6SG3ZDwFiMbspHJ8w56CvW/2Z7ief4fX0U00ssdp4&#10;p1G3tEkdnS1gbT7O6aGBWOFUyyySFRxuZm6k17L4r8V6L4L0W513XbkW9pbgLDCoVrvULtlJgsLC&#10;AlfMlk2nAyAAC7lI0d1+FPH/AMcvFXjUSWFoW8NaDIjRy6bp13K91fRzWv2e5i1XUlWJponDS/uF&#10;jjjKsFkWRlD14pRX6I/BX4cWvgrwza6leWTR+KtdtIp9WluFk+02NvM5uLXR44biOJ4PLTyzdRFS&#10;xnDZZ1SIJ7PRRRRRRRRXyF+1UylvAq+ZGXUeJmMYYGVVf+z9jsnUKcEKT12n0ryDwn8E/H/i2M3M&#10;Omx6JYFGaO/8QtPp0dw2I3Vba1SOS5dXSTckwg8lgrASbhtr6W8N/s3eCNLjDa/Lf+J7topIpRLP&#10;NpOnK5uPMjuLa106QTq6xgR4ku5FOWbaCV2+76bpWl6NbCy0jTLDSrPe8otdOs7eyt/Nk+/IILZV&#10;UMe7Y57mr9FeZeL/AIv+BfBjzW2o6qb7VYMB9G0ZFvr9H81YpIpnDLbwumS7JcTI20HAYkBvnLWv&#10;2n/EtzIw0Dw/o+l2xt3izqMl1q14JiXAuoZYWtYl2qUIjeGT5lJLMp21wI+PXxYBJHirkjBzoXhp&#10;hjPo1maqXvxs+KGoKiz+LbqMRsWU2VlpGmMSQFPmNp1vEzj0DE4rBufiV8QbuZ7iXxr4oSSQ5Zbb&#10;W9QsoR/uW1nJHGv0VBXEkliSSSScknkknqSaSvpn4T/Em21fTx8KfHobUdC1uJNE0O+kQXE+ny3B&#10;EFlpszMr/IshjaxuNpa2kVBnygjQeTeK/Det/Czxoln9qRr3Sbmy1nQ9WjtwYbuKKYXOnX6W12rr&#10;lZI9s0TB0EiOgMigM36N+GNcg8TeHtF1+28kR6tptrfNFBcx3aW000Qe5smuI8Bngl3Qy/KCHVlZ&#10;VbIG7RRRXxN8XrfUfiB8aNL8DWrT28VjFpumB2lE8EEV5ajX9Y1uKxleFA0drIN8YkDSi3UBslVH&#10;E/Frxzp+qPZ+BvCVrbaf4J8H3FzbWK2U4ni1i9iZoJdVaWF3jkiJ8028u5nk8ySeR2aULH4tRRRR&#10;RRWhpup6jo15DqOlX13p19bl/IvLK4ltriLehjcJLCQQGUlWGcEZByCRX2X8M/2hNP1YQaP46ltt&#10;J1KOGGODXgDHp2qzmUQEXscahLOUhlkaQkW5w5JhwkbfTtFFRXFvb3dvNa3UMN1a3MUkFzbXESzw&#10;TwyoY5oJ4pBtdGUkMrKVYEggiq2maXpui2Uem6TZQafYQvcyQWdrEsNtAbu4e8nEMKcIDJIzBVG1&#10;ScAAcVeooqG4ngtIJ7u6mht7W1imubm5uJEhggtreMzT3E8shAREUFndiAFGSa+YfGn7S+l2LT2f&#10;gnT11qbZEU1vU0ubPTFdjHK4h00rFczfKZIiXa32yDcolT73z3qvxl+JesDZceK7+1i3yFE0lLXR&#10;mQSOrbPP0tIpmVdoC+ZIxAzz8zZp6X8WPiRpEkklp4y1uVpU2ONUuRrcYXrmOLWluFRv9pAD2zXp&#10;mg/tMeMtPFtDrmnaR4hgiE3nzhJNI1W7Z3eSJnubXdaps3KuEsRuRQDhiXP1H4M+KngnxyEh0fVB&#10;b6o27OiaqI7DV/vSsPJgLvHcfuoTM/2SWXy0K+ZsJ212msaXb63pOp6LdtKtpq2n3um3RgdIp1t7&#10;63a1naF3V1DhWJVijAEDKtX5Q3VtcWVzc2d5BNa3dnPLbXVrcRvDPbXFvIYp7eaKQBkdHBV1YAgg&#10;g81Wor7U/Zd1aSfQvFGhmP8Ad6ZqtjqcdwXZmb+2LRrZrcRnhVQ2W4EHkufTn51+MFvJbfEvxhHK&#10;MM2qmccMP3d3bR3UJ5A6o6n09Mjmvu34Uaour/DfwbdonlrFoVppRUtnLaEp0V3BP95rZmx7gCt3&#10;xJ4w8MeErcXPiTW7DSlZS0UM0he9uVEixsbXTrcPcTbC67/KjbaDliFGR4br/wC014UsDJH4f0fV&#10;dfmjufLNxcvFounzW+xibm2lkWe4PzbQI5bWMkZJIIw3l9/+0541nkuxp+j+G7G2lMotPOg1G+vr&#10;SNyfKL3JuI4pZUGPnNqqE8+WBxXFn48fFc/8zV+Wh+HB/KzpP+F7/Fb/AKGs/wDgk8Of/Idbulft&#10;HfEjT45ku5dE11pHV0m1TShDJAqqQY4hoslmhU5yd6MeOCK9H0T9qSIm1i8R+FJEAjk+26homoLL&#10;mTazRtaaRfogCk7FKvenbywLHCV7x4U+J/gfxm0MGia7bnUZYoJDpF8smn6mJJbdrmW2it7kKLho&#10;VR/ONo8qLtJ3FSrH4V+Jvgnxn4e17VNX8UabCset6teX/wDaukiWbQprvUpnvpILaeX54iGLhIbg&#10;LJtUnBUbj+iHhzS30Lw9oGiysZJNH0XS9Kkk2qpd9PsUs3farMASUJIDEehPWtmiql/p+n6raTaf&#10;qtjaajYXGzz7K+tobq1nEUizR+bBOGU4dVZcg4IB4I4zvDnhjQPCWnf2T4d02DStPEstyYYnnmeW&#10;aYgvPcXN00ksrcKqtI7EKqoMKqgblFFfEn7R+n32r/EjQNP0myvNSvpvB1oIrKxtZry7lMWsalPJ&#10;5dvbqzttRWdsDhQSeAa9x+Ftjf8Awz+H6WvxC1bTNGjGrXT6el7qluItPtryBbpNLE7ERGZpkup/&#10;Kgd87iQxOQvN+Iv2l/CGnGWHQNO1PxHKjQ7J2/4k2lzJIgeUxT3aPchoydhDWS5YHa23DN5VqX7T&#10;vjCea5/svRPDunWkiulsl0moajf2oePaHa8E8EUjq3zKTbBegZWGc8W/x5+KzMWHikIGYsEXRPDu&#10;1QeijNoSQPcn35qP/he/xW/6Gs/+CTw5/wDIdbOl/tFfErTzMbu70jXBKqBF1XSIIRblTlnh/sU2&#10;ZJbo3mFx6AV6Lon7UjAWkXiPworHL/br/RL8rhSWaNrTSL9WycbVYPfDJy2f4a9p8NfGj4d+JxFF&#10;b69FpV7LG0radryf2VPGVuhbJCLuYm0llkJR0iguXcqc4G1wvqn0P4g5GO1fl98Srqa7+IPjaWd2&#10;kdfFGt2yseogstQks7ZP+Axxoo+lfor4Aw3gPwOV6f8ACH+GAc/3hocAYfnn61+fPxa1m81z4i+L&#10;Z70qDY6ze6LaxRtN5UNnolw2mWwjSZ32lxH5soUhTK7soXdivOaK+if2a9DGoeOrrV5baWSDw/o1&#10;zNDdBmWG21PUXWxt0lK/eMlsbzap4+Ut1Ar7vrx3xX8dPh/4Wla1F/Nr2oRsUktdASK8jgbYx/f3&#10;0rx2/DDY6pK8inqnXHhOo/tReJ5bhG0fw1oFjaiJRJBqcuoatM84Ztzi4tJLFQhXaNhiJyCS+Gwv&#10;ER/tA/FFLoXDa3aSwhtxsZNG0oWrD+4XiiWfH0mz716P4d/ah1Fbkp4r8O2M1nIylLjw6Z7W4tI1&#10;Vy+6y1OaZLgsSgX9/FtAbJckAfTXg7xz4Z8d2DXvhy/Fy0AgF9ZTRtb3+my3EfmrDeW8nP8AeUSx&#10;lo3KOEkbacddRRRVCLStLhv7rVodNsIdVvkhhvtSitLePULuK3jWKCO5u0HmOqIiqoZiAAMY4q/R&#10;RXH+NfHfhvwFp0WoeIbp4/tDtHZWFqiT6lqDxAGYWds7ICIwQXd3VFJVWZSyA/BvxB+Lvinx/I8E&#10;8p0bQdpjTQtOubgWtyguRdRSau5I+1SqVjClkWNSiukSMzs3lNFFFFFFaWk6rqGhalZavpN1JZ6j&#10;p9xHdWdzGFZopYmyN0coZHVuVeNwVdcqwKkg+0fEWez+IvhbT/ihYRWtrrunm20Dx5pVkIwLeZnZ&#10;dG10jYJTHOAIRJM74HlQK7eQ5P2H8MtdfxJ4A8LatLLcTXE2lRW13cXbtLdXV9pjtpd9dTSsWZ2l&#10;mgeTcxJOcnkmu7or5X/ak1SeHR/CeiKkJt9Q1PUtUlkIc3Ec2kWsdpbxxkNt2Mt9IX3ITlV2sMNn&#10;zLxbrFv8NvBcPwu0iGS18V6tbWmofETVYz5Tr/aNt9si8OLKry+aFgliikeCQQmMHCu1zME+fKKK&#10;KKKKcjsjBlJVlIZWUkMrA5DKR0I7Gvp/4b/tD6jpjQ6R47efV9OaS1gg15VjOo6XbRwfZ2/tCGKP&#10;depkJI8pP2j/AFrMbhmVV+1Le4guoIbq1mhuba5hiuLa5t5Y54LiCeMSw3FvNESjo6EOjoSGBBBI&#10;INPoorIsNA0TS7/U9U03TLOwvtaNudVmtIlt/t8ltNPPFcXUUWEaYvczNJMV3vnDMwVANeiiivBv&#10;HH7QHhHwu8tjomzxXqqqmf7PuYv7HgLokmJ9XQSLIdrklbdZPmDJI0bAgfM2r/H34m6rLcNHrVvp&#10;FtcIiCx0rTbKOKAIiqzW11eJPdKXZS7H7R1JC7Uwo5Ox+J3xD0+6ivLfxp4kkmhbciX2q3ep2rHG&#10;P3tlqbTQSD2kjIr0HRP2jfiHpsrnVJdK8RwyywOyahpsFlNDFGWM8VnLowtlVpQ3LTRyhSqlVA3B&#10;vorwX8f/AAV4n2W2qy/8InqpBPk6tcIdKlIEshFtrWEiG1I1LfakgJd1ji8w17nX5o/F/Rm0L4ke&#10;LLTe8qXWqSaxFK8HkApriDVmijXc25YXmaDfu+bYSQpJUea0V9Gfsz6nJa+Or/TTPcLbatoF1/oq&#10;yP8AZpr2yuobm3uJoV+QtFD9pVHYErvZVxvNP/aeVh470d8Ha3hGyUNg7SyaxfblB9RkEj3Fet/s&#10;wlD4D1hQ6mRfF16Xj43JG+jWIjc+zFWA+hr3/U9W0rRYBdazqen6TaNKkC3Wp31tYW5mfLJCLi7Z&#10;ELEKSBnOPpXhuvftIeAtMVk0hNU8SXBtjNE1rZvp1iLjcyLaXVxqoinU8BmeO1kUBgRlsqPJtS/a&#10;i8Ty3AfSPDegWNrtTMGpSalqtwZQcu/2q1lsl2kYAXycjn5j24OX49/FWR2dfEyQqzFlii0Tw+Y4&#10;wTnahltWbA7bmJ96i/4Xv8Vv+hrP/gk8Of8AyHWrpf7Q/wATNPmeW71DTNcRozGttqukWkUMbE58&#10;5G0UWcm4dPmkI9q7zRf2o9UjAj8Q+FrC7LXKE3Oi3txp/wBntCAJv9CvhdebIOWX/SIweFOPvV7V&#10;4a+Ovw58Rt5R1h9AuC8qrbeJIotNDRxRq/n/AG+OSW0AYnaqvchyVI2YwW8J/aE8EeN7rxNeeLRZ&#10;S6p4bjsbW2tZLENczaLZ2VoZ7xdRtY1Dxx+ebq4M2GjUOA7qSEHuHwAtYLf4W6BLFu8y+uNZurnc&#10;cjz01q4s12DsPLhj49cnvXs1FFcj4f8AAXg/wrqGparoGhWWmX+rZW7mgMzBYzKZ2trKKVmS2hZ+&#10;WhtxGh2pxhEC9dRRXzB+1FaXD+G/DN6qxm2t9bntJiXxKLi8sHmtlSLHKlYJdzZ4IUc54Z8A/B/i&#10;vwTBr2ueKIbHQPD+qadDPNDqkv2fVreTTP39rqFyrAJbWwhuLoTLPIkgdVLIqgE9j4j/AGgvh5oU&#10;j29ldXviO7Q3kTrotsGs4Z7cDyvO1G9aGN4pmOFltTOMKzHPyb/GdU/ai8SSzRHRfDWiafAIgJY9&#10;UnvtYleXzC2+Oe0axCrt2rtMbHIJ3c4HC3n7QHxSurmeeHXbbToZpGdLKz0bR3trZT0igkv4J5yo&#10;7GSZm9WNVf8Ahe/xW/6Gs/8Agk8Of/IdXbD9oL4oWd1FPca1Z6pDGctY3+j6XHbTeglfTIrab8Um&#10;U13mkftR67CJxrvhbSNRLGL7KdKvbzR/KA3faPtAuxf+aW+TZt2bcHh9w2+zeH/2gfhzrswtp72+&#10;8PzPLDBCNetEt4J2nJy4vrGSeCFEIG97mSIDI6gNj2W1u7W+toryxuba8tLiIS291aTRXFvPE4DJ&#10;JBPEWVlPUFSQQc18N/tO/wDI/aT/ANihYY9x/bOoc169+zD/AMiFrGc7f+EuviPr/Y+n52++Ov4V&#10;5b+09qc83i3QdJ89Gs9P8Pi9jhULuhvdT1CaO6aRwAxLRWtvhTkADIwWNfM1Fdt8OdAXxR448MaJ&#10;JFDPb3eqwy30E8jxRz6bYA6jqkBeLDAvbwyqoUg5IAI61+oVeeeMfin4L8Eb4NZ1ZJdTQFv7G01V&#10;vdUJ2pIqzQxkJAWWRXQ3MkQcZ2lsV8+a9+1HfPI0fhfwxZ20SXL+Xea9cTXclzZjIjL6dp7QCGQn&#10;BI+1SqOQCfvV5/fftEfE27uxc2+oaZpcIZSdPsdHs5LRgoXcjPqQuJ8Ng5InzycEcY6fSP2nvFtt&#10;JCusaDoWqWscOyUWZvdKvp5QuEma6aS4hU55dVtsHttr6X8F/FjwV47lW10i+ltdUbzSmjatHHZa&#10;nLHEHkLwIjyRT/u0aV1glcog3OFAr0iiiis6fR9Jub201S50vTbnU7EFLHUZ7G2mv7NW3bltLuRD&#10;JGDvbIRhnPNaNFFZur6vpmgaZeazrF3DYabYQma6upy2yNQQqqqqCzOzFUSNAWdyEQFiAfiP4ift&#10;Ba94ilksPCEt74a0UeXuvI5Ft/EF7Ikgm8w3dsxNqgKqojt5NxG7fIyv5a/OtFFFFFFFfRVprH/C&#10;3/AV34d1q6ku/iJ4MtrrVvCtzI05uvEWkoiSarp8pjSY3V55MWAuFlldYHLsFunPsP7NHiD+0PBu&#10;oaFNcGWfw7qrG3hECxC20vWFN3bqJUUeYXuVvWJdmYAhchAgH0bRRRX5p+Odf1O2+IHxJk8yOW6v&#10;9U8Q+HjdTqWurPTodWFr5djMpXy2Nrb/AGFjzut5JI8fPkeZ1NDDLcSxW9vDJPPPIkUMMKNLNLLI&#10;2yOKKJASzMSAFAyT0rvNL+FHxH1e4Nta+DNdhlCsxOqWbaJBheqi61r7PEW9FD7j2FWNW+D/AMS9&#10;FEJvPCGqzefv8saT9m1/aYz83nDQpLkx5z8vmbd3OM4NebEFSQQQQcEHggjqCKSir1hp2oardRWG&#10;lWF5qV9MJDDZ6fbTXt1MIYjPKY7a2VnbYis7YHCgk8CvbfCv7PPjnXjHPq6W/hbTpI7eXzdRKXOp&#10;SRXETSDyNJtW3K8ZCLLFdyQOpbgMyuo+pPAnwY8HeBjBeR2x1rXolB/tnVFSRoJtib202yUeVbgO&#10;heN8PMocp5zKcV6zVHTNU0/WbOPUdKvLbULCWS5jhvbWRZradrW5azuDBMvyuokjZdykqxBxkEGr&#10;1FFFFZ+q6tpug6beazrN5Dp+mafD595eThtkMZfy1+VAzuzOypHHGrO7sqICxAP55fFb4qaj8RdT&#10;8qJZtP8ADGnysdI0p3XzZXwU/tTVfKJVrl1JCoCUgQmNCzGWWbySiiipI5HidJYneOSN1eORGKOj&#10;odyujLyCDyCOlfZ3wU+Nb6vJa+D/ABleodTKpbaHrd0wU6qRkJp+p3EhwbsjCwSsMzkBGJnKmbxb&#10;49eFm8OfEHUrqKFY9O8SKuvWbI11Ihubk7NXSWW4G3zTdLJO0cbsqJLFjaCEXxaivtX9lzShD4f8&#10;Ua35rMdR1i00s2/lnbEuj2P2pZt+fm3/AG4qVxxs77uPGP2hNOurL4n6rdXCoItYsNG1GyKyLIzW&#10;0Wmx6QxlVfuHzrWUBTztwehFdtpXivxJZfs7w3XhOe40qfw34kvdE12/jazMzaXqskl009lJOvmR&#10;MJtRtIlaA+cjAyIyqCR4v4b8C+N/iJeXF1pOn32qebcu+oa5fzGOzFzJKjXT3eqXpAlmXzllkjQv&#10;MVJcIRXuWlfstapLbh9c8W6fZXImYfZ9L0241SFrYKrK/wBsu5LMrITvBXyCqgKdzbsL3v8AwzF4&#10;B5P9r+LzwOuoaN1x8x40/nJ5GP1rprT4AfC2287ztBub/wAyQOgu9Z1lPIXn91EbGeDK/wC/uPH3&#10;utPvPgH8LLm3kgg8PTafI+Al3aa1rb3ERB6xrqFzPDz0O+M1ys/7MfgV1m8jV/FUMjJJ5Ja90qaG&#10;KRlPlFo/sQZ1U4yu8EjjcDzXnuq/sta5CsH9h+K9J1BmZhcjVrG80dIVwPKaF7Nr8yZy24MqYAGC&#10;xJA8G8TeAvF/g7afEegX2nQu0aR3hWO7055Zld44E1OyaS3MpWN28rzN+Bnbjmu08I/Gzxb4bgOl&#10;ao0Pi3w5NC9tcaNrx+0s1nInlTWtvfSq7qjJ+78uZZYguQIq+1fA/wATfCXj+Nl0K8kj1GCAz3ej&#10;ahF9m1K2g84wedsQvFLHkKxeCVwm+MPsZttegUUUUUVS1HUrDSLK41LVb210/T7VFa4vLyeO3toV&#10;klWJPMllIHzOyoo7sQoBJAPyV44/aNgWW8g+H+mJHd3EUNpP4r1O2jE8tvZy3PkR2WnMCWRDMJ7a&#10;S7f5DJKrWwLF6+bbu+8VeOda8y5l1nxPrt2JxDEkdzqN4YozJfS29lZW4by4Y8yyLDCgSMbiFVRx&#10;6z4e/Zz8f6s8b6suneGrTzoRK99dJfXxtZCDNPa2emmVGdFziKeeElsDI6j1nSv2XPDkMco1vxPr&#10;eoSs6GF9KtrHR444wp8xZY7tb4uScYYMncbT1rq9N/Zz+G1hIGuoNa1pR5g8nUtVeKJt4AVmbR0t&#10;H+TBK4YdTu3cY3D8CfhOQceEUGQwBGu+J8jI4I3XpGR7g1y0/wCzT8PZ/K8u78S2flxiN/s+o2Lf&#10;aH3FvPlF3ay/NyFxHtXAHy5yTzeqfst6NNLF/YvizVNPgWELNFqmnWmsSyT7yzSRT2j2IRcbR5Zj&#10;Y5BO7nA8a8T/AAD+IPh2J7m3sbfxJaIWLSeHpJbu6iTzVii36ZMkdwzNu3FbdJQoDFmCjJ2vgF4s&#10;8T2vizT9C/ti7HhCCz1e/wBZs7t1m0nStPstPuroXhluwVsIvtcqNLLG8aPIy+aW6V4Vquo3Wtap&#10;qWsXzo99qt/ealePGixo91fXDXNwyRpwoLucKOB0FfqpoelR6Hoej6JHM9xFo+l6fpUM7osck0en&#10;2kdrHNJGpIBYIGIB71+aHxIimh+IPjdZ4WhkbxX4gmEboyExXOqS3EEqq3O143V0PQqQRwRXFUV9&#10;y/AXT9N8F/DfUvGWvS2umw6xdy6hPfzSXSlNG0wmx0+GeBxjeZzcvAsKM0omjALsURfFPid8ctZ8&#10;Zs2laAbvw94bAuoZoorpo9Q1uKdWtyNVktyoWBomKmzVmQlm8xpgI/L8FooorT0fV9T8P6nZazo1&#10;5LYalYTLPaXUO3dHIAVZXSQFHRlJSSORSjqSrqysQfu74QfGS18dRjQ9cNvYeLII2eNUxFa65bxo&#10;WkuLFWJ2zxrkz2/OQPNj+QSJD7vRRRRRUUFzb3KvJbzw3Mcc1xbu8EiSqlzZ3D2l1bsyEhZIpVaK&#10;RDgqylWAIxWdrmg6L4l0+TTNd0yz1SwkLZt7uNJBHI8bQ+fbS8PDMqOwSaNldckqwPNfMPi79mSG&#10;e4a68E6zDYxzTbjpGvNcS21sskjyP9k1W1SWUxxqY0jilhkfALNOxOK+b/EHw88a+FVkk17w1qdn&#10;bQpHLNfpCL3TIkmk8mMS6pYGW3Vi5C7GlDAleBuGeLoord0nwz4j15ZG0TQtY1dIZEimk03TLy9i&#10;geQZRJ5bZGVCeSAxHrXe3fwM+Kllby3U3hOZ44QpdbPVdC1C4IdgoEVnYXUkrnnJCIcDk4AJrgdV&#10;8N+ItCjhl1rQNa0eK4d47eTVdKvtPSaWNQzpE12iBmAIJAJxmsOtjStbvdHXVY7QW0kGs6Vc6NqN&#10;veWsF3DNaXDpOjoswJSWGaKK4gmjIZJEUg4yp+4v2bdSur/4dNaXDI0WjeINT02xVUVWS1lhh1hl&#10;kI5c+fdTHJ7EDoK9+or4h/aH1aXSvin4b1PTZ4vt+iaFol7DgCQW1/aa7d6harPEe/8AqpCp6qR6&#10;182XFxPeTz3V1PNc3V1NLc3VzcSPNPcXE0hkmnnlkJZnZiWZmOSSSSSagrsdL+H3jnWvsh0zwl4g&#10;uIL8I1peHS7uDTpUcZSX+0rlUtwh7SNIF966XUPgl8UdMtJby48JXMkMOzemn3+kavdne4RTHp+l&#10;3E878kbtkZwOTgAmvN9Q07UNJvJLDVbC90y+gEZnstQtZ7O7hE0QmiMttcKjruRldcgZBB6GqNFK&#10;AWIABJJwAOSSegAr1rw58EfiN4jZCNBl0S1M00El74jLaSsLxQifL2Eim9ZX3KiSR2rIWyNw2uV+&#10;ofBv7PPg/wAOSJe607+LNQjDkLqFvFDoyksQrrpG6QOQp2n7RLKufmCKcY986cY6ZAUdMDpj6D6e&#10;gqhBq2m3WoajpVvewXGoaVHYy6naRSB5rFNTEkliLjbnY0iRO4QkNtCsQA6lr9FFFFNlkSGOSaeS&#10;OKCGJ5ZZZWWOKKNF3u8kjkBQoGWY4xgnIAr4Z+LHx0vfEx1Hw14Vlay8MyBrS61ERtHqGuxA/vlU&#10;thoLWQ4GwBZJI8iQhZHgHzfRRRRX0F8IvjXqHhC6h0TxPdXeo+FLgwQRyzPNd3fh3y41gglswdzt&#10;aKiqsloudqgPAu4PHN2X7TOhw3cXhXx1p86Xdnd2y6HLcw3UE9nJA4k1fRJ7ERAlhKr3bPKJGUgR&#10;gAclvkuivoz9maya48d6jdmOcxWHhu8YTRl1gS4ub+2ghhuGHB3R+cyRkjJTcPuGu2/anspmt/Be&#10;oR2zm2hm12zubwRt5cc10lrPY200vQM6w3DxqRkhXI71yH7P+sXNjp3xR0/R/PfxLceEzq2gpBbL&#10;clrvSLe7t4ikbhlaT7ReW3lxMjBzkEYBB8bUeNPiPriIDrPivW5VCJvea7a1tZLzu8h8q0tUmnzk&#10;mOGPec7Qa9s0P9mHxReIkuv65pOiRyWscqw2cU+tXsVy5VntLuMNbQDYC4aSG5lG4ALlTvr0i0/Z&#10;f8Gx2sKX2u+J7q8VP9IuLSXSrG2mk3HDQWk1rcPGuMDDTvzzntXQ6f8As6fDWzZDcWmrawFRlKah&#10;q08Syls4kf8AsoWzBl7bSB6g1sP8B/hQyOo8KLEzIyq6a74l3xkrjeolvWXIPI3KR6jFcvefs0/D&#10;25neW3u/E2nxvt22trqNlJbx7VCEob61ml+Yjcd0h5PGBgDhta/ZbbF5L4d8Whm3A6fp+taeVAQy&#10;hTHeaxYueQm5t6WPzEAbVDbh4p4p+Dvj/wAJpcXN9oct9ptuJHk1XRm/tKzEEMBuZ7qaOEC4hhjV&#10;W3y3EEajB5wQTW8GfFTxn4GKQ6RqZuNLTcf7E1QPe6UN3myYghLrJb5klaV/sssfmOB5m4DFfYHw&#10;9+N/gvxXLDo5tT4U1q+u5mh0y4ML2F/f6lezXMi2OqQJEJJ53YSSefFC8k0u1POYlj7jRRRRRTgM&#10;8DJyeMDJ6gcDuePXNfNfj/8AaD8JaS4tPDVnb+LdYspZpLXUJUCaJpV75FxYG4t7pl8y4dQxB+zB&#10;Y5IZWC3I3Mp+RPE/jXxR4yuFuPEes3WomNswWzFILG2JXbutrC3CwoxXhnVNzfxEnmu48OfAn4je&#10;IlEraTH4ftjHKy3HiSSXTWaSKQRG3NhGkt2rHJZTJbqhVSQ3K7vZ9L/ZZ02O4jfWvF97eWvlMJLb&#10;TNKt9Nn84x/KUvbua6XYrdc2+WX+4enW2X7Nfw7tjKZ5fEeo+ZEURbvUrWMQOTjzovsFtASw7Byy&#10;/wCzXTf8KJ+E/wD0KKf+D3xR/wDJ1c9f/s3/AA5vJJWtxr2liSbzFisdUSVIVCbTbx/2nDcMVz8x&#10;3szZ/jxxXPal+y94Xltwmj+JNesbvzQWm1KPT9Wt/JwQYxbWsdkwbOPnM2P9k15h4h/Zq8a6a0j6&#10;BeaX4ltg8KQxrKuj6nJvjBnkltb9jbIiPkA/bWLLhsAkqvmXhi9+IHhDxNb6RoEuq+H/ABHqF5Y6&#10;cdKu0FmtzdX6/Z9Oj1LTdWUQMCLjfE9zGVTeJFKnDVt/HDVY9W+JviV4Ls3VvYy2elRErKi282nW&#10;EVtqNoiyqCAl2LgHHylslSVIJ+tvgBpkGnfDDRp44ZYZ9XutV1S+8xnPmz/2hJp9vOiN91TbW8GA&#10;OD97+Kvnj9pmCGLx/p8kUex7rwrp89w2R+9mXU7y2DnA7Rxxrz6CvnaivqT9mLwybrW9b8WTw5g0&#10;qzTSdOeazDxtqGonzbuezvXOElggjEUioC2y5GSqnD6nxX+P05mvvDPgK4jWBY3tL7xTC7Gd5t2y&#10;ZPDssRAVFAZPthyWLFoNgSOd/kuSR5XeWV3kkkdnkkdi7u7nczuzckk8knrUdFFKCVIIJBByCOCC&#10;OhBr66+Evx8kaWw8MeO7hChRLWw8UzyMJfNDbYItekkJBDAhReEjBCmfdukmX69oooooqvHfWU11&#10;c2MV3ay3tilu95ZxzwyXVrHdBntXuLdCWQS7GKFgAwUkE44fcW1veQTWl3BDc2tzFJb3NtcxLNb3&#10;FvMhjlgnhkBVkdSQysCCCQQRXz142/Z18Ma6bm/8LznwxqkjSzfYwhuPD9xKwmlKLaDElr5krxqG&#10;gYxRRrhLYk8fMvib4M/ELwxKwn0G41a1H3dR8PJNq1q4EKzSO0UCC4iRdxQtPAgLBtu4YJ8roorS&#10;0vR9W1q4e00bS9R1e6SJp3ttLsbm/uFgRljaZobVHYICyqWIxkgd69Hs/gd8Ur+2huoPCcyRTqzo&#10;t5qmiafcqqsVPn2WoXMU0ZyOFkRSevQiuO1HwX4w0i2uLzU/CviLT7K1CG4vbvRdSt7KFXlWFGlu&#10;5IxGoZ2VAS+CxAHJrl609I1fU9A1Kz1jRr2fT9TsJfOtbuBgHjbaUdSDlWR0LRyRuCroWRwVYg/S&#10;/wCy/qyL4g8W6QtukZ1PS7TVkMZfy7ZNKvmtTboZGZtp+3AjduOF5brn7Oooor8m9Z1GTWNY1XV5&#10;izz6rqV9qMpcKHMt9cvcyFgmFyS5+6MelfS/w4/Z0n1CK11rx48tlZTwwXVt4etXkg1Nsz7/ACtc&#10;kePMCvEozBC3nYkw0kEkbIfrDQPDPh7wvbG18P6Lp2kQtHawz/Y7aOKe7WzQpbNfXf8ArZ3UM+JJ&#10;ndyWYkksc7tFYmqeG/DuuSQza34f0TWZYE2QSarpVhqEkMe8v5cT3kbsqkkkgEAnrXAS/Az4VTSN&#10;K/hNAznJWLVtet4/+AxQXSov0Ciq9z4H+CvgG3lutW0jwtp0VzDcyoPEUw1aa6SwVZrldMttckuJ&#10;XkUFQY7VC7FlUBiyqebm+P3wo8NpbaZoNrqN3pscRkRfDeg2+nadZtJO7SW62mpvYkOT+8PlxFDu&#10;+9u3AcfL+1RbLNiDwRNLBkfvJvEKQSnKjduhSykAwc4/eHPXjOK6WX9p7wOsMph0TxVLOIpGhimt&#10;tIhhknEZMUUs6XkhRGfAZxGxUc7W+6eJtPHXxB+OWsSeGdGt18L+DnSJfE0ti6z3MWjzNH9ogu9b&#10;niBaaZo5UtoLeGLzFd0mEkKyuv1xpel2OiadZaRpdtHZ6fp9tFaWlvEWZYoYkCqC0hLMxxlndizM&#10;SzEsTm/RRRRXyz8b/BfxT8ba1Da6LYx33hLT4LaSwtYdU06zEuoPBi8vL63v5Yi0ylniiwWVYxlN&#10;rSS7vAb34KfFDT7d7ufwldyRRsqstje6TqdwS/TZZ6dcTSsPUqhA71xmpeE/FOj2323WPDWv6Vab&#10;1i+16lo2o2Nt5rfcj8+6iVNx7LnNc9RRRRX1x4Xmtvjr8PX8I6xeLD458JBbnTdavmhubi/tXZoo&#10;ppCqrP5RXy7a+I3/ADrBcO0kjKg+bPFfhPW/BetXGh6/am2vYQJopEJktL+zkYrBf2FwQBJDJtIB&#10;wCrBkdVkR0XN0jSNS17UrLR9Hs5b/U9QmEFpawBd8jkbmZixCoiqC8kjkIiAu5CgkfdmueJdO+BH&#10;w60DQo/+Jlrn2G6ttJt2Ez2lzqZb7bq+oXMmUKWsdzclhEGEjBljXA3yJ478ZV/4TbwJ4B+KdtaR&#10;JPPaPo2vtEl6hScTOsYggkMkaWkF7FfRrI8gdjNEpLkjbkfAC/03Ub/xD8O9fjS60fxlpjPDaTfa&#10;JFbU9LBuMWyxhlikMHmT+edrK1vFtcOEFfddra21hbQWNhbwWdnbRLDbW1rDHb28EKDbHFDDGAqq&#10;OgCgYqeiiiiivl/4n/G+78JeOF8P2Vlp2t6HY6X9n8RaZcxvFJdahqIE5hW+cSKBDAIQAImUmSZJ&#10;AzBPKxtY+EHg34m6JH4v+Fd3b6RcXG83Wi3PnR6eNRMouLyxuYQZGsLiJZcCOFWtyqxeUqxOJm+W&#10;b6y1rwrrUtneR3ui65o92u4I7W93Z3UJE0M9vcQEeqyQzRMQylXRipUn7k+Dnxig8b28fh/X5Ybb&#10;xdawkpIAkUHiG3gQvJd2qKAqXCqN1zAvGAZYgI/MSH3uiiisPxN4j0vwpoeo+IdYklSw02ESS+RE&#10;ZZ5XkkW3tra3i4BklkdEXcyqCQWZVBI/OX4g/EfX/iDqkl3qU8ltpkcudM0KGZzYafEgKxNswolu&#10;CrHzbll3MSQoSMJGvcfDP4Gaz40VNW12S68O+GilvPbztbr/AGhrUcsiuy6dFMQIomhyy3ciMhJj&#10;8uOYFymjqnxm0nwrcxaT8JPDunaDotjqaSXuqTwm6v8AxXZW0pmjtbpr5WuY7cvLPtaad7jyzGEa&#10;2w0R+29G1ix1/SdO1rTZPNsdUsre9tmOAyxzoJNkgBwHTlZEz8rAqec1pUUUUUV8+fHObw54U0PW&#10;vEFva28HjTxjpZ8GJdROvnXukztHJqsl3ZPKiukVtEIPtSwvIjNbxlhGV2/LPwe8MyeKviBoNoU3&#10;WmnXC65qJMUc0Ys9KdbhYpopCNyTzeTbtjOPM3FSAa+r2+O+h2vxI1TwdqSwWuh200ek23iFnljS&#10;LXbfcmox6mk6oIrbzT9lWYZVHiMjO0Mu6Hyr9pLwJdW+qRePNPtZJNPvoLex8QSR7pPseo24FrYX&#10;lwrOSsc8IitwUjWNXjAc+ZMu75Wr1v4VfCrUfiNqTyStLp/hjT5UGrasqr5sr4DrpeliQFWuXUgu&#10;5BSBCHkBLRRTdF8bfH0Gs3kHgXw79ki8H+EntrW2NoGdb3ULC0+xl0llUEQ2qs9tCEJV8NL5kitH&#10;s8Cooooqe3t57uaO2tYJbm4mcRwwQRvNNLI3RI4owWYnsAK7K28EfEawure8tPB3jS1vLOeG6tp4&#10;fDutxz21xBIJoJo3WEFWVgGUjoQCK/Q3wDrWva94ZsL3xJot/oOuRAWuoW19CsBup4oUY6lawjaV&#10;inD7tjorI++P5ggZuyoooor57+I+neMPAOp3fxE+HsVvLpk1vPP418MPFdTWNxc4bzPFMlhFKuWC&#10;+X9pltTE6mLzZPMje5YZ2l/tO+ELmGP+19D17S7p3YSLafYdVs4U3ERt9raS2lYlfvAW3B9etWz+&#10;038PwzD+y/FzAcI6afo+1yOM4e/UjPqfyq5p37SXw6vbtLe5TxDo8DrITf6jplvJaxeWhdVkj0m4&#10;upyXPyrthIDHkgZYdVaXXwb+IM3nwR+CNf1TV4p123VlpqeJLlbeF4JWa3vo0v1aOKMlHKhlVQ6n&#10;G01BJ8CvhTI7yN4UQM7O5EWseIIowWbJCRxXYVR6KoAHQCt3TfhX8OdJtzbWvg3QJYzIZS2pWKaz&#10;cbiANq3Wr+fKF44QPjuBmu9RBGioiLGiqERFUKqqowqhRwABxgYApaUD7pycjkEHBHfPH+HFeI+M&#10;PgJ4G8TRSyabZx+FdVYoY7vR4glgSkYiVJ9EDJAUPVvI8py2CXOSG+JfGfgXxF4D1Ead4gs/L8/z&#10;HsdQty8unalHEQJJLG6ZV3bdyl0ZVddy70G5c/Vf7L2pW8vhbxJo6LILuw8QJqU7YXyjb6tp0dra&#10;qjZyWDWUxYHoCvPJr6cor86Pj27t8VvFCsThF0NUU9FQ+HbR8D2JJP45q78Lvgvq/j9U1e+mbR/C&#10;yXIja8Meb/Vlicrdx6PE42YQr5TXMmURzhVmaORF+0vCnw48G+C4rcaHolol5AM/2xdxpeazLK9s&#10;tpcSnUpwZIxKqEvDB5cILMUjTcQe4orP1LSNK1u3Sz1nTNO1a0WZbhbTU7G11C2WdEMaTrBdqy71&#10;DsqtgHBIzgmuD1P4N/DLVrgXV34Q06KTYsezTJL3RLfah4P2PRpYIc88uY8nuaox/C74QeEg+r3m&#10;gaBY28aiCS58R389/psYmcKoaPxHPNbhyeEbbuycA81zc/xh+DPglbqDw7DaySveC3vrXwfoFvap&#10;O9urqLt7x1tLW4jT5lSSOdyd+U3KWI5PU/2pdJiuNujeEdS1C02ITPqep22kXHmn76/ZLSK+Tb0w&#10;3nc/3RjnTs/2oPB72sD6hoHiS1vWVjcW9mml39rGwcqohvJ7i3dwU2kkwJg5GDjceR1n4/8Aizxj&#10;fReGPhxoLWF3qV1LaWd9cGK+1iaPzElhuIbbaLWzIiSU3LytOqRlnEkfl+ZX0z4K8JW3gzQ10qG7&#10;u9Tu7m6uNV1rV76R5LvV9avQv2/Upt7NtMhRQoLFtqrvZ33O3WUUUUV438ZNH+IniLR4NC8EpZrp&#10;99Fe/wBvynUEtNRuIoog8GlRNPtRYbjlJCshLkhJDHCZDL8lf8KG+K+cf8IrgkM3/Ic8NgEKNxwf&#10;tnX2rirzwN410+C5ub7wj4mtLW0jaW5urjQtUitbeKM4eWW5aIRhB3ctj3rlaKKKK+l/gp4k0/xF&#10;pmqfB7xUfM0fXYLy40O58+4+121+pS6fTrTessMYUxtfW5ZUVZkkDCVplQeW/EH4aeIfh5ftFqcQ&#10;utKuLiWLS9bt1H2W/RVEiLJGGZoJtp+eGQ9VcxtKgEh86r7p+GumaX8Gfhxd+KfGHmafqetyQ3d5&#10;aPFIupbER00PQILJ5SrXBBlnbKRMhldZ8JAXXm9Y8Ux/Gv4S+MJpbG1sNd8Hagddhso7q7aOHTLd&#10;JLm3ummaMLJI1l9ttyvIaWLzCsSyRqngHwp8WL4N8daJq08rxabNM2mauFuGgiOm6iPs8k10VR98&#10;ds5juzEV+ZolAKnDD9F/D3hrQ/CmmjSfD2mw6Xp63E10LeFpZTJc3LZlmnuLh3lkYhVQNIxIRVQE&#10;IqqNuiiiiivCfjb8T7zwBbaBa6DcWh1y9vzez2lzHBdwnRLWJo5EvYA6zxLcTOghkjC7hFKFdSpB&#10;4Ky0j4bfH6yv7jTrGPwP46t5RdagLYJeSTWzXTtJfPaRm1hvkmM37+52RXCTBBI3lbBN81eMPA3i&#10;TwNfrYeItPa285p/sF9EfO07U4reQJJNY3QwGADIzRuFkRXTzEQsBXv/AMFPjXeRXln4O8ZXk97b&#10;Xs6W2ia3cu891aXU7hYNN1OZyWkt5HIWGY5aFiEYmEg2/wBk0UUVFcXEFpBPdXU0VtbWsMs9zc3E&#10;iRW9vbwoZZpp5pCFREUFmdiAADkgV8E/GH4x3Pja4l0HQJJbXwjay4ZgHgn8QzRNuW7u0bDJbKw3&#10;QWzAHIEsoEmxIeK+H3ww8S/EK5J0yBbXRre6itdT1y52C2st6GZ0ggLK9zMEA/dRfdZo/NeJHD16&#10;34p1zwp8E7mbwz4B0lL7xoloser+L9dT7Xc6YbuJri3j0+GRRD5vlTBz5Maw7REswuHEgT6R+FXj&#10;P/hO/BWmavM5fVLfOk658uM6vYxp50+Uihi/0hHiutkKFIxL5QYlDXolFFFFFcL46tPC1np//Ca+&#10;IdNsbq48HRyazptzP5EFybu1hf7DYxXcvJMszp5EZJXzjGwUyKlfm0q6r4q14KMX2ueI9Xx1trX7&#10;ZqusXnAyfLhj8yaT/ZRc9gK+3fG3xMtfhDqXgPwdbWb6ho9to1tHq7XKltUj0W3C6RpN1Y3URSF5&#10;1ME7zRtCA+xVUxb9y0/jn4bh+IHgbSfGPhq4XUhoUVxqsHky7Y73QdQhR9ReOBo9/nwmGKTy3aPa&#10;izKytLsQfCtdL4V8Ka54z1i20PQbQ3N3OS8kz7ktLG0Rgs19fzgMI4UyMtgsxwiK7siH6C+J2t2P&#10;wy8HWPwf8MT+dfXFoLvxZrMRhtrmQXzmWa3mjszuEl0u1WSZiUsxFETMsgdfliiiiiiuqg8DeNbu&#10;CG5tfB/im6triMS29xb+H9WmgmjJwJIZYoSrr7qa+3PglrfjWXRYfDvjHwxq2mDR7GOLRtZvbGSw&#10;W7062cWkenXttOFdbiFdoikCYliXLAOpkm9yooooryn4neE9e1KGDxV4J1ObSPGfh6zu0t2tYkx4&#10;g0sst5LoN6AjmbEkQktIpt8PmFgyKZPNj8o8NftP6ebRovGOgXsN/HtC3Hh1YZ7S53SPvZ7LUp45&#10;Lcxr5QAWabzCWY+XgKeon/aY+HsUuxLLxTdLgEy2+m6csfPUBbq8ibI/3ce9Rx/tN/D9pFU6b4si&#10;RmRTLLp2k7EBOGeRYb922r1IUMfQHpXXxeNPgz4+njjuL/wjrVxZyRW1pH4j02G2uC99IRHDpcfi&#10;WCJ5N7J86W4bBKB8FlzZv/gv8LtTuGvLjwjYxySdV0661LSrbBJb5LPS54YV6/wxjsOgqfS/g98M&#10;tIkkltfB+lytLH5bLqhutbjABz+6i1qSdEb/AG0UN+Fd/YafYaVax2Wl2NnptlCX8mzsbaG0tId7&#10;GR/Lt4FCKCzFjheWJ9at0V5x4s+E3gXxiJZdU0SG01GQyt/a+khNN1IzTsu+e4lhHl3D/IApuo5d&#10;uW2gEk18UfEn4Q+IPh7P5/73W/DzxRSJr1rZPDFbSMUhkt9UgV5hbN5rhYi0pSUFSjb98cfWfs1X&#10;drbfEK7hnnjikv8AwzqVnZRtu3XNzHe2uoPDGVHUQwSy/Nt4Q85wD95UUVw3xK8QN4X8C+J9Ziku&#10;Ibm30ya2sZ7QL9ot9R1Jl0zTrpC7KB5c8qSMwJwoJAZgAfmv9nT4cRahO/jzWrWCezsZpLXw7bXU&#10;FyS+qQPG765Fv2xOsB3QwHEg87zG/dyQIa+za53xH4t8NeELVbzxJrFlpUThjClw7SXV15bpHL9j&#10;sYA88xQyJ5nlRtsUgtgc15Pqn7R/w4sLhYbRtc1uNolka60zSligjdmIMDjWpbSTeuASVjKYIwxO&#10;QNzQvjr8NtdeCH+3Do91cs6rba7bS6ekYSDzy0+onfZoPvIN1wCXG0Z3IW4vWf2jLbw/52mav4I1&#10;3T/Fdjcywalotxd2SWFsVWRrd4NYUNJMsg8llYWiqUYujuoQv474r/aN8Z67Dc2eiQWfhWynCp5t&#10;oz3utrE1oYLmEarMERA7sZUkgtopYyqbZchmfwO5ubm8uJ7u8uJru7uZXuLm5uZZLi4uJ5WLyzTz&#10;Sks7sSWZmJJJJJzVeivRvBHwy8S+NzJd2dpPa+H7NmfU9ektZrmO3ghhkuLg6fYQf6RfzhYmVbe0&#10;RmMjRq5jDhq+ide8Qar4C8P6f4O+D3gzxgpmmae78Q6j4R1zz5rz7NvuGgtNUtEM95IsBaZ3txFH&#10;Em2KMrgw/RHhP/hJf+Eb0ceMDZHxL9jX+1vsOzyBPuYxh/JzGZhHsE5gPlebv8r93sroaKKK4TxR&#10;8TfA3g2Y2uva9bQ3+yZxptqk+oagpjgS4jjuLewWT7O0qyJ5JufLV85DbVYr5zYftKfDu7uo7eeH&#10;xJpUMhw99fabayW0PvImmXNzMR/uQsfavU/DPj3wh4yEo8N69Z6nNAJHmswJ7S/jjiKK9wdOvkjn&#10;MQMqJ5wj2ZIUMSMDrq47xD8PPBPikyPrnhrS7y5meF5r5ITY6pIYF8uJZNTsDFcEKgChTJjAAwQB&#10;j5W8f/s46no8MuqeCrm516yjWSWbR7pYRrNtDFArl7WaEKl4WYSny0ijkHyIizMSa+YiCpIIIIOC&#10;DwQR1BFJRXd/DfxbN4K8ZaPrYnaGyW5Sz1lf9IZJtGvHEN+ssFsymQxqRcRI24CaONirFQK+rP2j&#10;fCcmv6Z4UutJsLm+8RNr/wDYVnb2iIxubW/0+fUJxN8u7ETWgdWLqkamVmGCWVNL0nwn+zv4Tl1n&#10;WJINY8Y6rE1sPsx2S6hONs39k6SZlDw2MLBHubh4wWO12UuYLcfKGqap4t+KXiyOSYS6vr2rzLZ6&#10;fYWoMdta26s0kVjYxSNsgtoQXkdnYBRvmmcsZJD9n+Efg8NK+GmteB9d1FbyTxHI+oXLW8Trb6Tq&#10;L2tutu1sVdWnNvNbRS5dkWQqAUC7t3w3qNjrXgjxNPZTM1lrfhvVVMU8aPtW6sJxPZ39qLpFLRPh&#10;J4HaPDoytjBr9Dfhd8RLP4h+Ho77/R7bW7IR2+u6bCX2Wty+4RXESy/N5NwE3xZZtvMZZmjZj6TR&#10;RRRXnHxP+IVn8O/Dcupf6Jda1dt9l0PTLmVlF3dcebczRQ4kMFupEk23bk7IvMjaVDX5zWFhrPin&#10;WobKyiu9X1vWbx9oZ2mury7nYzXFxcTzHv8ANLNNIwVQGd2ChiP028FeD9O8DeHLDw7pxWVLVWe8&#10;vvIS3l1LUZsG6v541LHc5AVFaRzHGsab2CA1yfxT+FmmfEXTA6GGw8TWELLpOrMp2SJkyf2bqXlj&#10;c1szZ2tgvC53pkGSOX8/JoNe8GeIRHcxT6P4g8P6jBOEmSJ5La+tJFubaZVcPHIhISSNsNHIpDAs&#10;hGf0W+GXj2z+IPhm21UNbRatbgWuvadbtJixvlJVXRJxnyrhQJoSGcAEx72eOQD0Oijk9OeO2T05&#10;5HuB1r87vjJ8TZ/HmuvZaZezt4Q0qZRpNqYmtUvbpIfLuNXuoCzF2ZmkW2MgUpCQPLjkkmDd98FP&#10;gp/bH2Pxl4vtF/sf5LrRNEuFydXw26LUNShbpacboYW5uPvuPs+0XH2r15PX/OOOR0OOK/Pn45/D&#10;hvBviJtX0q0kTwxr7tPbtFbJFZaVqkrO9zoqmJiqjahnt1ZYxsLRxqwgdq7T9nn4mLptxH4A1mSN&#10;LG/upp9Avp7lx9l1C4C79HZZm8tYp2DSQBNp89mUiRpl2faFFFFFZ+r6vpug6beaxrF5DY6bp8Jn&#10;u7udiEjTdsUKqgs7uxCRxopZmZURWZlB/OD4o/EK6+IfiSbUQ17BoloPs2g6Zdyxv9ittqrcXDxw&#10;AIs106CabG9h8sXmSJEhr6t/Z++H48MeHB4n1CIf2z4otba4hVltZDYaG2Z7GKKaLc4a6DJcTrvA&#10;wIkdFeJs/M/xY+GGs+AtXku5JrnV9A1W5lksddn3SXBuJS08ljrMnQXY5ff92dQZEwRJHF638G/i&#10;NoniLRE+FfjtIruO6i+waNcajK0ltqNtI6ta6HNK53RXELgGwkVxnCRR+XLHEJfJfiZ8JNW8B6zD&#10;HaLNqfh7VrtbfRNUcIrLPM37vSdUZdqR3C9VfCpMgLoFIlji+sviHqVn8KvhQ2n6JvtXSzt/C2iS&#10;oBDcfbb6BvtGpPPYpGEuPLS4u2mAXdMMnDPz+d1FFamj6PqWv6nZaNo9nNqGpX8wgtbSALvkdhuZ&#10;ndyqoiKC8sjsqIgLsyqCw+q/BP7NCbLe/wDHeoN5n7mY6BpEqqi4KSm21HVcHcceZFLHagf3o7gj&#10;Br3jSvhR8ONGieKz8HaHKryCVm1O2OtTK4XaPKuNZNxIg4yFRwuecZr0EHHf0xnptVdowOmAOK5j&#10;VvGvg/Qprm31fxRoGnXdoiPcWNzqlkmoRrKgkj/4l+/zyWV1dQEJYHIGKxLH4sfDfUJrm3t/GOhx&#10;vayGKRr+5OlwuyuUJtrjUlijmXIPzwuykYIJHX0LIxxgggkHI/PAP68iiiiivmrxj8VvF/hfxyfD&#10;GveDrPV/B2pXn9nWf2PR9Ul1DxDY39nD5lrp0l7J9lvJ4jcJFNAkO1nzCSm9XHiXjP4X2F3eazqH&#10;wxlvtct9OvYY9V8HnSdZtvE3h03jFIkTTtRiS5uYBKGUkR+ZGpXcJAskq+E0UV674M+Nfjjwc8cA&#10;v217SVSKI6Vrcs92kEEWxFXTrvcJoCkSGONAzQruJMLHGPfdM/ai8MS27NrXhvXrC7EzKsOlyafq&#10;1sbfYpSVri6ksmDli4MflEAAHexYhfUrH4t+D7jw1H4r1Se88L6bczTQ2EXiG3jg1LVIrcwRzXmj&#10;6dYyXEl1CGnRWeFWKkOWAQbznf8AC+PhPtyPFgBGfk/sLxLuOOmCLPHP1rpvDXxJ8DeLbgWnh/xF&#10;Y3t6WZUsZluNPv59kJuJDa2WoxwyzKiK7O0SEAAk4ANdvXKeNvCGn+OPDeoeHdR2RrdIJLK9+zpc&#10;TabqMAza6hbrJtO5TlXVZFLxtJHvCu1fJP7Pup3nhX4i614M1IPBLqkV9ptxaRpa3Crrvh2SSdPM&#10;u0YkRxwrfJmJ2R2ZMgjay/cNRTzwWkM1zdTw29tbRSXFzcXMscNtbwQpvmnnmlIREQAs7sQoAyTX&#10;5/eAvDDfGD4mavqmoW08OgtqN94j1mFri5lKW11etJYaEuoQxrl5CwjH+qJhjlaPayKB+gNvbwWk&#10;EFpaQQ21rbQpb21tbpHDBbwQx+XFDDFHhURFAVVUAAAAAAVFf39jpVpNf6ne2enWFv5f2i9vrmGz&#10;tLfzpFhi865nKou52VF3EfMQOSQK8a1P9ob4ZWEKyWupajrTs5ja20zSLyKZFHPmu2sC0jKnOBiQ&#10;njp0qLSf2ifhpqKzteXmraEYinlrqmkzzG53k7vJOiG8AC4+bzCh5G3dzifxV8ctC8KXE0d1o+p6&#10;nY3ULT+F9d0O60rU9A8QiK3VbtP7RSYCFre78y2mVFmdVCybSJFWvFNe/af8Q3luIfDvh7TtCleK&#10;5jmvL27k1udGljCW1xYx+VbRJJEd7fvo5lbKgoApD/PGt6/rfiS+fUtf1O91W+YOizXkzy+TC073&#10;BtrWI/JDCryOyQxKsa5O1QOKxqK6nwp4N8R+NNRXTfD2mz3sgeNbm62GPT9OSRXkWbUb5v3cSlY5&#10;CgY7nKlI1d8Kfp/QLez+D3hm8ufDvhfxF418b31ncfbtfg8K+IY/DVjFBslVIdVuYId+mgZnSa0L&#10;favK3ySQxmDy/W/hDffEDUfDVze/EFLiLUJtUnGnJe6fbaVqC6dHAkRFxYW0UJRfOWXy/NjV2+9k&#10;oY2PqtFFFc54k8W+GvCFml74k1i00uKTd5CTM0t1deW6RyCzsbcPPNsMiGTyom2BtzbV5Hj8/wC0&#10;r8PYr2S1jtvEl1Ak7QrqEGmWaWU0YfaLqOO5uo7gRkfMA8CvjqgPFegaB8V/h54mnWz0rxPYteSm&#10;2SO0vUutKuJZ7o7IrW1XVUh8+Xd8myAvzjHUZ9DrD1zwx4d8SwC31/RdM1eNYriGF760hmntUu0C&#10;XBsrlh5kDMAD5kLK4IBDAgEfOvjr9mzSrmC41DwJcTabepEXTw/fTvd6dduiRIsNnqN03nW7FVmk&#10;JneZXkZVBgjG4fIGsaRqfh/U73RtZs5bDUrCZoLu1m27o5AAysjxko6MpDxyRsUdSGRmVgTmUVZt&#10;Lu4sLu1v7OZ7a7srmG7tbiM7ZLe5tpFmgmjb+8jgMPpX6BeLp9L+JfwSv9cIiUSeHJPEULJALhtO&#10;1nQo2ub20t5LtI2UrLBPZPOigtG8m0sjc+bfCv4V6Z4L0w/En4kGGwksIV1DTdOv1ITRUUqYNR1C&#10;A5Zr52Ki1tQpaNivym5ZFg8M+KfxHu/iNr4vFims9EsFe30TTpXRpYoX2+feXPlZXz7hlDOq5CAJ&#10;GGfZ5jfTPwD+Fuq+EY5vFmvSXFjqmsaebK20LaEaysJJ47oT6qGG4XLmNSkIwYUyJD5jskPzN8WP&#10;Alx4D8W39nFaTQ6BqE0154duWRzbyWL7ZZNPinlkmZns2kFu/myeYQElZVEqZ+m/gJ8ULPXtHtPB&#10;ms3ax+IdIt/s2lCSOKFNW0WzhUW0cDoVD3FtGpWVNodokWbMjCZk+jqKKKKxfEXiDTfC2iajr+rS&#10;tFYabb+fOIwGmlcsIoLeBGIDSSuyRoCygsQCyjp+ZvjbxdqHjfxHqPiHUC6G6k2WVmZmnj0zToyf&#10;smnwMVQYjU/MyooeQvIVDOa+4fgb4Ak8FeFDdajC0WveJDbahfRyJPHLZWUcROnaXPBMcCSISSyS&#10;ny0YPI0bbhEpr0jxX4U0XxnotxoOvW5ntJyskckbBLuxu0BWG/sJmBEc0YLYO0ggsjq0bOjfnN8Q&#10;Ph/rXw81ttL1QfaLS4Mk2kavEhS11W0R9vmKpZvLmTKie3Zi0ZIILRvHI/1x8A/ibN4u0ubw1rt1&#10;Pd+JNEtzcRXU0LMdQ0GNoraK4ubxS2+5hlkEUrOqM6tE+ZZDM4+hKKK+QP2hvic5kl+H+g3MXk7I&#10;z4puYkLOZvMWe30aKaQYULhZLloiScrEXXbPG3j/AMK/hZqXxE1MySNNYeGbCVRq2qqnzySbd/8A&#10;ZemeYCr3DqQWYgpChDuCWjjl/Q7SdI0zQNMstH0ezhsNMsIRBa2sAbZGmS7MzsSzu7Fnkkcl2Zi7&#10;ksWNfL37R3w8kuo4vH+k26M1rBFZ+JYo/IjdrdXEWn6t5YVXlZN32edtzMIxCQojjkYeLfB/4jSf&#10;D/xIv2pkHh3W3tbTXw0LyPbRws62uqRG3Vpd1sZXZo0Db42dQhk8tl/RS3uLe7t4Lu0nhurW6hiu&#10;ba5tpUmt7i3mQSQzQzRlldHVsqwyCCCDip6KKKVVzwM9QAAM9ew9+vevhH49fFGHxZqMfhjw7fpc&#10;+GtKdJby6gQCHVdZQujPDckky20CnZEyqqPIXk/eIIZK6H9m3wFcXGpTePNStZ4rKxils/Dkksbx&#10;x3t5cB7TUtQt3WRS6W8Ye3+aJ42eVtrCS3Iqf4//AAs1aXUdT+ImkudRs50tG1vTo4T9p0qCw06K&#10;xXUYQpPnQFYd0/yhovv4aLe0XE/B34xXHge4i8P69JLc+ELqdirBWln8P3M7gyXtoqgu9szfNcW4&#10;yQd0sQMhkjn6T4y/BuKwin8deB4Irjw/cR/btU0uw2yRabDLH5zatpAhyrWLA75ETIgB3p+4JEHs&#10;3wq0jTPh18KI/EV9BF595oz+LtaubLbLdXdo9q+o6XaxPcmLLx2rRosJcIJWk2nLsx+EvEOu6h4m&#10;1vU9f1SQSX2q3kt3Ph53hhD8Q2lt9peR1hhjCwwIznZGqqDhRWLRTkRnYKoLMxCqqglmYnAVQOpP&#10;YV9MeA/2cdX1qCHUvGV3N4dspRDLDpVvHE+tzwTRF83LTZSzYEx4SSOST76yJEyjP0boXwY+G2gq&#10;vkeGLLUZzax2s11ru/WXuNm1nuGtdQL20crMuWeCCPGWUAIStek2dpaadawWNha21lZWyeXb2dnD&#10;HbW1vGWLGOC3gCogJJOFXFUdV1/QtC+z/wBt63pGjLdmVbRtX1Ky05bgwbfPEDXjpu2eYm/bnbuG&#10;etcXD8YfhlPeRWEfi/S1nuBmOSb7VbWQGSP32o3ES28Z9pJV9a9AsL+w1W0hv9MvbTUrG58z7Pe2&#10;NxDd2k4ikMMhhubdmRtrqyHaflYEHkVaooorwz4tfETxx8P7zTbzR/Dmnar4VktIn1O/ubXU5ZrS&#10;7S/8qa3lvLOVYbZZUkhSCSaJtzl9obbtrx3xx4Q8O/Eu80/XPBMdx4e8Y+ILKXVLjwj4g0+60P8A&#10;4SJBDJcvqmiXl0i2kk7rG0krxTGGVT5ztDKJDL8z3the6bdTWWo2d1p97bsEuLO9gmtbqByocLLb&#10;zqrqcEHDAcVUoruvCHxH8YeB5430LWJ0sw4M2j3bG70e5QzpPOkljKdsZk2BGmtzHNsLBZF3E19H&#10;aD+1HYuixeJ/DN3BIlupa70C4hu0uLsMu4DTtQaAwx7S5BN1KwOAQfvD1rwp8YPC3iu2vtQjg1XQ&#10;NG05o4J9e8Tf2NpWjtfy4KaZDd/bX33BU+ZsVCFXG4qWjDwL8ePhQcqfFgXj7x0PxKfwG2zar+mf&#10;GX4Y6tcm0tfF9hFL5bPu1KG/0a3KqwBAvNXhgiLnIIXfuPYcGvTgfp09znJ456dKqX9haarYXmma&#10;hCLiw1C1uLK8gLSRia1uojBcRGSIqw3KSu5WDc5BBr4Im0lvgr8Y9FaeZTo0F9BeWuo3g+0u3hjW&#10;TLpV7dTw6cfM863ja5jwIwzPH5giKMqn9AqKK+R/2itam1/XfCXw30eZJruW+t7u9tS1p5A1TVHG&#10;m6DBLcDMsUiJJO8iMFXy543+bI2fUPh/Q7Dw3oul6FpkYjsdKsoLKH5II3l8pcS3VwtsiI00zlpZ&#10;nVAXkZmPLGvGvjH8ZIfA8Uvh/QGhuvFlzbBpJTtki8Ow3CrJBdXULqyyTyRtvggY4AKyyhoysc3i&#10;ngv4K+K/iQ8XjDxlrNxY2OqutwZrrzrzxFq1tGIlhmhjuQI4IJYdy200jMVCIVt2hKMfoW0+Avws&#10;tYoEbw7JeywxRo11eavrJmunRNrTzxW9xHDuc/MwjhVcn5VC8Dxv4h/CrwbLr48F+CtPbQ/Fa+Gh&#10;4m0uOfWJ7jT/ABMv22e1vNB26vM7w3aRwC4tXjcoymYTBFRZR4FpvjDV9FtX0HVNM0vXtMs/t9vF&#10;oninTmu/7InupB9t/s24Rob2ycumZEt7iNS+WZS/I7GDxH8FNRgubbVPh34g8OEojW2o+G/FF1rV&#10;6JVfDxG3154oEUrzvKSnPAAHI1rXQv2er+ySf/hNPG2iXbyKPsuracl5NDGkg3+aukafJCd6Z2Mt&#10;z8vUqcYOx4m+HXwo8G6dpeoapffEDxFpmqmVLXxP4Sm8JXfh6W4imdHsBJKWKzKqMQDIVfDbGJSR&#10;U86tfF/grQ1ifQvhzZajf291M6al451i58Rwz2c0LQGCfQbCOwtNwBDI7K5RskEsEZKs/wAWfiLP&#10;e2V6PFmp2z6eltHaWmntDpmkpFaSGS3il0XT0js5UGdrLNC4dMI+UAWvqL4VfHm28UXFl4a8VRW+&#10;ma7NEILLVkkjj0/W7zcwW3eFwBbXEi7BGm9kmk3Knlu0ULfSNFFFeCfHD4pP4I02LQdEmmi8V6xD&#10;FdQ3ccUDR6Tpa3Jjku3F0kivJOY5IIlVfl/eSFkZYw/wVcXFxeXE95eTzXd3dzS3Nzc3Msk9xc3E&#10;8hlnuLieUlnd2JZ3YkkkknNV6s2t1dWNxDeWVxPZ3dtKk9tdW0slvcQTRndHLDNCQysDyGBBHavs&#10;DwX+0tYHTxa+ObG6TUbS2jVNU0iCOaPVXjGyR7qyZoxBM2Ax8smNmLECFQqGK5/anto7u4Fl4Lnu&#10;bAOBazXeuR2V28fO57i2htbiNWb5cKsrbcH5myNvu/gn4m+EvH8co0G8mS+t4TPdaPqMP2XVLa38&#10;9rdJnjVnikQkKxeCaRU3xiRkdtteb/Gz4R2ninTrvxR4fs2j8V2MPnT29nErDxDaRZM0U0EYBa7R&#10;cmCRcu4XyWV8xNF8GUVp6Po+peINTstG0e0lvtT1CcQWtrCBukcgszMzYVERQXkkYhEQFmIUEj9M&#10;W1G0+HngSyn8RX5kj8OaDptne3MZLyajdWdlHahLVZypeS4lUeWrsOSNxHLD4J8U+J/Fnxh8W2sU&#10;VrNcXFxK9l4d8P2bB4dPtnYyuvmNsUuVXzbu8l2jC7m8uCNEj+0fhX8K9M+HWmebL5N/4mv4VGra&#10;sFJjijJEn9l6X5gDJbowUsxUPM4DuABHHH6zXhHxm+ECeO7U67oaxQeLLC38sI7JFb67ax5ZbGeR&#10;8LHOmT9nnYhf+WcpEeySH4c0vV/EPg/WTeabdX+h61p0z28wCtBcQywy7Z7K+tZxhgHTEsE0ZBK4&#10;ZeK+vvBf7Smh38Udt42tDoeobpd2oafbXN3okiAlos26tLdQtg7NuJlJBcuudo+jdN1fSdbga70f&#10;VNN1a1SaS2e60u+tdRtluI0WR4GuLRnXeFdGK5yAyk8EVfpGZY1MjsscaqS7uyhQAMszMxwAMZyS&#10;MCvCPHfx98I+Gre6s9AuoPE+vCIrbLYsJ9Etp2WOSKS91WJgkqbZGbZaNIS6GKRoSd6/FPiPxH4h&#10;8f8AiJ9U1NpNQ1XUZ4rSzsbOKV0gjeXy7LSdJslLMEDPtjjBZ3Ys7s8ju7fafwb+Dtv4Jto9f1+O&#10;G58W3UBCp8k0Hh63mUrJaWjplXuXU7bi4Q4AzDETH5jz+90V4V8cfhn/AMJtog1vTF2+I/Dtndyw&#10;RR2/my6zpyg3MulEwI0zSqQz2ajK72ePaPNMifKXwg8fnwD4rhubqRl0DVhHp2uoTcvHFbtKGg1R&#10;beAnfJasS3MbsYmlRAGkzX6RA/Tp7nOTxz06UV87/tE+OToHhqHwvp86JqvicSpeqjRNJbeH4wUu&#10;2dUlEkZunKwRs0TJJGtyAQ6DHzz8Ffhmvj7XZbnV4rpfDGiiOe+eIBE1K9Mim30Xz96ugdC8kzxK&#10;zKihMxtLHIv6GRRpDHHDBHHFBDEkUUUSrHFFGi7ESONAAoUDCqMYwBgAU6uf8U+F9J8YaJe6BrUL&#10;TWV2iYeNvLuLW4jO+C7tJsHbJG2CpIIblWV0LIfzj+IHgDWvh7rT6Xqa/aLKfzJdI1eKJktdUtI2&#10;AMiAlvLmTcouICxMbEYLRtHI/snw3/aIv9IEWkeOjdazp4MEVtrkKxtqthFHEICt/GApu4/lVzKz&#10;eeDvZjMWVV+uNA8WeGvFEAn8Pa5purL5MU8kVrdRtd20c4JjN5YtiaFjggLLGrDBB5BroKr3l5aa&#10;fbTXuoXdtY2VsnmXF3eTxW1rbx7tgeaeYqiLkqAWYV4p4w/aA8D+GvNtdLmbxXqSKcRaRLGNLSTY&#10;kkYn1khoirK5wbZZyrKVcIwr478cfE3xZ8QJU/ty8jj0+GVLi20awR7bSradYBB9pEDs7yykFyJJ&#10;5JGXe6oURtteyfBP4Lf2u1r4w8ZWWdH2pcaHol0hA1cnDwalqULDmzx80MR/15w7/wCj4Wf7TrP1&#10;fSNM17TLvRtZtIb7Tb6Fobq1mUlJEJ3KysuGR0YB45EIdHAZSrKCPz0+K/ws1D4d6oJrYT3vhfUZ&#10;mGk6mwLPBKQXOl6kyABZ0AJjbAWZBvTlZUj+k/hF8T9J+IOkQeDvFMFtN4hsbS2Ty9RH2y38S2+m&#10;bZodSQ3xcm9iMaTXKMSxdftEXy70g5X9qDSdfu4fDmrw2KzeHdHjvYrq9tzJJcWV9qk8MY/tCHG1&#10;IHEUSQygkeYzJIVZog/xzRXSeFfCuteM9attB0G2+0XtxlpJHJjtbK0jIE99fTgHZDGCMnBLEqiK&#10;0jIjfo18P/h/ovw+0UaXpam4u5wkuravLHGl3qd0oOC5GfLgTLCC3DFUBJy8jyO+F4w+NPgTwZP9&#10;iur+bV9SWQxXGnaAkF/PZlXkhlF9PJLFBE8ckRSSBpvOUlSY9rbhnaJ8fvhrq9vdTTapd6E9v5jG&#10;11uyeK4mgi2Ymtzp7XMT7i+0RLKZcqx2bRuPgnxO+P8Aq2u3Fzo/gq5udG0SKaLbrdu1zZa7qbW8&#10;jM0kFwjq9rbudpVVVZmVf3jIrvAPmqivYPhh8Xdb8AX9vbXU97qvhR/3N1osk7S/YInned7zQknY&#10;JDMrySSPGpWOfcwkKvslj/RCxvLbULO01CylW4tL+2t720nTOye1uolnt5kzg4ZGBHGcVYoorkvG&#10;Xjjw34F09NQ8RX32ZZvtCafaQxvcX+pXFvA0zW9pbx568J5shSFGdBJIgYZ+KfFf7QPjnXdRjuNF&#10;uf8AhFdNtpLeW30+xaG8keaD5y+oX1xEpnDPnMPlpEUwrxuQWbnbn4iWHiOOT/hOvB+l+INRMNwq&#10;+ItIn/4RPxC9xcOMXeoz6fFLaXbRIqRxLNZYULnklyzxo/wp1vUdP07QNZ+IOlSXkkNqBq3hvSfE&#10;Jmup5vLjSCLQbuGc53KFjSCRiQcckKO41/4K+C/C/wBoTXfjDpFjcWhgE+njQludVj+0ASRE6Taa&#10;hJc4KsrZERG3DHgg1gXunfADTVto18QfETxFM8Za5utFtNJsrVH3lQn2fXre3kDEfN8rSDnlgciu&#10;duPGPg6xjjHhb4d6ba30MVzb/wBr+J9TvfFM0qzRNFFeDR7gRaelwm7ePMt5YwQMJxk2/DmjW3i5&#10;/EHj34k67q1v4fsW8q81C3Ecus+INdntj9g0HQ2u1aHzERVdk2lIogikQxEzRfX1t8A/hZFDbxze&#10;GJppYo40lkudd1z7TNIq4ke4+xXSRbyfveSoTP3QBXkfi/8AZkENvLd+CNZuLiaKAsNH1xrfzbuV&#10;N7sLXVbZYY0LAIkUc0IXdkvMo6ZXgj41eKvBGsDwj8TUvp7O3upIbzUNSW5uPEWkPdbJoJ7iVmdr&#10;u0GTKPleQxyB4XdFjhf7Mtrm3vLeC7tJ4rm1uoYrm1ubeVJ7e4gmjEkM8M0ZKujqQysCQQQRwa+S&#10;Pj9oFx4X8WeGvinpMMEjHUtMTUI7gs1u+uaKVu9KkuIxOsrpcW9uYnSBUVRb5Lh5Qa+rtG1S31vS&#10;NL1m0WVLTWNOstStlnCpMsF9bLcxJMqMyhwrAOAzDOcEivH/ANoDxWfDvgK4sLeWNNQ8UTjRowLi&#10;KO4TTmjM+sXCWzqxljMYFrJt27DcK28NtB0vgl4JTwb4IsXuIVXWfEIh1nVZDHtmiW4iDadprmSK&#10;KVfs8JG+GQt5c7z7W2tWh8UPidpvw40qGWSH+0Na1Lzk0jTNxRH8oKJ7u9mUHZDHvHC/O7EIoA3v&#10;H8paX4Z+JXx31aTWdUvZLTRI7h5Y76+W7j0OwjnuEtrmy8MadlhJIiRjeFYBjEPtFwJGVm+idG/Z&#10;6+G2m2ccGoafe69d+Z5kl/f6nf2rljEimKO20qSCIRBgzIHV2+YhpGAUDk/iV8LvhdoFhpcp0Y6B&#10;H4h1+DQD4httav8AGgX2oWs11Y38+malI1rJZh4Ct2plhMcZLRsCPl+aprnxb8LNe1rwxdNYTok1&#10;pHrWiXsVrrfhvWoEkg1WylnsbpWRhIixOkoWO4jViu6J94G1p/i/4XXWxfEfwrjhmuWm/tHVPDni&#10;fXLVLczyOwudJ8PXcphVo1KhIZLry8gnAQhF2tK0z9nfUVuHvPEXxD0FoinlRapDp0xuDJnLQHRL&#10;C9GI8fMJWQnI255x0q/Cr4XW/ha68Xwa/wCMvG2kW7xi4/4Q2LRoL3SoVhea5utXsdVRpEjQKjPu&#10;CNGp3spjy6eYXGr/AAq0xrxNE8H+IfEgmtY1tLvxl4gXT1sbwE73Gl+FUhMqfdzvvcsOgQ8mrqXx&#10;S8YXhEWmX0XhHTUleaDRvBMA8MabDJLGiTvs0wpLIXMYkJnlkwxO3avyj2T4dftF3mnrY6L46ia/&#10;sI0gtE8SW6yy6rCglYfaNZgLN9qCqyBpIgsu1CzLcSuSfsq2uILu3hurSeK6tbmGK5triCVJoJ7e&#10;dBJDPDNGSroykMrAkFSCCQaloorgPiR490/4feHLjVbl4ZdUuA9toWnOGL3+oFSyF1QhhBFxJcSb&#10;lAX5Q3mPGG/N7W9e1jxJqM2ra5qFzqV/cMd89zIX2IZDIIIIgNkUSlm2QxqEUHCqBWPRX038Lvj/&#10;AHHh21fRPGzaprGnoVOm6vEy3mqWW6QLLaXhunUz24BLo+8yRgGMCRGRYe21n9qPR7e6WLQvC19q&#10;loqnzbnUtRh0iR3BdQtvbQRXfycRuJHdWPzKYxw1d94A+OfhXxtNDpl0snhzXJNixWGoXEMlpfSy&#10;ztFHb6XqS+WJZSPL/dyRROzOBEsm1mGt8UPhZpfxF0wZMVh4jsImGlavsLDZnzDp2oBPmkt2ZiQR&#10;80THemcyRyfndrGkanoGpXmj6xZy2GpafMYLu1nC743wHVkZSVdHUh45EJR1ZXQlSGOXRX6OfB3w&#10;/qPgv4d2sHia/aIu13rkltfl7aHw3p9zElw+nTNdtiMRlZLm4ysYSWSRWHymRvlj4z/Fg+Pb6LSd&#10;GMsXhbSpnaBn82OTWr3Hl/2lNbvgpEq5W2jdd4DM7kGTy4vYPgn8E/7H+yeMfGNp/wATn5LnQ9Du&#10;U/5A/wDFFqWpRN/y9/xQwt/x78O4+0YFv9R1w3xA8AaN8QtEbStUBgvIfMm0nVoUV7nS7x02iRQS&#10;PMhfAFxAzASKBgrIkckf51+IvDviL4f+In03URPp2raZPFd2F/ZSzRpOkUxey1fR75QjlC6Fo5AF&#10;ZGUqwSVGVfoP4fftHz2UUOl+PYJ7+FFSGHxBYRRvfjMoCnVrTciyhEYkzw4kwgBjldmevqPw5408&#10;J+LY1fw7r2mao5hkuWtIpxHqUUEc/wBmea60ycR3EKbyoDSRLnKkZVlJ6eivOPGHxX8E+CEkTU9W&#10;jvNTjYKNE0gxahqocGPes8SOI7YhZVkH2qWLeoby97Livhb4gfE/xJ8Q7onUphaaNb3clzpmhWpH&#10;2OzLR+Skk0oVXuJggOZpeheTyliRylezfAv4PXF3cab488TRy21pbTW+o+GtMbdBPe3ELiaz1q6K&#10;4ZLdGCyW8fBmIWQ/uAon+yqK4nx/4D0n4g6FLo+pbreeNjcaXqkSCS40y9CbFmVCy+ZGR8k0DEB1&#10;4BRwki/nVDJ4i+HPi+GWSCTTdf8ADWpRyPbT+dGrmPDGKUwMjPbXULYJjfbLDJlWKOCf010HW9P8&#10;SaNpmu6VKZNP1Wzgu7fLwPLEJU+e2uRavIizwMGimjVzskVkJJU1rVwnxI8aw+APCd9rxSGe+Bjs&#10;9ItLguYbvVLkMIUkWNlZo0VXmkUOrFEYBgSDX57+D/DGr/EXxZBpMVxPJd6lPPfatq1ys961tb+Z&#10;52oapfSE5diWwpkceZM6IXBcGv0v0PRbDw7o2m6FpcIgsNKtIrO2QLEjOka/vZ5/JVFaWZy00z7Q&#10;XkZ3b5ia1KiuLeC7t57S7ghurW5hlt7m2uI0lt7m3mQxywTwyZVlZSVZWBBUnIIOK+CfjH8HJ/A8&#10;8niDQUkuvCN1OAyM7z3Ph64mYCO1vHbLPbOx229wSSDiKY+YY3nzvhd8Z9Y8AmHSb6NtX8KvdrLL&#10;ZZBv9LSZj9qm0WSRlTkt5rW0n7t2Bw0LSSSH7S8KfEnwX4zS3Gi65ZtfXCtjRrx0stajkjtBe3MA&#10;0+ch5PJXd5ksHmxZRtsjKpNd1S4JIGM8gcAZz2GDjv715V4k+NPw68NxM0niC31i6EayR2Hh5otX&#10;nn/fCF0FzbsLWJlBLss9wjFVO0M2A3yP8Qvjh4n8bxvptoP+Ec0FmmD2Wn3Vwb3UYJrYW0lvrF+p&#10;QSxcy4gjiRCHxKJSiOMz4V/CvUviLqe+TzrDwzYTKNW1ZVAeRsCQ6ZphkBV7l1IJYqywqRI4JMcc&#10;v6H6RpOnaDpllpGkWkVjp1hAtva20O4JHGuWO5mJZnZiXkkZi7OSzksSToEfTp7nOTzx06V8V/Gv&#10;4Kf2N9r8Y+DrT/iT/Pca3oluhP8AZOSWk1HTo1H/AB59TNCB/o/LKPs+RbzfAn4vS2VxpvgHxEZb&#10;ixvLiKx8NX+1pprG6uZBHb6RdquS9vI7Bbd8ExMQjAwlTB7f8Z9C1i++Geo6N4VsLOSGBdO+06bH&#10;G0ciaFpEgu1t9Et4NqebE0MG2HGPKWRI1MhjU/nNRU8EE93PBaWkE1zdXM0dvbW1vG80888ziOKC&#10;CKMFnd2IVVUZJwACTX3x8HPg5beB4Idf11IrnxddQEBSUlt/D0E0eyazs3QlXuHVilxcKxG3MUX7&#10;vzHn9A8Z/Efwl4DjT+39SEd7Nbvc22k2kbXOqXcallVo4EIVFdkZElmaOMsrLvyGxwWkftF/DnVb&#10;n7NcSazoQKBkudY0+EWrylwggWTS5rplODndKqoADlgQAeN+J37QtrYxrpPw8u4L6+ff9u197Z5L&#10;Ox8qRolttOgvECXErEbzMyPAEwF80uTF8d31/fardS32p3t5qN9cFPPvb+5mu7qcxxiKMy3NwzO2&#10;1VVRknAAA4qnXW+EPG/iPwNqK6j4fv3ty7wte2MhaXTtTjgJKQahaZAcYZ1VwVkQOxjdGOa/SLwX&#10;4t03xt4dsPEGmPGBdRhLy0WdZptL1GJR9s065IVW3RkgqWRd6MkgXZIpPU0UVn6vq+maDpl5rGsX&#10;kWn6bYxGe6u5yQkSAhVVVGWd2YrHHGgLO5CKpcgH4x8e/tG61qztYeCFm0DTBs36ldRWsmt3m+DE&#10;0axkzQ2sYZjtMTNIdiP5keWjrzlPilfat5cXjzQtE8d2qR21uJ9Qtl0nxBb2tpueK3sfEmiiG4QN&#10;IwaTzRLv5zguxMKr8H9QtYB5vj/w3qVxM4uN8eheJdE06OSVkiZJENhdzIilHf8AdbwAyAOcOfTN&#10;Q+APh7R7G0vtc+KVloMd9aNeW0GueHk0m/kjihS4nhXTr/UY5zNGHVZIRGXVyFI3ECuVbQ/gNpmm&#10;rJe+NfGPijUjcbWTw3oyaKot2GQ/2bxFblcqQQzC8JORiPAJrLu/Evwq0u3SDw18P77W7yForiDX&#10;fG+t3av9oE4le3vfD3h+WO1nhVfkT96m7rIrAEPQ0Sw8QfFXXotNm1DT9J0fTIb7VbklbbS/DPhD&#10;RBIjapd2OlxtFBCp/d7lTaZJMPPIP3kw+mvh/wDCL4ReJfClhrlvoms6hb6hPqJt7jXdXvLfVPKt&#10;b+SwCTxaHLBbKMwsy7YycNhmJ6Q+Kv2afDN/FdXHhS/vNBvmIe3sLyVtS0QCO2ZPsoaUG7j82UI7&#10;TtPNsG7bEwKhfH9M8V/Ez4E6mdC1i0N/oRmmjt7G9a5k0e8gjukuLm98MamADEzqxJG0hDLunt/N&#10;AC/avhTxVovjPRLbXdBuftFpcfu5Y5AEu7G7jUGewv4QT5c0eRkZwQVdGeN0ZvKf2hfCI8ReB21i&#10;CN5NR8JSvqUBjWWRn0q52Q61DsEioqqqxXLSujMogKLgOxrqPg54rPi7wDo97PMbjUtORtE1Z5Gu&#10;JJWvtOQLHLPPcDMkk1u0FxI4YjdIwzlWA9QrhPhl4iuPFPgHw1rt6GW7urCSC8lkdHa6udLupNKu&#10;b392iKPPeBptirhd2z5sbj88/BRJfH/xQ8XfEbUUQfYA72MEs8rXFncazvsdMijaCOOOVLawgmtn&#10;aQAksjhC2WT334n+P7X4e+GbjVFezm1m6H2bQdNunlxe3hdFmlaO3UkxW6P58pLKpwIhIjyoT83/&#10;AAR+FQ8W3B8f+L2fULA31zLYWF4ZLh9d1JJy11qmqSz5EtukxYbNxM0qv5uI0KT/AGpRX50fFbxt&#10;cal8VL7X9HvZceGtQsbPQZ5YrSZbeXw/IHaaBB5scsLXqz3ERk3b0cFlGSiwfFZdP1i80bx/o8EV&#10;pYeObKS5vLGNrf8A4l/iXSWWz8QWhSBIydzNDcedIoaZpWk/iryWiu48KeONS8NRXOkTxRa14S1W&#10;ZW17wvfbWsdRTZ5Zlt5SGe1uQAjxXNuVYPHEzbxGq11/if4Sy2tppXiXwlrOk6t4O8QZfTb3V9a0&#10;TQbqwlkJddJ1B9UuIYpbhFDo3kMW3xShooyoB7HTv2X/ABfLcQrqmu+HbGzdSbiWzbUtRvICYSyK&#10;lpLBbRuQ+Ef/AEgYG5lLYAb1bQP2bfCukS6Xf3Wu6/farp13BfedbHTrDT557W7+02/+gyw3EqIA&#10;qK6/aSWIYhlyFX6Kooo/wJ/Ada/ML4kzeJL3xnrep+KdJvtF1LU7uS6isL+LY0OnRObHT4YJ1jiS&#10;4iiihWBbmNcS7C2SSTXCUUUUVp6Rq+paBqVlq+kXs1hqVhMJ7W6gOJI5BlGBVwVZGUlJI3BV1LI6&#10;lSQf0d+F3xCtPiH4bi1HNtb6zZlbXXdNgckWt1hvLuY4pDvWC5UeZEWLAENHvdo3YfJX7QngxfDX&#10;jM61aIF03xcLjUkXPMerxMv9sxhWdnId5I7ncQBmUoowleCV94/ArwFB4K8MT+MdeMdnqmt2H2uZ&#10;7xraGLRvDsQN3F5lwThPOQLc3JeQBVWJWRGjfd88/Fz4i33xJ8Sx6VoUt5d+G7S7htfD+nQ2s0U2&#10;q6hKot31B7IFpJJZZGaO0VgGWIqPLjlkmDfVfwd+GFt4B0NbrUbWBvFuqQg6vdCVLo2NuZPMg0iz&#10;mVQFRVCNceWWEkozvkjSLb7FRRXmHxB+E3hb4gwmW9hbStaiWb7PrmnQ263ckjWoggj1VWX/AEuC&#10;Nljby2ZXATbFLEHfd8deLvgZ488Lzs1rpsvibTGl2QX2gwS3lwVdpPKF3pMYa5ifZGHkKo8KllQT&#10;MxxXksUt3p90k0ElxY39jOHSWJ5bW7tLq3kyro6bXjkRhwQQQR610v8AwsHx7/0O/i/nJ/5GXWef&#10;r+/rJ1XxDr2uiAa3rmr6wLbzPsw1XU73UPs5l2mYwC7d9m/aN23GcDPSu28JfCDx54yeN7LR5NN0&#10;6SKGcaxrqzaZpzQ3Fs9zazWxZGmuVkCBQ9rDKFLoXKKwavs/4c/Bvwz8PxFfDGt+JEN4P7eu4Gtm&#10;hgucRCDT9P8ANljgxGCpk3NK2+QeZ5TCMetUUUV+dPxu8Ef8Ib40unsrNbXQtdB1TSBDGy2sLNga&#10;lp8ZVEiUwzkssMZIjhkhHG7A+rfgN4rXxL4BsLOaeN9S8MldDu499usws7dAdHuPs8JLrEbcrCsj&#10;qC8kUuCSGNe1YJwADk4wBls+wHvX5efEHxbL458X6v4gKyR291cLBpls+8Nb6baqLewjMRklCSOi&#10;iSZY22ea7lQA1fod8PfCMHgfwjpPh+JIftMFuLjVriIRN9s1e6Am1CYzpFE0iK58mB5U3iGONGJ2&#10;ZrtKKKytb0HR/EenzaVrenWmqWNwsivBdRJIEZ4WhE9s/wB6KUKzeXNEyyITuRlPI+OfGv7NmuWE&#10;zXPgi4/t3Tz5YXTtQubS01iAlQJG+0yCG1mTILZzEwBChHwXPzpqej6tolwtprOmajpF08QnW21O&#10;yubCd4Gdo1mWG6VGKFlZQwGCQQOhrch8f+O7eKOC38a+LbeGFFiigg8R6xFFHEo+SOOOOYBVHZQO&#10;K5q7u7u/uJbu+up727uHMk9zdTST3E0h6vLPMSzE+pNd54b+FXj7xTcWsdh4b1G1tbpLa4XVNWtp&#10;9L0oWd0UKXyXd2o85NjiXbbLJIyfMiPX1X4B/Z58O+HHh1LxTJD4o1VY8/YZIFHh+0kkij3qtpMG&#10;e6aNhKqyT7Y2VgTbq6qw+iKKKztY0jTNf0y80fWbSG/02/gMF1bTKSsiFgylWUhldGw8ciEOrgMh&#10;DAEfnp4+8Hav8IPGdnPpV3cm2WaPV/DGsyQR+Z/o8qu1rdBlMEk1u21Jk2lJEZHaNVl8sfY3w+8a&#10;aT8XPB15FqdpbC6aCTR/E2jpNiMm4h2/arZVczRwXClmiZiGRlkRXdojIfh/4meB5fh/4svNDDyz&#10;afIi6hot1O8Dz3GlXLMsLXHkEASRukkEhKJuZDIqKjLXntfoD8AfAtv4a8I23iC8tYv7e8TwLfm5&#10;ZVea20OfbLpVjHKkki7JEVLt9oRiZFSUEwJt5X43fGh9Da68GeErmWLWsKmta5BIUOkpJHuNhpsi&#10;8m6YEGSdD+4GVQ+eSbf4oooooor7b/Zm8VXOoaBq3hS6jnePw/Ml3pt0IJGt47LVZZJJ7CSaKERo&#10;6zrJNH50xklEjbF2W7Y+naKK80+Ifwr0H4jiwk1a91exudLgvorKTTrmEW+698s77qzvIpVba8an&#10;MTRM4yrvgJs+dNV/Zd8SQyxroviXQ9QgMOZpNVgvdGmScMcRQwWi3yupXb+8Mi/MSNuBuPnkvwI+&#10;KEU5th4et5JCskkQXX/DiNcRRFVkmghnu0kZVLpuOzK7hnGRW9rOq6d8IdOuPCXhWe2v/iBeRCPx&#10;d4ygXcdBV0y/hzwxNIA0brki4uFCtnk4lEaWfhVxcXF5cT3l5PNd3d3NLc3NzcyyT3FzcTyGWe4u&#10;J5SWd3YlndiSSSSc1Xq9p1hdarqFhpVhF519qV5a6fZwmSKETXd7OtvbRGWYqibnYDc7AAHJIFeq&#10;/FTXLa1GkfDPQrh5fD/gFZrK4nBvIF1jxOzn+3NSmtLiRwuydplhX5hGXmEbtE64+3fhp4gbxR4E&#10;8MazJJczXM+lw219PdhftFxqOnMdN1K5dkZgRJPC7qxOSpBKgnA7ivJvit8LdN+ImltJEI7PxRp1&#10;vIdI1MKoE+MyrpOongvbyMTtfJaF2MiZBkil8Z/Z48d3GmX918NNfEtq/wBovptGS8W8W6tNThbO&#10;p6BJBICsIOyW4VWEYEglVi7yoo+jPiD4aPi/wX4g8PJv+0Xuns9isckcJbUrGVb/AE1JJZVYLG1x&#10;FGkpxnYxAKnDDyD9mjxHJqPhPU/Dk7SvL4bv1ltSYoUgj03WzJdRQJImHd1uY7uRzIvAdQGIACch&#10;40gf4n/HbTvCchmn8PeGEhS/jt5Li8sRBbwDVdZknW2ZBavcStFpcswcMrrECS4VB9Wa9ren+G9G&#10;1LXNUmENhpdpLdzsWjjZ9ijy7eESsqtLKxEUSbstIyqOSK+HvC2h658efH+oa/rUzpoGnXNvLqEU&#10;90JTY6RJcSy6X4Z0xYfJb51SVWmSNAv7ydyZnCy/eFtbW9lbwWdnBDa2trDFb21tbxJDBBBCgiig&#10;giiACooAVVUAACpq+K/2n/EEV1rnh7w1CyMdHsLjUr5ortJQt1qzpHb2dzaIMxSxQ24lBkYlkuFI&#10;AUhn4PXZ5fH3w1sPE00rXHiL4eT23h7xFNL81xeeG9WlP/CNalPcy+WrNFPvtPKjEsrkvPKwByfF&#10;6K6Twr4r1rwXrVtrug3P2e8gDRyRyKZLS+tJcefY30AI8yKQAZGQysFdGWREdfUNZ8D6b4902bxz&#10;8NoLKwjRpG8XeD7rUtP09fClyEe4fULO81FreD+z5UR5FyyiMgiP5Q8Vtb0n9nHx5q1hZ6it/wCF&#10;7SG9ghuYUm1W4u2e2uIllgmjuNKt7m3kR1YFGjnZSOQcHNesaX+y54dhWZda8Ua1qDlx5D6Xa2Wj&#10;JHGAQVmju/t+9icEEMoGMYOc19IaPplvoej6Voto80lrpGnWOl28lw0bXD29hbLaQNM8SopcqgLl&#10;UAJ5AHbRoor4Z/aSPie68WRSXum3sPhfTLW0stF1AQTnTLm7v7f7bfMbrBjW4Z43iMRbcUgVgNvz&#10;H5tooooor7p+A/xWl8UWbeFfEl+kviLT4g2mXVyz/atc02KMmQSyHiW5tgv7xiQ8keHIdknkOR+0&#10;r4HhutKs/HNjAiXmmSxafrzoAGutNu3WHTruZ3lVd1vORCAkTSOJxuYJCK+La+pv2dvhv/aN7/wn&#10;ms2x+wabK0fh6C5tVeG/1BCYp9UjM+QyWh+WF1Q/6Rkq6yW+Do/H/wCLFw1xdeAfDd4i2qxmHxRq&#10;FpLvlnmY4k0CKZOERAALzaxZmzbtsCTJJp/Ab4RWsNpp3xA8Rw+feXGbvw3pdxA6w2USPi31q6SY&#10;DfM+PMtMDYiFJgWd0MH1dRRXKeLfBXhzxvpr6d4h0+O5CxzJaXqbI9S0ySXBefTrvaWjYlUYqQyP&#10;tCyK6jbXxt4x/Z18YaG81z4eKeKdMjjmmxB5dpq8MUERmZX0+d8TNgbY1tneSQ4AiUkLXhN/p2oa&#10;TdyWGqWN5pl9CI2mstQtZ7O7hE0QnhMttcKrrvRldcrypBHBrei8eeOIIo4YPGXiuGGJEjjii8Ra&#10;vHFHGg2pHHGkwVVA4AAqtf8Ai/xZq1q9lqvijxFqdlKyPLZ3+taleWsjRndGz29zKyEqeQSvFWfD&#10;ngfxd4tZB4d8P6lqULzTW/21IPJ0yOeCEXEsE2q3Wy2jcIyna8oJ3LgZZQfr34b/ALPeleHJYtX8&#10;YvYeItUVZFh00Qmfw/aFyUErx3katdS7MbTLEiRlmwjuiSj6Pooor4//AGnPCEUT6P42tIo0e5ca&#10;HrOwRIZZlja50i6ZIowzybFnillkkPypbooAU1b/AGZPGE00WreB7tpZks4313R3YyyLb2zzpb6r&#10;ZhpJNqIJZIpoY4oR80lw7MSwB+ta+DP2jPF6a74wg8P2rQSWXhOGS2eaJ45vM1XUVin1JPOhZhiE&#10;Rw27IQrpKkqt2A9o/Z08DnQvDUvinULUx6n4n2Gy82IpPbaDA2612+dEsifa5M3B2u0csQt3XpX0&#10;XRRUNxb293BPaXUENzbXMLwXVtcRpPb3EEyGOaG4hkBV0dTtZWBVgSCCDXyp4/8A2boLgy6l8Ppo&#10;rNwmZPDmoXMxt5DDbHP9l6lOZHEkrKoEdy2zc7N50SAIPlzxD4Q8T+FJ/s/iLQ9Q0pi5ijmngJs5&#10;5BGJGW11CLdBNgEbvKkbB4PIIpNM8YeLNFtfsWjeKPEWk2YkeUWmma1qVhbebIAJJBb2sqrubA3N&#10;jNUdV1vWtdmS51vV9T1m5ii8mO41S/u9QnjiBLCJJbx3YKCSdoOK1/D/AIG8XeKjH/wj/h7VNShk&#10;lmgW9jt3i0xZreHz5opdVudltGwUr8skqkkqoBZlB+kvA/7NAxBqHjy/LN8kg8O6TKQvSKYRanq/&#10;186GaG0XrteO6PIr6vsrGx0y1jsdNsrPTrKDd5Nlp9tBZ2cIeRpZBDbWwREDOWY7VHzEnr1t0UEf&#10;Tp7nOTzx06V8MfHb4Tp4Xu/+Er8N6eYfDd84TU7S2BNtoepSvsV44lBMNrcMR5a5KRykxrsV4I69&#10;a+BHxWbxRZDwt4l1FZvE1gp/su5uSVuNb0yKLcwknY4mu7cBjKxxI8YWTEjLPJXjXx8+GkHhLVYP&#10;Eeh2iWvhzW5TFPbROPL03XH8yeWC3t9q+XBPGpkhRWYKyyoBGgiSvnmvrH9mrwLFdXF349v1J/s6&#10;efS9Bi3Spi7ktAmp3zx4CuoimWCE7mBZpdyh0javZvjD8TrfwDoL22n3cB8XanCo0i0MS3TWlu0v&#10;lT6xdwsQqRoFZYPMBEkwACSIk2z89L6/vdTu57/Ury6v725bfPd3k8lzczuFCq0s0xLMcADknAGK&#10;p0UUUV9C/s5+KL3S/Gy+HE3y6Z4ltrpJ4t4CWt7ptnJf2t+vyM2dsckDKrID5isxPlqK+86KK5Lx&#10;r4M07x3o39hapfavY2DXcF5P/Y93DaTXRtg/l29ybmGZHiDMsuxk++iMOVFfNGu/suXiebL4Y8UW&#10;84e7xBY69aSWpgsWDkGXVbDzhLKvyL8tnGrZZvkwFbzTVPgF8S9OuZIU0zTdRtw8Maajaa7pNrZT&#10;SzkLFEn9sy2s24uwjUPEu5jhc5FbFnoFn8F7SHxJ4utrLUPiJK7SeEvCUk0V9Z6KsE/lDxNrk1jI&#10;UYqyN9jSOXhgCh81We08V1rXdX8R6hNquuajdanqE5YvcXchfajOZBDBGMJFEpZtkUaqiA4RQOKy&#10;KK9o1a6Hgn4YaT4Yt2SPxB8QTD4o8RvG0Xn2/hdePDWmSTRxsrJdYN3hZ1ki+eOWPbLX0P8As2eI&#10;k1PwTdaDJJF9q8NalKkcUcMsbppmru+oW0s0pGx3e5N4o2nKqihlHylvomud8VeFNE8Z6JdaDr9s&#10;Z7KcrLG8biO7sbuJSkF9YzuG8uaPcwUlSGDMjh42dW+MPBes6v8AAv4hXnh7xQXh0HUXhTVbiOyN&#10;ytzZosy6Nr+muCshiWR2EwjL/IZkMTzxoqfdk9tBcwz2l3BFcW9xDLb3VtcxJNBPDKvlTW9zDMCj&#10;I6kq6sCGHXg18ifBlpvAHxU8W/Di+2+XqO9bGd1aS5uZNIjk1LSZA1s5ijS40+aaeVXUsGCJlWDK&#10;31R/bul/2/8A8Iv9pP8Abf8AY39v/Y/KuP8AkFfbf7P+1efs8r/XfLs8zd327ea/Omz8b+L/AANo&#10;vi/4doLK3g1G8vtP1eOaCG7u7C6Uf2VrMVhdwOYiJ44xBIzCUADfAY3PmH7M+BPh1vD3w30hp0kj&#10;udee48R3SPPBPGqagqxadLCYMhA9lFbOUYllZmDhTlV+cdVur/47/FiHS7S5uG8KWNzKlsY5pIor&#10;Pw1ZTImpavbpPADHcX21CnnQFg7wQykrECPum2t7ezt4LS0ghtrW1gitra1t40iht4IUEUMEEKAK&#10;qIgAVQAABwKnrzj4seMk8EeCtV1SJ2TU7tDpGi7CUdNUv4nENyrmKZQbeNZLrEgCv5fl7gXU1+Z1&#10;e1fDPTrjxt4d8a/DxIXnmXT/APhN/DbCRV+y+INHePT5rdY2aFGN/DOtq0k02yEAOI2bkeK0UV79&#10;8F9e8NXwvfht43srW98P6/fR6lpMt3LFaRadr8Fv5EmLtPLmR7uJY4o5EuAQyiJUP2hyPpW/+Hni&#10;nw9pd+3w98e+JrOaO2nksfD2t/2V4n07y7G1f+xtA0WTXlU2EQOIBIZnGzyy4fyw1ee/Cfwh8Vrr&#10;xl/wmvjjUtYsbOKC/wB1lqF8Xk1iS8aeD7AukwShLW1gkJuUR4lQFYfIjKsJI/qeiiisLxL4Z0Tx&#10;fpUui+ILKLULCR45ljcyRywXMORFc2k8RDxyIGZQ6EHYzI2UdlP52fE/4f3Xw88STaaRd3GjXYN1&#10;oWp3Mcam8s8KZYZHhyhmt3byphhCfll8tElQV5vXU6D4z8T+Go5rbR9ZurewuVuVudKm8u+0a7F9&#10;ALS7+1aNfrJaymSJVjdniJ2gDPAr2fQpvhX8Vfs+h6to1t8PfG11vg0/VPDscdn4bv50iK2VqdOk&#10;fylkllkYmAoryeWiJdh5BFXB/EH4SeKPh/K09xF/a2hMZGh17T7ec2sUX2kW0CarGyn7JM+6IhGd&#10;o2L7I5ZGV8eV16Z8KfHUvgPxdY6hLPKmiXrrp+vwKzeU+nzkot48aRyuWtHK3CiNPMcK0QZVlbP0&#10;5+07HE3gXRpikTSJ4rs0jmKKZEjm0e9eVElI3BWKIWUHBKqTnAx88fBLwOPGnjS0N5b+foWgeXq+&#10;riWIS29w0T507TJVmilhcXEygywS48yBJwrbgK9S/aH+J32mSX4f6Hc2s1nH5T+J7qHM0n263uvM&#10;j0NXZQi+Q0ccs7xsxL7YiyGOZG6D9nj4Z/2daReP9Yjb7fqVvNDoFnPbKps9OnYI+rkzrvEtyoZY&#10;WTA+zsWzIs+E+paKKKKKzdU0fR9chjt9a0nTNYgikM0dvqlja6hDHKVKGRIrtGUNg43ACsRfh/4C&#10;C4HgjwcAeefDGiuefRmgJ/I1e0zwp4W0W4+16R4b0DSrrY0f2rTdH06xufLZgXiE9vGrlSQDtz6V&#10;0BwODjI759z1Hp/hSUUUUV4N+0P4YbXfAb6rbwiS+8MXcepKUtmuLhtOmH2XVIYnTlIwrR3UzYI2&#10;QZOMZXwT9m7xBJpvjuTQyZmtvEum3UHlRrGY1vtKhfVba6mJ+YKkKXUY2nrIMjjI+mPjj4i/4R74&#10;ba2UlEd3rfleHrTdCZVkGqBvt8TdlJskusOSMMB3xn5H+BHhpPEfxF0tp/K+y+HopfElwkkk0byv&#10;p0sceni3MKkFlu5beRlchSivknhG/RSiiiiikZQwZHCsjqyFWAIZHXaysvQhlOCK5I/D/wABMST4&#10;I8Ikkkknw3oxJJ9T5NbOl6HouiRyRaLpGl6PFM6SzRaXp9pp8csiAhHkSzRAxUMwUkVq0UUUUVy/&#10;jHwlpfjbw9faDqkUTR3MbtZ3LoZJdO1FYmWz1K1wykSRMxyA6h13RvlHYH8+9G1TxD8GviBK00Mc&#10;l9otzLp+qWKzXEVpqum3ChmWObCv5csZjubaR4zhhE7RnBQ/XXxO0LTvit8MYtc0BUvL22tF8RaA&#10;8Swz3j7If+Jnojm1juJfNeMPE1pGyk3UcSyN+7Ir4L0bS7jXNX0rRbQot1q+pWOmWzSEKguL+6W0&#10;hLsei7nGa/ST4o+M08BeDNR1mHYdRkZNL0WJlkZJNVvEYwsxVHXbDEktwRJtVxF5e4My5/NG5ubm&#10;8uLi8vLia6u7ueW5urm4kea4uLmeQyzzzTSEszuxLMzEkkkk5NV69t8GfA3xN4l09df1i5tfCXhg&#10;2T6idV1Xa88lgkUsrXsOnh02QqIw7S3UkK+UyzRmRKg1vxD8M/DZWx8A+F4fEV3bxzxP4v8AGX2r&#10;UEn+1xzI7WvhiZYrRmh3xmGa5tRgocwMcSnya+vZtQupby4jtI5ZTHuSxsLDS7UbEEa+VY6ZFDAn&#10;CjdsjGTljliTVKvp34O/A1PEdvH4o8ZwXEehzxhtH0hZZbS41ZX5GoXckRWSO1K58lUZHlOJAyxB&#10;PP8AtHT9O0/SrSKw0uxstNsYN/kWdjbQWdpCZHaWTyra3VUUs5Z2wvJJbkkk2qKK8y+LWieL9b8J&#10;eT4J1C+sdctNStL1Y9M1E6VcajaJG9tcWIvfNgCKPNE+HfB8vaAWINeU/DWb44+IdNv9H1XWLrwl&#10;Fpf2NrbX/EXhK5vfEV15waMWFqNV8m3niQRs9xcTB5w7xgMQ+U2PFdh4Z+FOn/8ACa67q2o+L/iC&#10;1tPa+HLzxHezXbHUZYT50el6RA8cdvYQSTPO65PlK/lJLvkjDfDVzc3N5cXF5eXE11d3c8tzdXNx&#10;I81xcXM8hlnnmmkJZndiWZmJJJJJyar0V698M9Pm0nT/ABT8Tp7eb7J4M014NFcW6ywz+Lda26Xp&#10;TMlzH5UsVmbgXFwFlWSMtA6hgcHyGvqX9mfxkLHVtR8E3koW21lZNV0gEE41eztx9ut18qInM9rG&#10;JN8syon2faoLy8/adFfJH7RfgmWxuLH4laH9rt72K6s7XXLi2muRLbXFukceg6xAYkzCY/LFvJMZ&#10;gA32YRpuZ2PvPwx8br4/8I2WulIYNQWWfTtYtrdbgQW2q2u15Vga4XlJYpIZ1VWcIJBGXZ0Yj5M8&#10;W+IPEfwf+Lniq70B2a11qY6pJZ6tDLJpurQashv3Z4YGiJFtdSTxQSxurrsZCxVpVf0f9m3TJ9Tn&#10;8Z+P9UaG61LVdRbTFuw0kVwZ5nGta80tpCEgCTvLaMpVSVKMFCKTv5v49+MbnxZ4k0v4a+G3+1C2&#10;1K3t71Irm0WDUvEd5ItpZacZpNoT7IXaOQtME812WRVMAavqDwP4PsPAvhqw8PWJEv2ZXlvb7yIr&#10;eXUdQny1zezrHyWJwkQdmZIljjLMEFddWbrOp2+h6RqmtXiyva6Rp19qdwtuqtM0FjbNdSpCrsq7&#10;2VSE3MuTgEivyz8Qa7f+Jdb1PX9TfzL/AFW8lu5wrTNHCHOIbW389ndYYU2wwoXO1FVQeK674V6k&#10;tn4wstJuFlk0zxhDP4K1mCHyVmm0/wAS7bEGKeZWMZinME+9MN8m0HDMDyPiDQr/AMNa3qegamnl&#10;3+lXktpOVWZY5ghzDdW/nqjtDMm2aFyg3IysBzWLRXpXwt8ar4N8SxHUNkvhjXE/sbxTY3Akmsp9&#10;JvMwS3dxZpHN5v2cO8mwQszoZIRgSmvs6z+FulWEKah8OvF/iLwnbXMAvNNt9M1RNf8ACVxNeQBP&#10;7Wm0bVvOS5MsO0K3ngfLGyEFQT4dc+CPjz4p8XtY61rus21jp+pQhvEMd9HpujRW9upa11fSdL02&#10;SFZZXjwUEMQdXYJO8R3sv2jRRRUFxbW95bz2l3BBdWtzDJb3VtcxJNBcQyoUmgnhlBR0ZSQykEEE&#10;ivg74yfByXwTNJr/AIfiuLnwncS4lj+eeXw9NK4SGC5mYszW8jsEgmflSRFKxcxvL8/1r6Nr2teH&#10;bwX+h6pfaVd7VRprG4lgM0ayrP8AZ7lEIWWIsiFopAyNgblNey6R48+H3jA/Yfij4UsLG/mF87eO&#10;vDMEmm3z3t5FHv1DWtN01D9ouGkWWczlJYw7BRahWkYxePvgdrHhu1l8Q+FrpPFXhB7ZtSS9tZLe&#10;S+sdOkZXt5biOBtt1F5Uiubq1BUqskrxwxgE+EVr6FreoeHNY07XNJna21DTLmO5t5FeRVYpxJBO&#10;ImVmilQtFNHuAeNmU8MQf0K1zW9L8c/BnXNeW2jmtNS8F6xqAtpRI62mp6dYyyNGGlSMu1nfQELK&#10;EALR704INfn/AOFfD954s8Q6T4esTtudVvEt/N2hhbwbWlvLx0YruWGJXlZQwJCkDkivtH4peNdP&#10;+Evg7TvBnhaKGLVL3S5rDTwk4jm0fTxH5E+uTLalJPtMsjO1vKQoefzZWZjG8b+G/Af4aL4w1lvE&#10;OsQW8/hrQLlVls7qKSaPWdUMJlhs9oxGYoMxz3IlLBgY4zG6SuU++KKKKKKr3llZ6hbTWV/a297Z&#10;3CeXcWl5BFc208e4NsmgmDIwyqnDKea5lfh/4CUkjwP4PJPHPhjRWH4K0FSQ+BPBFtOlzb+DfCtv&#10;cRSLLDNB4d0mGWKWNtySQvHCpUgjIK4x611Xfnrnj8eT7cA5JFFFFFFcv428OR+LvCev+HXSB5NS&#10;06eKzNzLcw28OpxDz9JuZpLX59kVykUjBVYELhkcEqfzf8B6+fCnjPw5rrTtaw6fq1v/AGhKIBO6&#10;aXcN9j1dBAysSzWskyjau4E5UhgCP011vVItE0bV9bnjkng0jTL/AFSeKHb5ssWn2r3ckcW8hdxC&#10;ELkgdOR1r8w9HsdS8deMLOylmll1PxPrgN7eQ2izPHJqN2Z9S1NrO38tdsStJcSKpRVVTyijI/Ua&#10;ysrbTrOz0+zhS3s7C1t7O0gj+5BbW0Igt4UDEnCqoHfp1JqzRRRRRyMdPXr6dORXNXfgvwZqV1Pf&#10;ah4S8M317cSNLcXd5oWl3N1cSscmSe4miZ2Y9yxJ96saZ4W8M6JO1zo3h3QdJuHjaNrjTNI0+xma&#10;N12tG0lrGrbW7qTW7RRRRRUVxb293BNa3VvDdWtzFJb3NrdRR3FvcW8y+XLBcQShkdGUsrIy7SDg&#10;5r84/iD4N1X4TeNLZ9OnuPssdzDrPhbWJoYmY/ZZ1mSKXcGhee1kCpMpXDDZIyKsqrX134W17Rvj&#10;h8O9Q03VBFBeXECWHiGwsp5I307UIpRc6dqVsrnf5cjxJcwB9ybkaFml8uTPwJrujXvh3WNT0LUk&#10;CXuk31xY3GwSeXI1vIUE8BmVHaKRQJInKDchVsYIr9Efh6umeDfhN4dvLi5k/s6y8Lx+I724dd0k&#10;Y1OBvEF6iRxj5vLeeSONRksABgmvgDxl4q1Dxn4k1PxDqDSBr65lNpayTLOunacrkWWmwyIkalYY&#10;8LvEal2zIw3uxrlq9O8C/Cbxd4+Pn6darp+kABjrWqLPb6fN++aB47BlRmuZAyOpEQKqy7ZHjJXP&#10;Va3a/CX4e/aNKht5vid4pjWLzL6W/fTfCem3IjmeMRRaRL5lwys1uLm1aaRWAZfPhkWSOvJde1+4&#10;1+7a6m0/Q9MQSzvDZ6BoWl6JaWyTyeYLcCwiSSVUwFjNxJI4A+8SSTg16z8LPhXqXxF1IvI0un+G&#10;bCZV1XVwo3vJtEh0zS94KvcspUsxBWFCHcEtFFL9/eHPCfhzwlaGw8N6PZ6VbucyeSsj3FwwZnU3&#10;d7cM885XewTzZGKqdqkAAV0NFFZPiC0vr/QtbsNJuvsWqXuj6naade+dPbfYr+6sngs7oXFsDLH5&#10;cjI/mICwPIBwBXyh8Obj482XiV/DOotrkNjef2hDd6x4r0rUfEOm6VNDbM6X1jqjSoshLRiOFVvG&#10;t3Z9xR85r1u98A6LY2z+J/ir4z1bxXBpJj1G6i1iRNP8H291azLHZXdv4T0xTGZfLxb+TulFwzyK&#10;YnaUKPhjxj4nvPGXiXV/Ed6rRyaldNLFblkk+yWUYENjZCSNIw/kxKkZfYpcguRuYk8xRXoHww8J&#10;Dxp410bRZomk04Tfb9YIEvlrpVj++uo5ZYGRoxOQtssoYbXkUjnArF8X+Jbvxh4l1nxLeqIptUuz&#10;MkGYmNraRRrbafZ+bDHEHMMCRxGUoC+3e3zMTXUfCPxe3gvxzpOoSyxx6bqDjRtYM0kUUSadqEqK&#10;1zJPKr7Ft5ViuWK4LCMpuCsa/SqivEfjl8PP+Ez8MtqOm26v4j8OrPeWflwzSXGo6eIy99pEccBy&#10;zvhZYAY3JdPLQJ5ztWB+zv4//t7QH8I6jMz6v4bgU6eWVv8ASfDwZYYFLs53Nau3ksNqKIjABube&#10;a4r9oOLUPCXjfwj4/wBDkSxvZrWS3M1tbCNmvtHk5l1G4jwJvtFtcrbMkmS0MRjJKDavi3/C2/Gf&#10;/Cbf8J39sh/tbyPsX2Pbcf2P/ZmP+QR9j83d9m3/AL3Z5mfN/e7vM+ap/jXY2un/ABR8WwWcIgik&#10;u7K+kXfK+brU9Kg1K/mJlZjmSeWSQqDhS21QqgKPq3416wPA3wtXRNGj8lNRjsvBtnvlile00g6e&#10;6XZ2XCP5ga2ga1LcMplDhw6iuX/Z30Wy8NeB9d8d6sDbpqD3k5u2MVykXhzw7E5nuYYLVGuFJnF3&#10;50ZJLiKJlj4BfxbVvj549u/E765pupGw0yG4cWGgNBC+m/2f5qFbfUYwA00kioPNn3h1LP5DRKwU&#10;feOga5Y+I9F0vXdNk32WrWcN7DmWCR4fNQNJa3BtndFmhbdFOgc7JFZCcivkb9qPWJJNc8L+H/LZ&#10;IrLSbnWTN5pMdzJql4bJI2t9uAYRZMQ+5s+ay4XB3fK9e3/Ca+n8L+H/AIn+OrGSQanoXh7StFsY&#10;1SJo45vFWrrbxam7SrIpNrLbxSLE6FZMlSRWzdeG9O+NlvL4j8HLp+k/ECKNp/F3hOWcWlprUx+/&#10;4g0GWclVM8pUTrK4UO4Msiv+9uvAr2xvdNuprHUbO6sL23YJcWd7by2t1BIV3qs1vOqupwQcMOlV&#10;KK+qvgx8bNZXV9K8H+LLttTsNSuZLPTtYvGu7vV7fUb6RFsLO6uyzmW3eXMaGRC6GUbpRCgVfs6i&#10;iiiivJvjZ4Xh8TfD3XMiIXuhwSeIdPldpAI30uJpbyMCIEsZbXzokUrt8xkZiNoZfzgoor6l+EHx&#10;njjRPA/xBmjv9Evo/wCz9P1bURHPFaxTp9nOk62bgFZLOQHas0gPlZ2yEwHMHN/GL4M3HguebX/D&#10;sU914TuJSZYfnnuPD0srYFvcscs9sWwIbhySOI5SX2STfP1e46/47t/EnwU8P+Hbu5i/t3wx4p0+&#10;yNs8kaz3WiQaNfR6ZfQwJHGNkKMtnJtMjAxo8rBp1B9k8JmH4R/A6fxRstk8ReI4I9QtmlayMs95&#10;qy+T4dt4XZVaWO3tj9ua2YuVP2nGAzY+evhh4UuPiN4+tLTUpJr6186bX/EtxdTyy3N5ZQzrLeCe&#10;czRTM93NIkDypIZFMpl+baa/SWKNIYooYY0hhijSOKKJAkUcca7I44404VVGAFAHQcACn0UUUUVj&#10;+I9RuNH8P65qtrbfa7rTNH1PUba0If8A0m4srN7mG3YRfNh2QKQvzdcc18ofA7U/iZ4y8ZyeI9T1&#10;7Wrzw1Yi9XVxd3k0ej3N5dWTR2unWGnR4gEqO8dwywxKsaqNxUyIJPYPih8ZNH+H6S6ZZxrq3imW&#10;2MkFipR7HTnfYbeXW5EdZFDq5ljgj+d1UbmiWRJKyLbW9b8EfBe48dGW31nxRrCaX4p1O71L7XPb&#10;Xlx4kv7Wzt/Nt4pIvLW3sHt7eOKBkiQxqEULweV8N/tP6VcyW1t4p8P3GmbktoptU0q4/tC1E7ss&#10;dzcyafMsc0MC5aTbHJPJj5Qrtyfobw34v8M+L7Rrzw3rFpqkScTpC7x3Vrvd4o/tljcBJ4Q5jfyx&#10;LGu4AsuRhq6KivH/AIk/GXQPh3OmmtZ3Gta9NbpdDTbeWO1t7aB5giNqN+4k8pnTzHjjjhkb5fnE&#10;aujtL4D8d6V8YfDXiG3udLGljdcaLqmkjUmv5jpmp2GyK8+1pBbbRMWuI0VVJBiLbuRj4Q0OSTwd&#10;460iTWo5rd/DHiuyOsQ2zw3Msf8AY2rL/aUMLxP5chxHIoxJsb+9tOa+lv2ptSmW28HaOl2ot559&#10;Y1O8sQU3mW1jgtdNupFxuA2zXSIc4OX67Rja/Zk0RtP8Ka/4hn+0Qf23qkVvCbgCCzlsNDgYJf28&#10;sgUMvnXFzC8m7aDGQMMrVU0X9qHRrzULe31vwvd6LYSFEk1G21RdZa3d5FXzZ7MWts/kqpZnMTO4&#10;Awkbk4r6gtriC8t4Lu0miubW5hiuba5t5Emt7i3mUSQzwSxkq6MpDKwJBBBBwalo6nHHPHp1PB5w&#10;D714z4n+PPw88OO9vDqMviG9jdFaHw8kd5bpvt/tEch1SR0tXX5gr+RNIysdrLlWA5/4bfHC4+IH&#10;jFtDk0W10TT20O6ubeP7Vcane3OrW13GSPtqpBHHCbZpDsa3J3pnzMMEGBH8Tz8KPHF78PtdWW88&#10;FWk9u2h6iyyy6l4f0vUbVLy3s85eS6s7NnaBASZkjX5C4SOGvWfiiPEOrfD3UbjwJf3LahJDp+pW&#10;U+hzM15qOnLcJcyjSL6zlRgXh/eq0ZdpVBiRWMorzP8AZ38e+I/E8Wt6H4gurvVf7Ihsrqw1S5ie&#10;aeOO4aSKaz1HUSf3jEqr2/mAyEedl2VVC/TFFFFFFFfNf7RfgAa1oaeNNPikfVfDtvHb6jGhuJTc&#10;6AZ3kLpbxq43WssrTM/yARNK0jHZGBwP7NHjX7Fqt/4GvZMW+siXVNGJXPl6taQZ1C2/dxFj59tG&#10;Jd0kqon2faql5jnkfiFodr8MPjBpup28CnRf7Z0bxjY2cJWIQ2yaqLi905VhhSOJY54ZkgREcJCY&#10;slmzTv2hPGR8SeNG0W2kVtL8JJLpsW1onWXVZyj61PvEaOu10itTGzuoMBdCPMYV4VDDLcSxQQRS&#10;TzzyJDDDCjSTSzSMEiiiiQEszEgKoGSeBX2n8PPhJ4f+Helw+P8A4hXMCalpkCamILghtO8PSZU2&#10;v7pQWuL9GZVjCghZiFhR5FjlPgPxS+Kuq/ETUTFGZ9P8MWUp/szSN4DSsPl/tLVPLJWS4cfdUEpC&#10;vyRkkySSeS0V23w78Lf8Jl4x0Pw+5YWt3dGXUWUyLt02yja8vgJY1bYzxo0UTEY8xlBxnNfp7bW8&#10;FnbwWlpDFbWttDFbW1tbxpDb29vCojhggijAVEVQFVQAAAABgVLRRRRXmvxT+Itv8OfDo1JYob7V&#10;9QnNjo+nS3EcfmXCxmSa/uYgwla2gAUymIZLvHGWTzA6/nv4s8Wa3411q61zXrrz7uc7YYU3JZ6f&#10;ahy0Fhp8Ds2yGPcdoLMxJZ3Z5GdzzNFemeBfhdr/AI2WfUA0Og+GbGJrnUfE2sB4NOitoXIuzZuw&#10;UTvEiyPIA6xoExLLGWTd6zaeIfC+veG/iJ8N/COnvZ+EtE8E3viOz1e4y2ra9rHhq+hvrrVb5NsR&#10;xeEQqoYAxxxghEUi3i+Wq2/DesP4e1/RNdjjeZtH1Sw1IwJMbc3KWdys8tqZ1ViolUGNm2twTlT0&#10;r9XsEEjGMcYwQwPQ+4+lfHXx0+LXiXS/FX/CLeGdSudHt9GisZtSuLaOGO5vtTnSPU4lFwxdjbxx&#10;NEpjAQOzSpKske2vRfhp4ytPjJ4L1rwx4rSF9XhszYauYEgR72zuYitlr9pBNE0UVwkgJ+RGWOZE&#10;lVUDpGvivwF1m+8H/EjUfBup7bddXe80bUIPNs2ig13QXme2c3S7t4BW5t0WKTa7Sqfn2oRuftS6&#10;Xbw6v4R1pXlN1qGm6npk0ZK+QtvpFxFc2rxgDdvZr2YOSxGFTAHOfSPhjrNl4P8AgNb+JWgtoza2&#10;fiLUJRtFv/aWpLrVzZadDdTQqWZ5WS2tllcEquwD5VUDyf8AZw0SbX/G+teMNQuPtM2h27zPNNPc&#10;G9m1nxIZoTdthSsimFLwTGRwdzowVuSrvi18cPEE3iO50TwdqraZo+iXQhkvrAqbnV9RtZVeeVri&#10;ROLeORTCkcZ2TKHaQyRyKifRnwg8a3PjvwXa6rqCk6pYXc+jarMIY4Ibu8tI4rkXcCRHb+8hmheQ&#10;BUAkLhUVNpPJftH6tLp/w6NlEtuw13W9N02480t50dtbiTWPNtUV1+YS2sSMWVlCueNzKR8B16h8&#10;G4LGb4keG5NT2LYWEmo6vcTSukcFr/Y+j3GpwXk8svyokUsSOWbAGPvLwa7qyk8O/G1L8a/qWn+G&#10;fiask66NdhIrDRPEltcXK/2Xpd8jbjJcWxY2cTx4nMJiYi7MTKviniPwxr3hLUm0jxFps2m36xxz&#10;CKUxSRywSD5Jra6t2eKVOCpeN2AYMpIZWAwKK9k+GHxh1zwFd2dheTXGq+EPMkW60cmN5rJLmTzJ&#10;bvRpZsGORHLSm3LrFKWkDbJJBMn6H21zBd20F3aTw3VrdQx3Ntc28iSwXNvOglhmhliJDI6kMrAk&#10;EHgmpaKKKKydf0Sw8TaJqWg6onmWGq2klnPtWFpYvMX93cwC4R0WaJ9ssLFDtkVWAyor8rtW0240&#10;fVdT0e88v7XpWoXmm3RhYvF9psbhrWby3OMruQ4JAyOcVnUV7R8L/jHrngO4tNMvZZ9U8IiWXz9K&#10;PltPYC6lWSa60iZxuVlfdIbcuInLSHCSSGUeyfF34QWnimxX4heAIFnu9QtIdVvtJtYWjXXrS7t1&#10;uo9Y0q32qRdtGRJLBsBuM7wPtG5bj4zr3j4X+N7XSvBfxP8ACWq3sFpaaj4V1nUNINxJDDv1i40/&#10;+x5bC3XHmTS3XmWxRBkIsTuQBvau8/Z18N2ukad4h+Jmun7Lp9lZXlnYTyQTyCKxsk+267qqRCFm&#10;cKEWCJ7d2JK3EbITivB9UvtZ+KXj6SeJMah4n1iK2sbeV2mi060kdbayglltYVJitbdVE0whBKo0&#10;jDcWz+jnhTw5ZeEfDmk+HdOZja6Va+SJJCxaeeWU3F5dvvLbTNO8suxThSxVMKAB0FFFFFFFfEeo&#10;eJfib4y+Mt5oGg6/q+mwaT4muNOjj0lpV0nS9E0XV2t5dW1PTJJUguflHmSrdNid2EC4Vooh9SeP&#10;fiBoXw90c6pqztLc3Jkh0vSYGUXmpXMa5ZIgxwkUe4GecjagIA3SPHG/n3wb1zU/Hza78RfENzbx&#10;3EMz+FdJ0y3We10rQtMt4LbVtUni82Zw73kjwNcSyqXHkKok8srFH5t4d/aiuVdIvFnhmCSNppWk&#10;vvDsskLwweQPJjTS9TeQSuZBhnN4gCNkISuH+iPCXxJ8G+Nkj/sPWIHvnjDvpF3/AKHq8JEKzTIb&#10;OXmXy9215LcyR5zhyBmu6oriPHvxA0D4e6R/aesSNLcXDtDpel22w32pTpgyLAjkBYogytNM52oC&#10;FGXeON+B+GXxtj+I2vz6CfDg0RoNJuNSF1Jrqah5zQXUFubWO3Npb8sJi+Q7cKflwSV+UfjVobaD&#10;8SvE0Qju1g1O8GvW012uPtQ1mMXt7LbPtUPCl01xCpGceWULFlYn6O+JHiZLn9nzSrq8vprvUPEm&#10;l+ErI3Yy73OrqYdR1X7VI20gkW1yHIBywxyCTXlH7NXh86j40vtekt/MtvDelSGOcTIhg1TV82Vq&#10;pg3BnD2wvRkKVUgZIYpn17xX+0Tp3hfxdqPhweHH1Sx0u9t7K71e21cQzZEanU1g0ya1wZLeRpIQ&#10;puQrtGfnUMCvt/hbxPpHjHRLLxBoc7S2V4jfJMgiubSeM7LmzvIQTtlibIYAsp4ZGeNlZt+ivOfG&#10;XxW8FeBmkg1bVBcaogGdE0sJf6oCfLfE8QZYrfKSrKv2qWPeoJTeRivHLH9o+68QeJ/D+g6H4Ygt&#10;LfVfFGl6U99qd893cS6Vf6gtkWjsLVYkguSrq4JuJkQgriQfNXQfErxhdfCnxto3iC3Ml3oHjOGS&#10;LxLoZ82RvtuhC2tDr2mPPLsjuTaSwW/lKI45FhXzMuVki9d0vxFY+NvC1xqfg7V40e+s7y2sb97d&#10;JX0jVTblYxfafP8A8tIHZHaKQbWXaQWjdWb5f+EXjP4i6d8SIfAHiy/1S8S5k1aLULHX52vryyur&#10;TSX1KG4tdRnLysjLbr5arM0DpI0iKS6vX2ZRRRRRRXm/xV8FJ468GajpcUKyavaqdT0JycMmp2qs&#10;Ut1LSRIBcoZLYmVii+Z5pUmNSPiT4QeOpfA3i6zmuLmWHQtWki07XoDIy232eQlLbUJouQWtJG80&#10;Nt3CPzUXHmHPrH7TfhI2+oaP40tookt9RRdD1Vo44I2/tG2R7nTridwRJK8tuJI9207Et0UtyorL&#10;+KHje3Pwr+Gfg/Sr1Jm1Hwzol/rZgeXaltpFqunwWUpMYjcNeQz71EhZJLXkbXUn5mr6f+DfwOj8&#10;QW8firxrazLoc8W/R9HMs1pNqiuvy6neyQlZI7UD5oFRleU4kJEAUTr8Y/jHb3lvJ4D8ByQ2vh62&#10;iWw1PVNOAt4L+3iiEP8AYujrCFCWKAeXJInE4GyPFuC1x8v0VZtba4vbm2s7OCa6u7yeK2tbW3je&#10;ae5uLiQRQW8MUYLO7uQqKoJJIA5r9SvCHhXT/BfhzS/DumohisbZFuLpImifUL51DX2pSpLJKytN&#10;LufZ5jBBhFPlooHS0UUUVj+INc0/w1omp69qknl2Ol2ct3OFaFZpSnEVvbC4eNGmlfbFChdd0jKu&#10;ckV+dXxD+KPiP4iXQGoOtlotrcyz6bodoc21tvHlxy3UxCtcThPl81wACz+WkYkZT5pRXWeEvBXi&#10;LxtqUem+H9OmumM0MV3fNHKumaWkwdkuNTvUVliTbHIyg5eTaVjV3wp+ifC+oeEPhT438O+C9CuF&#10;8S61qmr/ANkeNfEYtIY/JN832PSdB0kmWRYkhuHjm1AIxbciqzs6mGD5e1rS5tE1jVtGuHjluNJ1&#10;K/0yeSEkwvNp901rLJEWwdpZCVyOlZdfp58MdebxJ4A8LatK91LcSaVFaXk95J5tzc32lM2l3t3N&#10;LuJYyywPLuY7juy3OQPPvj18SLzwZpFhpOgXiWviDXWkke4j+zTXGm6RbjZLOiO+6KWeUrHBK0LA&#10;hLjYySIrDjvgV8XtY1zU/wDhDPFd8dQuJrVpNA1OdCb2R7G3DXGmXk0SkTFoEedbichyUcPJI0ka&#10;r5h4jgf4P/GqHU44jDpH9qR67aR2dtaru8N61JJb6nZ2NksiophVru0gV2j5jVwFUqa+gv2kNMnv&#10;fhwbmMNs0bXtL1G6UbcCGSObR1LAkYxJdJ0BPtjJHwz/AGNe/wBhf8JDsb+zv7W/sXzfKl2fbfsX&#10;27y/O27M7Odu7d3xjmv0A8W/BjQPF3jTSfGF3cvAtr9n/trSltLaSDXvsJzYCeaTGzgCG43LJ5kK&#10;qi+URvOp8Q/hfpPxIn0I6vqOpWVvoh1QeTp32ZZro6lHAOJ7pJVTY0CH/VHIJHynBrzb41Xvg/wT&#10;8MpPh7pS/Yp9TNq2jaPBNNdvbWsOvJq95e3st5K8qws6yqju5LyHCKVSQx/Dtfo18B4riL4V+Gft&#10;AC7jq8sCCKSOVbeTW7l42l8xiG3Es6sqqCjJ8pILP8k/HyeWX4qeJI5JZJEt49Fht1d2dYIjoNtO&#10;YoVb7qmR3fA4yxPUmvG69W8Swy+Gfh14S8L3EcA1DxReSfES+DWzLd2unS2p0bwxbx3scjJLHLEL&#10;u5dGXdGzhMIQ/meeaR/ah1TT10R7uPV5by3g0t9Plkt777bPIIbZbWWFlYOzMFUqwOT1r7n+IGjW&#10;lr4h8BW/iawtPFfhTXo7PwFfXGo6dp7eIrPXHk87RtVi8Q27294Gu5Awulh2RIkcrbS8oWvPfib+&#10;zzFa2t3r3gBLl1t0ikm8KnzryVoI0K3M2kXk8jyySDCv9lk3s+X8uTPlwH5IIKkgggg4IPBBHUEU&#10;lfqp4O1O61rwl4a1i+Vhe6noOk310WiEHmXNzYJLPLHGCcI7HdHjgqVNdJRRRRSjI5B5HIxnOfXI&#10;6dOtfkpqNhd6VqF9pd/CYL7Tbu5sL6AvG5gu7OZre5h3xEqdrqwypI44JFUaKK+1/gR8TIvE+m/8&#10;K78TRWU1xZaS9rpb3H2cQ65osMQtZdIurOf5ZZoYTjEanzYFYyLmKSSXxT4z/C4+ANZjvNIgvG8J&#10;6sc2U8oM8emagS7TaJLd5LNhV822aYBnjJXdI0Msh4X4f+GR4v8AGfh7w87IsGoXwN4WkaInT7KF&#10;7/UkheNXIlaCKQRcY3ldxCksPbf2mvFUl74g0zwnb3Ba00a1XUtRgjlnCtq+oj9yt3ASELw2214W&#10;wSouJBn5jXrv7O3hRtA8EtrF1bvBqHiu5S//AHi3MMv9kWgMOjrJBOdm1t09zDLGo3xzodzLtx75&#10;RRRXyZ4w/aVm03xDJp3hjRtM1HSdM1Ca2vdQvLtp/wC2obeZEkfR5dPfyoUbbL5NwxnDqyPsXBRv&#10;qh7yG3sX1G9IsLeC0N5dtdvGFsoY4TNO1zJCXQeWobeVZhwSCRzX5veHvi98Q/DcxktPEl9ewSXE&#10;dzcWGsyNq9ncETvczRgXpaSFZnkczG1kjdicltwUj7A+F3xmsfH8F5Z3thNp3iHStP8At93Z2cVz&#10;f22o2kSpFdXelRQqZgwlYAWjbn+eMI8x3FfOZPHb/Cr4ReGba2m0258c+LrafX94Ky3Mdv4gkl1K&#10;PxJqiNHummSKSC2T7ScO6kKZY4HWvkO8vLrULq4vr64mu727me4urq4dpZp5pW3ySyyPksWJySa+&#10;sj4i/t/9l/VFmmeW80U6T4cuWaFIEA07xPYS6dDGIgAwSye2UueSwbdk5Y/Idamj6zqegaja6to9&#10;9Pp2o2ciyW91bvtdGHVXUgq6N9143Uq6kqwKkg/o18LPiLb/ABI8PNqDW8NhrGnTJZ61p8MwkjS4&#10;aEPFfWkZZpVtrj5/KEuSHSSPdJ5fmN6VX5/ftEaHfab8RbzVLhc2XiKz0+80+4RZ9mLGwi0m6tZZ&#10;ZEVDMjwiRkRnxHJEWIL7R0f7Ofifwt4dvNdi1zxMNGvNXNjb21lfxW9ro08dkks4vZtZlBEcse6S&#10;NEkkhTD4/fu6iH0LWPhl8EvFWt6rra+O4ornUbifU7+10nxd4bktUnuG827uFW5inlRZJS0jZkKg&#10;thAqAKO5+J3wz8DeKb6y13xhrl7oMtvYnToZl1bS9MtZoLaWS+O7+1IZQWTzJGYqV+TrwoNY+p6v&#10;8KfDnw2n8E6d8QbCx06bT7zRob3T72z8Uaqr6p51zdz3NlpqTFkmZpRMyxRqofZHJC5jZfgKv1X8&#10;H2N1pXhLwtpd9CsF7p3hvRNPvIVZH8q7stMitrlN8RKvhlILKSpPI45rohzwMktjGOfQDA7n9a/O&#10;34sfFnV/HGrX+naffy23g+2nktbGytJLmGHWIILkPFqmppKkUkhlZEmjhmQLCAihfMDyP4xXsvwB&#10;t5pvip4dkijd0tYdauLhkUkQwtodzarI5HQGSSNMnuwHesP4uazLrnxH8W3MieWLXVrjR4YxKZkW&#10;LQz/AGSsiMQABJ5JmKjgM5wT1PbfBr4wz+CbmHw/r80tx4Ru5iFc75ZvD1xM5Z7u1RQWe2diWuIF&#10;GQSZYvn3pN9FeEtX0vwdrXxns9Tu4rTR9F8SWPjC51W4Yr83jTTEvZLJYIw24xyRLHAE3PKzhQhb&#10;APhfjH9pLxPqc7Q+ELaLw1p8cpZLu4itdT1i7RXlVfNF0j20EbxtEzQpG7o6cXDI22vVP2b/ABVf&#10;69oPiPTtUv8AVdU1DTNYhv2vdTvJ74/Y9XtdkNtDLcu0g2y2s8jjhSZNw5LVpfFj40Xvw68QaXod&#10;poNvqS3GnWmrXNxcX0sBa3lv5rSWyto4ozsfFuSs7FwCw/dkD5vSvAPjjTPH/h2HXtOiltmEz2eo&#10;WM+55LDUYYkmntRPtVZU2yJJHInDI67lR90a9nRRUF1a299a3FjeQpcWd7bzWl1bzIJIp7e4jMU8&#10;EkbA5V1Ygjpg8ivzD1Sx1H4beO5bb5J7/wAJ6/b3VnJdQlIr5LG6S/0y6mt4ZCVjuIvKlMYl3ANt&#10;3AjNfWPx60u18Y/DTSPGmmRb/wCzPsOtW80xuUuv7C8QQxR3MCWsRZC+97SaQyD5FifDjLK/w0SW&#10;JJJJJySeSSepJr7U+Bnwvh8NWC/EPxS9lHPd6UL3SYJzaPb6LpE8QvTrV3dy5WK4kiAK7WXyYS4k&#10;JaRkh8P+MPxPufH2tyWlhcyDwjpVwy6PbrHLbi+lVPKk1i7jlO5nky4gDqpjiIXYrtKW8aoor6i/&#10;Zd0t5vEXibWhNGsdhottpTwEP5sr6vfC7jmQgbdsYsWD5OcspHQ19rUUUUUV+f8A+0Trmoaj8Rbz&#10;SLmQiw8O2en2un26vKYh/aOnQ6tdXTRMxUSyNKqM6BcpHErAlM14PXf+APh3r3xC1ZLDTImt7CFg&#10;2qa1NE7WOmwcFsn5fMncf6m3VgznklI1kkT6P8QfDPwf4Eg8JaNoWgWninx34j1f+z9MuvFD6nd6&#10;esKReZrGsX+jWWLSS3tEdP3bx7lDCUmXymzw/wC0b/wkun6xoemXepzS+Gp9HtbjT7C0tY9N0WDU&#10;7FRZajDa2kJYtsAjmTz5JGiWfy1fb18e+HfiGHwr418O65ciD7Fa34g1FrmGe4ij0vUon0zU5zb2&#10;x3u0dvNI8aqGywXKsMq1Dxh4auvB/ibWfDV82+XSbx4UnIiQ3VpKouLC8MUTyCPzoHjl8suzJu2t&#10;8wIrma/Uv4fuz+BPBMjks0nhLw4XZiWLMdGhyST1J61+dfxJtri0+IPjWK7t5reVvFGt3KRzo0bt&#10;a3moSXdnOA4GVlhkjkjcDDKwYZBFdf8AAnxPo3hXx5Fda5cfYrPUdMutJjvZJ3hs7O6ubiGaCbUG&#10;VlXyT5RjJkBRGZZGChN6fT+qfAnRLnxxp3jjS9WvNMnj8SW/iTVNOlgXUbW+uIb+LUJBZSs8clt5&#10;siStIWMygyDYiIgQ9H8UvhjZ/EvT9Lt5NQ/si+0m7mmtdS+xyX+LW7iEd5ZfZBPAmJXSF/MJLL5Y&#10;C8M9aOs/D3TNT+H4+HsNzPY6bHY6VYxXixwy3QXSruG7WeRIxHG8kzQ5lbCgs7NgZGOfj0jwP8DP&#10;Bur3tuJAkiu0k9/eH+1/EWohJW0zTBcWkabWAYpH5EKiNN8zD/WyH85q+xP2V7a4W28bXjQTLaXF&#10;xoFrBctG4tpri0jvZbqCOUjaXjWeFnUHgSLkYYVB+1VnHgJj0P8Awk+38BpxP6EV8hV654ZWXwn8&#10;PvF3iq4W5t7vxfaDwL4Y3CDyb+wup/tPi69a2n2yPDFHbpbR3MJZUnYoy7vmTyOvuSG28Uj4I+HN&#10;f1WG08V3+kM3jHUtJ8Wx6Rr0Gq+G5HuZxGLzUFd45UsJkuopPMaZQGg2sGWBa/in4AeEfFOjWut/&#10;D+VNEub22g1G0Saa+n0bUrS+i+0xM6XJkmtiyujI0YKqoKmElg6/G2r6RqWgand6PrFnNYalYTGC&#10;6tZwA8cgAKsrISrI64ZJEYq6kOjMpBOZX6B/s7a5faz8O0gv383+wdXvdDs5S8sk72EdtBqFuk7z&#10;M3+q+0GCIKFVYkRAvy5PutFFFFFfnB8crSGy+KXiqOCBIIppdNu9sabEklvNGt7m7nA7tJM0ju3d&#10;ixryaiivon4GfFefwvqVt4V8QahGnhK/klW3uL6WRY/D19KHlR4JQGC21xKdsyPtjjd/tBaMCcyd&#10;b+0H8LPIabx/4etIY7dzu8U2kBEbLcTTBE1yKAnDeYzhLoR4O7bMVbdNIvybHG8rpFEjySSOqRxo&#10;pd3dztVEVeSSeAB1r7I+MP2b4ffB/wANfD+1NsLrU2s7W8ULeSidNNZdY13UrSaRjsMmoNC2yQkb&#10;JWVEwAY+a/Zl8JfbNX1Txndxgw6RGdJ0nfErK2pX0W++uI5Q4KNBbFYyrRkOLkkMChB+0aKKK+ev&#10;ip8dIvA+pT+G9D0yHVNdt4IJL251Bp4tN0yW4Ed1bwPbxbZLp3gYs2yaNU3J8znzI09S+Hfimfxr&#10;4M0PxLdWkFlc6jBcLc21u7SW4ubHUJdOmkg8wZVJGhMioxJRW2F5Cu5vjz4l/E/xRpXxR8S3PhXx&#10;RrNrZ6fdQ6ZFZSTyT6ZHc6fpq6Zqcf8AY1+JLZlW5+1NGWhI3N5q4chq9c+Fnx9/4SbULTw14utr&#10;ez1e+uI7bStUsQlvpl0/2Vj5GopdT7op5ZEVIfJ3LLJKEEcW0eZow+MdP8IXPxj+IupR3O648Xaf&#10;4OsdC5jkvdR8K6KLaylS+YYC3YlknJMX7qJGdTMx2n418V+K9a8Z61da7rt19ovLj5Iok3JaWFoj&#10;FoLCwgYny4Y8nAySxLO7PI7u30d+zvq0moeGfH3gmL7O97LaXGraVbgsl3eS6lYHSb7dLMwh8qN4&#10;7MDdsIMrbiwI2fJlOR2RgykqykMrKSGVgchlI6EdjX3B8B/ize+KAfB/iSY3GsWFm1xpmrTTJ5+r&#10;WduQktreeYd0l1EGDiRAWliV3kw8bSS/S1fKP7U1hdSad4N1VIQbGzvNZsLmYOgaO61KC2uLOMoW&#10;3MHW0nOVXClcMcsoPgfwi1PQtG8daZrXiDX5fD1npSXFzHcRWEl8b6eVPsX9lyeXFP5UcscshlmM&#10;ZwikK0cjLIn1b418OfB/4napYX2oeN9Ni1S2szYRnRPFegLJdWkcrXccUttdi4H7ovKytGqNhmD7&#10;gqhdvUvhh4Iuvh3onhO71vUIPC2j6h/adjrH9qaVFNNcXNxcqom1CS3NuyNJeSIgWMHO0A5653gp&#10;fg78L7DV/wCx/HGj3L3jJdajdXnibSdRv5YtPhcW9pb2embA3ll5WjSO3Mrs5BLgIq/EHjK50+98&#10;VeIb3S9Tu9ZsL3Vr29g1W+sodOur5ryc3M1xLZ24VFy7NtKxxblAbyYSfKT7e/Z30K/0f4dpPfL5&#10;X9vavea5ZRFJkmSxltoNPt5J450Qgy/Z2niZCyPE8bBvmKj3SvkH45/GLVLTVLjwX4Svp9L+wSRf&#10;23ren3JivpLtQJxpdjdWzboViJX7QysJGkDQnYiOJvkWt3wzaz33iTw9Y2oRrm81vSrW3WWTyozP&#10;cX0cUKvKQdqlmGWwcda96/ab8QJfeKdG8PxNbyJ4f0uS4uGRZftEOo61IkktrcFzswLeC1lQKv8A&#10;y0bJOQF8o+HvxC1r4d60NR04/abK58qLV9IlldLXULVH3fw5EdxGC3kT7SUJIIZGdG+z4NV0i++K&#10;HgrxZpmoJqGn+OPAWu6Fp4ghYrbyaFqUGvvPczKTtYrLLbyRsqtFJGVY7jtHm/xH/aKawvrzQ/Ac&#10;dld/ZxLbXHia5/0u2+07XikOh28beXKsTbGjupS8UhBAieLbI+D8CviDr+vfEe7i8UeI9Rv5NZ0G&#10;9gsbSeSX7DLqNpLDeIILG2C28BS2iumDLGo+8OWfn6C+LPj26+HfhiDW7HTrfUbm71e10mGO6nki&#10;ghaeznvGuZI4RukAW32bFZeWDbuNrZfwq+Lll8SI7yzlsF0nXdNhhuJrIXSXNve2jkRSXtizBZAE&#10;kwsqMp8vfGBI5Y7fYaKKK/Pf4++Eh4b8eXV/bQSR6b4njOtQyeVcm3GoyOU1qBLmdmDyed/pTqhA&#10;RZ0UKqbM/RPhuWT4ufA2fS5rtpdYbTZdGuZfPmVm1vQJY7zSH1C6uVkZzN5dlPdONxIkfaVbp8DV&#10;9EfAz4UTeKtRg8Va/Yxv4V0+aQ29teRs0ev38OUWOOEkB7aB/mndso7r5G2QGYR9d8fvivMZp/AX&#10;hq+jFssTQ+J76zkYzSTlmjl8PLIoCqiqB9r8tiWLeQxQJNHJ8k0UV6f8GtNttV+J3hG1uQ5iiv59&#10;RUI2xvtOj2E2r2eSP4fNgTcO4yO9fpTRRRRRXyd+1Fr88dn4a8Mxxbba6nudaup2RgXks0+w2dvD&#10;IrBcDzpmlRkOD5RBHIr44rofDXhjXPGGqxaN4fsJb69eN5pApWOG1tYyFlu7y4kISKJSyqWc8sVR&#10;dzsqn6qm+C/gP4eeCNS8S+NILnxTqVhpscl1BHqF/p2l/wBpz3HkWdpp39nLHOqSSSwwPNcGTged&#10;5cYJjEXxasfFvh74TeFkiuIvD6pdXFp4q0DwvZR6dparriTXMVrLPYyP/o9sS1pKPMkS6kk812Zg&#10;ufj+GaW3lhuLeWSCeCRJoZonaOWKaJg8UsUiYKspAKkHIPNen/FW1gvNT0nxzp8UUWleP9Lj1kRW&#10;8Yjgstetgtl4n01XbDSvHdqZZJjGgYy8A4LHyqvvn9mzULq9+HUltcSb4dI8Q6pp9gu1R5NrLbQa&#10;q8eQOcz3Mz5PPzY6AV4z+0/DIPG+iT+TKsMvhO0iWdlfyZZ4dYvXmjic8FkWSLcFORuBI+YGvC/C&#10;uqW+ieJ/Dms3azPa6Rr2kancpbKj3D2+n6hHdzrAkrIpcqhCBmAJxkjrX3V41+GfhT4y2Wl+KNM1&#10;uW2upNOjg07WrJReWNzYC6M/k3umTNG2+EtOm1ZIZEkZhKHKCNe11HwNbat8PE8BX988yJ4f03R1&#10;1QQsrm70qCIWeptaiXPE8KTNCZsNgoz4Oa84/wCFCWH/AArr/hBf+EkvftH/AAkf/CUf2v8AYIfs&#10;/wDaP2X+zPK/srzd3lfZfl2/ad3mfvN+z91Xxv8A8LB8e/8AQ7+L/wDwpdZ/+PUf8LB8e/8AQ7+L&#10;/wDwpdZ/+PVzd5fXmpXM17qN5dX15cMHnu7yeW6uZ2VAitNcTszsQoCgsTxgV6b8LPhZqXxF1Pe/&#10;m2HhqwlRdW1ZVUPI2A/9maZ5gKtcupUsxBWJSHcMWjjl/RuC3gtIIbS1ggtbW3ijt7a2toY4LaC3&#10;hQRQwQW8ICpGgAVEQAAAACvgP9onS1sfiXdXKXIuG1zSdI1J4FjCtZSRwHRxakq77yy2izBiqH95&#10;t28B23PDHwkPhLw7ffEj4h29sLbSdLOp6R4TvEmdrvVJGMOk2/iWJVykbzGEfZASWLgXBjVJIX7P&#10;4y/Cfxd4hs/D/iezig1rxFp/hy10/wAXQWC28Et/eWNubmXVdNtkih89mdp4zEoEhUQRwwnlV8j+&#10;BnhhtZ+JunRX9uoTw0t5rd/aXbXVrcRXOmSLbWQVIgrCWG+lt5GjkIXCMH3co3sf7TXinULKLw34&#10;bs7a5tY7ic+IG1cQPGputPkNvZ2ul36txNCWMtwFXcoe3IYB2B90+Gz+JpfA/h+Xxh9r/wCEie2n&#10;kvhfJDHdiN72U6eLmKEKEk+ymDergSbs+b+83Vtap4X8M63PFdaz4e0LV7mGJYIrjVNI0/UJ44El&#10;eVYI5LuNyEDu7bc7cljgljWcfh94COf+KI8IfMe3hrRB7DAEPHsK6m3t7e1ggtbSCC1tbaKOC2tr&#10;aKOC3t4IUEcMFvDEqokaKoVUUbQBipaKKKKK/OL43eG28N/EbXQqSi01uRfEdk000EryrqztLfsP&#10;IC7EW8W6iiR1DBFXJbIdvJKKKtWd3c6fd2l/ZTPbXllcwXlpcRHbLBc20gmgljPOGVgGX6V+heiX&#10;2ifHT4aSR6nbW6XU6TWN+qQXBXRPE1rbhotR04SOH+XzY54wsrAxuYJGceateZ/s9+BtS8O+K/Hc&#10;+rQ3MFzoXl+FUlWG5i03UHuLkaheTWs11HG8ihLezni4BMU6OVG9K+evFV1ceP8A4m6p9jvbe7bx&#10;D4pGlaPetE1tavZSXq6PoUjrFEHCC3EAZjEZCBuYFySf0qsLG10uwstMsIRbWOnWdtYWdvvkkFva&#10;WcK29tCJJ2Z2CxqBud2YnliTVqsTU/E3hrRJo7bW/EWh6PcTRiaGHVdWsNPllh3mLzo0u3RmXerD&#10;cBgEEHkVmnx/4DGM+N/B+CcDHibQ27Z52z8fy966zIIOMMD36jBGPccivi/VPhRpHwv8e+DNc1OV&#10;Na8BXuvW2nSvqlxa2s+k6rPBIdPbVnzFFJbRSqLp5QoQpFJHNGBt876Q+LGqQ6R8N/GV3cRySJLo&#10;V1pSpFt3rNrYGi20h8z+FJLhWcDnaDivzIr2T4EosPj+DXbieG303wrofiHxBrE8omk8nS4dKk06&#10;eWOGBXd2R7lG2KuSAcAnCnzbxFr2o+KNb1LxBq0iyX2p3L3E3lhxDEMCOG2gWRmYRRIqxxBnJCqA&#10;WJ5rEr60+Delw+LPg78Q/CS2xnvZ9QvLq1Ekxt7eS/l0q2k0T98jKV8u6s1d93ykEAhl3LXyXRX0&#10;d+zNqzWfjfUtKe6eK31fQJzHafMY7vUbC5int3IUfejt2uypPGCw6kV91VwvxB+H2i/ELRW0zUx5&#10;F3B5s2katDGr3Wl3joBvUMR5kMmEW4gJAkUKQUdUkT4c8R/BD4j+HHctoMut2gmhgjvvDjNqyTPN&#10;bmclLGJVvERNrJJJLaqgYAbiGQv5xqei6xosqQazpWpaRO6h0g1OwurCV0Khg6x3aoSMEHIHcetZ&#10;gBYgAEknAA5JJ6ACu30z4a+P9XmtYbLwd4hP2yPzre4utMudOsZIjCbhJf7R1BYoArIMozSgMSAp&#10;JIB+pvhH8CD4ZvbfxP4xNpdazbNHNpWjwtHd2elytAGN1fSupWW7idiIxFmOJlEqSSMUMX01Xmnx&#10;j1SbR/hn4vu7dIpHm01NL2ziQqINbvItFuZF8tlO9I7h2j527gNwZflP5pUV9WfsvaDcPqviXxSx&#10;mS0tdOi0CBTbv9nvJ765TUropeFgN9uLaHfEEYkTqxKYAf5UJLEkkkk5JPJJPUk0lfQtpruo+Lfg&#10;Lr+ive6gtx8PtW0K5kEcc00Wq+HtRuZLew0y6nM5YraymabDReXHHb26quQXj+eq+nP2XtRuo/FP&#10;iPSUKfY7zw8mpXC+WpkNzpepQ2loyynlVC3k25RwxIz0FepftC6NB4it/Aeg2ixnxPq/ih7HRmlS&#10;/MUWmzWvl65czSWySKsMLtYyTsVLhV3ICqyV6D8MPhxZ/DfRJ9PjvJNUvtQuftepXxi+zwu6L5UE&#10;FrahnKRxrkZZyzMWYlVKonYap4j8PaC0Ka3rujaO04doF1XVLLT2mVMBzEt1IhcDIDFc9RWbD478&#10;D3M0UFv4y8K3E88kccMEPiHSJJpZZSBFFFGsuWZmwAoGe3U11g44I7/yHI/Okr4m/ae8PxWfiDw/&#10;4jgEanW9OubC8SO1WMtdaNIhjvLi5X/WPJDcRwqGXKpCoDMuAnsPwXurbxl8IE0O/kv7lYIta8I6&#10;pJcOfM+yzKZLeGzuGZ28uKyuoIoshdmzYq7UBbwD4O/Cm713xnfHxHYMuj+Db+e31WOSK3u7G/17&#10;T7kRLoLzbjFKgYGWfYsqGNVjYATo9ejftE/EuW0B8AaHdSw3E0Ql8T3EJCN9kuYt9toqy53DzkYS&#10;3IAGYyibmWSVK+OKKKK+6/2afD7ad4Nv9emgEc/iPVH8iYTLILjS9GBs7c+UjERlbpr1SGUMwAJB&#10;XYT9G0UUUUVxd/8ADnwPquo6tq2qeGtN1LUdchht9Qu76KS7laOC1FlC1n57MLWRY1UebaiNyQCW&#10;3c1l2Xwf+GlhfTahB4P0mSefzRJHeC41KyXzm3P5Omag8tvHg/d8uFdg4QgcV31lY2OnWsNjptna&#10;afYwBlgsrG2itbSFWbeyxW1uFVcsSTgDJJJ5NfFvi7x/4m8MfG631nxhp90+l+H7nUYND0q3CQw/&#10;8I1qUE2mQ6xpZmMiSTSqRNO/mAySobZnhWMJF6r+0p4fTUvA9vrscMRufDmqQSvcPJMskemasV0+&#10;6gijU7GZ7g2ZO5cqqHaVywf5N8A/DnxD8QdUis9Mt5bfTEl/4meuzQSNp+nRJtaUb/lWScqy+Xbq&#10;4ZiQWKRh5F+nvGHw90/xnrGteBCllo+seG9A0LVfhvfZklZvCkdkmi3mg6vKitLJawX0Dsks8kk6&#10;NP5keU8yKT4+8QeHNc8Lai+k+INNudLv418wRXKfLNCZGiW5tZkJjmiZkdRLEzKSpAOQa/T7wrps&#10;2i+GPDmkTy29xPpOgaTps89nI8tpcS2Onx20k1tM4VmidlLIzKMqQcDpXhPx3+E1z4oT/hL/AAzb&#10;LNrljaiPVtMghH2nWrKBcw3FsY8GS6gUbBG2XljCpGd8Uccvw4QVJBBBBwQeCCOoIrprLxp4w0y1&#10;hsdO8WeJbCxt1K29nZa7qlrawK8hldYbeCVUUFizEKBkkk81Y/4WD49/6Hfxf/4Uus//AB6j/hYP&#10;j3/od/F//hS6z/8AHqxNU1rWNcnjutb1bUtYuYoRBFcarf3WoTxwB2kEMct07sEDuzBQcZJOOTWj&#10;4U8Ja54z1iDRNBtGubmZgZp23paWNsDiS91C4AYRxJ3OCzHCIryMqn9JvA3g/T/A3hqx8O6ewn+z&#10;CSa8vjBDbzajfXDb7m8njh5OTiOIOzlIkjjLsEyfn79qezEmn+Dr83dojW17rVmLF5iL+4+3QW85&#10;u7aADDQw/Zwk77htaWIYO7I8u+FnwS1Xxs66tri3eieGUMTwytDsvtcDbZNmmLOBtg2HJuyrKSQs&#10;ayHeYvUb/wCH8vxJ+GS3OgNpuzR/EfiOf4c2sNu2mRf8IhDdnTBpFyZVjP2i7e2+1/abvdI0hUSy&#10;IHcr8v23hHWP+Er0zwhqtrc6Lqeoavp+kuL23k3W5v71bNboRjHmRjdvVkba6jKsQQa+5/jX4gXw&#10;Z8Nbqz06wtli1iNfB1pAkQis9Ps7/Tpo5mjt4Su0R20TxwKuArlCQUUqee/ZzvPGV14bvV8QteP4&#10;fs102z8JNfQwxuYI/PkvxazMommgUPbpC8jNGoXyoSFjZF911TRNG1yGK31rSdL1eCOTzYodUsbS&#10;/hjl27fNjju1cBsEjIAOM1iH4feAvlz4I8Hjbxx4Z0XOB3b9xyfrk1uaVo2kaHbvaaJpWnaRayTN&#10;cSW2mWVtYQSXDRrE9w8NsqKXKoqliucADOAMaVFFFFFfG/7UPh64XUPDnitWeS0msW8O3ClVCWtx&#10;a3E2p2REhbcxuFmuPlEYC+ScsS4FfJ9FFFfdfwF8eQeMfDVz4K14Q3mo6Lp/2OO3ntIPs2p+FPIS&#10;whhuEztlaHIt5w0Sho2iLGR2lYee6L8ILnQvjjpmni0uZfDNnLP4u0y83x26rY6cVktLfzZ3cyva&#10;38lrbTIC0joVlZESTI5r9pLXTqXj6PSI5br7P4d0iztnt5nP2Vb/AFAf2ncXNpEGI/eQSWqSMVVi&#10;YwpyEUn6p+D2gweHvhz4Yt4vKaXUNPi127mS2S2knuNaT7eoudpJd4YnithIxJZY14VcKPS6z9T1&#10;fSdEthd6zqen6RaNMkAutSvrWwgaaRGdIFmumVS7Kjsq5yQpPasL/hP/AAFjd/wnHg/bjP8AyM2h&#10;bvT7vn5/CuhsNQ07VbSK/wBLvrPUrKbeIbywuoby0mMchil8q5tyyNtZWU7TwQQelfLXx3+EV1fz&#10;a58R9I1A3EqWtncavo08SKVtNNsVsp73T7qMgYjghid4JEyQsrrITsir6U8LX+jan4b0O88OlP7E&#10;l0qxXS4lKubWzhtxbxWLrE7hJLcJ5Mke5tjqUJyDX5c65qsmua3rGtyxJby6xqmo6pJBCWMUMmoX&#10;b3bwxmQliql9oyc460uh6XLrmtaRosEiQzatqlhpkM0gYpFLf3aWscsgTkqpfcQOcA4r0/45+L5/&#10;FHjvUrRXlXTPDEs+g6fbyGQAXFpKY9XvGi8ySPfLcKyiRFUvDHCGUMteNV9HfswqW8eazyMDwfqB&#10;IOeQda09APxJFeN+NvDknhLxbr3h2RZETTdRljtDPNBPNLpswF1pU80tthN8ttJFIwAUgsQyowKj&#10;la734XX93pvxF8F3FjII55vEWl6ezeXFJm21e5XSr6ICYEAvBPIgbqpO5SGAI/Tus/VdI0zXtNu9&#10;H1iyg1HS76FoLuzuFYxyRltylWQh0dWCvHJGVeNgHRldQ1fC/jT9nzxjoV5eTeGrZvEuhIJ7m3kh&#10;mtk1i3t44xL9nu9Pdkaab7yJ9jVzLtz5cbOIh47qnhfxNocEdzrXh3XdItpZDDFPqmkX+nwSTBdx&#10;ijmu40UtjnaDnFYNdLZeDfGGp20d5p3hTxJf2c3EN1ZaHqd1bSYAY+XPbxFDwQTg96968Bfs56/d&#10;anFeePIoNK0i1mYzaRBfw3OpamYgrRRfaNNaSKG2kJYSOs/m4RlVE3rKv2pbW8Fpbw2tpBFa2ttD&#10;FbW1vBEkMEFvAgjhghhjAVEVQFVQAAoAAAFTAMxCgZJKgdjkn349OtfkpqWoXerahf6rfyedfane&#10;XOoXswjjiEt3eTtc3EixQhUUM7EhVUAZwABVGvWfgl4cfxJ8RtBXZKbTRJf+EjvpIZYIpIY9JkWS&#10;yYrPkur3jW0UiRqX2OSNoBdZvj0CPiv4qG7dxoJ49/DVk2Pw6fhXkFe/fA/Wby7Pi34bC8WCDxz4&#10;b1m30o3P2toLbX00uWJJcQlkjjktjIbh/LLN5USqcgK3gNejfCTVTo3xI8HXawrOZdYh0so7mMKu&#10;uRvorT7lycxi4MgXuVAPFfcPxnl0KL4ceJTr8cTxyWjxaWjn99/bsgK6O1qMqxaObbI2wn90sm5S&#10;gcHkPgt8IbnwIT4l1m/dtc1bRlspdGiijS20qC4ukvZoJ7lizTT/ALmAFkEaRsJUHnKVkHuGpavp&#10;Oi2wu9Y1TT9JtTIsK3Op3ttYW7TOCyRCa6dVLEAkDJJAJAwDWB/wsHwCRn/hN/COOAAfEmjZHHoJ&#10;zjHHp39K6m3ure8ghurS4gu7W5jjnt7m3mSeC4glTzIpYZoiQyMpDKykhhU1fPP7SXh2PU/A0Ouq&#10;kK3XhnUYJmmlknWT+ztWkTTbq2to4wyMz3DWch8wLhY22uCSj8R+y5r5DeKPC8s5IK2uv2Fr5K7V&#10;K407V7g3AXOTmyUIzEcEqo+bPEeLfhbqWtfGzVvDFiZ7a11u6m8TNqlzbyzQWulX6m+1G8xbKfkS&#10;5M1nBvKq0ojjd13Fx9C/E/xfp/wh8E2Gk+FrW307ULxJtP8ADFslq1xaWMVsySajqUv2gsskkYmV&#10;szs7STyLJIsq+aa/PcksSSSSTkk8kk9STSUUV9L/ALMmg/bfFWta/JHbSRaFpKW0PmBvtMOoazMU&#10;huLb5SABbwXUUjbgf3gUBgzEfcNFFFFFc7rfhLw14kutLvNf0ez1iXRvth06PUEa5tITqCRx3fmW&#10;EhMEu4RRY86N9pUFdp5rlJvg38MbjUDqcnhDTluGkWUxwS39tp4ZQBgaRbzJaheOUEO09wcmu70v&#10;RNF0OKWDRdI0vR4J5fPmh0uwtdPhkmIC+Y8doqKWCgDJHQDngV8tftD+KPFej6/oFjHCH8JBNL1d&#10;rW5s2n0fW9W0/UpLg6drDYUTxKI4WeyMhUgq7DdsKex6uYviz8I7yXT4Jll8R6ALyzsknSBo9c06&#10;UXUGnNd36RKYlvoBC8rKiOmXVlVg1fnpoXh/W/Et/Hpmg6ZearfSBWMFpEX8qFpkt/tN1McJDCry&#10;IrzSsqKSNzDNfakvgO20bwx8O/hx4skjv9A1X/hINLvtQjvLWzj0zxtqH/E88N3GlPfYm3KF1Kzt&#10;xGoSZ5F86LdKIm+VfH/w28Q/D7UZbfUbeW60hrgx6b4gggddP1CNw0kCOwLiG4KI++2diwKsVMke&#10;2RvsH9nXSRp/w0tLwTmb+3dY1bVTGYvLFqYZl0MQBw58wEWXm78J9/bj5NzdP8VPhxbfEbQFsUmi&#10;sta02SS80S+kQPEs8kYSawvWVWcW84VfMMXzK6xyYkCGN/zm1fSNS0HUrzR9Ys57DU7CYwXVpOoD&#10;xOFDKQykqyMpDxyIxR0IdCVIJt6V4m8R6HHJBoviDW9Hhlk82WHS9VvtPill2CMyyR2roC2ABkgn&#10;AxWl/wALB8e/9Dv4v/8ACl1n/wCPUn/CwPHvT/hN/F+PT/hJdZ/+PV9H/wDDKucAePP/AC1x/wDL&#10;H/ORVDU/2atL0a2F7rHxNsNLsw6Rtd6jodvY23mycJH59zqSqGODtGckdAa6rwr8FPg1eXqR2/ip&#10;fGd3Fb3E82mWviTSpYfs4mEaXEttoOy5QR74kLGfaznJGGCj6ZtLS1sbeGzsbWCys7aJYbe1tYo4&#10;LaCFBhIoYI1CKo6AKBjoKnrz7w/8PLDTPEF9401iWLXPGeovN5utG0+wWthatAtjBZaPpaySLCsd&#10;tGluZpJJJ3G8vNiR1rhfi58MvGPxH1bRYbDxBpun+E7KGA3NjdSXnnrqb3Uq3mpxWdvD5dw6WzRp&#10;CJblcHeqmMO7t7ZpWnx6Tpem6TDNcTxaZp9lp8U91IJbmeOyt1to5rqRQoeRggLsFAJJOB0qWGxs&#10;re6u72CztYby/W3GoXcNvDHc3ws1aO0F5cIN0giV2EW8naCQMAmrWAe2TnI9uMcCiiiiiiiiiivF&#10;vjf8PD448Mfa9NjQ+IPDwub+wAjupZdQsxAXv9Ggitt2ZZisbQExsTIgjBjWWRx+eFFFFev/AAV8&#10;cf8ACE+M7X7XOI9D14xaRq4lk8u3txLJ/oGqSGSWKJPs0pHmSybtkDz7RuYV98eIL2Lw54f8T6/a&#10;Wlq9xZ6VqWuTIU8pdQvNO0n90bt4drsWjgih3btwRFUEBRj4Y/Z60f8AtX4k2Fyxg8vQdO1PWZIp&#10;4jL52IRpcAhG1gJI5bqOZWOMbMghttfoRXyb+1Ra3D2fgm+SBza21zr9pcXQ5ijuL2GzmtIG7BnW&#10;CZl7nafSvjmivU/h98WfE/w9l8m0kGqaHI0f2nQ9QmmNqi+f500ulyISbWZwZFMiqyMWDSRSFUx9&#10;Caj8YfhP8SPDV9oHi0ah4daazgmjlvtNuNRSy1fyTtuNIudGEsjNbyEhXmigEsfysu13jpsVrqPx&#10;G+GS+BPDXxF8L+I9Qt9QtlnmvbO60W7fwhpGxLOO90+SCa7WRLgWjNdCFQwARpZGLtJ8n+JfCHiX&#10;wfdrZeJNHvNKmfPkPMsctpdbY0lkFnf2zPBNsEieZ5UjbGO19rZFeh+AWl034Z/GDW7ZIUvG07w1&#10;oEN0VikmSx1vVXs9btQGyVWWJ0BJXkgFTuTjxeivub9mG3t18E61dLCi3U3im5gmuAMSS29tpNnJ&#10;bQs3ojSyso/2zXm/x4+FF3pmq3HjLw3p95d6RqjXV/4gig828OlamS93e6g6qC8drMN0rMcpE+8F&#10;kRokHzDXs/wBiST4p+H3aeOFoLfWpYo3D7rqQ6LPCYItoI3BXaX5iBtQ85wD+iNFcJ8R/HVr8PPD&#10;Umvz2TajM19aadY2Ima1F1d3JaZo3u1jlEYWCOeYExkErsGNwNeOaT+0/wCH7tvL1XwrrtnNIVS3&#10;h0iay1ozSu+xI/8ASTZH5s9Ap54wa9Z8ffE3w/8ADj+yf7dtNYuRrQv/ALJ/ZFtYXOz+z/J+0faR&#10;eXNuV5nQoVyDhumOeA8J/tA6b4v8Zaf4YtPD9xY2OpS3kVtq2oapbxTBoLSW6tkl06KJ0DzGNY1V&#10;bo4ZsAvgZ+hKK8j+O7Y+E/i0YzuGhLx2/wCKmsnyfyxX5x10vhTwprXjPWrXQtCtftF3cfvJZZNy&#10;WljaIwSbUNQmQN5cMe4bmwWLFURWkZVb9KPBXhHTfBPhyw8PaasbC3hV727SIQyalqMiAXmozrlz&#10;ukYYUM7bEVI1JVFx+W0kckEkkUqNHLFI0ckbqQySI211YHoQRgio69x+BNomra/4t8OtfR2EniX4&#10;e+JNEtZJQ7obq9a3UMsSEFzHH5spXOSisAea8QRGdgqgszEKqqCWZicBVA6k9hX1D8Gvhl4w8PeJ&#10;dO8c+IrWDw3oGk2uoXF2dau0sruW0udIurV5GtDkwrCxSSb7YYcLhl3YOOl0vxL8PdM+Iuu+NfGn&#10;xGtNd1q1uL2z8LQaVp+uXek6Ro0odLQR3VhbPBJL9nmMZjjkaNGaV3kmmfzEyfG37TFxd2ws/Aun&#10;XWlyyeS761rMVhLdQlZGaWC10sG5g+YCP99LIw2l18lTskHypcXE95PPdXU811dXM0lxc3VzLJNc&#10;XE8zmSWeeaQlmdmJZmYkk5JJJqCup8GRaheeKvDNhps8sFzc+ItF8h45J41guY75RBeubYF18gMz&#10;+YqkoNxHev1Prw/9ojSk1L4Z3120rxvoWqaTq0caIHFw8s50VopSeQqx3jSbgCcqAeMkeffssX9z&#10;JYeM9NeYmztLvQ762gJXEdzqENzb3kyj72XW1twcf3RXufjHXdF+GvhTXfEEFlZW8stzPdxWcK2t&#10;s+teI9VkwjzYaNp5Gb97cMpaQQRuwBEYA/NLUL671W+vdTv5jc3+o3lzf3s+yOMz3d3M1xcy7IgF&#10;G52JwqhR0AxVKiiur8F+E9T8beItP0DTYpibmaNr+8hgWddK0tZlS91S4RniXZCrAhWkTe5SNTvd&#10;Qf090fSrTRNJ07R7BGSx0uxtrC1VzufybWEQo0rj7zkDLnuckjNaFFFFFFFFFQXFpaXRhNzbW9x9&#10;mljuIDPDHMYZ48mOeESA7ZFycMDkdQcmlvLW2vrS4sL2GO6s7yCW2urWZQ8NxbzoYpoZVPBVgSrD&#10;396S1tLWxtobOwt7eztLaNIra1tYY4LeCNFCpHDBCAqqOyqMDHHSvnv4n/D34haj430fxn4C1NbW&#10;4W10zSbjfqstrLZ+VfTXMt1Jbzp5MmnqvlGe2UyM7lv3EgZq9h8X+CvDvjfTX03xBYpcqI5ls72N&#10;Uj1DTZJQu640+6IYxvlVYqco+wLIrqMF/hDRdR8O6LBoN9fw6nBpO2x0W/WFbe7fQ4YUFhBqcMSi&#10;Pz4Buty8eRIkccrbXd0Xp68v+IHw1+HvimC61fxRHb6PcokX2jxPFfW+j3ESIYoYmvbu7zbyZWNL&#10;dDdI5VTtjKHGPAX+BXw81jU4rDwt8WNLknnEhh04zaH4h1CYorXB8k6bd227ZEu59sJ6M3yrkDT/&#10;AOGVgOT49xjAyfC+epx/0EfwxUNx+y7b2lvNdXfxCitra1iluLq5ufDiQwW9vChkmnnmk1IKsaKC&#10;zOxAABJIAJo0D4M/CB57OC++KGn69eS3FtBFZaZrvh3TxqFzLclY7SOzWS5nbzQ0cQWKXfuDFXBZ&#10;Qn1ToPh7RPDGnR6ToGm2ul6fG3mfZ7ZMebOYkha5upnJeWVkRFaWVmc7RknAFbFee6x8OtJ8TeJ4&#10;fEPilxrdnptnDbaB4emhmh0zTZvtAuL7Ub1BMy3k8zKqYaNIvLCo8UrKsgZ8UfDnirxZ4Wl0Hwnq&#10;lppNzf3kUeqy301xbx3eiG3lFzYCe1gnlXzpfJDhQgdA8bsUdla18NPB0/gXwhp3h661FtRuoGuL&#10;m6mDStZwXF3IZ5bTTUm+ZYEYnHyqXYtKVQuUHXz6dYXN3ZX9xY2Vxf6d550+9ntYJruwF3EILoWd&#10;xIpaLzEwsmwjcAA2QKujJyMZGMHjIIPakooooooooorlPGvhDT/HPhy/8PagViW6QSWl79nS4k02&#10;/iJNrfQRuyklDw6rIheMvHuAc1+YusaPqWgane6NrFpNY6lp8xt7q1nGHjcAOrKykqyOpDxyKSjo&#10;Q6EqQTmUUV0PhXxHf+EfEOl+ItMKfa9LufOVJFUxTwSRtBeWsm8HCzQvJEWA3KGJUhgCP060HVNJ&#10;8T6Zo/ijTVhmjvtNZ7O5YW0l5a2980Ul9p0ksJkCOs0KR3MSSECWIKcsmR+fvi2Ofxf8Z9V03Urh&#10;om1Px4nhpriGCMSW9jBqy+HrQrEuxWaK3jjGScsVyxySa/SA8k/e5Pc8k555PPX9a8h+Otle33wu&#10;8RpZC5ZrYade3NvbWqXLXFlaapDPdmXKs8ccKj7VJLHgqsR3ERl8/nJRXWeEvGviPwTqSaloGoS2&#10;376CW8sHeV9M1VLfeqW+qWaMqyrtkkVWyHTczROj4YfV/h39pDwnq9nHpvjXR59Mlu43s9TlitV1&#10;jw7PbyWoS5kubVi1wIpmMiG28ifCkAyOC2I/h/eaBaaR4t8J+Dvi5YajaajaXll4P0vXrK98P6lo&#10;2t6yZ49NGmahfsjzpvKtMlrZsTMwkSOB3Kz/ADZ4u+FfjjwXHLda1osp0yKWSM6xpzpqGmhEmSBJ&#10;55YCXtkleWNYftccRcnaoLBgOs/Z50u41H4n6VcQKpj0fT9W1G7yyjEEtk2jxkZIJ/fXcQ+UE456&#10;AkeLXFxPeXE93dTS3N1dTS3FzcTu0k09xM5lmmmlckszMSzMTkk5NQV9G/sw5/4T3WMf9Cff5HqP&#10;7a0//wDXXsXx8+GV74usLXxNoNu93r2iWzWtzYo0r3Gp6MHa6ENlDkq01vI8siRoqtKruAXcQxt8&#10;IkFSQQQQcEHggjqCK3/CsMc/ijw3BLfDTI59e0eKTUnaNU09JNQjRr52lZUAhBMmWYDA5IHNfqxR&#10;WVr+sQ+H9C1nXJ4/Nh0jTL3UXhDpG032O2a4EEbvwGk27VOMEkevPzNZftT6c8ka6j4OvbaIyxrL&#10;LZaxDfSJAf8AWyxQzwWwZ1/hQyAN3Za9t1T4jaPo/gvT/Hl5pXiA6PqEdhOsFvZWEmpW1vqik2V3&#10;dwyXKRJG+5ACszHMicc5HkN7+1F4bS8s49O8Na3c2LyIL+5v7ix0+6tUaXbM9rY25u0nKp8yh7iL&#10;c3ynaPmr6gOQcEcjjk4wR3IP5dKSs/VrZrvStTtFaBGu9PvbZZLt3itVae2eMNcyx/MsYzlyvIXJ&#10;FfkvU9vb3F5cQWlpBNdXd1NFb21tbxPNcXFxM4ihgghiBZ3diFVVBJJAAzX6HfBj4bS+APD8z6rF&#10;b/8ACR63JFc6k0DtKLG1iixZaR5odonaEtK8skQAZ3K7pUjjc/JPx6JPxY8VZOcDQlHTovhqzVen&#10;tXkFdx8NLm6tPiF4Jks55beeTxRoloXhk8t3gv8AUEsbu3LD+GWGR4nU8FWIPBp/xN0qfRPiB4ws&#10;JoIrX/ifX97b28Hk+VHYapMdU03YsHyKDbzRERgDbnaQCCK6LwP8JviRr1xpms6Np0miW8c8F/p+&#10;vavMdMhikghXU9Pv7aEhrqWOT915E9vbvGzEfMArFfeviJq3hPVPHGlv4y+I+hf8IZod1b3tj4R0&#10;W0u9cmvdUscx3yeKFsY7mGMiU+WFmBLQGSKOOJnlleTxZ+0zoVkJ7Xwhptxrd1mRI9S1FZNP0oMY&#10;wYriG2OLqZQxIaORbduOGwRXyD4h8Sa54r1J9X8QajPqWoPGkQmn8tEihTLJBb28IWKKMEs2yJFX&#10;LM2MsScKnq7JkqzKWVkbaSMowwynHYjgiv1N8D21xZeC/CFldwTW13a+F/D9tdWtzC1vc21xDpUU&#10;c9tPA/zI6MCjKwDAg5weKueJ9IbX/Dmv6GjxRSavo2p6bDNOpeGGa8s3t4LiRVBO1HYP8ozxxzXw&#10;r+zxqkun/EzT7SKOKRNc0vV9MnZw5eGKGzOtiSDYQN5ezRDuDDazcZwR93zWWi2N9d+KLqKztryL&#10;SBY3usXMgjNvothNLqDRvLKdkMSPI8srALu+UuSI02/mp8QvGFx458Warr8plW1ml+z6TbSlgbPS&#10;LYmOxgMZklVHZf306xvsMzyMoAbFcTRRU9vbz3k8FrawTXN1dTRW1rbW8bzT3FxNII4YIIowWZ2Y&#10;hVVRkkgAEmv0z+GfglPAPhGx0IvDNqDyzahrNzbtceRc6ndAJK0QnPCRxJFboQqB1jEhRXdge+oo&#10;ooooooqKe3guopYLmCK4gkUrLDPGk0MgJ+7JFKCp7dRzUiqkYVERUjQBURAERVAAVVVRgYA4GB0x&#10;jFZmk6Ho2gW0lpomlWGkWs08l1Jb6baQ2kT3EoCvM8cAUFsKq5I4VQowoAHlnxn8B+J/GmmaLP4W&#10;1NrXUvDt9canHYNfzael7OIA1pcWs8fyi9hkTZbPIyKnmynzEyc9foGhajqngLTtA+ItvZ6pf3Ol&#10;Ja63Dva5jn2yFrbz7kHLXUaLEZZ4n4uFaSJyAj1X8EeB18BS6xYaPdLL4Y1W/n1ay024L/a9BvXj&#10;hgks4bl/Ma6gmRcq8rxvAIlU/aGmeRPQK5HxX4E8J+NIYovEmj29+9v/AMe92ry2t9bjDDZFfWhS&#10;Xy8sWMLOULAMVOAR8wal8GPhJcNbw6F8XdKs53Koy32teGNcM0jvhEgjsJrMhjlVAyxJ/IaP/DKv&#10;/U+f+Wv/APfGj/hlUYz/AMJ4MYzn/hGO2f8AsI46c1n/ABF1S8H7RHhNYbyaM2Oo+DdNTyJwjRWt&#10;/epJeWh8lUYJMlzKJY5GfcshBbYwRffPjLora58NfFVvGlqJrKwGtQy3SFvJGizrqV0bZwjssskE&#10;UsKMuMl9rMqMxr41+CHiy18JePrC41CW1ttN1e1udCvru63hbOO8ZLi1nEiMqxj7TDAkksoKLG0j&#10;EDhl96+Ivx61vwX47u/DlpomlXul6UunfbDcTXS6heveWEWoyG1u4m8u3AWZYwrwTcqSTghV9g+H&#10;fxG0b4j6VPf6bFPZXlg9vBqum3bwPNaTz26yh4XhY77dnEkcMrpGX8tiY0IIGF8ZNV8SeF/D1t4y&#10;8Mah9mn8P31vHqthc+XPpepaRqV1DbyQz2citulFwtuqSxPHIkTzhJFLnM3w5+L/AIc+IUX2dNmi&#10;eIRJMH0C6u0mmmhQGZLjTropCLpfLUmRUjV0KtuQJtkk9Xooooooooooooor5q+LnwITxNcT+JfB&#10;/wBlstclE8+qaXKwt7PWpxG0gurWRQUhu5WAR9+2KVj5kjxt5kknxTf6df6VdzWGp2V3p19blRPZ&#10;31tLa3UJeMTJ5sE4DDcrKwyBkEEcGqVFFfb8nijU5v2ZZNXlkRr2TQz4feTkmWyPiD/hE2eUyliZ&#10;GtQSzk8vuYbcjHLfss2Vu914z1JrdDc29voljb3RD70gu5Lqe9gjI4IdoLdm4z8q4xk5+wq57xZ4&#10;asfF/hzV/DmofLb6naNCJR5m61uo3WexvFWJ0LmCdUlCFgrbdj5UkH8wvEOg6h4Y1vU9A1SLy77S&#10;ruW0mKrMsUwjbMV1bGdUdoZkKywuyDcjK2BmsWiipYZpbeWKeCWSCeCRJoZoXaOaKaNg8UsUqEFW&#10;UgFWByDyK+gfCvxxuLiybwr8TrRPFfhO9tmsrq6a3VtctkSBI7J3mV4xOI2j3mZiLoOxnE7yIqH0&#10;HVfDWneGv2f/AB3Hoeswa/4e1nW9N17QdSjBW4bTbrV9Hsxb6gjKgW4hlt5IZVVQcrl0ictFH8cU&#10;V+ivwF0ZdI+GWis1pcWl3rMt/rN4twJEaZri8a3sbpEfBEctnDbOhAwy4cZDDPsdePeI/gT8OPET&#10;STjSH0G7mkheS58OzjT12Q2/kCGPTnWSyRWwGkMdsrsw3Fss27ibr9neHQza6z8O/FOr6V4o0+7h&#10;uLG51u4tZbBk5iuYZW06zR1DIx3bopo3TdC8ZWQsuFdftC+MfCtxcaV43+HsMOrrLI8Yt7670a1a&#10;0UmANBHdR34uF81H23MVwY3AG0cFitt+1Bd31xDZ2Xw7nvLy5kWC2trbxFJcXE88h2xRQ28Wmlnc&#10;nGFUZJ4FQj4bfEj4v6rY+IPiPcR+FtFt44ltNEtI2iu4bRvLe6Fjptw8otZJwG82e8dpldVBheNE&#10;RfE/h3pFjq3xb8P2Oh3Ei6XD4pfU9Mn1FM3Muk6FNJrNul0kQwJpYLcIcLtDt2UGvo39p3Qxd+Fd&#10;D15IruSbRdZe0cwputoNP1m3/f3F4yqSuJ7a1ijcsBukKkEsuPG/h/8ACd/HXhNfEnhfXJ9E8WaF&#10;rU1q6Xlwxsrm4ge3vrC/sLzT41uLBoo5HwSLgySxgq0IJ2+mT/HXx74Ghi0v4gfD9pNUU+TFqaXz&#10;aPa6lHb20IkkjaOC7triXe3mTyWkojBdVEUe3DU/+GquuPAf5+J8/X/mHdPYVsDQfiJ8b2RvGkH/&#10;AAg/gW1vodSsNJjsYm1rUZYriWBAZr799G62ssqNdSRJCzGN47SQEmPoLT9mn4e2t1DcTXXibUIo&#10;pA72N5qVittcoP8AljcPYWsEwB7mKZD6GvYvDfhHw34QtGsvDej2mlQSEGZoQ8tzclXeRDe31wzz&#10;TbPMcR+dI2xSVXC8Doq/Mn4rabcaT8R/GdtcvFJNNr97qitEXZfJ1t/7ZtVYyKvzrFcIJBjAfO0s&#10;MMfPa9h+AzFfit4XAJw664rgEgMv/COXbbWHcZAOD3ANd/EPCv7P8t6J2t/F3xPlt7r+zjEhXRvD&#10;djcN5Vk98WdZI57m3bz5Y0BlKHyQ0UMvnz+IeMPHfifxxfG98QajJPGssj2mnQhodL09JGLCKysw&#10;SBtB2ebIWlZQvmSORmuOooor7K/Z0+HE1iknj3W7N4pru2a38NQXEURZbK4ANzrSo6tIhlXENu6s&#10;haJpWw0csbV9XVznjKwutU8H+KtNsoTcXuoeG9csbOAYzNd3elywW8a7+Ms7KAfcdK+Ov2YWYeO9&#10;ZQbtjeEr1mUZ25TWbEK7AdSMkD61p/tP69qUniDQ/DRMkOk2mlJrSxiQhL6+vLqez+0yxRysjCBI&#10;THA0kKSKXnxlHUn5coorp/CfhDXfGmr2+jaDZvcTyun2i5cSLY6bAx+a81C5RWEcSgE9CzEBI1eR&#10;lQ/oN8M/hnpnw20y7tbW7k1LU9Skjk1TVJIzbC4FsXFlb29kHkEUcQkf+NmZmZmbGxE9Looooooo&#10;ooooorO1fWNM0HTbzWNZvINP0ywhM1zdzkhI0BCoFVAWd3YqkaIC7OwRQzEA/OVn8WtU+JfxA0zw&#10;h4T+06X4SS5F9qmsR2lw2s6hYaTDJdXcU0sUqixtLuUQ2yyAiYFkcyKXNtX0zcXFvaW811dTRW1r&#10;awy3FzczyJFDBBApklnnmkIVURdzMxICqCScCvkfxZ+07cRXk9r4M0SymtLe62xavrZu3W/gSPa0&#10;kOlWzQPCDJzG0k7MUALxozFU6L4z+Pra9+EWjedp89lffEO30y6tbCaZy1jZ2U1vrV3didYtkyAi&#10;3ijBMTOkyyBQEZK8v/Zp8PtqPjS912S3Mlv4c0qTy5xOiGDVNXY2Vqpg3BpA9sL3nYyKQMkMUz23&#10;7VFzcLb+CLNJ5VtJ5/EF1NarIwgluLWOzitZ5YlO0tGs0yoxGVDsAcMc/QHhiBfEXw58O2+sSTXq&#10;654K0mHVJJpHknuxqWiRx3sk07Hczyb2LMTnJPc1+cNjLd+C/F9nPfWgkv8Awn4ktpb2wFxGA13o&#10;Oph57P7XCJEwXiKeYoYdxuFfavxX+Ml54N0/wpd+GLCz1FPFFo2rW+patb6gLFtM+zxSwJBBE1u5&#10;lkWeN2DSAxrt3RnzFK6nwx+NekfEG7l0e7sToevqkk9tZveR3VpqVrCitM1jcOkTGZP3jPb+WSI1&#10;8xXcCQR+k+LrPVr7w1rEGg3d3Z66lm15o81pPbW8p1Wwdb7T7Z5LzMPkzTRrBcLLhGid1YhSTXiP&#10;ws+PVl4mks/D3i0QaXr0kZjttVDxQaTrE6fcicPgW1zKvCISY5HDBCjPHCfo+iiiiiiiiiiiiivK&#10;fip8K9L+I2nLIjRaf4ksISul6uynY8YYyf2bqYjG57ZmLbWHzQsTJHuDSRy/A3izwdr/AIK1SXSv&#10;EFjJayq7i2ukV3sNShQK32rTrsgLKmHUkcMhOyRUkBQctRRX21+zBq2qXXh3xDpFyTLpmk6haS6U&#10;zSyyTRSanFLJqFjCjOQkKtHHOiJGuZJZWJYsdvifwHtr7WPitpeoOr3htItc1jVLmXZIUE+nTWYv&#10;JfMzljdXMIBAzuYMMEZr9Cqiube3vIJ7S6hiubW5ikt7m3njjmguIJk8qWCaFxtZHUsrKQcqSCCD&#10;X5ufFjwFN4B8VXVpDDINC1J5r7w/cbJfJ+xO4d9OE0ryb5LQsIX3SF2XZKwXzVFeX0UUV674M+M3&#10;ivwrCulX0ieKfDL25s5/D+uN9pjFk0MdqbWyvJlkeKMQxCJLdg9uFZv3JJzXvnhDw/4JvJ/GXxC8&#10;BXiDSNQ8F63pep+FZ7VbebRtYvIoNSkjiSdJYlt2WNhsEcsKuGETSRjy4/iaivsf9ljS547PxfrU&#10;ltF9nurrSNMs7wmBpvOsYprvUrZOfNRQtxas2QEc4wSYzt+sa4PxV8MfA/jKZrzXdBt59RMcqHU7&#10;SSfT9QcvbpaxS3NzZNGbgxLFGIRciRYwu1VCsyt5Rc/sweCngmSz1zxRBdNDKttNc3GlXdvFcFD5&#10;MkttFaQvIitgsiyoWHAZc5GFdfE34p/ChbbSfHXhu18T6Xa2sdpY+JbW6v7c6lcu5ktmu9dkjmjk&#10;lWGOWNoZLWK4baszs3zPLT/4aq/6kP8A8uj/AO91WtStvi98bY00+60qL4f+ChdpLcLfi7ivL9Ym&#10;gcRzW8oSe9MYdri3xBb2rupDSebGhX55+JfhbTfBniufwtpk2oXb6XY6WmoXl95K/bdTvLJNQmns&#10;baBB5MBSaMJC7yMCGJkbIx9t+P8AwsYfgxq/hiC8LLofhOwUXbw7Guk8JpBqJLwI7BTOtmVwHYKW&#10;zlgK+O/hZ4C0z4iT+ItEkv77TtettJi1XQ7qNLeXSdttepbahDqsLDzmL+dAITCy7Pndt+1Y39l0&#10;7xf8WPg1p39j+KfCjeJ/DWkxPHYazb3Nx5VnbNcR2tlG2uQxzrHagkpbwXdvHMN6KGWNUiB/w1V/&#10;1If/AJdH/wB7qvt4n+J3xutF0rw/oQ8FeDL9YrfW9fuLiS8lurdpLiK+hsbyVbU3ETiPypLe1hLe&#10;Yuye4SKZlrbg/Zh8ECGBbjXPFU06RRLcywXGkW8MtwsYE0kEElnK0aM25kRpHKjgsx+Y+t+E/hz4&#10;O8ENLL4e0aO0vJ7aO2uL+ae5vL2eJCC6+feM/lrIwDyRwhELBSVwFx29fDP7TWjvaeMtI1hLSOG2&#10;1jQ44nukZA15qel3Tx3RlQNv3R28tmgdlAK7VUnY2Pm2tnw7cy2ev6FeQzG3ltdY0y5hnVtpglgv&#10;UlSYHttIDZ9q+uPiHoPgrwt4y8SfEHx+trrv9prozeDfCkFxO1xe3mm6fBa302r2rxpH5KPDHgyS&#10;PCYmcPHJI0cdfP8A49+LPirx7PcQ3d0+m6E0j/Z/D9jK62fkCVZIF1KQBTdyIY423yqFDgtFHFnb&#10;Xl1FFFe6fAz4cHxl4iXV9UtZH8M6C6z3DS28clnqmqxMklrozmZgGXDCe4ASQbAscgXz0YfoJRX5&#10;36I8nhX48wQaZAljFb/EO70W2tjHmOHSdV1eTRmiiWbJ2m0nIjYnOCrA9DX0F+0r4h1DS/CenaNZ&#10;q0cHiK+lj1G7SSMYtdOVLgWHl43fvnZHLoQAsZRsiTFfCtFFXtP07UNWvIdP0qxvNTv7jf8AZ7Kw&#10;t5ry6l8qJp5THbwKzMERWdsDhQSeAa+7/g78HLfwPbw+INejiufGFzDIFUMk1t4ft549j2lo67le&#10;5dCy3FwpIAJii+TfJP73RRRRRRRRRRRRRwBk9O56DAyTySM5x7dMmvl7x18e5p9Tj8IfDGGDUtYv&#10;NRi0hNdmFvLYyXdywtYE0NZnEUhMzgC5uP3PykhJY3WQfSunWh0/T7GxNzeXzWVna2hvb+Y3F9eG&#10;2txEbq9uAAHmkI3yvgbmJOOa+ffiP+0FZeFNS1Dw74e0pNX1iwd7a6v7q5RdHs7tEicRRxWbPJcs&#10;haWG4jZ7cxyJty3IXS8M/GO41H4VeIfHetWem2eo6HeX+lwW9t9rax1DUhbQTaSv2ZnaZEkkuooZ&#10;B5zcK8m5QdqfIPwv0d9d+IPhDTlFuynWrS+uI7oMYJrPSCdWvoXVVbcZIYJERSMMxAYgEkfcPxyu&#10;Li1+FniuS2nlt3aHSrYvBK8TNb3euW1rdQFoyCUlid45FzhkYqQQSD83/wBsTf8ADNX2P7ZHt/4S&#10;7+x/J3Q7vI+1f279ixjdu3/6R13bf9jiub+J3iOGw+Nup+I9NaG+/sLX9AuERhMkMl/4ctLSK6tJ&#10;dwV8LcW7xOR1wSpIINfoa3cEc4IIIwcdCMH16EH+Vfm38Vfhxf8AgLxFerDaXj+GLq4WXRNUa3lN&#10;oIrpWnTS5LrfIvnQbZI8PIJJFQTbVVxjzi/1C/1W6lv9TvbvUb2YRCe8vria7upvJjWCLzbics7b&#10;UVUXLcAAe1fYX7Lmkaja6X4r1e4spIdO1e40aDTLyUKgvH0r7YuofZ1PzGNGnjQyY2s4ZFJaNwvu&#10;fxJtYLv4feNormFJo18L63dLHIuVWex06S7tJcH+KOaNHQ9ioNfmJb3FxZ3EF3aTzWt3azRXFtc2&#10;8rw3FvcQuJYZ4JoiGR0YBlZSCCAQc197fBv4xw+N7dNA1+SG38XW0LFX2xwW3iC3hTc93axptVLl&#10;FBe4t1GCAZYgI/MSH3uiiiiiiiiiiiiucv8Axl4Q0q6ksdT8VeG9OvoCnnWd9remWl1D5kYlj863&#10;uJVdSVIZcqMggiuW1rQfhl8VYZ7aS48P6/d2sG1dS0PVbKfWdMR45kgdbywkZwiM8kiQT74C43NE&#10;+OPljxz+z14o8OtdX3hvd4n0dZWaK3gVv+Egt7cklRNYIoWcpwhe3JZyd3koMhfnsgqSCCCDgg8E&#10;EdQRSV9ueN3ttO/Zt0i1C3U39o+HvBKRuA04guZ7i01ed7iRsbIvkkjQ4IBMaDIII0P2YiR4B1b7&#10;uP8AhML/ALANn+xtP6t147fWvoyq91eWtjby3d9c21naQjdNcXc0VvbxKWCBnlmKoASQoOeSQBzX&#10;K+MPh94V8c2xg8RaVHNcxxtFa6lBm11ayJR0TyLyLB2I0jSCGUPCz4Z42IFfE3xR+C+reAFfWLCV&#10;tY8LPdNGLsIft+lLK6rax6yiKE2uWESXMeEdxhkhaSJG8Sooor374VatP4r0HxN8H9R1GZLfXtMm&#10;vPCJnuJRBZa7pc41n+zxsgnKW1w8f2mflVURS+WvnT7q8O1Cwu9Kvr3TL6E299pt5c2F7BvjkMF3&#10;ZzG3uIvMiLK211IyrEHGQcVNoulz65rGlaJavDFdavqVjplvLcGRbeOe/ultYnnaFXYIGcFiqEgZ&#10;wDX6t2Fja6XYWWmWEItrHTrO2sLO33ySC3tLOFbe2hEk7M7BY1A3O7MTyxJq1RRTJIopopIZkSWK&#10;VJIpY5EDxyxSoY5I5EfOVZSVYHgjimQW1vaRmO1t4LeIySTGK3ijhjMspzLKUjABZiMscZNeTfG7&#10;xlD4R8D38UTodW8RxzaHpsBdVlSO6hKajqKxpJHKBBAzBZYwQk7wbl2sQfFf2YPDc0mo+IfFsqst&#10;ta2i6BZ7kjeOa6upY9QvmWQNuR4EjgXG3DCY8/KRX0z8QPDh8XeDPEXh9FZri+052slWVIQ+pWUg&#10;vtLWSWRWxG1zFEJOB8pPIzkfGn7PPi4eHvGjaLdSrFp3iuGOwbzDDGi6tbM0ukSNLIN2WLzWyIrA&#10;M8ykglRj76dRIGjcIyOpRlZQyujrgqytwQRwc8GsjT/DugaRPPd6ToOj6Zd3WRc3On6ZZWNxcBn3&#10;t58tsis2SSSGPWtiiiivi79p7w0LbWtC8VW8O2LVLOXSdQeGxWOJb7TWE1ncXt/GcSTTwytEiyKG&#10;CW2FZlXanyxXvXwstf8AhDNE8QfFvVYVWPTLG40jwXBdIFXV/Emo7rMz2yNcQPLDbjctwqBt0bTs&#10;h8y2YV4hf3t1qV7eajezNcXuoXU97eXDhQ891dTNPcSsEAGWdixwMc1UoorU0fR9S1/UrPR9Hs5r&#10;/Ur+YQWtrAFLSMVLMzMxCoiKC8kjkKigu5Cgkfb/AID/AGevDPh1Yb/xO0XinV9iMbaeDboNlI0C&#10;+dFFZylvtW1jIqy3AAZdrC3jdc19DYwANpwOOny4x938u3oPako68HkHqPbvX59fAO6vNJ+Kun6e&#10;SY2vrXXNJv0VxjZa2MupGIsuQwE1qhHOMgHtW9+09FIvjjRpyhEcnhS1iRx91pINXvWlX6qHQn61&#10;83VcsbC+1W6isdMsrzUb64L+RZWFtNd3U5jjMsgitrdWdtqqzHAOACTxX034K/Zp1S923njq+bRr&#10;c7iNG0uW2utVk4ljzcah+8toMMIZFEa3BdCynyXAr630Dw3ofhXTY9J0DTrfTLCN2l8q3DlpZmUI&#10;9xcTyFpJZCqqpklZm2gAnAAraoooooooooooorN1nWNO8P6Xf61q11DZ6bptu1zdXErBQqLgJGgO&#10;CzyORHDEuWkdgiguwB/OP4h/E/xD8Qr1vt8xtdDt7uS40nQ4dot7QFBBHLcSKA1xPsBzLITtLyCI&#10;Ro5SvXf2W9IE2ueK9eM+3+zdJsdJ+zeWT539t3bXnn+cG+XZ9g27cc7+o24P1n4p0ufW/C/iPRbR&#10;4kutX0HVtMtnnZ1hS4v7CS0gad0VmCBnBYhWOMkDNflZPBPaTz2l3BNbXVtNJb3NtcRvDPBPC5jl&#10;gnikAZHRgVZWGQcggEVeafWddudOsnm1PWbuKC20jSbUvdahcR2sRxZ6Xp8J3sEUsRHDGuAT8o5r&#10;9D/g94APgHwlFaX0MSa/qkp1HXJFNvM0crKI7XTY7mBVLR28eBtLyKJnmeN9rivCf2ptRt5dU8Ia&#10;Qu77ZYafq2pT5H7v7NqlzDa2m1v726zmDD02+tfRPwo1OHV/hv4Ou4IpUji0K00srKQWM+ij+xrm&#10;Rdv8LSW7Mg67SM818zftCfDa+sNbn8b6Lpzy6NqqJJrn2REcabq6gpPeS20ESGOC5RUkedmcm4Mp&#10;lZfMiD/N8+o39zaWWn3F9eT2Om/aP7Psp7maW1sPtkgmuxZW8hKRea4DSbANzcnJ5r2b9nnRNQ1H&#10;4jafqltETYaBa6jd6nclZBDEL7TJ9MtIBKqlBLI8u5EZgSiSMudhFfoJX5UeLdOtdH8U+JdIshIt&#10;npXiDWdNtFlcSyrbWOoyW1uskoA3NsUbmwMnsK+hvgp8am0trTwb4xvN+lNtt9E1y6kJOlH7sWm6&#10;lNKf+PU8LDMx/ccIx8jBt/tGiiiiiiiiiiiisXVPEfh3QmiGt67o2jvOGaBdU1Oy0950TAdoUu5F&#10;LhSRu25GTXPXuqfDXxxEvh671fwf4kF60i2+mDVdIv7tp3tpIGmsEhlaaOZY3k2TW+JE5KsDg181&#10;+N/2adRst954GvH1SBQPM0XVp7e31NWMiR4s74iK3lHLuwm8kqqgKZWbFfMd/p1/pV3LYanY3enX&#10;1vs8+zv7aa0uovMjEqebb3AV1yjBlyBkEEcHNUq+z/gVqc2kfBvxxqkJKy6VqfifU4GQKZBNZ+Fr&#10;O4QrvBXIKAjcCPY1wf7MFvM3jbXLoRObeHwrcwSyjIjSa51a0eCJ29XWKQgHrtPpX3LS4zwPmJOM&#10;Y9egwB1P86wdS0rw54w0o2mpWmmeINJuRLsEnk3cIk2SWj3FndRkmKVA0irNC6yISdrKRmvk34m/&#10;s83Omh9Z+H8V1f2Krdz3+gT3CT31kql7pW0eSQK9xEsYESW7F7jcq7WnaTCfK1FFFerfCHx1F4H8&#10;UB9TIk8N65AdJ8QW8sc1zALaV829+bJW2SNA2Q2+OQ+S86IhZxWB8QfB9x4G8Wap4fl8x7WGUXOk&#10;3Uocm80i6Hm2U/mvHCsjqp8mdo02CZJEUkLXEV+lvwg8OReGfh74ctFVRdahZJrmoSG3+zSyXerx&#10;i9EdxHuYl4I2ittzEEiMEheFHpdFFHQ8euc9ePQj+YqpBYWNpPd3FpZ2ltcX0vnX09vbxQzXkoYs&#10;JbqWNQ0jbiTuYk1S17XNO8NaNqevaq5isNLs5buco8KzS7F/dW1sLh40aaZ9sUKNIu92VcjIr4K+&#10;E2n3njz4uWer3qndBql7421aSzkgtRBPbXn263eNLjeWiN/JbRtEgZ/LZsFQC6/oacHKkZB6j29x&#10;6dfrX5wW8k3we+LYNxDJNB4a1uWJ0cwXVzc+HtStzElzGIJI4zcS6fcCWNWdQshUSKNrKP0at7i3&#10;uoILq0uILu1uYori2ubaWO4tri3mQSRTwTxbkdHBDKysQQQRWPL4X8Mz6kNZm8O6FNrHnJP/AGrL&#10;pFg+pGeMjy5hfOhlDjAw2/Ix1rd+g/ADAx2ooor5+/aO8Owap4EGunYl74Yv7edJCJGeSy1S4j0u&#10;7tI9rBRvka2lLMrcRYGNxNfBFeufBnw5/a/jC3126nNhofgcR+LtZ1Jkl8uBNJmF3Z23mJHIm+SR&#10;N5RypMMc7ISyBTzHxA8YXPjrxVqfiG4EkUFxIkGmWjvIwstLtR5VnBseSQK7KDLOI2CGZ5HUKGwO&#10;KoopQCxAAJJOAByST0AFfXXwy/Z4t7izt9b+ICXIe4Hm2vhmOWS0aO3eIhH1qeErMkpLbxbxOjRk&#10;L5jFjJCn1np+nWGl2kNhpVjaadY2wfybOwtYbW0gWSRppdlvbhUTLuzNxyxLHJOatUV8E/Ee+t9M&#10;/aEOp3Sn7Lp3iPwRf3IXy0PkWmnadcTAFiq52qeSRzyTXtP7TpP/AAgOkDPynxfYEj1I0bUAD+HN&#10;fClFe8eDP2fvGniby7nWE/4RHS23Zk1W3dtXl2mWMiDQ90cq7ZI1D/a3gyjiSLzRwfsjwV8O/C3g&#10;Kz+zaFYBrt/N+0azerb3Gs3aTMrNDLeoiERDy49sEarGCN2zeWdu4+nTtRRRRRRRRRRRRQzIitI7&#10;LGiKzu7EBUQAszMx4AA6k47knFfA/wAYfjLceNZ5vD3h+WW18I28uJHKmG48QTRSB0u7lXAdLZWU&#10;NBbnBbiSUB9kcPI/BawtNS+J/hG3vY3khjvrrUFVHMZF1pOmT6rYPkdQs8MbMvQgYPBr9Jq/Mn4p&#10;6RqOkfEHxYmp2clm1/r2ravZB1Hl3Om6lqMt1Z3Vs6EqyOrY4b5WDRth0ZV4v+0tQOmjSDe3X9lL&#10;etqQ077RILH+0HgFq16bUHYZfLURiQjIXIzgmvs39nj4b3+gRXnjLW4b2w1DUreXStM0u5gFu8em&#10;NPFcTX9zFL+8DSyxKsSMqYRWch1lQr0/7ReqNp3w1ubQW6yjXNY0rSnlZmU2vlyPrYmQDhixshGF&#10;PZi2eAK+Rv7c0r/hUH/CNfbU/tz/AIWT/bn9neRcb/7K/wCEX+wfbftOzysed8mzzN/fbt5rg9Qv&#10;rrVb+91O+l8++1G7ub69m2Rx+ddXkzXFxL5cSqilnYnCqAM4AxX6C/Azxva+LPBdhp5Ij1fwta2W&#10;jajbpE6xtbwxNb6PexM8khYSwQgSncp85ZMIibCdb4seKn8I+GxqNz4StPGGhTXC2Os2F1MY4rUT&#10;OrWF5cRPaXULW5kTynMuzErwBclsDw/w14/+Amr3sE+ueBdN8Mak8T+aLjSbbUfDqylvsUMMS2Sb&#10;CWiKytJLp8aq29t+9Vd/rXTvsH2CxOkmzbS/slsNNOnNCdP+wCAfYzZG2/d+V5e0RBPl24xxiuY+&#10;I0sUHw/8bSTSxQofCmvxB5JI40M1xpcsFvEHkx8zu6xovVmIVfmOK/Lmr+majeaPqFjqumzm31DT&#10;ruC9srgJFIYbm2lWaFzFMGRwGAyrqVYcMCMiv02+H/jC18c+FNL8QW5jSeeL7PqtrGYw1lq1thL6&#10;3MaPIUQtiWESPuMLxuwG7A7OiiiiiiiivOvF/wAVvA/grzIdW1mK41FPMX+xtLC6hqgeIRsYriCI&#10;7LZisitH9rkjDjJQttIHzv4i/af1SWVo/Cvh2xsrZJLhftWuSTX1zcQkgWsqWdk8MdvIPmLoZZ1O&#10;QM/KS3hXiH4jeOfFaSQ654m1O7tZYI4J7CKVNP024jhn+0x/aNM05YbeRhJht7xFuF5wi44miu18&#10;PfEXxv4WWGLQ/E2qWlrbxSwwafJP9t0yGOaY3Eoi0u/EtujNIS25Yw2WYg/M2fWG8beAvisYtP8A&#10;H2k2vg/xVdSmKz8caHHFHp0lxOhgg/4SKO6bzBBGsdrGDNNKAN7edaR7mPifiXw1qXhTVH0vUlhc&#10;mGK7sb61lFzpurabdDfZ6rpd2oCy28yglHHIIKsFdWUfTXxbP/FhPhiPX/hDP08HXPevRv2dLNrb&#10;4bQTGAxDUNZ1W8jcjH2lI3WwMynuA0DR5/2DXu9fn98U5PGnxC+KGq6Ba6Tq1y+jXjaXo+iKjvFZ&#10;WKyR2x1h2McMcUN65jumup8KsckStM0UaMPoLwh4X+Nfg/w1YaFYah8O9QitXu2jj1seInm0+3m2&#10;zQ2lvfacIhKBIZiFki/d5CiR49ix2rHxn4+vLmx8IeP/AIU6gtr4iSXStY1vw/cS3+iwWOryPpyv&#10;dR2YnW3iAbF0ZNR3om6ZVxtQ/IPxM+H9/wDD7xHcabJHcyaPdvNcaBqU21xfWG8YjknjVENxAGWO&#10;4QIhzhwgjkjJ86ooq1aXdzp93a39nM9td2VzBeWlxGxWW3ubeRZoJoz2ZXAZT7Cvon4haPbfErwf&#10;Z/F3w5bTvq9tFBpvj3TLe1Kww3WnWKG71aBDJI/lwqYs7Xk/0Z4pH8oxTZ539nnS5NQ+JlhdJJCi&#10;aHpmrarOkvmB5opLX+xljg2AjeJLtHO8gbVbnOAf0HoOMZ4AAOSR7EjP9fYV8oaR8eoNT+K4hub1&#10;LTwJJBe6BpkskktpaLcyzxTW/iTUkki3t57wLAglES28Uu9ihE5k+r6K5fxb4y8O+CdNk1PxBfw2&#10;qeVM9nZq8bajqkkGxXt9LsiytK4aSNWIwibg0jImWr87/G/jXX/id4lS8uIZGMkqafoOg2Ikuvss&#10;U82yCztkjUNPcSuQZJNu6RyAqqgjjT9BPh74Pg8C+E9K8Op5D3UMRuNVuoNpW91e6/eXs4mEULOg&#10;OIrd5YxIIUjVsla7Svzz+O/g6Twv44vNQiR/7L8UPPrVpKdxAvZpd+r2pcgDck7eaFHCxyRjnBr6&#10;I+Evxu07xZb2mheKbq20/wAWB7eytpWXyLXxG8nyQzW5AEcV0xASS3JUPIym3BDmKL6Eoryj4zeO&#10;n8D+Dp7nTb+Kz8RalcQWehho7e4m3LOkuoXQtLjIMcUAYFyjKsjxgj5wDd+FnxDt/iJ4cXUWjhs9&#10;YsZPsetafDMHWK58vdFeW8bEyLb3C5aLzMlWWSPe/lNIfSq8T/aF022vvhjq11OH83Rr/R9Sstj4&#10;AuZNQTSHaQfxL5N1KNvHOGzxg/FXw/8ABOoeP/ElroFi8dvGUe81K9kGUsdLt3VLm4Ea8u5LpHEn&#10;AMjKGZF3OvZfGHxfpepahZ+DPB7W8HgXwjGtvptvps80mn3+pGMte6kTIB5zRs8kCTu0pc+bOsri&#10;4YnxaiipYYZbiWKCCKSeeeRIYYYUaSaWaRgkUUUSAlmYkBVAyTwK+xfC2kzfArw9a6ne+FNW8U+N&#10;fFr/AGYW+j26zWukRwyQvFoNzq0KzvHLKJDKRBDIJpI9gBWFZj6DDrHx71PUbpYPB/gjwxp6Rq9u&#10;PEerXOru7rtjkgN34cuWLszFpFJtY1CjG4sAW+Zviv4Q+JWheIpfG3iAwXFxfzw6kde8KG/GmaLc&#10;WkyWdhaG5eOKW1eELbrbySnL/LiWWUSEfZHwv1/VvE/gLw5rutiM6nfW10t1JHAbYXH2PUJbGC7a&#10;E/KGmjjSZigCZYlFVSEXvq+FvBQVv2lr/YQE/wCEw+IbKCNoCraamwAXtwMAV0f7U9kiXvgvURIT&#10;JdWmuWTRYXaiWE1rOkgPXLG5YHP90YryPwT8NG12wPizxPqlv4W8CWdyUvNWu5DHfaokCPJc2vh6&#10;3KOJpi0fkhtp+ckRpPJG8Vd4/wAYvC3ge0TSvhR4Uto5Y4kt7zxV4jgRtS1IJJL5pMNoyyuHbyZ4&#10;3lnRFJaMWiAKV8x1T4sfEjVp0ubnxlrsEsUQhQaVeHQ4SqyNKGe20QW8bvlj+8ZS2MLnaoA8/kkk&#10;nkeWWSSWWRmeSSRmeR2JyWZ2yST3Jrq/D/j3xl4X8gaD4k1awgtjcGGwFy1zpSm5RklZtIvPMtWJ&#10;3swZoSQ2HGHAI9p8PftN+KbBBF4h0XTPEKJAY1ubeVtDv5LgyBvtF1JEk9uRs3L5cVrHzg54IPv3&#10;h347fDjxC6wnVpdAuZJpo4rfxJAmnK0cEAuPtEmoxvLZRq43LGsl0rF1Khcsm72BHjdVkjcOjgMj&#10;owKupAKsrA4OcjBGQetOoooooooor4I/aB8fTeJPE83hizkI0XwtdS2jqj3CLfa3GvkahcXNvKsY&#10;zbOJLWI7WxiR0cpNivn6vqr9lrVo4dZ8W6GYmMmo6Vp2qpPvASNdGupLOSExkZLSG/UqQeNp4OeP&#10;s6vDvifrHwX0eaZ/GOl6LrGvu8Mk1lptha3XiWVoYYoIxfXMDRtEqwSo8a3lxGrov7sSFABwvgX4&#10;reErvxrpfh3wL8LbGyTU2g0xdZW50fRtYXSoYlvNTubyGG3l8wQpDJMYjes0xjU58xgtfU1xcW9p&#10;BNd3c8Fra20Uk9xdXMscFvbQRJ5ks880pVEjRQS7McAAk1+ZPxK8Y/8ACdeMNU1+MXUdg5hs9Ktb&#10;qZp2tdOs4hDEI0OBEJn8y5eFMqskr8sSXb6D/Zp8coY77wHqFw/mIZtW8Pme5XYY3K/2lpVpHM4I&#10;YMTdxxQRnObmRsYyfpzxNql7ovh/V9X0+xj1O50uxl1D7BLcS2n2y3sx9ovYIp4op2ErQrIIR5TA&#10;ybQ3yncPkTTfih8GNbnWLxR8LNP0BXmggiu9ItbG9t0huJc3d3qP2GKxmXyiqMDFDNIVLhV/hk+r&#10;/CM/g+60hbnwQmhDR55hMw0C2srW3S8lto5mju7WzVPKuRE0XmxTIsqfKJFHSuor8rvGt3a6h4y8&#10;XX9jOl1ZX3ibXru0uY9wjuLa51WWaCZA4B2srBhkCuYr78+A3xIl8Y6HLoetXUtz4j8PpH5l3dzw&#10;yXOr6XLIyW14wLCSSS3+WG4kKEkmKR5GklavfKKKKKKKKK5XxJ458JeEE3+I9esNNkMcciWbymfU&#10;pIZpDDHNDplqJLl49ykeYsRUYO4gA4+dvEf7UVoqND4R8NzyytDGY9Q8RTJBHb3IuD50baVpzuZY&#10;zEBscXkRDtkoQmH8M174z/EjX5TJL4nvtKiWeSeC10BzosVuJOkKz2G24kReiC4mkI6kk815bRXQ&#10;6B4r8S+F5hP4f1vU9JYzwXMsVndSpaXMtqxaD7dZEmG4Vct8kyOhBIIIJB9gtvjLY+KdN/4R/wCL&#10;OgQeIbMxzRWniXSbazs/EmkPO3ny3NqhVYd7PHaqfIMC7IyJUuQxQ8L488BjwybTXNCvf7f8Da8W&#10;k8P+IIwGPO4nSdWCqnlXkQVlZWRN+xiER0lih92+ESk/AT4nY4P/ABWregIXwVbsR+XSm/sqwxM3&#10;jq4McZni/wCEZhjmIUSRxT/2g80aN1Cu0cZYdDtHpX17XyL+0lrPiufVvD/gzTob06Lq9nBcrb2F&#10;rcPJr2tHUZIE04vFnz/I228kdsi5DyI7hj5JS58KPAvxl8IaNJe6Xc+FrS31tIrtvDHi1tdY2U2S&#10;n22e30xF+zXTxLGGQSEshVZ1WSJVTuJ/G/xg8NXEq+JfhvaeJLF720trbUfAdxeTMInR5LmYaVN9&#10;qupPlA2NLHbKGXaW/eIw+fPjL8Nn0l7fx14f0W503wtr9tZXt5pcts9td+F9Svold7XULDL/AGeO&#10;R2GArbIpi0AEa+Qr+AUUUV9NeH4v+FzfDZvDMrK/jv4dWobwuPtVpZJqehzLFbtaPbkgSFY7dLZ5&#10;SiBJBaNJP+9m3+EaBobaj4r0Tw3qSXVi1/4i07Q76NojFe2bXWpJYXSGGcArLHkjY44IwRX6q46Y&#10;HQAAew44FFfLfxQ+OU3h/wAYab4e0GRG0/RNV0648WXlqba4ub9YbhZb7w/aGTdHHsjyk7giTzf3&#10;eYvKkEn03ZXlrqNla6jYzJc2V9bwXlpcJnZPbXMQmglQEZ2upDDPPPPNWazdY1nS9A0+51bWr+20&#10;3TrSNnmurqTagxyscajLPI33UjQF2Y7UBJAPwf8AGj4sjx9ex6NowZPC2kXbz208kbx3Gs36o1uN&#10;Tkimw0USozrbREB9rM8uGYRQ++/s6eC5/Dvha58RX6NHe+K2tbm2hJU+VotqjnT5CjRqytcNLJKc&#10;OytF5JG1twr6Fr5F/aX8DDZYePdOg6GLSPEIij6g5/snU5RDD/vWs000/wDz6xovU1jfBH40Loot&#10;PBni+6VNHLLb6HrU5RF0hpJDiw1Odsf6IWP7u4Y/uPuufs+0wfZ1vcW93bwXVrPDc2tzFFcW9zby&#10;pPBcQzIJI5oJomKsjKQVZSQQQQSKlrH8Qa7YeGdE1LXtUk8uy0yzmupcNEksxRT5Vrb+cyIZpnKx&#10;QoWG52VeprxT4G/Fe/8AHMeo6F4kmhl8QabCdQgvIoBbnVdPkuDHcNJb2kKW8TWrSQx8MpdXXCEp&#10;I5+g6ydd0tdc0LWtEedrVNZ0jUtKe5jj817ddQs3s2mWLcm8qH3bSQG4BIHNflbpmmX2s6jY6Tpd&#10;s13qGpXUNnZ26vGnnXE7iOJTJMVRBk5Z3YKo5YgAmvffiVNp3w58Gad8JdGZJtX1EWGv+O9QiuoL&#10;uKW8KLJHpiB18yNTJFFPEpSFlgSFiJDcSMfnKiiivqD4QeBf+Ec0y4+LHizQNQ1Kw063guvDej2N&#10;ib/WJWkuo1/4SWGweSJPLgQl4DKT8m65UII4JG9esfGvxm8VLpd14d+Huh+G9LvknkbUPFuqzXal&#10;RuME32OyNreRq4Xah+ySbwySAiPD15N8Y/Avxd12OLxR4gj0HU7XSbX7P/ZfhCbWJotOt3k33GoL&#10;puqLvZnYoLh4WdgiqXCxxFl9E/Zs8R6/rHhrVtN1T7Tc6boFzY2mi6jcJI2YbiF2uNHjuXGHFoqx&#10;Oi7maNJlTiMRLX0fXwF+0dp7WfxIkuGCAavoelahGUYlmWIS6UTKG6NutSABxtAPUmvff2kraO4+&#10;HUUzu6NZ+ItMuoVVFIlke2uLMpISRtULKzZAPIAxgkj478F+B9X8bX1xbWD2ljp+m2z3uta9qUht&#10;tI0aySNpDNfXQBALhHESdWwzHbEkkiewweM/hx8I3ktPBGmR+OfFMUU8Vx4y1GSOOwstQS1exf8A&#10;sURxszWzM0pdbaRBLEwX7XMNrJ57r/xn+I+vyO0viW80u3Ny88NpoBGjR2wcELbLc2W25kiUHAWe&#10;eTPBYlhmvPdS1bVNZuWvtY1K/wBVvXRI2u9SvLi/uWSNdsaG4umdyAOAC3FWNK8Qa9oXnnQ9b1fR&#10;/tPl/af7K1K80/7R5O7yhOLV037Nzbd2cbj6mva9B/aR8e6bKo1pNM8SWzXAlm+0WcWmX3klcNb2&#10;lzpSxwJk875LWQ89xgD2/wAOftJeB9UjVdeh1HwxdiGSSUzQS6tppcT7I7e3u9OVp2dlIkLSWkaj&#10;DLuOFL+86fqGn6raRX+l31nqVjOW8i8sLmC7tZ/KlMUgjuYCyttZWVsN1BHBq5RRRRRRRRXy5+0Z&#10;8RJdMsovA2j3E8F9qkK3WvXNvOsfl6PKrxJpLhVLZujlpsSIfKUIweOcgfFVep/BW+tdO+KHhGe8&#10;l8mKS9u7FH2PJuutU0ufTLCLbGCf3k80aZ6Ddk4AJr9Ja4Lx/d/Dqx0+C5+ISaBJbhLuGxGr2UN/&#10;fETGKC8/si3RJLksN8PmvaplPlcsoXcPmf8A4XL8LvD11Zt4Q+E9ncfZmM8epaiNM0zVbe63kEWl&#10;wkOoSldoBVzOpBJAQd/s2zluZ7S0mvLVLG8mt4JLqxS5F4tncyRBprVbtUjEojYld+xd2M4XoPhP&#10;9ofxvaeJfE9roWnYez8Jf2hZXNwYZInm1m4nWLU4kZ3IeKEW8USN5SHzPOwXjMbV890V03hPxVrP&#10;gzWrbXdCuvs91b/JNE25rXULR3V59Pv4VI8yGTapIyCGCujLIqOP0XZtD+K3w/mNqzrpPirSrmGC&#10;S6sxJNYXSStbiZ7R2UNLZ3cRI2SbWaMFJCu1j+Zd1a3FjdXNleQSW13Zzy2t1bTL5c1vc28hhnhl&#10;jYZDI6lWB6EEGvVvhF8T7/wBrUNrcXBk8K6reQJrVnN5rw2PmMsLa5ZpCsjrNCgBlWND50a+Ww3C&#10;J4/oD9pfxYun+G9P8JW06fa/EF0t7qEKm2kdNH0yUSwrPE2ZIxNdCNoZUUbvIlTdgMD8QUV9W/su&#10;6/Omq+I/Cz+dJa3Wnxa/b7rpxb2lxY3CafdiKyKlS9ytxDvkDDiBQQ2Rs+y6KKKKKKKhubeK7tp7&#10;S43mG5hlgmEcstu5imjMbhJoCrocE4ZGBXqCCAR+f/xW+C+p+Ag+t6bK+r+FpbpozcCPF7opmkxa&#10;Qaqi8GNsrHHdJhTINrpEzxLJ4bRRRRRW3Nr9/c6Da+Hbl0urDTr6W+0ppxI9zpf2uMrqFnYy7gFg&#10;uX8uaaJlYeZGrx7C83mfUnxcUD4A/DLlWO7wTjHON3gu7ZlBHocAj1r0r9nm7ubj4Y6bDcRBItP1&#10;DWLSxYAg3Fs981+03PUiaeZMj+7ivb64bW/ib4A8OiYat4s0eOa2vGsLmztLn+1NQt7pN4khuNO0&#10;sTTxmNo2WRnjARvkYqzKD87eJP2obkzmPwh4dgW3jkiZbzxI0sslxF5W6aM6XpkqCIiQkK/2uTKD&#10;JVWbCeE618UviD4gfzNS8W6wFa3Nq1vp9z/ZFnJAzOWWay0kQRSE7ypd0ZiuFJIUAdb4T+K8LadF&#10;4S+JmnyeMfBaKWgEg369pNxDuktJLC/82CRkBZoWBnWRI22xyCNfJdviT4PXi2i+Ifh3fr4+8LTg&#10;uZdMWKXWdLeSRGg06+0yFvNlmWKaFpPLhWRTvMsECqM+KUUV3nw/+IGs/D3WhqemEXNlceXFrGkS&#10;uUtNVs1J/ducN5cqBmME6qWRiRh42kjf6G+DOn+HV+IFz4h8DzPceH9Z0TW7O40O9u7C38Q+D5Yr&#10;60vM3+nyzvJc2EpEcdpdWxmw0ginIeN3b62rD8UaXca54a8RaLayQxXWr6Fq2mW0twzx28Vxf2Ml&#10;pDJO8Su4QM4LFUY4yQCa/Ku4t57O4mtbqCW2uraaW3ube4jaGe3ngcxSwzRSAMrowKsrYIIIIBFe&#10;qeF/jd8QvCtvZWFtqdvqml6fA1va6ZrNpHdQJDz5cZvIDFeFYx8sa/adqKAoG1VAn1j48fEzV2vF&#10;XXU0m1vEZPsej2NpaLbIyBGFnfSLJeRnjIf7UWB5BGBXl8txq/iDU1aebUtb1jUZre3RpZLnU9Uv&#10;7hgtraQIzl5ZZDhI41GSeFHYV9h/BL4MSaE9r4x8W27JrG0yaLosoKnSVlXb9v1JP+fplOI4D/qQ&#10;dzgzECD6iqpZ6hp9/wDaTYX1ne/YbubT737JcwXP2O+t8faLK68lm8uaPI3xthlyMgZFc1488F6d&#10;4+8OXXh7UZZbbzJIrqwvYlDyafqNuGS2u1ibCyDa7xyISpaN2VWRiHH5zeMfA3iTwNqI0/xFYtbe&#10;cZzY3sTefp+pRQSbHmsbocN95HaNgsiB18xELAHU0L4q/EPw5B9m0rxVqaWohtraK2vvs+sW9rb2&#10;cZitrexh1dJ1gREO3bCEGAoPCrj0ef8AaZ8fzW00MeneFLWWSJ40vINP1Vrm2dk2ieFbq9khLg/M&#10;BJEy5HKkcV4l4g8Sa54q1GTVvEGpXGp37xpCJpyiLFChJWC2t4AscUYJZtkaKuWZsbmJP1R+y5pe&#10;px2/ivWn/daReSadp0IKW5N3f6eJbieRX3eaggS4RT8uyQy/eLRED6zrzj4u6dqOq/DjxRZaUITe&#10;S2to3+kXlrp9ulpb6lDcahJPeX7xQxotskrs0kijAPU4B+P5PiHpvgjwhceCfAawTarqcUTeJ/Ht&#10;uk9u9/LMshudP0a3vI1nEVujpbQXUhjxiaSK3SSUT14dRRXWeFvBHijxndfZvDukXN+EcJPd4EGn&#10;2hI3f6VqE22JDt5CFtzDO1SeK9mt7rwd8DHeS2lsfHnxJeKe2aWFzHoXg6UWxt7qHeN7TT/aC0cg&#10;HlTNErI32TeRN5VN8UPiLPfNqD+NPESztcpdGKLVLmDT/OQ5UDSoCtqI+MGIQ7COCpBNem+Hv2lP&#10;G+mmOLXLbS/E1uss0s8ssI0rU5FaHZDBDdaeBbIiOA2Ws3ZgWXdypX6H8KfHjwB4kit4rzUh4a1S&#10;VWEtjrh+z2iSQ2guJ3j1kD7KYSS8UTTSxSOVP7lSyBvXLC/sdUs4b/TL201Gwn3/AGe9sLmC8tJx&#10;FI0MphuIGZG2ujo20nawIODVuvz70gPH+0POqyuhT4l65GXjwpZTrFwki854dcqw7gmuu/ahug/i&#10;PwxZG6mf7Pok921kc/Z7cXl+0Quos8eZN5BSTjpGme1eG+MPGF/4turPzEFho2j2cemeHNBhmmnt&#10;NF0q2iWGCBJZyXlmZI0NxcyfPIQPuoqInH0UUUUV95/AT4feIfCWmT6v4gvtSs21eJja+EnlljtL&#10;BJTE/wDamo2jHat/IsaIIwoaKLKyEyMY4foWiiiiiiiuX8ba23hvwj4k1yOaO3uNO0W/mspZUaWM&#10;akbdo9NVowDu3TmNMEYyeSFya/K+iu/+GXis+DfG+h6zJcNbaf8AakstYbNyYv7IvyLe9kuIbQM8&#10;ghBFykYRsvGhCkgV9ifHn4h3Hgvw7FpWlvcwa94lW6htb+3mjhbSbS1eL7fcgkNIJZFcQwFNpUl5&#10;RIrxKr/AlxcXF5cT3l5PNd3d3NLc3NzcyyT3FzcTyGWe4uJ5SWd3YlndiSSSSc19ZfsveGiZPEXj&#10;CXeFRE8OWO2SPy3aQxalqjSw7SwZQLMRMGC4ZwQeCuD+0F8TW1nUJPA+i3E8el6PcyJr8sbqkOq6&#10;pAylbLYi7zFZurBt7BXmydn7mNz8x1Pb3FxZzwXdpPNbXVtNFc21zbyyQz29xBIJYZ4JoiGV0YBl&#10;ZSCCAQQRX6OfCT4jQfEPw4HmDR69oyWtpr8RVPLmmkiYQalbmJVTy7ny3YRhRsdXTBUI7/DHxL8L&#10;/wDCH+Ntf0WOAW9lHevd6TGhunhGk3/+l2EcU93mSTyUYQO5ZvnjcFmIJOT4T8W634L1i31vQbs2&#10;9zE22aB972eoWrH97ZahbqR5kTjtkMpw8bJIqsPvXxx8S9P0/wCF0njPRZ23a7YR2nh0mSEXEWp6&#10;nG0YEpgFzELixCzSzRFiu+B4iwJzX5yUV6x8E/EDeHviR4edpLhbXV528P3cdtHDI866wBbWKOJW&#10;UCNbv7NLIytuCoSA33W/SCiiiiiiiivjz42/BfUn1C88aeEoL3VV1G4NxreixCe91C3u5n2tfabH&#10;hpJYXY/vIBloicoDDlYPkqiiiiitrTtc1HTLHV9Lt52Oma7ax22q6e7SG0u/s063dhcPGjL+9tpl&#10;WaFweoKNujeRH+jfh7PLbfs8fEeSKea3Lavq0HmW6CR2S60nTbWaBgeiSI5jlYcqjFuwrY/ZU/1f&#10;j7/f8Kf+g6nX1zXO654w8LeGvMXXvEWj6VMlm199kvL63jv5rRd6+dbadu8+bLI6osMbFmUqoJGK&#10;+ffF/wC0zpFmHtfBemPq9zlx/amrRzWWlJjy2jkt7FStzcBgZVYSm3KFVI3gnHgfiD42fEjxCZFf&#10;xDPpFq08dzFaeH1GkLA0cRi8uO+tv9MaM7mZo5bl1LYJHyrtj8G/FvxP4VkvIbxx4q0LVE8jVtC8&#10;QT3N9a3EEkmbp7Z52fyZZYzJE7FHjcOfNikKpt6u5+F2ieO7SbXvg7ePcLC0g1TwZr95bWmu6bNJ&#10;ebbc2MsrGF7ZoXDK1xcnAjYefLKWij8O1DTtQ0q8lsNUsL3Tb6Dy/Psr+1ns7uITRLPD5tvcKrru&#10;RldcgZUgjgiqNFamjazqfh/VLLWdHvJbHUrCYT2t1Ft3RvtKOrK42ujqSkkbgqyEowKkg+72OpeG&#10;PHvizwh4u0uCLQvG9r4k8O3vivw6bjT7HSvERi1eM3Gr+F7nU7iJTdswTzbF3Ekpk3JveKaab7to&#10;r8y/ito+o6P8QvFkeo2z251DW9U1qyJVvKuNO1W+kvbS4t5GADrhijFScOrofmU4b4V+KXjnwbDH&#10;Z6Hrs8empJHINKvYodR09FSaS4eG3hvVc26SvLI032Voy5O5iWCsO01b9or4lai8LWd1o+gLGjB4&#10;9I0mGZLhiwIeY6616wI6Dy2UHuCea8i1nxDrviCVJ9d1nUtYljMpibUb64vBb+cweVbdZ2IjUkDK&#10;xgDgccV7h8JvgfqXii4sNf8AFdrNp3hTyor22t3cRXviFHYmCKKNG82C2cAPJM4RpI2XyMiTzo/u&#10;/r7k/UdD/PqODVQX9h9u/sr7ZZjVBaC/OnfaITfCwM32cXv2TdvERk+TzNu3dxnPFJqWm2Wsade6&#10;VqUK3On6lazWV5bszos1vcRmGZBJGVdDgna6kMDgqQwyPzx+KHwl1j4f30txBHc6p4WnbfY6ysW4&#10;2qvIEWx1jygFimVmVFkwscww0e1t8UfGeHPHHi3wiyHw9r+o6bEss85skm8/TJJ7iAW008+k3Qkt&#10;pJCgUB3iLDapBDKpHrOn/tLfEKztI7e5tfDWqzJu339/pt7Fdzb2ZlEkek3VrAAoO1dkK8AZyck+&#10;Y+LfiH4v8buv/CQ6xcXNrHMZ7fTIQlrpdvIDII3jsYAEZ0WR41ml3y7SVLnmu6/Z90q/vviXpN/b&#10;WrzWWjQapdapcA4htYrrSLjT7be7EZZ5ZVVEUlj8zbSiOR+hFNdiEdkRpGVGZUBUGRsZVAWIGSeB&#10;k/Xg1+eeh61pPwr02+uYI7HVfijdTXen200U8Gq6V4L05oFjkuY7iAPaz38+91xBLMiL8kjRkT28&#10;3j11dXF9dXF7eTy3V3eTy3N1czuZJp7i4cyzTSyPklnYlmYnqc1WorV0jRNY1+7+waHpl9q15sMp&#10;trC1mu5EhEixGeVYQdkas6hpHwoJGSM17rb+AvCfwttYdc+KF1bav4jMEGpaD8PtOuDNHefLsVPE&#10;M5hdBGtwzByG8g+RJsa8yYa4jxR8YfHfiPV59Sh1/VfD9syCC10nQdUv9Os7W1TlEcWzoZpGPzST&#10;SZLE4ASMIi7ehftA/EjRY1hm1Cx1+CO2it4o9dsRM8IiAUTm8sGt7iWQgAO88shY5Jyx3H6F8J/t&#10;H+D9blNr4gtrjwjctJiCS4lbVdLlDypFDE+oW0UbxSHczM0tusSKpLSgkCvbtK8QaBr/AJ40PW9H&#10;1k2nl/af7K1Oy1H7N527yTN9jd9u/Y+3djdtOOnGvXwb+0xdi4+INlCI5UNh4X060d3XCTs9/d33&#10;mQn+JQJwhP8AeVq9q/agdl8C6coYgP4wslYA/eUaVfvtYemQD9QK+SL/AMaXMnhDTPBGkQPpeiRS&#10;HUddAuBNceItdlk3G9vZUWPbBCixRwWoBA8tZJGkcIY+Gooooor6Y+AHgDxNqGqQeLhqWp+H/Ddr&#10;MvNpPJay+KZrSbd9g8nlJLJJBtuZJFKscwxfvPMeH7goooooooor8tPHPiJvFni/xF4gMkssWo6n&#10;cPZGaCC2mXS4CLXSIZYbf5Q8dqkSPySSMszNljyVW7G8udNvLPUbKZre8sbqC8tJ0CM0FzayrPbz&#10;KrgqSrqGAYY45Ffo1q3xR0yz+F6/EOAQB77S4jpunvNHMG1+5/0ddKJkNu04trgP9p8ra/lQzSIu&#10;FxX54a1rereItSudX1u/uNR1C7cvNc3DbjySyxQouEjjXOI4owqIvyooUYr074D+G08RfEXS3nSF&#10;7Tw/DN4iuI5ZJ42eSwdItOMBgHLpdy28uxyFZEYNuHyN9I/Hv4mz+EdKi8NaJdXFp4l1u3W4e7hh&#10;dDp2gyPJbSXNveFhsuZpY2iiMYYookfMbiFm+CqK+1tK/Zh8OnRbT+2tb1xPED2ZN4+nz6cNKhvp&#10;MsscFtPbvK8cW5UYmdTIVLDyw4Vfk7xX4U1nwXrd3oGu2/kXdvh4pYyXtb+zkJ+z39jNgb4pADg8&#10;MpDRuEkV0X7t+BPhPWPCPgYW2twPZ3+q6rc62bCUbLmyt7mzt7SC3vIyfklKwCR4zhk3CN1WRXUf&#10;JXxy0IaH8SteEVo1raaubfXLPc7SC6/tGENqN2hdmYBr1bobTjBGFUKFFeRV0XibxRrPi7UU1bW7&#10;p7u8Sw0/Tg7STOoh06zS2DqJ3fa0zq9zNsIVppJHCrvxXO0V9H/swHHj3WRjO7wdfj6Y1vT2yfyx&#10;X3TRRRRRRRRUFxb293bz2l3BDdWt1DLbXNtcxJNb3FvMhjmhmhkDK6OrYZTkEEgjFfCvxZ+B+oeF&#10;J7zX/C1vPqHhUpNd3FspM174eRCGljlDnzJrVQdyTgM0aAif7nmyfPFFdj4eTwLdx/YfEsviPSL2&#10;aQJD4g0+Sx1TSrMyTIivqHh1oIrh4o0LvI8F80hwAkLE4r0lPgXc67Ytqnw+8Y+HvGdlHa+ZLETL&#10;omqpeF322TafcGVYi6KrIbuaEkkgqFAdvJ/EPhTxH4VuFtvEWi6hpMjyTRQyXVuwtbtrfYbhrG9T&#10;MM4TzE3NC7AblyeRXO19KeK7iab9m34eGYhv+KqljDbVB8u0fWrWAALjoigfhk8mvWP2Yh/xQGrE&#10;g4PjDUQDxgkaLp+Vx+Oa+jK+IfjB8FfElvr2reKPDVtd+ItM1m8utWvba2QT6tpt9qF55tzALOH9&#10;5cQtJLvieFGdU3CVQI/Nk+ZiCpIIIIOCDwQR1BFbOheH9b8S36aZoGmXmq38m1jBaRFxDG0ywfaL&#10;qY/JDCrugeaZlRcgswr0lfh14W8OYm+IHj7SrWdA7SeGvCP/ABUevm5tYt2oaPqFzEPsun3UcjJA&#10;pm8yJ38zD7Yy1dR4X+K3gL4bzTjwV4S8TaoL6JUv9Q8R+Jk0+4uVR98cL6VpsNxZN5PziGby/MUO&#10;4zhiDauP2nvGj3E7Weh+F4LVpHNvDc2+rXdxHET8iTXMV1CsjAcFhCgPXaOlVj+0549PXSfCHoB/&#10;Z+sEAH639YuqfHfWtcnS61vwR8NNZuYkEUc+reGrvUZ0iUlxEst3eOwTJJ2g4z2rmpJvhp4l/dx2&#10;N/8ADjUVtolguFvL3xT4Xu54bWeW4a/ilT+0bMzTCCKN4WulRT80fys7TeIfhR8RfBNwL59JvJob&#10;Fjewa94cea/trf7Ai3bagJ7QCe1EX3hLPHFypZTgZrV8PfHr4j6BGsL6nbeILWOBoYofENs17JGx&#10;nEvntqFs8F3LIBlB51w6hWxt+VCvpln+1PdpawJf+Cra5vQhF1cWeuyWNrK5PDQWk1pcPEMYBDTv&#10;3OecDx74l+P9E+IN1Bqtv4QHh7W1IjvtRh1oXyaparFshS8tPskIMsWFEc4cNsBRw4EXleeadpep&#10;axciy0jTr/VLx0eRLXTbS4vrlkiXdI629srOVUck44HJr2zwp+zx44114ptbWDwppskME4lvzHe6&#10;lJHdQNNGItJtJNySIwRZo7uSB03fdZlZB6xPqXwc+BjvbaZZv4l8YRRykytJa3+q2s224jjivdTI&#10;WDTs7mgmS1i84xlGlhlBVjwWqftPeLria5Gk6HoGm2ksSx263S32p6hauYgssv2tZbeFz5m54wbX&#10;CghWD4LHgNS+N/xQ1OC5tpvFNxbQXJUsumWem6XcQhJBIq2+oWMMdygBG0lZslcqxKkg8d4Z8Y+J&#10;vBtzNd+GtYudKluFVLlI/JmtbkRhhEbqyuleGUoHfy2eMldzbcZOfTtL/aK+JWntI13d6TrYeNkR&#10;dU0qCIQsWBEsZ0U2hLDGBvJXBPGcEd3p3x/8O+KrT+wPih4Ss5tPugyS6hpqSXVrBNNL9nS4/s25&#10;Zri38qGSRjdW1zJOpXMUeWG2PXv2ftM1/TU8TfCzX4L/AE2/je7s9J1CUlJI/wB9I9vp+qYDo6MI&#10;rZba9iDK28z3CspWvn7xF4I8W+EnceItA1HTIkmgg+2yQefpklxc25uobeDVrUyW0jlAxKRykgq6&#10;sAyMBzts1qtxA97FPParKpuYLW4js7mWEN+8SG6minWNiOjtC4B/hPSvqPSP2k9M0HTLPSNH+HEN&#10;hpunwrBaWkPidtkaAl2LM+nlndmJaSRyWdiXdixYnO1r9p7xRd700PQdH0aJ7R4DJeyXWs3sN06s&#10;n2u2mU2sI2gqUjltpBuX596kqPIdQ134ifEq7lhuLnxH4qmQRXz6ZYW1zc2lt9njWyS9j0bS0EEO&#10;A+xpUhXJcliWck9BefDSz8HLY3HxL11NFku41u4/C2gRx674ruLSPURZ3G+QOmn2gdA0kM8l1IDh&#10;gI3kR4lr23j/AMM6MsKeHfhh4Wb/AESGC9n8ZTXvjK5u5oSR9rj8w2lvbl85kWG3UFuRhQqjrrD9&#10;o7xhpVqtlpfhzwLptkm/ZZ2GkapZ2qb8F9lvb3yoN2BnA5qz/wANOePM5/sfweecn/iX6zz/AOT9&#10;dBL+0yup6bNpeteDDJFfQT2d/caX4kudPkNvc5jka1QWzSIwjYj/AI+OTnlQePNv7B+D2v5h0Hxh&#10;4k8J3wcxW8fjjTLS7sNSnugVs1XUdAOyxhjdQtzPdbgqurKpEb55vxL8N/E3hq0XVXis9c8OyLmD&#10;xR4Zu01nQJArRwyF72Abods0gt/9Ijj3yKwjLhc1wFdd4U8EeJ/Gl4LTw9pU92qyJHcXrAw6bZb+&#10;S15fSDYuBltmS7AYRWOAf0R+G/g0eBPCOmeHZJ4bq9hNzc6jdwCZYJr67maaTyVmJO2JSkKthdwQ&#10;OY1ZmA7rGCckYGeTwAB61+cfwiVvEHxc8O3GoTu891q2pazPO/71pr21sbjWQWMh6ySx4LE5Gc9R&#10;XXftNuG8faWodWMfhLT1cKSTGx1e+cI/odrBvoa+dK6Pw/4S8TeKZhD4f0TUtVxKkEkttbSGzt5J&#10;F3KLu+fEMOeoMsiiu8vvg/qPh62s7vxr4n8J+EVuHHm6deX13qmvRQfaDB9oh0rRILgTqcbsxSsq&#10;qRvZCCB5dqEenxXUqaVdXl5Yrt8i5v7CDTLuT5AX82zt7i7RCGyBidsjByM7RRqeCCe7ngtLSCa5&#10;urmaO3tra3jeaeeeZxHFBBFGCzu7EKqqMk4ABJr7b+EfwKXwxcW/ifxgttea5EIbjStKjIuLTRpy&#10;iy/arqQjbLdxMdsYTdHEw8xGkfY8X0tRRRRRRRRXl3xo0+61P4YeLrazj82aOxtdQZCVUC00jUoN&#10;VvZNzf3IIZGA74wOa/Niiiuh17xLqPiNNDXUjAzaBoFl4cs5Io2ieXTtOnmmtPtPzFTIizeVuULu&#10;VVyC+5m56v0w+EOkJonw28I2olWZrrSYtXeVYRCxbXHbWBE+GO4xLOId2csEBwo+Ufn9458Mav4S&#10;8Uato+tfaprhLu5ng1G6Qo+s2U07G21hG3y7hOAXb965R9yOd6OB718NP2e7HxJ4cg1/xbfatYHV&#10;VS50qw0t7W3lj08j93dX8l9bzZNxw8SRrhY9rFmLlU8p+Kvw0u/hzrSQJLJe6FqfmzaLqEgUTGOI&#10;jzrC+VAB58O5csgCOpV1CkvHH7X+zH4a1q3k13xTcNeWejXtlFpdjburJa6zcLd+dPqKZcbvsflm&#10;BJPKZWM0qpIGjkU537UulQx6p4S1xDObi9sNS0q4yym2WHS7iO7s9ihch2a7n3Eucqq4VdpLfKVd&#10;Nf8AizWNS8NaD4TnlVdG8Oy6hPZW8IkjM0+pXTXUk96AxSV4zJIkLFcorsoOGNczRXYfD1Wfx74J&#10;VAS3/CW+HScZb5V1eFnbC9gASfav1Iooooooooor5a+NHwRGrLc+LfBdkq6oimbWNAs4RGmqIi/P&#10;qGlwRgAXeATLCoH2j76Dz8rP8WkFSQQQQcEHggjqCKSt7Qn8Mrcuvie212e0kCqs+hX2n2tzaHDb&#10;pntdQtpluOduIxND0OZOePWNF+Duk+M7OKbwJ8Q9H1XUdvm3uia7p114e1GwgEMbSM8MEl7JL5by&#10;pE8kUZgLZCTMeK8+8SfDvxr4RXzfEHh2/sbYRxSteoIr7TYxNK0EUcupae00CSM64ETyB+VOMMpP&#10;FV9L/CW4GpfCb4xaBdE/YtO0ubXoAqwNi9n0e4k/5aRscb9Ot8kk46psb5y39mC5mTxprlmsmLe4&#10;8Lz3MkXGHntdVtIoHPuqzSgfU19x181fG/4Pap4xvbXxN4Vjtp9XS0jsdT02Se2sm1GOKYC0urae&#10;dUj85FdxKZ5gDEiBMFNr/FOoadqGk3cun6pY3mm31uE8+y1C1ms7uHzY1mj8y3uFV13IyuuRypBH&#10;BFR2lpd39xDZ2Frc3t3cuI7e1tIZLm5uJG+7HDBCpd29lBr1JPhVJpEUNz8QvE2jeBIbhFki0+58&#10;zW/E0kEq/wCjXkfh7SSz+Q7h42d5UZGRwycDPSaR4v8AhH8PtVGr+EtF8Y+KdZs7qSK0vNe1W10X&#10;T4bYwyW817Y/2XH5kglVgvk3dr9xskI67T0Gp/tReJ5bgNo3hvQbG18tAYdTk1DVrnzAPncXVrJZ&#10;LtPZDCcf3jWZ/wANO+Pv+gV4R/8ABfrH/wAn1n6n+0L4o1q2jtNY8LeANXtIpRPHa6poV/fW0c+1&#10;lE6QXV66hwGYBgM4Jrj5/EngPxCWOu+Dn8NX032x31fwJdeVZJI1p5enqfCOrl4TGkgUzLBe25dS&#10;xDBuuhqnwa8VxWCa94ZW38beGbqEXdjq3h5/Ou5baS7NrDHPob4u0uV4+028SS+Qd6yPmN9tbQPi&#10;t8SPA1x/ZqatfNHpkyWk+g+IYZLyK2GnD7J/ZbRXmLm1SMJ5Zht5YiuMcEV6rpf7UmtRRyjWfCml&#10;ahMzp5LaZf3ekRxxgEOssV2l8XYnaQyumOeDnI4j4k/FrRviRYQxXXgf+zdYsvl07WovELXElvFJ&#10;Kr3FvPaiyjE0bgHarOCjHcpGWV/Eo43ldIokeSSR1SONFLu7udqoirySTwAOter+HPgh8RvERVho&#10;Umh2plmhkvPEZfSRFJFEJfmsJFa8ZWyqpJHbMpbI3fK233RfA/wi+DFvDqXjC+PinxGhjnsrOaKB&#10;p23PcxxXGn+GFlKJGVG1p76WWMTRBo3ichDy2sftR67LMn9geGdIsoEaQSf2xPeapLcDcPJZBZNZ&#10;iHjO9cycnhhjng739oH4oXUwlh1u005NqgW1noukyQbl6vnUYZ3JPcFyPYV5jB4k1+21qPxHFrOp&#10;DXkmE/8Aa73k8t+8gTyv31xMzNIrJ+7dXJVk+QgqSD6hY/tB/E+zlWSfV7HU0V4nMF9o2mpEyxnL&#10;xFtNjt5Nrj5Ww4IH3GU813ek/tNXtx59l4y8J6TqmmXpitrhdJM0ITT5VePUUn07VWuo7vejDbG0&#10;0KkAqzENlb0/wp+H/wAVbe/8RfDDXU0e9LLPqHh68tWisNPvby3+0R2bWiASWaFw48yDz7fKuluC&#10;keB4d4m+FXjzwpLdDUfD1/cWVqtzM2raVBLqelGztSd97Jd2qnyIyi+Zi5WJwvLovIHndfRXgj43&#10;+H/AOlNpWhfD6YiaY3F7f3niuOXUL+UZERupo9LjXbGvyRIiKqjJ2l3dm6DVP2pNZmgjXRfCWmaf&#10;cCUtNLqmo3WsQvCVwEjgtY7JkbODvaVhjjb3ryPX/iX8RvH8o0q51TULqK9nuFt/D+h232aGcXTq&#10;y2BtdOXzbtECKIluWlYAEgksxa1b/CXWrHSH8R+N7uHwNoCGNY5NThe612/uJ0k8m00rw9AyyvNv&#10;jAkjuXgKoxl+ZI3KttvFfw+8OKy+HvAn/CR6hE6Pba74+vPtcLCazSG+t5vCGmbbQRh/MNuXuZZE&#10;J8wvkKsfS6X+0H4k0KOWLQ/CXw90WKdkeeLSdBv9OjmeMERvKlneoGK5OCwOMmtI/tOePScnSPCB&#10;Oc86frJzzk5zqHfvXQ6b+1NqcNsE1fwfp99dhyfP03VrjSrYRY+WMWlzDeMGB/i87/gIrzy6uPg3&#10;4tuLm7u7/wAdeDdb1MvdXN5ftB4t8P2V2H8ycSSKf7UujOoYK7lSJX3Mdi4bJv8A4Sa+1pLqvhK9&#10;0rx7o6COQz+FrkXeqW0N1IgsU1Lw+2LqK4kVw0ltGkrRYcSEBCa8qrX0bQtY8RXqaboWmX2rXrgP&#10;9nsbeS4aOPzFhM85QFY4ld0DyyEIuRuYDmvvT4I/DbUvh7o+qS61LEdX8QyadNcWVtMtxb2NtYW0&#10;jWtu8ioM3KvcXCzmOR4zhfLY4LN7bX5zfHnP/C1/FWQRxoYAPv4bsyD+ua9//aj1O3Twv4e0qRX+&#10;2ah4hk1OAAfuxbaZp0tvdhm/vbryDHHr6V8Q1paZo+ra3cNaaNpmo6vdJEZ2ttMsrm/nSBXWNpmh&#10;tVdggZlUsRgEgHqK9Ol+CfjDTNOu9V8UXXhzwbZWxQRy+IdaiLXztDJO8NhFoi3rSShYyRBtEj5H&#10;lq+G28D4gsPDunTQQaB4huPEZEYN7dnQ5dI05HaGORV06S8na5nCs0kcjTWlvgplQ6tkc7RX1B8G&#10;/ganiCCLxT40t5k0WeMto+is01rNqySIdup3ksTJJHbAENbqjBpj85KwhRcfacEEFtBFa2sUNtbW&#10;0Mdvb29vGsUEEEShIoYYkAVVVQFVVACgAAdBUtFFFFFFFFfkSytGzI6lWVmVlYEMrA4KkHoRTaK6&#10;VvFWqyeE18GSvHLo0OuJr9t5gla5tLxbOWzkgt5N+0QyCUuyFD843KV3Pv5qvt39l/SI7fwx4h1w&#10;+es2qa1Fp7K5UW7WujWazQTQKV3EmS7nR23MPlUAAhs+VftF+EdW03xlP4raCSbRfEUdgkN6kY8i&#10;01Cy05LKTTZ2BJEjJB9ojLBQ6lwm7yZCM74SfBe68fb9Z1qS80vwtH5sME9p5Ud/q12uY2TTzcJI&#10;qwwt/rp3jZSwMSBmErQ+0f8ADL/hL+0PM/4SHxH/AGX9j2fY86Z/aH2/zs/aP7S8jy/J8v5fJ+yb&#10;t3zebj5a+maXsVzwcFsZxwcjjI5zz1ODSV8T/tRaXPF4l8M60Sn2W/0KfS4gDmQXGj373VyXHptv&#10;osH6+lfL9FFFfb/7M3haXT/Duq+KblFDeIrmO100FYHkGnaRJLDNOkqMXUS3LyRtEyof3KvypQj6&#10;ZooooooooopVbHIz1BBBx07j369q+Ofi38BLlLm48R+ALFZbORJ7nU/DdvsSWykjjNxNcaJE5Aki&#10;fB/0OM71chbdXRxHF8mUVtaF4h1rwzfx6poGqXelX0ewedaTNH50Uc6XQtbuL/VzQtJGjPBMrRvt&#10;G5W4FfV3gb496L4mtofC/wATrDTma6a0tRq1xZ202g3zKcrJrtlcAx27eakbmVEMIZi5W3SPJzvi&#10;T+z7aiym8SfDnfNCILe4/wCEZSSW9+0Wwh/fXeh6hPI8krsNkotnLF8yGJ/9VAeB0NtO1L4AeNbK&#10;4lll1Lwx4u0nWrSHMypZLq0lpo9vMSRtZZFOoDYDkN8xA+Un0D9le+iWXxppz3KCeWPQr22smkO9&#10;4oWuoL65iiPGFMlush909q+v68m8Q/G74feGtcXQb3Urm5uorqW01SXTrOW7s9FlhVC41CcFd5yx&#10;VktFmdHR0kVGAB5jW28B+Oof+Eq8SeAJ7Twrp8N3c3/jfxHM/hi5ubaKOFNIGkWWlOdQ1FLvzQIP&#10;tCxR4GIjJOwhPzL4s+KlzqFjP4Y8Fafb+C/BYeaNdP0xBbanrMD2kdg03iO+icmaSWKICUBjvVik&#10;0lxsV68hooro/DXhLxF4wvv7O8OaTc6ncqhaUx+XFa2y+W8ge8vbhkhhDBGEfmSLvYBVyxAP2D4S&#10;/Zr8L6dbxzeLbq58Rag0eZrS2muNM0e3eSGMtFEbZlupWjkEoWcyxh0ZcwIw59li+H/gSJPKTwV4&#10;UVCqxsp8PaS5dVxt812iLN0zlicnkkmuvAAGBxjA4HAHQcDt/LoKw9V8MeG9dmiuNa8P6Jq88UXk&#10;wz6ppNhqEsMJkM3lRS3cbkLuYttBAySa5mf4UfDi4uWun8G6GsrMjlIbMW1uGQAACztikQXjJAjA&#10;PORyat2vw0+HtpCIIvBfhh0V2fddaNYXs2T1BuL1JJSvoC2B2FdfZ2dnp9tBY2Ntb2NnbJ5VvaWc&#10;EdtbQx5LeXDBCFRRlmOFA614F8evidP4R0yHw3oV3NZ+JdZhW4luooWV9O0ORpYJLi2u9yiO5mkQ&#10;xwlFcogkfMUghc/BlfSvwr+CNvremN4w8eyzaV4bWBbywtDcx6e9/ZwMtzNqWqXUw/cWLRKwUq8c&#10;kinzVkijWNpq3i34z6fp9jd+FPhTo1l4c0J45LS71qOzSDUtUSOJbNbq2QgPGzRKw+03O+5YMr5g&#10;kU58u8C/EXxL8PL24u9AmtWivViGoadf25nsr420cqWbTeU0cytC0zPG0UyHPDbkLKfo/TdD+Evx&#10;zsrptJ09vBfjCztlmuoLJLW3Ys0TE3ZsocW99ai5mxLOqQ3LFYxI8KvGG+WfFfhXWvBmtXOha7bf&#10;Z7y3xJHIhL2t7ayEiC+sJiB5kMgBwcAggo6pIjIvRfDP4gX/AMPvEdvqEclzJo11JFDr+mw7ZFvL&#10;HcQ00NvIyIbiAFnt2LrzmMuI5JAf0psry11GztL+ymjuLK/tYLy0nTOye1u4hPBKgb+FlIPTv2PF&#10;c3deAPAt+blrvwd4YmluzL9puG0TTVu5WmOZJTdpEJBISc+YHDZ5zmuQb4EfCl2L/wDCKj5iSQNa&#10;8RIASckKiXYAHoAAK3tO+Fvw60u2Fra+C/D8sfmGTdqOnwavc7u4+2auJ5tvopfbXb21ra2VvDa2&#10;Vtb2lpbxrFb21tDHBBBGowscMEQAVRxgACsrVPC/hnW7hLrWfDmhavcxQi3judU0ewv50tkkaVII&#10;5rqN3CBndtoOAWJA5NeeeI/gX8N/ETCX+x30G5LQlrjw3JFpm6KJSnlfYHSWzG7qzrbByQMt1r5M&#10;+IXwT8U+BRLfwBvEXh9FQvq9jbNHNZ/uDLMdT0xHleCNSkgE4d4toTc6O4jrxmiiur8JeNPEXgnU&#10;4tT0DUJrcrPBNd2DSzHTNUSAMFt9UskZVlTa8ig8Om4tG6Phh9K+Dv8AhVnjvTrjxFb/AA5sbrxz&#10;oh0y91bwhpNzNYWd3bW15b2txqujaNJNHYz24izK9pJGS8o8ibcZkmm9Lf43fD/w9b6fYX1jr3hq&#10;4RrWzHhu88M3OmXuh2G5ooLqa1CiBbdERWVbaSR9hAWMkFF9c0jWNN17TbTWNHvIL/Tb+ET2t3CS&#10;UkQnYysGAZJEYMkkTgMjBkYKykCh4t1C70jwr4n1bT28u+0rw7repWcrRpKIrqx02S6t5WjlBVgr&#10;KrYYEEDBGK+G/wBnbSzqHxKtLsTrCND0nVtUaNkZjciaAaIIEZSNpBvBJk54QjqRVP4lWOo+O/i9&#10;4qtfC+nXuq3X9oW2nNBBCxMUmkWltoN7cXMnCRQLcRlTPKyoAQWYA17f4e+BvgfwJpjeJviPqVtq&#10;klii3M8czSQeHrN0MU0cUdqoE99L5iPGsbjbOHEf2Utjdw/jr9oa6uLd/D/w8sl0DR7eNrCLWCiR&#10;3sllHFHFCmk2CKsdjGoEiITvfYY2T7O64r5oubm4vJ5ru7uJrq6uZZJ7i5uZHnuLiaRi8k080pLM&#10;zEkszEkkkkk1XrS0rSdS13ULXStIsrjUNSvXMdtZ20ZlllKIZXYKOiois8jsQqqCzEKCR95/Cb4M&#10;WXgIf2zrL2uq+K5BJFHcQh5bDSIHLRldLM6Rt5kqcTTugO0mNAqFzL7nRRRRRRRRRVLU9PttX03U&#10;dJvUMllqdjdafdormN3tr2A21wiupyuUJwRgg4INflb4g0K/8M63qmgamnl32lXk1nOQkyRTCM/u&#10;rq3+0IjtDMm2aFyg3xsrAYIrGooor9c4IILSCG1toIbW1too4Le2t41jgt4YlEUUEMa4CoihVVQM&#10;AcVNnGevIIPqw7qSMde9JShiDuXgg5GOG+oYdOOtHXn3569uvPQHFfOv7TUUknw/05kVmWDxXp8s&#10;pB+VIzpd7AHYf7zqufevhCiiivpH9mzwpPqXi248VSC4jsvDVpNFbSo3lJPquq27WQgbfGwdEtXn&#10;aRUdWV2hJJViG+56KKKKKKKKKK8F+Mfwdt/G9u+veH4re18W2kXzL8kMHiKCJAI7S8kbaq3KAbLe&#10;4fgjEMp8sRvB8F3lndafdXFjfW81pe2kz291a3CNFNBNE2ySKWN8FSpGCDVWrFtc3FncW93aXE1r&#10;d2s0Vza3VtLJBcW1xBIJIZ4JoyGR0YBkdSCCAQQRX0x8OP2idU0qS20jxy8ur6a8ttDHr451PS7d&#10;IfJ3XsUSFr1AQjtISJxmRy07lUHoniv4LeC/iLpdv4n+H11pmj3F9Es9vLZQtH4e1KNIPs6wT6fA&#10;oNlKroBK0MIZXEolheUll8u+DGl6pZ+I/iD8MtdI0S48Q+E9S066tLvy1uDqcCeRaNauNwkC213c&#10;3CtFvV4/3i7kG6uY/Z91C7sviho1vbzeXDq1nrOn36ERkXFrFpkuqpDukGV/0i2hfK4b5cZwSD+h&#10;led+Ovih4T+Hv2ZNcnuZ7+9Uy2+laXFDc6ibdW8truWOaSKOOLdlVMkilyHEYbYwXkdS8QeFPinZ&#10;WkGn+BbzxnpQksjfa7qUcfhvTPD8FzdqNU+z63etHdtPbLGslzFpyuHUBTIQcV4D4v8AiH4X8HT6&#10;l4d+Duk6dpSSRXFnqfjSJ7m91i4aZ4hcWvh3VbuWSWO2Xygpl3srOTJbqhRJ5Pn+5ubi8ubi8vLi&#10;e7u7qaS4ubq5lknubi4mcyTTTzyks7sxLMzEkkkkk1Xoq3ZWF7qV1DZadZ3WoXtwxS3s7KCa6up3&#10;ClysVvArOxwCcKDxX1n4F/ZpBFvqPj68cEMkv/CN6XKo4R4pRFqesIW4YCaGWG1AwNrpdA8V9B6T&#10;8NfAGhxRRab4S0NDAZDFcXVjFqV8vmk7/wDiY6kJrgghmGGcgKdoworrLDT7HSrSKw0uxs9NsYPM&#10;EFnYW0VpaQ+bK00vk29uqoN0jM5CgZYknJNQapo+ka3AtrrOlabq1qkgmS21Oxtb+BJlVkWZYrtX&#10;AYBmAbAIDVyN98KvhzqDxPP4M0CNok2ILGyTTEILiTMq6b5SucgfM4JxlfukipLX4X/Dq0knki8G&#10;eHXecEOLrTbe+jGW3fuYbxXWM57oBxx04rqdL0LRNCSWPRNH0nRorh1aePStOtNPSZowVR5VtEUM&#10;wyQGOcZNcn8TfG8fgDwlea6Egn1B5YrDRrS5E/kXWpXJJQSm3VvkiiWS4dS0e4RmMSK7qa/NnV9X&#10;1PXtSvNX1i8lv9SvpTPdXU5BeRyAoCqgCoiqAiRoAqKAiBVAUej/AAr+FepfEbUjLIZtP8MafMq6&#10;rqqqoklcASHTNMMgKvcshBZyCkKkO4YtHFL634l+I3gT4WxSaB8KdJ0i+1ttMe0u/F0bxXos2uZ4&#10;52hfUGV31B2VTI8YmW3ik8oYfY8CfN9h4t8Q6b4lfxfZagIfET3eoXz35s7GYG61VJIr+X7JNG0H&#10;zrNIMCLC5+UDAx9LeHfGfw4+MLJoPj/w7pukeMtSklitdd0yEael5Olr9k0pLfVfMacXCo5SK0vD&#10;Nbu0UY+dmjhXxf4mfCrWvhxdwGeX+1NDvSEsdbht2t43uVj3y2N7b75PImADNGC5WRAWRiVlSPi/&#10;DfiTV/Cer2mtaLdzWt1azQu6JNcRQX0EVwly+n6gls6GW3lKKJYiwDAdiAR+lngfxhp/jvw1YeI9&#10;PT7OLrzY73T2uYLmfTb+3by7mzneHGT92SMuiO8TRyFE3gVf1Lwr4X1i5F5q/hzQNVulREFzqeja&#10;df3AijJZIvOuonbaCSducdeK4i7+CPwtvLiW6m8J2ySTMXdLTUNYsLcE9orOxuY4kH+yiAe1X9K+&#10;EXw10bzvsng/R5vPAD/2rFJr20L08n+23uPLPqY9ufWu303StK0W1Nlo+m6fpNmZWmNrptlbWFsZ&#10;5QqPL5FqqruYKoZsZO0e1M1PSNI1u2S01nStO1e1SZLmO11Sytr+2SdI2iS4WG7V1DqruqsBkBmH&#10;Q1w+ufCD4ca/b+RP4W0ywdIrpILrQ4F0W4gkuYwguD/ZgijmZCqvEtykiK2flIZw3zP4+/Zz1rRI&#10;5NS8HTXHiPT08x5tNmEC65aQxweaZI/L2Jecqw2wxpLlkVIn+Zh800UVo6bqup6Ldx3+kaheaZex&#10;KQl1YXM1pOEb78fmwsp2sOGU8HoQRX0r4P8AFvgX4q6jb6V8SfDWjnxhJCkGl+IYrq90G38SXi20&#10;dpFZ61caUyMly6xRrAzCSM/NHDHE3lwy+uaf8SfBHw+0ptK1Twjrfw7ayhzBpM2hPJb69qVpZrDf&#10;jRtb08yw37qYoYWvrqWMy74nd8FinpXhDxz4Z8c2D3/hzURdC3+zrfWc0Ulte6dPcQCZYLu2mA5+&#10;8gljLxuyOI3cK2Osr81b6Ox8U/GG4tp52vdJ174jGzNxbS8z6Xf+I/sqNazN2MDDy2xwMV65+03e&#10;XOo+KPB/hm1spp7mHTJ7y1Fukk9ze3OvagLCKzgtowS7brJdgXJYvjHAq94F/Zzigt/7b+JN0tnF&#10;bfaZZvD9vdwRww21sVIudW122lKqhAlZ47dhtXYxnB3xra8YfHHw14Ptr3wv8K9I0uORJbiOfWbO&#10;0tbfRIbsIkBvNOt4FxfSYUr9olxGSiMPtETYr5X13xBrfia/k1TXtTvNVvpAy+ddylxFG0zXH2a0&#10;iHyQwq7uyQxKqLuO1QOKxaK+wPhR8AECad4m8dwlpGK3dl4Uni+RF+9ayeIFk6sx+c2W3AG1ZySZ&#10;IF+uKKKKKKKKKKK/Oz45+EZ/DHj3VLsLM+m+J5p9fsbmXfJuuL2YyatatN5cce+K5Z2ESlikLw72&#10;LMTXjVFFFfo58CQ6/CnwmDvHya2drZ4V/Ed5IpUHsR8wNeuZOQR2ORjgjHOQfbsaXJPcn5ie+Sep&#10;569fxpKKKK+Of2p9QtZL3wZpSOftlna65qM8YXAW21OW1trR9/cs9pPkdsD1r5Noor1X4U/DO7+I&#10;+tSQvN9i0HSTbza5fIU8/wAu4LG3sbGNus0/luBIQVjUF23EJFJ+ht7qGg+GbC3a/vNJ8P6VD5On&#10;2n2qez0nTodkJ+zWNqJGSNcRxny4kA+VTtXC14R4i/aW8HaaXh8P2Go+JplMRWcg6NprqykygXF4&#10;jXAZTj5TaBT2bvXmep/tReJZZ1bRvDWh2FtsXdFqc1/q85kxhmFxaPZKF9F8o/U1t6b+1KwaCPWP&#10;B6lTOoubrTdXZWitiwDNBp9zAQ8irk7WuUDHgsnWva/CPxk8BeMJYbOy1U6Zqk52xaVrka6fdTSP&#10;craww285Z7aWaRnXyoYrh5WBJ2/K2PU6KKKKKKK+bviv8B7bxPLf+JfCbQ6fr8kctzeaUyxxafrl&#10;4G8xpI5sqLa6lG4M5Bilk2mQxlpZj8P3FvPZ3E9pdwTW11bTS29zbXMUkFxbzwyGKaCeGUBkdWBV&#10;lYAggggEVBRXtnwv+NGteAfI0i9Q6v4Va7EstkxJv9MjmJ+0yaLOzKoyxErW8mUZg20wtJJIfrK9&#10;8F6Rrum+Lde8Iy2PkfEfwdcxXFrJaxLpup6xNbPLoHiEyzL5lrKhmmFwoj+d2SVlSeJmk+Vf2d9T&#10;ksPiZY2ccSSLrmlaxpczNv3QxQ2v9t+bHt4J32aoc8AMx6gGv0Er5y0b9nbQ9M8UTeJNe8QXXiWx&#10;jurvUk03VrSMPLcPcGeCbXtUaZ1u9gJefMMSzSDLjy90T/PXxk+Js/j3XpLTTbuY+EtKlUaRbtC1&#10;r9suVh8u51a7hZmZnZzItuX2lISP3ccjyhvGaK9B8O/C3x94oeAaZ4a1JLa4hguU1LUYH0zTWtJ2&#10;UJdQ3t8EWZdrq+233uy/MisK+i/Cn7MVhB9nuvGWtvfyowkl0fRA9tZForo4im1W4AmliliChxHD&#10;A6liEk+UOfpbQ9A0bw1YR6XoOm2el2MQXEFnEqea6wrB59zJy80pVFDzSsztgFmY81rUUUUUUV+W&#10;vjrxEfFvi/xD4h8yV4dR1KdrHzYo4Jl0yD/RdKjmiiJUOtskSPhjyCSWOSe6+CHgAeN/FcdxfRJJ&#10;oPhxrbUNWSQQOl5M7s2m6W9vMG3pO8TmYFCpiR0JVnQnofjt8Up/E2rXPhHR7mMeGNHulS5ltyx/&#10;tnU7ZdsryysqnyLaQvHCiZSRl84mQeT5fztRWnpGr6loGpWWr6RezWGpWEwntbqA4kjkGUYFXBVk&#10;ZSUkjcFXUsjqVJB+ytbji+PHwli1u0tYl8W6A9zItrb+aqrqtrHG2qaZCZo3cx3tt5c8MaOR5hgR&#10;5j5b18RV95fs3eKG1fwZdaDPIrXfha+MMQ2zbzpWqF7uyaWaRirOJRdRqqY2xpGCvQt9DUUUUUUV&#10;4d4x+AHgjxO0l1pcLeFNSZWHnaRDF/Zcsm1Eja50Y7YwECnAtnhLMxZyxr5k8VfAT4geHfOuLSxj&#10;8S2EeWFxoTPPdiNpxDCsmkShbkyEFWdbdJVUZJfCk147eWN5p1zLZajZ3VjewMFmtLyCW1uoWKhw&#10;stvOFdSQQQCvSqtaWk6rqGhalZavpV09lqWn3EdzZ3MYRzFLEcqWSUMjqeVeN1KspKsCpIP2ytro&#10;f7RPgLT5Z7u10jxRo9wv2x7SA3kmk3jsYp43tbkxO1pewoJ4wsxCsFUyyPBItej/AAx+H4+HGhXm&#10;h/2v/bQutXn1UXP2D+zTGJ7KC0Nubfzp+R5G7dv5zjHBzy/7QurQ6b8M9RtXE3m65f6VpNq0RXak&#10;yXi6vKbglgQhhtJUOAfmKgjBJHlf7LmjAzeLfEUlndF4YNP0bT7pdyW8wneS+1ayiaUrE8q+VZO2&#10;XGwMuSBJz6nPqPh74I+E59U1trbU/GPiK4uNR1WS3Mceo+KvEty5ur0xy+Wohsrd5iAwiWOJDuEZ&#10;nm2zfFXjXx74k8fahHqHiC7R1tleOw0+1jNvp2nxSSGR1tbfJyzHhpZXaRgqqzlUQDi6K6Xwp4T1&#10;vxprNroWg2pnu5/nlmkLJZ2FqrBZr+/nUN5cMeRk4LMcIis7Ih/QX4bfCrQvhxaTNasdT1y8QR3+&#10;t3EKRTNAp3i0sYAX8iHcod1DszPtMjttjCenUUUUUUVha74n8OeF7YXXiDW9O0mJormaFb26jinu&#10;ltED3IsrQnzZ3UMuY4Y2ckqACWAPhHiH9prwrYNJF4f0jU/EMiTqv2m4kTRdOlgaIs01tLMk1ySr&#10;bV8uS1jz8x3YVd3B3P7UmtPM7WfhTSoLY48qG51G7u50G3B8y4iSFWOc8iNeOPc7+lftS2TzW8eu&#10;eELq2gMR+1XmlapDezGYRnBt9Ou4bdQjPjhrrKgk5cjB9x8LfFLwL4xMVvo2vWy6hLHbt/ZWoB9N&#10;1ETXELTNawwXYUXDxBXEptXlRSM7yGVj5j8d/hU/iex/4Srw5p4l8SaegGpW1tuFxrelxR4DRQBc&#10;TXVvhfKAw8ke6MGRkhjr4Vooor9eMg8jOCARn0NFFFFfPf7S1y0Hw9tYgqsLzxNp1sxJ5QLY3V3u&#10;A+sQH418F0UV0nhTwprPjTW7TQdCthPeXGXklkJjtLG0Rh599fTgHZFHkZOCzErGivI6I36S+FPD&#10;eh/D7wtbaVbvaWlnptp9q1XUpttml1dpADqWs30sztt3hCx3yFY0CxgiNFA8/wDEn7QPw90GR7e0&#10;u7vxJdobhGTRIEkso5oUBhEuo3bxRNHKTgSWpmA2kkcKG8e1P9qTWpYo10XwnpenygnzH1PUbrVo&#10;35G0Rx2qWRXAznLHPtjmXTv2pdVht2XV/CFhfXO75ZtN1S40mALk5DW91DeMTjAB80YweucD1vw5&#10;+0F8PdddLa9urzw3du1rEqa1AEs5ZrgN5nk6lZtNFHHEwAeW6MIwysB98L7Xb3FvewQ3dpPDc21z&#10;DHPa3NtIk1vPBMgkingnjJV1dSGVlJBBBBIIqWiiiiiivKvip8LNM+I+moytDYeJNOiZdJ1cpw0R&#10;YyHS9T8vLPbMxLKRloXJkjBDSxy/n34j8M634S1WbR9fsJbG+hUSBXw0Vzbs7JHd2c6/LLExVgHU&#10;kZDKcMrKMCiu+8AfELXPh7rCalpbm5sZiseq6NNJIllqdsAVIbbny505aC4VSyNwQ8bSRv8Acfh+&#10;Xw58TYPCnxK0e2is/EGi3E9sWnaOa4tYZA9jrWhakLNxvUwTyXFkXZSjPFMUCSTQyfEuqongD4q3&#10;LHTri3s/DHjVb+104vJHM+kWerDUNPjiluMsVmtfLaN3zuVgxyDz+mOemD1AIPseeDXz340+ANp4&#10;18ZXvim78UT2VrqEumNc6Vb6Sj3HkWVjDYTpBqctxtRnWLcrtbOELZKsBz578d/ialmg+G/g+4tL&#10;XTbO0Wy8RPpY8pYfKJtl8LwGJVSOKKNR9qWEnO4W5KbJ43+TaK6vw54H8XeLSv8Awj3h/UtSiaWe&#10;D7bHB5OmRz21v9qmgn1a52W0cgQqQkkyklkUAs6A/QHhL9mPUrlornxnq8WnWzRQSHTNDZbrUS0s&#10;D+bb3GoXKG3gkhk8sExR3CP84DqArt9ReFvA3hXwZA0Hh3R7Swd1KzXfzz6jcKfmKT39wXlZcjcI&#10;92xeqqK6uiiiiiivgz9o/wAS3Gq+OE0AZSy8LWUMUaMsGJL7V7eLUr26SRVEhDRm2i2OxAaIsoG8&#10;58g8H+Grrxh4m0bw3Zv5UmqXaxSXAWN/stnGhub+88qV4hIYYEklEfmAvt2LyRX078afGWn+BvDl&#10;p8J/CKRW+dLig1aaCULNp+nSHebSQWu3Nzf5eW6aQDdFIWZGNwHT48oor7R+F/iTTvjB4R1H4d+O&#10;Xm1DV9PtvtNtflCt7LpsJjgtNUTUDvBvrSV1jd5FBlRk8zzt1xn5I8Q6FqHhnW9T0DVIxHfaVeS2&#10;k+EnSGYJzDd232lI3aGaMrNA7IN8bKwGGFfQf7M/imSy8Ran4TuLkLZ65ZyX1hDI07g6vpqhpFto&#10;1zGhltTK8zkAkQRru4Cn7boooooorzrxp8K/BfjoPNq+mfZ9Vk2Aa5pTJZat8oiQefKFeO4/dwpA&#10;gu4pPLjyI9hO6vlrxL+zV4y0wq/hy8sPFEDtFGY98OiaijOrmSR4dQmNv5SbVG5bsuS3EeATXg+q&#10;aFrehyRQ63pGqaPLOjSQRapYXVhJNErFGkhS7RCygggsOM96yaK+zvhh4p0n4ueE7v4dePJpL7Wr&#10;WOSWwvZEVL65sIIlS11K21By+7ULVmdZHZAZIiC4nBuTXc/DH4MH4b63eauvil9YjvtKl057H+yP&#10;7NjV2vIbqO6aQXc+8oImQAxjG84PUH1rxBqv9haBrmt/Zzdf2No+p6t9mEhh+0/2dZSXhg84Btm4&#10;JgttOBzg18CfATR31X4maJILWG6ttHg1HWL0TmArBHDZtaWd0kcxyzx3c1sU2AsrYcYCll+xG8P+&#10;HtB8QeJvip4onNrcRRrb2Vxq0kclv4d0SytE0tjp0Vu0372/lEksYTMrLOkCxJLJMknx18TfjFrn&#10;j2e7060lm0vwj50X2bSQIkuL5LVy8F3rE8W4u7NiQ26yGKNljwHkj85vGqKs2trdX1xBZ2VvPeXd&#10;1KkFta20T3FxPNIdkcUMMQLOxJAVVBPpX3T8J/gbp3haGx8QeKreO+8VpIt3BbNIs+n6A+3NvHGk&#10;eUmu4yd7zkuiPt8kAxieT6Gooooooqpf6jp+k2c1/ql9aadYQCMT3moXMNraReZIsUfm3FwVQbnZ&#10;VUE9TjngV4T4j/aO8C6QZYNHj1DxLcpETG9nCLHTGnEpR7ea+v8AbIMAbhJFbSoQVCk8483vP2pt&#10;Rfyv7P8AB1ja7Q/nfbNYuL8SEn5DF5Fvb7MDO4NuzweMc2LL9qadVjXUvBkUrmQ+bNY628CCIkYM&#10;drcW0pLKM9Z8NxyuK9i8M/HP4d+JS0baufD90pk223iUQ6aJIkCkzJfiSS1wxbaqNcCQkMdm0A1s&#10;fFL4e23xD8OTaafsttrVizXOhajcRs32S7JXzrWV4/nWC4VfLmxuCnbL5btEqn839W0nUNC1K90j&#10;VrWSy1HTriS1vLaUozRTRnB2yREo6kfMkiMVdSGUlSCc6iiv0m+Cl0Lz4XeEZvJWEJZ3lpsVi4Y2&#10;Gqz2bS7n5zIY95HQE4HAFepUUUUUV8AftGaqmofEia0SJ420LRdK0qV2cMs7yq+tedGoA2rtvFjI&#10;OeVJ6EAeDUV0Ph/RItYuidQ1O30LRLVozqmt3cUk8VkkufLit7ODEtzcSbW8q2hBYgO52RRySJ7J&#10;dfG6Pw1olv4W+Fejf8I9plsN8muaxHaX2vahcusLS301qA9skzsskcjSeeGjKCNYAiqvhepatqms&#10;3H2vWNT1DVbvy1i+1aleXF9cCJCWWMTXTM20ZOFzgEnHWs6iivsL4T+KvgT4cisxC09h4kZ4LZ9b&#10;8VaWftk1xIHhe5s7q1a7tdOgInkjbE0X7sKJ2k2+YfquyvrHUrSK+069tNRsp1Jgu7G4hu7ScKxR&#10;jFcQFlbBDA4J6EHkGrdFFFFFFFeJ/GT4d+D/ABFoF/r2qXFj4Y1PS4/tb+JjbDEqIi26WOrRwfvL&#10;pZAscMAAaZH2LCG3NDJ+edFFfUn7OvxHbTdQ/wCEF1m7lNhqUm/w49xcRi307UiXluNOiWUZVbws&#10;GRVkC+cuFjaS4Zh5J4ktT8O/ineiCxiSHw34st9Y03T1uHeP+zY72PWdItTcSGR+bZolYsWZSTnL&#10;A5/SqCeC6ghubaaG5t7iKOe3uLeVJreeCVN8U0E0RKujKQVZSQQQcmvBfjp4k1NrHTvhz4YhmvPE&#10;vjVjFLb2kjJcw6NFJmbLJInlrcsjRySS5i+zpc+ZtHzDI8E/s3eHtNtlufG0h1/U3WUGxsru7tNG&#10;tVLKYmjkh8m5mlXa2WdkTDlfKJUOfbE8C+B0SaNPBvhVI5womjj8PaOkcyht4SRFhAIBwRkcHoK1&#10;NK8P6HoQmXRNF0jRludhuV0rTrPTxcGIHyzMLRE37cnG4cVrUUUUUUUUVy3jnUJdK8F+LNRt7v7D&#10;d2XhzWrizvPNWF4L5NPkNi0UjHAk80J5Q6sxAGTgV+WFfa2gyt8KvgBLrMU6JrfiOEanZbruBNmo&#10;eJI47TTHsBJHl3t7JY7x4CrZaOXkJkr8U0UUV79+zv4sfQfHA0SaWKPTvFdubGQzXFvaxxalZRyX&#10;ekziSZCzu5820igV03vcA/Myop5r41eFo/CnxB1e3to/KsNXCa/p6F4Tti1Jm+1RosKqERLtLmOK&#10;MrkRqoJJ+Y+gfsvXt3H4u1/TklYWV14ba+ubcY2SXWn6pb29nO5xnKJdTqMH+M57V9v0UUUUUUUV&#10;VvbKy1G1nsNRtLXULG5VVuLO+t4bq0nVJBKiz286lGAYBsMvUA9q5v8A4V74B/6Ejwhnn/mWtFGD&#10;/wB+K5bxH8E/hv4kQ79Ah0W58qKCO88NiPR5IY4rj7Q5FnChtGkfcyNLNbOxQgBhtQr8+abo3ib9&#10;n3xtpV7qV8974G126j07VdSskuI7Ca3Jkjjk1KzWO4aK7swzXkKRh2kQSRwykNOF+2hjGeCCBgge&#10;wJx/T2NfGv7UeuySap4Y8Np9pjhtdPuNduB5rC1upL+4bT7NjAOC9uLacK5BwJWAxls+sfBWysvB&#10;fwmt9Z1dp9PhvF1LxXq0l2C6Q2zDyrWe2igTeUksre3lRAJHZnJH3lQfFnj3xnf+PfEt94hvU+zp&#10;L5dvp9iskkkWn6fbjZbWyGQn5j80sxXarSs7qqhgo4yivQ/hz8PNR+I+sS6XY6hp2mx2UEV5fT3k&#10;wa4Fo1ylvK2n6dGfMuJFDbiPkiXAWSWNnjD/AKIeFPCGg+CtJg0jQbKO3hjRRcXLpE1/qMyks11q&#10;V3GqGaQlmIJAVAQkapGqovS0UUUUUUV5x498UfDK0sbrRPHWqaJNBJJFbXWkT79R1K2e6tGmt7k6&#10;dpqy3du3lnfHcqibMoVdWZC3wL46HgI6sz+AJNe/s1pbwXEGtQW628RFyWtpdHulka4a2aM7VjvI&#10;lmTYGd5GkZY+Ioor1/wR8a/GvgwwWovP7d0OHyov7I1d5JxBbJ5UflaZfnM1uViiMcKZaBNxbyGN&#10;bHjMeC/iYJPE/g4jQvGkuyTW/BN4I4v7cmKxLNf+GruPbDc3byybPsqhbi72vKIFlBFx4RRRX6l+&#10;A9aPiLwX4X1h7sX9xe6JYNf3YGDLqcNstvqu4YADLcpKjYGMjjIxXW0UUV8rftR6s0OjeFdBCRMt&#10;9qd9q0su9vPhbSrVbOBBGG27JftkjEkZygx3r4worW0bSbjXNRt9NtpbW3MzAzXt/cJaadYW648+&#10;+1C8k4ihiX5nYgn+FVZyFPuuh/E/w38KtDuNG8C26+K/EGoTRXWreKNTtJ9N0dpEWJoLTT9P/d3s&#10;8EKNcQ4neDbLumXeknljxvxL4x8T+L7n7X4j1q81R0OYYpWSGytj5SwMbTTrUJbwl1Rd5iiXecs2&#10;WJNcxRRXvnwo1L4K6SFuPGkF/ea35bS+frek/b/Ddrw9s1pZ6dpz3LTu6S7zJeW2A0atH5TgF/ub&#10;R/EGg6/C8+iaxpesRQ7BK+m31tei3aRdyJcLbuxRiP4Hwe3rjWooooooorkfGPgfw34509bDxFZC&#10;cQCd7K+ic2+oaZNPF5Uk1ncL0x8rNFIHiYqpkjfaBX5na/ptpo+tanplhq9nrtnYXkttb6vYpIlp&#10;fxxtgTQrJn6EozxkgmOSWPbI2NRXq/wh+IL+APFMdxcsv9g6x5Gn68r/AGllt7czhotWjitdzNJb&#10;Es2PLcmNpURQzqw7D9pPw/8A2b44ttcijm+zeJdKgnknkkjeF9S0sDTrmC1VACqpbrZswbOWdiGI&#10;O1frP4W69J4l+H/hbVZjO9y+lpZ3UtzMZ7i5u9JkfSbq7llPJM8kBlJPOG+YkgkxfFHxoPAng3Ud&#10;aj2nUpWi0vRUdJCkuq3wbymZkSRcQRJNc7JCquI/L3BnWvAfh/8As+3OteV4n+JN1qAl1CQ6k+he&#10;bKuqXUk10ty0viPUZt0qNOPM86GMrON4LTRSq0Y+jtN+HXgPSI7aGw8I+HozaoUinl0q0u74KwO4&#10;yajeJJcSEhiC0krEjg8cVo6f4Q8J6TdR32leF/DmmX0W7ybzT9E0yyu4967X2XFtGrqGBIOGroqK&#10;KKKKKKKK/KvxjfW+q+LfFGp2jFrXUfEWt31szeXua3u9SlnhZvKZlyVYfdYj0JHNfTP7OGjW2i6L&#10;4r+IesKlrZxW8ljbX7rfGWDTNLjOqeILhbaJCssTFbcK0ayPvhkRQvzK/wAueINd1DxNrep6/qkn&#10;mX2q3kt3P88zxwhziG0tvtDu6wwxhIYELnbGqqDhRWLRRXVeCfEcnhLxZoPiJHlCaZqMMl2IIoZp&#10;5dNmzb6rbxR3GELSW7yxrllwWyGUgMPof9p3wqtve6H4xtbcIl+j6JrEirbwhr22U3WmSTKAJZJp&#10;IfPjMjbgqQRoSo2hvDvhXqdxpXxF8G3dsIjJJr9jpream9fs+syf2RdkKMfMIrhyh7Ng84r9OKKK&#10;KKKKKKRwHV0IVkdSjowBRkdfLdWU8FWBIOa5I/D7wEx3HwT4RJPJJ8N6OcknOT+5rJ1b4TfDjWoF&#10;gufB+i2yoxdJNJtE0SdX2FAWn0nyWcc/ckLKTztJAx80eLfhB4k+Fmp2/jrwTdz6vpegzwajIk7O&#10;uq2EUDEXi6jHY+SLmzdMrcvCUPlO4kRY1aU/XfhLxLZ+LvDmk+I7BdkGqWomMRLM1tcxs1ve2jO6&#10;pvMMyPEXCgNt3KNpBPkv7Rmtppvw7k00eS03iHVbDTxG06xzpbWkn9rT3UMH3pFRreKFyOB5q7jk&#10;gN5/+y5oPyeKPFE1ovJs9B06+875xsB1HWrX7Or453WD75I88YjbiQHzv47/ABHXxj4gGiaTdRz+&#10;HPD8rrDPbXEkltq+qPCqXV+QdsbLCd8Fu6hxjzJEkZJ8DwWitnw/ol34k1rTNBsJLOG81a7hsreX&#10;ULqKytEllbCmWeQ/98ogZ3bCRo8jKrfod8NPhXonw3tLh7aVtV1y+j8q/wBbmgWCR7YOJUsrK3DP&#10;5MAZVd1Ds0jgM7EJEsfqNFFFFFFFc34l8Q+FdDsZh4q1TSLGyurW7WS11Sa3ZtQtooR9tgh0+Tc9&#10;zlWCmKKJy24LtJYCvg34p3fwkvruS4+H8Oq2t80qSXIgs/s/he7WdnuLmS0t790ubeVGdYxHHAsA&#10;VAscYHznx2iiu78JfEjxl4KmgOiaxcrZQt82jXjveaNMjXC3M8TWExKxmQrteW3McwDMFkUsTXo/&#10;inxj4V+MFppx1YweCvHOnxJaW2oXJabwxrcMrQq1neX8aNPZHznmngM6tDCm8STsZNyeE39hd6Xe&#10;3enX8D217Y3E1pd27lS0NxA5jlQlCQcEHkEg9QSKp0V9+/s4as+ofDpLF1t0Og63qemw+UW86W3u&#10;Nmsie6DE8mS6kjUgAFVAxuDE+90UUUUZ65PQEk+w55NflT4u1pfEXinxDriNcNBqus6je2wuyDcR&#10;WU90z2UEu1nA8uIpGFViAFABwBXO0UUVr6XoGua67xaJouraxJGpd49L0681CREHVnS0RyByBkit&#10;n/hX3j3LY8D+L/lBZv8Aimta4UfeJ/ccD1Nci6MjFWBVlJVlYEMrA4KsD0I7im0V0nhzxb4k8IXZ&#10;vfDmsXelTPtM6QOslrdbY3jjF7YXAeCfYJH8vzY22E7lw2DX2F8OP2hNM8RzppHjGKw8O6kYneDV&#10;Rc+RoV/Iru7QSfayTaSCPbsMs0iSMHAeNmjib6Soooooor88/jX8SpvG/iGXTtPu5G8K6HO8GnxI&#10;0Yg1G9izDc6y/ksyyByWS1YsdsOCoRpZQfE6KKsW9xcWc8F3azy211azRXFtcQSNFNBcQSCWGeGR&#10;MFXVgrKwIIIBByK9m+LtzF4rsfBfxJtoYon8SaTJpOvw29sY47bxFoMvk3LTSCSXaJ0cfZEkbzPI&#10;iVjnkL9UfAjxE3iH4caT55mkudAln8NzytDDDG66cqS6ekHk8MsdnNbRl3CsWDE5Pzt3ml+EdH0v&#10;X9e8TwxSXOu+IZIPtmpXfkyz29pa2sVrb6ZYNDGgjt1ESsygFpG2mV5NkezpqKKKKKKKKKKK8l+O&#10;cskPwq8WPExRimkxMR/zzuNetYJV/wCBIzA/Wvz78O6SNe8QaFoZma2GsaxpmlNcrGJ2tl1C9jtD&#10;OIWZAxTfu2l1zjG4da+uP2pNTaHRPCeiLDGYb/VL/U3nJcSRPo9mlpFCig42uL5yxIJBVcHk5+La&#10;KKK2vDuqroXiHQtcaE3K6NrOl6q1uJPLNwunXyXZhEmDt3hNu7Bx6V9bftR6NHLovhjxCHjSWy1S&#10;50aRBAhkuY9UtDfQu9yGDBYTaOEQqwPmkgrg7vGv2fr2S0+KGjQJjbqVlrVlMSOkaaXLqIxkdd9u&#10;or9DaKKKKKKKKKKKztY0jTNf0y80fWbSG/02/gMF1bTKSsiFgylWUhldGw8ciEOrgMhDAEUvDOit&#10;4b0LTtCbUJ9Ti0qE2Vnc3MFvDcf2dBKy6Zazi2CozW9v5cDSqq+YU8wgFiK/O7xhqD/Eb4n6hJps&#10;tmf+Ei8R2mjaPciO7trSW1WWLQtHvJ0nDzJ5kSRSzZjzkthF4Qe4/tEeJ7XRtK0L4ZaEVtrKGzs5&#10;9Sto5Jpfs+maeq2+haW80rszDMZmdZcv8kLbsMc/ItFFWrO8utPure+sbia0vbSZLi1urd2imgmi&#10;bfHLFImCpUjIIr9IfhV8RIPiJ4bF7JHHa6zpskVhrVks0Tg3PkiSPUraNTvS3ufnMYdQVZJIgZBF&#10;5jem0UUUUVyHjLx54a8Bael/4ivDEbhpY7Gxt4/tGpahJDH5kkdnbAqDtyoaSRkiQsgZ1Lrn4c8d&#10;fHDxl4ylkgtbqXw1ojBQml6VdOs0o8t45P7Q1SMRzTBxIwaIbIiAmYyy7z4zRRW5pPhrxFr6zvoX&#10;h/W9aW2Ma3B0nSr7UltzLu8oTmzjfYWCtt3Yzg46Voz+AfHVpBJc3XgvxZbW8K75Z7jw5rEMMYzj&#10;MkssIUD6muSoooor71/Zt1v+0fAMulSTWpm8P6zeWkUEbKLiPT78LqcE91EG3YeeW6Eb7QGCFR9x&#10;q+g6KKK/P39orVv7R+JV3aCHyhoWkaVpXmeb5n2rzYW1szldo2bftnlFctnZuz821fCaKKKv6fpm&#10;patcpZ6Vp97qd5Jylrp9rcXly/IHywW6sx5IHA6mui/4V74+3Ff+EH8YBsgbf+EZ1ndk9BjyO/YV&#10;zV7YXumXU1jqVld6fe27BLizvbeW1u4HK7gktvOqupwQcMoNU6Ku6fqOoaTdxahpd9eabfW4fyL3&#10;T7qazu4fNjaGTy7i3ZXXcjMjYPKkg8E19ReA/wBpO/img0/x/BHeWsjqn/CQ6farBeW5lnd3n1PT&#10;rXEUsahkUfZYo2REOEmkavsSCeC7ggu7WaK5tbqGK5trm3kWW3uLa4iEsFxBNGSro6srIykgg5HF&#10;S0UUUUV8k/tEfEy6tZW+H2h3MltugV/FM8cbxyyQ3kKXNnpENwxyEkicS3WxfnV0j37TNG3x7RRR&#10;Xv2o6hF45+CFpPP5J1/4VanYafczTPdLJL4Y1pv7O01LaK3hS33M628JR2aQJZtIZFMoR/RP2XvE&#10;aGDxJ4SleJXWWHxFYosc5nmWRE03VWlmz5eyPZZhFwrZdyN6g7PojUvBml6z4o0jxNqjSXz+HrNo&#10;9D0yVYm0+w1G4n8251nZjfJcEJAkO5tkflh1HmbXTrqKKKKKKKKKKKM459Ofyr8h6+69csrvwZ+z&#10;g9jam7tLweHNMjvkvYka5t5PFWrQnXrGWGRF8sD7ZcQKCm9Bj5t43H4Uoooor7q16wt/Fn7OWnvZ&#10;pFPLpHhPRdQgmukMbW9x4Yhjh1hoSQTvEMN5CjfxBscB6+OPB+oLpPizwvqjwyXCab4i0TUGghwJ&#10;ZxZ6lFcGKMn+JtuF+tfqrRRRRRRRRRRRQR9Onuc5PPHTpXJ+GfCGn+EbjW00Vxa6JrN7FqkWiJBG&#10;ttpWqSRGDVJbGZTuEFwsduUtiNsTI3l7UkEafHv7SfiN9T8b22go8n2XwzpkKPFJDCijUtYjTUbq&#10;aCaPMjo9ubNSHI2sjBVGSz+i3Gpn4R/AjSrOLZaeKvFVtKYBHvtL2G611TdXWozx+bDcJNYWZjt/&#10;OQN5dwsCspQ4r4wooor7h+AvxWuPEkX/AAh3iO5E2tWNs82lalcXDPda1ZxEvNbXRnbMlzbr84ZS&#10;WkiBZlDRSSP9L0UUUUVn6xq2maBpl7rOsXcVhpmnQ+fd3c24pFGGWNAFQMzu7FY40QFndgiAsQD8&#10;W+Pv2i9c1h59P8Eibw/pDwrG+o3EMH/CQ3Bmtniu1jkR5orVMv8AumgJmBRZFmQsY1+cbi4nvLie&#10;6u55rq6uZZJ7i5uJZJ7ieaVt8k080pLM7EkszMSSSSSar0Vo6bpOqazcrY6Ppt/qt66PItpptncX&#10;9yyRrukcW9qruQBySF4roT8O/iAASfAvjEAAkk+GNbAAAySSYOgrlLi3ntJpLa6gltriFzHNBPG8&#10;M0Ui9UkikAZSO4IqCiiivqP9l3VWh8Q+J9E8lGTUdFtdUM5fDxvo999lSFExyHF8zE542Djkkfat&#10;FFFFcL8Ttc/4Rz4f+K9UWW6hmTR7iztJ7J9lzb3+q40qwnikDIV8uaaOQurblALAE4B/MGivb/Cf&#10;wC8eeJPIn1C1TwtpzzRrLPrayRaj5H2hobloNGUed5kYVnVLnyFcFSsm1tw+gtB/Zx8A6NA1x4iu&#10;dQ8RSRWk32p7u6bRtJi2Seeb6KHT3SaLy41Kv5t5ImC7FQduzeXxh8C/A8lrLYX3g6xuZLR7eO68&#10;N6dDql2bZQI5IrzUNAhnkUvgbhcSBn+982Cafd/tAfC62QPBr1zqDMOYrTRtZjdSCBz9vggXnJPD&#10;HgHvgGdPj18KWRGbxQyMy7jG2h+ISyH+45S0Zc/7rEe9dnHc+BvHUHlLL4V8YW9k8Fy1uzaTrsdl&#10;Jco3kSSwP5vlOyhlG5QSAynuK8I8Z/sz6Vf7rzwRqH9i3B2f8SjVJLq80l/9VETBfkSXUHAllfzB&#10;cb3YKvlKOPkXX/Dut+F9Rk0rxBptzpd9Gok8m4Vf3sRdo1nt5oyY5YyysokjZlJUgHINYlFfa/7P&#10;HxKOp2S+A9Ym/wCJjplvJLoF3Pcl5L7TIzuk0zbMSxktFOYQrEeQNoRFgJb6hooooqlqdiuqadqG&#10;myz3VrHqNldWTXNjMIL22W6haAz2k+GEcqBt0bbSFbBwcYr5T179ltMXUvhjxSynbB9i07XrMNlv&#10;kW5+1azp5GAf3jptsMj5YznmSuBvP2bfiLaiIwSeHdR37y/2PU7hPIKkBRL/AGhBBy2crs3Dj5sH&#10;Gev8Pfsv6i9yzeLPEVlBaRtFtt/Donurm5Vkfzla71KKFYGRtm3EE24FgdmFLexf8IL8GPh3p6/2&#10;zYeG4RNBn7X4re11K/1J9MhH2mazt9SLlpCHVpYrGFAzMmI+UFcTcaf+zp8R7kabpl3pWjau8Nvb&#10;Wc+kW914Rkcm9VY4bS1v7eGxubiVpPK2mCWdlJ28IGXz/Wvht4j8J+E/FvgvVzZahpLCbxz4Q1qG&#10;f7HbjVfDymHW9PuLZo/NN5c6OJbhLZpXjTyHMRfE0keZ+zf4qj0XxhdeH7khbXxVaJBFJiP93qum&#10;eZc2QklkddsbxPcxgKrM0rRKABk1930UUUUUUUUUUUV5L8dY5JfhV4rWNWdgmjuVUEkRweILWaVz&#10;jsqqzH2BNfKP7PWl3GofE3TbqJoVj0TTtX1O6WQsHeCWyOjosACkFxLdxNhiPlDc7goPpn7VQ/5E&#10;M/8AY0D8v7Or5DooopQCxAAJJOAByST0AFfpL8adJm1j4ZeKoLeKGa4tbODVVaYRAwxaRexahfyx&#10;PJ92T7PHMo2HLZ2D75FfJH7Pdgbv4naVcbwn9l2Gs37LgkyiTT303YMdMG4DfhX6E0UUUUUUUUUU&#10;UV5Z8ZvFcvhHwBq15aTNb6lqRi0PS5kM6vFdaijedPFNbMrRyxWyTywyFuJFXr0Pyz+zzoqT+Lb7&#10;xZeyi10nwVpF3f3d489vHBDcX9rLaRLcpId5j+zi8mZ1XahiXew3AN0uh/CXxH8Xddu/H3iiaXw9&#10;oXiG8OoWVsNl1rV3pgmSGwtLVSsaRRC0XyobuaPLBUkW3kjkDH0/QvhL8CLhk0e0uNO8S6pbec1w&#10;T4vln1WUJN8/2mz0S5gRRGSIz5cC4AGctljy3in9mGxmWe58H67JZy5LR6XriG4tGeS4BKR6naL5&#10;sMccRIQPBOzMAGcZLDwa8+C3xPsfL8/wjeyCUyBfsVzpuokeWFLeYLCeUpncNpcDPOM7TjR074D/&#10;ABQ1CS13+Hk0+3umQG71HU9MhjtI2bYZru0hlkuVC9SqwM+OQh4r6H+E3wW8R+AtZXXdQ8T2Kl4b&#10;qz1DRNMtJbu01Gykh3WxfUr0wvHIkwWX5LYkBNofa7gfR9FFFFY/iHXtO8MaJqWv6tI0en6Xavc3&#10;Hl+UZ5cYSG1tlmdEaWVysUSs65dgMjJNfmJ4r8Vax4z1y717XLkz3dydkMaBktLG0RiYLCxhYnZD&#10;GGO0ZyzFncs7u55qivffh18BfEPi+Oz1fXHfw94cuI4rqCRljk1bU7Vptp+x2jH9wrqrFJ7hehSR&#10;IpkbNfWGgfC34deC7Y3ttomneZYRW15ca3rrJqFzbvpUbSHVFu9QJjtGB3SytapCmcHACKFNV+MP&#10;wz0eWOG78X6XO8kPmp/ZK3etwhBI0e2S40WOeNGyp+RmDYw2NpWsWb4/fC2Ke3iTxDcXMczFZLqH&#10;RdbW3tAuMPcLcQJKc9vKjf3GaLz4zfBrVYZNO1DXrLUbK5CLNa3/AIc12eymw4dFmhu7HYQGAPzA&#10;AHkEVWuvhn8F/HgvG0eHQHuoYYrea78F6taQnTwzMYZDY6Y72YdwrgPLbMWAPXaCPH/E/wCzDqls&#10;txc+Etdg1KNftEsOmaxH9hvTHHF5kNtDqEG6GaaRhsBljt4wSCWVckfOWu+G9d8MXraf4g0q+0q6&#10;VpVVLuBkScQyGJ5bOcZjmj3AhZYXZG6hiOawq+m/2YNZe18U69obNapBrGjRXq+awS5lvdHuwtvb&#10;2uWAfMN1cSOgRmwm4YVXz9u0UUoHQAHJwAMZJJxg8c+vSvyg8RaqNd1/XdcWBrVdZ1nU9VW2aUTt&#10;bLqN9JeCAzhUDlN+3cEXOM4HSsWvRvB3wq8a+OAlxo2lGHTGcL/bWpubDTMEyIWgkcGS4CvE0cn2&#10;WOXy2wJNuQa+lfDX7Mnh2yjt7jxVq9/q92kkE09jp5XTdKYKitPZSykPcypv3Dzo5LdiuPlRhXYu&#10;fgN4ARVYeCrO70e/8sjy7fxB4jsNQjmLMHwLvUUeKRTy3+qIx8nAqxd/tAfCyGAzR+ILm9k8xf8A&#10;RbXRdZWchslpN15bwxYHf95nngGmWf7QHwuuLdZptdudPkYsDa3ei6u9woGMFmsIJouc9pSeOR0z&#10;1+l+M/h/46thp9jrWga5HqazxHRL54Rd3sdqDPOsmg6mqTOihDId8GNq7wdozXA+Mf2ffBPiRXuN&#10;HiPhPVGO8T6XEJdMkJaIMLjRJGSMBI0dY1tZIPmcvJ5mAtfHXjb4b+KvANz5OuWO+yZoEt9asVuL&#10;jRbqWeJ5VgivZI49swEcn7mVVfCFgpTDHgqK+j/gJ8T77QNZsPBWqXIl8Oa1dtb6cZhLJJo+rXhx&#10;bLaNEjt5N1MVikiYBEkfzg0f74yfdNFFFFFfN/jD9nDSPEer32t6b4l1LSrzVdT1PVNTjvLG21a2&#10;a41G5+1iOxjge0aFEdpP9Y8uVKgEFSX8cu/2afiDbwSSw3nhi/kTGy1tdRvkuJ8nGImvrSGLjqd8&#10;q1d0X9mXxjevbvreq6LolrIJPtCwtPqupW7KjCJRaQrFBJuYKDtuxgNnkgrXvmk/B74V+BbSfUtV&#10;trK+ji3LPq/jW7srizgjunSGOFoLhYrJPnIEcjQ+ZubaG5ArkdSvv2aPEFxFo848NWs6XMsEdzpu&#10;l6n4ct1mb920kus6dBb27xjblHmlaL+Jcg88rF8LJPAPiCDVdO1a61f4ZeL9G1Dw5rurWMmmfbtL&#10;0PxNZmCC+u7yQGD7IjNb3bajCoRUR98fl4Wbw7wRq138OviNptxqeyzfRNbn0fxBG5e7jt7VpW0n&#10;WsjT2YTGFTJJH5ZcF0VgHAAP6Z8jrxx3yOvPA9getFFFFFFFFFFFFB5BHc9zX5ReHNKXXfEOhaI8&#10;7WqazrOl6U9ysQma3TUL6O0adYcqHKBywUsM4xkV+gXx3wvwn8WDBG8aGoxjAA8TWROR7Yx+VfnF&#10;RRRRX6N/B7SY5PhF4d0rUoI7m11DTNWW6tpBII57HWNSuZ/KkHyttaGYBipHqDjBr4S8MaPcN478&#10;PeH79JbG6Pi3SdHvUZF8+znOsx2VyjIxxvjYsCCcZGK/Uqiiiiiiiiiiiis3WdWtNB0jVNbvvM+x&#10;6Rp93qNwkAjM8kNnC08kcCysqmRsbUVnGSQM4Nfm34U0+f4jfEjT4NQSF5PEniG41PWI0eW2ie2a&#10;aTWNaWBkLMhMKzCIZzu2jPevevHXhbxD8aPiLqFno06WXhXwZ5WgT6vdtenT01JZVl12PT7FkXzb&#10;xGcxOqYR1giLzKskJPTaR8Hfgrok40LX9astb8RzGxgaz1TxPDpd6t7JEp2WGkaXcQSotyZFdIpj&#10;M2NuxzyWm8Sfs0eEdSYzeHNRv/DUjPEfs751rTFhSLY4hiu5EuQ8jYcu924HIEeCNvz3rXwH+Jej&#10;SyqmiRazbRmFRe6Le211FM00YfEVncGG7+Q5R2a2Cgg4JUhjn2nwT+KF9G0sHhK7jVZPKYXl9pOn&#10;yFtofcsN/PE5Xn7wUr2zkGvZvBH7PPjDQdb0/X7nxVpOj3mlz2t7ZDTIdS1Rp2B/0qxvwzafthkQ&#10;mGZY5XEiM6HCnJ+vqKKKKOT0547ZPTnke4HWvzm+L/xMu/H+uy29rOF8LaRdXEeh28SSRC8APkvr&#10;F2JlSRpJguYkkVfKjOwIHaVpPIKK9S8AfCTxT4/mjmtbc6Xoe5DNr+oQzJZNELgwTrpiYBu5U2SD&#10;ZGwUMu2WSIspP194V+A3gDw4ltLeacfEupxDdNe65i4tHlltBbXCw6KP9G8rdvkiWeOZ0ZgfNYoj&#10;DqtW+Ivw78IxCyv/ABJoliNOlTSjpenOL64097VDCtm+k6Os0sCxLH5ZVolVMBDtO0Vy9z8f/hbb&#10;webDr9xeyblX7Na6LrKzbWJy+69ghjwMcjzM4PGTmp2+O/wnmiVZPE4KyxkSRSaF4iYoJEw0UwFm&#10;VPBKnaSp55Iqinh74C+OjpsFla+Cry5nWa5s7HRbyHQtWuFMXnzi50/R5LW6YrHGzsk8ZaNQzYX5&#10;ifOfEf7LtoyPL4S8RzwyrAnl2HiGKO4inuTcHzXbVdORDDGIiNqfY5SXXBcB8p84eL/h74t8DT+X&#10;4h0maC2eQx22q25F3pN2fMlSEQ30WVV5FiaRYJtkwTDNEoNcTXpHwi1U6P8AErwddi3Nz52sRaUI&#10;g5jx/b0TaJ5wIVs+X9o8zaF+bbtyM7h+mFFFFFfNX7TmuCz8J6NoUU93DNrmsNcypCdltdado8Be&#10;e3vCrAnFxPaSxxlSpZC3DIuflPwN8P8AxF8QNSk07QYYlS2iaa+1K9eaHS7BSjGBbm4gSRt8rArF&#10;GiMzHLYCJI6/Z2ieEvhj8ENPj1XWdRsxrDICutaskc2rTyrGtjdx+HtNt1eaOPNwfOS2WR1jf9/I&#10;6KCPIfGP7TOq3m+08EaZ/Y8GCP7W1dLe81RsrG6tb6epe2gKMJUbzGuN6FWHlMCK+ddb8S+IfEsy&#10;T6/rep6w8bzyQC/vJ7mK1a5YNcLZwSMUhVtqgpEqrhVAGFFYVFFWba6ubK4gvLO5ns7u1mjuLW6t&#10;pZLe4tp4XEkU1vPEQ6OjAMrqQQRkHNfS3w5/aI1PTHttJ8dNJq+mvLbW6a8Av9p6ZbJD5BkvYYYy&#10;b1QwjZ5CRccyOWuHKoPqnxJ4V8K/EPREg1O2tNUsru0MmmavaNbvd2cd2EmS+0fUgHCbtsTZXKSA&#10;ASK8eVP5zeOPB9/4G8Sah4dvy0wtnWWxvzBJbR6np8wLWt9CjlhhhlZFV3VJFePexQmuQrvvhdfX&#10;mnfEXwVPYyiGabxJpenM7RxSBrTVrpdLvoikqsB5kE0ibgNy53KQwBH6dUUUUUUUV85/Fn46w+Ep&#10;73wx4YhjvfES2zRXeqyOjWWg3cpXYqW7Ky3NysZZihYRxOU3+cRLCPiHUNRv9Vu5b/VL681K+nEf&#10;n3t/dTXd3MIo1hi8y4uGZ22oqooJICgAcAVRr6n+CnxtOjrZ+DfGF0f7IDxW+ia7NIVbSAG/c6bq&#10;cp62gbaIJ2P+j/cYm32m28W8YaJd/Dfx/f6fYXJWfQNWtdR0W9IW4kSHMeq6PLN58SRySxq0Ym/d&#10;GPzFcDcuCf0Y8JeJbPxf4b0fxHYqI4dVs1ma3zJKbS6jYwX9j5siRM5gnWSLzBGA+3cvykGuiooo&#10;orxj4k/GrQPARl0q2Rtb8Sm3MqWFtJF9i05zMqINaulbdExXfIkCI7kKA4iSVJT8keJPjb8RvEjv&#10;v16XRLVpIZY7Hw5v0mOJ4rfyCFvIma7ZXJZ3SW5ZdxyAAqKvmmo6pqesXLXurajf6peOqq93qN3c&#10;X1ywXhQ1xcszkAdBmtfQvGfivw0YRoPiLWNMhguVvFtLa+uF0+S4Ug77nTWY28wO0BlljZWHDAji&#10;vpDwH+0nKjx6d8QIPNiKpHF4g0u0VZlleVVMmq6dCVUoqsztJapuGwKsDlty/XsE8F3BBd2s0Vza&#10;3UMVzbXNvIstvcW1xEJYLiCaMlXR1ZWRlJBByOKlryb45Ty2/wAKvFckMrxO0elQFo3ZGMVxrtrb&#10;3EW4dVeNmR17gkHiuG/Zy8Dy6HoF34q1K3EN74lSAack9tsubfQ4GZ0lWSZVdUvHIl2rlHiSCUE5&#10;GLf7S2jvfeBLPVIbSOWXRNdtZri6Yostppt/DJYz7C7Assty1oGVATkKcBUYj4Oor0/4meFLfwrN&#10;4MS3sLrTpdV8BeHdT1aG6EysuvSI8OqJ5cwDRsGRDJEeVYnoGC15hXdfDPTJtY+IHg+xhgiuidf0&#10;67uIJzB5T2OmzjU9RMi3JCOBbwykxnJf7gBJAP6cXNtBd29xZ3cEVxa3MM1vc288aTQTwXCeVNDP&#10;E4KsjqWVlYEMCQRXxF8MvDur+APjnaeGr63lInh122tryaGW3Go6Oun3F7ZataJDIylZTbLuUtIq&#10;MJIziSMlPuOivLfiL8WvDnw8gEczrq+vStth8P2V1DHcxDyVn+0anL85tYSrpsLxl33fu0ZVkZPj&#10;TxH8bfiN4jkJOvS6HbLLDNDZeHPM0dIHih8n5b6FjeOrZLuklyyluQBtQL5XcXE93NJc3U8tzcTO&#10;ZJp55Hmmlkbq8kshLMT3JNdRpnj7xtozQNpvivxBbJbTCeO2/tW8lsjLuBYzafO7QSBsDeskZDdC&#10;CK948F/tL6rZGOz8caeNWtQrA6xpMVvbaupxLKDcWDNHaz5ZoYh5Zt9iKXIlc8/YOkavpuvaZZ6z&#10;o15FfaZqMAntLuHOyWLJjcFWAZXRlaOSNgGR1KOoYEDQoooor4I/aJ8Wrr3jNNCtnhksPCsDWgkg&#10;lhnWXVL5I7jVD5sJODGVitpImOUkikBAJIHtnww0XQ/A3wbute8U2qC31m2fxFrUciWckt5ps5WH&#10;Q9LEkTKJobmLyilrcSFS9y8UigSOp+YfiJ8VfEnxEuFjv2TT9FtppZbHQ7NnNuhdsRz30xwbiZUA&#10;USOAq5YxJGJHB8wr3j4ffHjxP4Umhstemn8TaA88P2gXs0lxrVhAFaOQ6VfTuN2AyN5NwWQ7AkbQ&#10;7nevu7R9Y0zXtMs9X0i8hv8ATb+FZ7W6gYlZFJ2srK2GSRGBSSNwrIysjqrKQNKiiiiiivmD9qHW&#10;Ps3hzw3oSiUNqurXOotIj7Y/K0a0EL28qjlg73iOueAY88nFfE1FfZ/wN+DcFjb6b478TRxXF/cw&#10;22peGtN3xyw6fBMi3NlrN0UJVrllKyW8ecQDDnNxgW/oPxO+NGi+AftGkWcf9r+KmtPNgsUCtp+n&#10;SSlPsz63OsiuoZGaZIIg0jqq7jCkscp+IvF/j7xT44vHudf1OaaDz3mtdLgLQ6TYbmYxpZ2KkjKK&#10;xjEsheUrgPIxyTxlFFSRyPE6SxO8ckbq8ciMUdHQ7ldGXkEHkEdK9h8K/HX4geGW8uXU/wDhI7Ih&#10;t1r4iaa/kUvKkjzQakrrdB9qsiLJK8ShmJiJAI+jvD/xY+G/xVtF8O+LdMtNNvLlikWl660NxYTX&#10;EoltYm0bWtsZS4EbgK+2CZXk2wl8Fq8u+JP7PGoaW9xrHgSOfVtOea5nm8PHD6jpdusX2hBp8ssh&#10;e9jBDxrFg3A/dgfaGZ3Xxz4Waw2hfETwhqC/ZQp1m20+d7tzHbw2ms50e8uHkDoFMcNw8iszbQwB&#10;cFQQf05oorzz4s6sNG+G3jG9MLz+bo02mBEk8oxvrjrokdwXKt/qmuFkIA+bBUEEgj85ND0DWfEt&#10;/HpWhabdanfyhD5NpEXEURlSE3FzKcJFEGdA80rKi5BZgDX2h4Q+CHgzwFYSeIvHd5pms3NtDFJc&#10;zaskUPhrSftEAtJIFtrwtHckzSMkU1wvzExFIIpRzieL/wBpnTrOSey8FaUNXZVjEWs6sbi007zB&#10;KjSeVpSiO5lQx7kBeWAq+G2uq4b5i8RfEHxn4s3pr/iLUr63kWIPYrKtnpj+Q/mRM+mWSx25cHkO&#10;Yt2QOeBXG0UUV7R4A+N3ivwVJFaXks3iTw+kZiGkajdss1qq2ywW39m6nIszwpHsQCDDRbdwVEdh&#10;Iv2/o+reE/ib4WNzbx2+saHqam3vNPvoUaW2uY9ksllf2+W8ueFijqVbj5JYnKmNz8PfGP4Zz+At&#10;ekutNtJR4S1WXfo8/myXK2M7RGS40e6nkAZXQh2t/MLNJCB+8kkSYr4zRX6s+E9TuNZ8L+G9Yu9n&#10;2zVdA0fUboRKUi+0X2nx3U/lqSxA3MdoJJArfooooooryn4p/FPTPhzpqqqw3/ia/hLaVpG8hUjJ&#10;ZP7T1PYcrbKwIUDDzODGhAEksXwP4s8ZeIfGuoyan4g1Ga6cyzPa2YkkGnaZHMFVrbTLJmZYU2xo&#10;GIy7lQ0jO5LHla9Y+F/xT1H4fX7W86y6n4V1GTGr6KzK23eoifUdNWU7EuAo2ujEJMgEchGI5Itr&#10;47aRpn/CRad4z8PywXPh/wAc6euqW1zbLDHC+o2gW31MC3RUkRyDDNN5yhzNJKG+dWA+mfgH4t/4&#10;STwFaWNxMj6l4YcaLcxl4BM1hDGH0e4a3hAKx+T/AKOruMu0LncW3GvbaKKKK8/8e/Evwz8PrPfq&#10;9z52pzQGWw0O0w+oXwMwiSTB+WGINuLSzFVwjiPzJAEPxz4p+P8A4+8QmaGwuofDOnSGZFg0dSL8&#10;wPIHgE2rTbphIigL5lr5AOTlQCAPJdU8Qa/rnlf23rmr6x9n3LANU1O91DyQ5LN5P2t325JJO3vT&#10;dK13W9DeWXRdZ1TR5Z0EU8ml6hd6fJNErCQJK9o6FgGAYBuM17z4I/aN8S6G1vZeK4v+Em0pDDGb&#10;wCO3161hXyoPMWcbY7rZGsj7JwJJZHy9yor7H8KeKtE8Z6Lb67oV39ospyYpEddl1ZXcaAz2N9b5&#10;PlzRhlyMkMpV0ZkZHboqhu7q3sba4vbyaO3tLO3nurq4mYJDBb20Zmmnlc/dRFBYnHQV8Q/s3+DJ&#10;dW8S3Hi+5R107w1G8Nk21lS71q/gaERjfGyOlvbtI8qrIro727fMpNfVvxJ0ZfEHgLxZpRguLqWX&#10;RLu5tLa03G4n1HTU/tHTI4kRWLbriGMbAMv90Yzmvy+or0688Ipb/CPRfGE0Qt7q88banp9q6rC7&#10;ahpFxpaqks0qNuUW91p9ykcbKCfMduhUnzGiv1d8L6XPofhrw7ot1JFNc6PoWk6XPLCZDBLNp9hH&#10;ZyvAZlR9jMh2bkDbTjC18afFzQR8PPitonjaG2Mujarrlj4oSGNwGOp6XqEN3rtmDJK8m6STbcCR&#10;lRMzmNBiJsfc3ofoR6YPvRXI+MfHPhrwLp6ah4hvvs/n+cthYwRm41DUpreLzXhtLZceqqZZGSNS&#10;6B3XcufjDxj+0H408RmS20Vk8JaYwK+Xpsxn1WXzEj3GfWpER0KurtG1rHAQrlXMmA1eK6lq2q6z&#10;cC71jU9Q1a7ESQi51O9uL+4EMf8Aq4vPumZtq5O1c4FXdM8U+JtFge20bxFrukW7uJXt9M1fULCB&#10;5AMCRorSRFLD1Nex+Fv2i/G+iyomvfZvFWnhUQw3KwabqMaxQNHF5GpWUWCS2xpWuIJmcAgMrMWH&#10;2N4K8eeG/H+myajoF27vbOkV/p90iwalp8kqlo1urcFgVYAlJUdo2IYBtyOF7Giiiivlz9pfxotj&#10;pFh4GtH/ANJ1rydU1g7QQmk2dzmwgxLERme6j8zfFKrp9nKspSbnE/Zo8Nx2cHiLx9qFwlpaxQS6&#10;JayTTLb28drCItU1m/uzPGFEabLcRyibaNs+9eFNcD8SfjHPqsc/hPwPJNpHguKG4sp5QJP7S8SG&#10;4n8+8vry7uwblUnfezb3E1wJJJLtnaZo4/A69M8DfFfxd4Elgi0/UJL3RElVp9Av2M2nvFukaRLJ&#10;pAz2jM0rylrcqGcK0qyBdtfengD4gaF8QtHGp6S5guLcpDqmkzuhvdLuXUlVlC4DwyBWaCcDa4BB&#10;AkWSNO4oooooorzP4yancaR8MvF13bJE8k2mx6YRMJCgg1q9i0e5dQjL86xTuUycbgMhhla/NOiv&#10;fvg18HpfG06a/wCII5rfwnazlY48vDN4guInKyWttIpV0tkYFbidCCWzFEwcSPD9eeNPHHhn4ZaB&#10;BPeokQEa2Wh6FpyQwz3fkRrGsFnbjakUEClPMfhI02qAXaON/hjx38XfFvjme4jnvZtJ0N2mSDQd&#10;OuJI7X7NIwKR6lKm1rx9qpuaUBN2THHEGK15ZRRRXo3hb4r+PfCPkx6Xr9zPYQtaj+ydUP8AaenG&#10;3tGJWzhiusvbxMCVcWkkTEY+YFVK/TXhD9ofwz4lQaL420220SS9gSxnuZD9v8O6ibpBbXUV3FOm&#10;62ikLEbbjzIljz5swAyaXxC+AGka/bHxH8OXs7O4uLZ9QXSIJQ+i62ty322CfSLveYrUyI+2JE/0&#10;YjywvkIGdvjq/wBPv9IvZbDUrO702/tinn2l7bzWl3AzxrLH5kE6q67lZXXK8ggjg1+qnh/VRruh&#10;aJrYhNoNZ0jTNV+zGXzjbDUbJLwQGYLGH2Bwu4IobqABxWtRRRXy/wDEHwrP8Vvi3aeGRf3lt4e8&#10;H6DaXHiGWOGTbZ3mqTm7a0sJJEaEXN7bm0CO/AWN32yGHy2rePPi3o3w0sV+H/w5tLVr3SraWyn1&#10;DctxY6FdM582NY3DC6vQxeScyHZHKQJPNfzY0+QtW1fU9dv7jVNYvrnUdQu33z3V1KZJWP3VUE8K&#10;ij5URQFUYVQFAFZtFFb3h3xHqXhfUk1PTGgZmhmtL2xvIEu9N1XTrpdl5peq2UuUmt5l+V0bkcMh&#10;V1Vl+qdN+Fvw2+Lvh7/hKPCi3/gvUJ7iS3vrC3ZdR03TdVE6XN9DLYTeWHTyn/0b7LNboEaNjGpV&#10;oR4D40+FHjXwMHuNW00XeloFzrmkmW90pNxijH2mUoklvmSVYU+0xRh3yI9+M15tXv8A8Ffi3ceD&#10;b+Dw5rkrT+FdSuYoklmmOfDlxPKd17b+awRbZ3fddR8bf9ah3B0m9/8A2g/B0PiHwXJrkETPq3hQ&#10;m+haKJ5Xn0mZli1e2fEiKqIoW781lcqIWVQBIzV8A19D+Evhdc67Z+GfH3w41FrqbSdW0w6zo2qp&#10;FaX+ma/plxa3V4NKupg1rc26+Z9pjEzoRDsVjJMzRr940UUUUUV5Z8X/AB+fAPhOa8s5I113VZDp&#10;mhxsbWSSGdot9xqjW05+eK2TqfLdfNeFZBtkr835ppbiWWeeWSeeeR5pppnaSaWaRi8sssrklmYk&#10;lmJyTyaioor13VL+bx94Dtr6d4pfEvw5ghsL+QpbJd6v4NvJVt9NuyVYSytps+IZv3RG2dZXkMju&#10;T6T+zP4yNlq2oeB7tz9n1kTaro/Bymq2dtu1CD91GW/e2sXmlpJVRPs+1QXl5+0qKKK8N+OHxLHg&#10;nQRpOlureJfEFtcQ27pctFPo1g6GGbV8QESCTJMdocqPMDSBm8lo3+J/CXgrxJ441IafoGny3R82&#10;FL2/kWRNN0xbncy3Gp3oVljUiORlXl32MI0d8LX2z4N+APgnwwsVxq0CeLNVRpibrVrZf7NUSI8W&#10;yLQi8kJAjYc3BmIcB0ZDtC+1WtpbWNvDZ2VvBZ2ltGsNta2sSQW1vCg+SOGGEKqKvZVFZeueGvD/&#10;AImtRaeING0/VoVS4jiF7bRTS2oulEcz2dwwMkLsAoEkLq/AKkYBHy18Sv2dktbW61zwD9olECrJ&#10;N4WkMl1M0SKfPk0e8lcySOAFYW0u53+fZIX8uFvOPgz8VX8A6q+m65LeS+FtSxHPErvMui3vmZTV&#10;YLMgkpjKXMcW12BDgSNEsT/oOrI6rIjLIjqro6kFXQgMrKw4II6EZ7EHFefeNvAsfj260ay1m5Mf&#10;hbSLkarc6ZbMBc67qgV7eCK6nKB7aCCMyDMMxM4ncEQmCOR+/ijSGOOGCOOKCGJIooolWOKKNF2I&#10;kcaABQoGFUYxgDAArmvGfh5PFnhTXvDrLAz6pplxBatdNMlvDqKL52l3M0luC+2G4WOU7VOduCrA&#10;kH8rq6vwR4bk8W+LNA8OosjR6lqUMd2YJreCaPTof9K1WeGW6+TfHbRyyKCGJKhVVmIU/Uf7QsNh&#10;4q8JWviPRrh7w+C/E2q+HtXij2Ilg9xItlfi6jk+cMlzBaLHtJysofBUgj4xr6e/Zh8P2194j17x&#10;DP5bvoWn21pZwyQhzHda20qvexTZyjRw28sOAh3LMRuGMN9tV5747+Hth4ybSdShvP7E8UeH720v&#10;tE8RRWcN9JaPa3SXS293ZTMiXEW5d6I7jY/Kkq0iSd9A07W8LXMUMN08MZuYIJ3ureGcpmaKG6kj&#10;haREbIV2hQuBu2KSVHkXxi+J1v4B0N7fT7mH/hLdVixo9q0S3QtIPMCT6vdxOQiogDrB5gbzJgB5&#10;bokpX418EfDvxb8T9WluIDP9jkvidb8T6i0k8UM0o+03Ll5WD3VyQQ3lq2dzoZGjRvMH2x4V+DXg&#10;DwrBGI9EttYvgEaTVNeih1K5eWOQzRSQwTL5EBUsFUwQoxULvZ2G4+p575B/HHfqB159RXKeIfA/&#10;hDxWko1/w/pmpSyxQwm9a3EGqJFBIJYootVtdlyihs/KkoBGVOVJB+Qvif8AAC78J2Euv+Fbq91v&#10;R7bL6jY3UULappdqkKlr7zrYIlzCGEhmKQRtEu1iJEEkicb8IfiZd+ANeihuJlbwxq9zbw65BKsz&#10;pZIziL+2rVYFdxLApy6IjeagKbS4ieP9F4pY54454ZI5oZY1kiliZXiljdQ0ckbodrBgchhnqOop&#10;9FFcL8R/Gtt4C8KX+uTbXvCDY6NbNG0yXOs3ELtYxzqjR/ul2tLN86ny0YJ8+wH4P+F3hGX4heOr&#10;Kwvy9zYxvJrniOaaZnlnsLaZXuY5pDNFMzXU0kds8kUhkQymXBCNXX/Hz4hHxZ4mbQtNvBP4e8OS&#10;GFGglma31LWSmL++aOREB8kl7WE/OuFkkicpMa8Coor3L4HfEl/BfiFNI1Kdv+Ea8QTwW1yslzFD&#10;aaTqU0iQW+uObkhERRiO7ben7rDsW8lEP6DUUUUUUV4H8avhx4g+Imo+CrTRxbw2VjJr39randTR&#10;LHp8V2LMwsLYMJZncQuI0jXG4De0ancPirxdZeH9N1u40vw3d3Wp2GmBbKfV7ie0lj1fULcbL/Ud&#10;Njs12RWbyA/ZozLM2wBzK2/avW/BvwjH4x8eaXZXMccumaYG1zVYpRA8c9pp8ieXbSQXCssiTXDw&#10;wyptOY2c9q+wvjF8TIfAGgvb6fcRDxXq0TJo0Hkrc/ZIvMEdzq91HIQqrGu4QBwwebHySRpNt/PC&#10;4uLi8uJ7u7nmuru6mluLm5uJXmuLi4mcyzTzzSks7uxLMzEkkkk5qzpumajrN5Dp2lWN3qN9cF/I&#10;s7K3lubiXYhkcpFCCSFUFmOMAZJwATX054Q/Zl1G5Md1411VNNtzGrtpOiyRXGo5kib93cajMrW8&#10;TRybM+UlwrjcoZeGrzT4ieI/D+mapf8Ahj4bWtnpHh62E9lf6vps11caj4kkuIVj1G2uNZumad9P&#10;QgxLaJK1vKymb94rReX49RRRXuPw3+OPiLwW1vpmqtN4g8Nebaxvb3c0s+p6VZ29v9lEWhXM0gVI&#10;1QRkWsoMZ8sJGYC7yV6n8VPhVpfjbTR8R/hq0GozX0RvtQ07TEJj1yNsma/0+3AV0v0bIurQoHkY&#10;NlFulZJ/prw1qkmu+HNA1uaOOGXWNF0rVZYYi7RxSX9il3JDEzEnapcqMnOOtbVFeCfHez1XxJae&#10;EvAehRStqfibW7i8Mxm8jTotN0K0zetqcg58pGuoZ8BG5jwqtIUU5Gp6r4S/Z38Jpo+krFrHjHV4&#10;UuH80BLjUbhA0a6rqwjYmCxhYyJa2yvuY7lRi5ubgfI3i7xt4j8cakdR8Q6g9yVeY2dlHmLTtMin&#10;YE2+n2hJCLhUUuxMjhVMjuw3VyVFFWbW6ubK4t72ynmtLy0mjuLa6tpZILi3uIWEkM0E0RDI6MAy&#10;sCCCMg19TeBtH8D/ABv066t9c06Hw/450WOB77U/DjafpZ8RWkzzf8TSbSArRSS+a+b+RbYHe0O2&#10;ZEkWGPhPGnwB8aeFo5r7Tli8U6VCGZ5tKjdNTgjDRRiS60Ztzncztj7K8+1EaSQxqK8Lrvfh/wDE&#10;DWvh5rQ1PS3M9nceXDq+kSyGO01S0jYkI5wdk0e5jBOFJRiQQ8byRv8AenijSNG+LPw+uIdNuLW7&#10;g1exTUNA1Asm201a3Be0eR2jlaFlkD214qJ5qoZosKxOPzWubee0nntLuGW2uraaS3uYJ43ingnh&#10;cpNDNDIAyurAqysAQRg16r4D+HemfEfTLux0TVZdL8aaTE11PY6u6TaLreny3aRR3NjcWkYntGtl&#10;bZOkkdwHYxFWQOwi++vB9hdaV4R8K6XfRfZ73TvDWg2N7B5iTeReWelw293EZIyyttkVhlSUOMqS&#10;MV0NFFFFFYviLXtP8L6HqXiDVHZLHS7R7mUIYxLKwxHDbW4lZFMkrlYolZhuZgMjINfmB4m8R6p4&#10;t13UfEOsPE9/qUyySCCMQwQxxRLBbW1vGCSEijRI13MzEDLszkscCiivZPAt8/i7w1rHws1G6eSa&#10;4H9ufD77RcsIrLxRYCSWXRbdXaKNV1OGWeMNcTrBDIWkEbzSiqnwc8cr4F8YW9xeNt0XV0GkayWa&#10;XbbQzTK9vqQjV1XdbyqNzOjkQtMqrvYEfo+D9Onuc5PHPTpRRRXH+PPGFl4E8L6j4hvFWZ4AkFhZ&#10;GWKJ9Q1K4O20tYzKQSOskuzLLEkjqrbCD+bv/FTeP/E3Au9e8S6/ecL8plnlZCcAsVjhghiXqdsU&#10;MS5OyNOPrjwF+zloVhZRXnjoNrGrSq5fS7a8mg0iwVnRoA0tp5c08yBW3sZBF85QI+xZD9FaXpGl&#10;aLbGz0bS9P0m1MrXDWul2VtY27XEiJHJO0NqiKXZVUM2MkAZPFTX1jY6paTWGpWVpqFjcBFubO+t&#10;oby1nCSCZBNbXCsjBXQMoIwCARyBXgPjn9nXwxrwuL/wtIPDGrP5832RI2m0G6mZJZRF9kBD2geU&#10;xqGt8xxRghLZjjHy34X8TeK/g/4uuEltJoLm1mFpr/h68leK21GBVJQO8JZdyq/nWl0m5RuDr5kT&#10;sr/ol4c1/TvFOh6b4h0p5HsNUthPB5qKssTKxint50VmXzIZUeKQKxUMpAZhgnN8aaBf+KdG/wCE&#10;fttRGmWGq3UNv4gu4i41D+wVRpb210kqNizXLLHbu0wZFiklJSQgI25pGkaboOmWWjaTZw2Gm6dA&#10;tvaWkAISONSWLMWJLO7FpJZXJeR2Z3JdiToV+XPxB8ODwl418R+H0VEt7HUZDYosrzbNNvEW/wBL&#10;SSWUZZxbyxeZnPzZGT1PG1966v4Yt/8AhU1/8LraF4PEWh+BtF8TTWkMa6g91qD38+pXsGmJ5pmk&#10;knvbK5icogWMTxbNwYRD4Kr034QeG5PE/wAQvDtmY2e0sLxNb1Fvsgu4Y7PSGF5su4mIURXEqxWp&#10;djgGVeG+6f0rrnfFfhXRfGeiXOha9bfaLS4/eRSRkJd2N3GpEF/YTEHy5o8nBxggsjq8burL4U0v&#10;U9F8P6Zo2q30GpXWlW66dHqMEUsBvrO0JhsLieCZpCkxhCCYeY+XBIb5sCt4z8XaZ4I8O33iDU5E&#10;2W6FLS1Mojm1LUJEb7Lp9uSGJaQqSSFbYitI2VRsfnx/xWnxm8Z9P7Q1e/7fvINK0PSoXz33iCzg&#10;3+rO7t/y1nl/efW/gf8AZ+8IeHbW1ufEVsvifXfLikuTeFpNEtbgeZ5sVhpmFEse11RmvBJuKLIi&#10;QljHXultb21pbw2lnBDaWtvHHBb21tEkEFvBCgihgghhAVVVRtVQAFHGKoavoOh64kcWt6Nperxw&#10;Fmgj1TTrTUFhkcBWeFbpX2FgAMrycDPpXzR4/wD2bdPnhl1HwBI9hdxRySSeHr+7knsrkRW6iOHT&#10;L+5LyxSuyMSLqV42eQfvII15+XfD3iLxF4A8RJqemtLp2r6bNNaX1leRSIkyJL5d7pWq2T7GKFl2&#10;yIcMrqHRkkRXX9MfDPiPTvFug6Z4i0gzGw1SBpoBcQ+VcRPFO1rdW8yEkBopUkiYqShKkozIQx3a&#10;KKq397a6XY3up38vk2Om2d1qF5OI5ZhBZ2ULXNzN5UALtsjUnCqWOOATgV+Y2r6hq/xK8c3F3HAW&#10;1PxRrENvZWu5CLeKVkstNtJJokjBWCERxvMYxkKZG5ya95+MHiWDwJ4U0T4P+Grp1mt9LtW8SahZ&#10;ywQLPbzpIbiwnt0aSWKS+mY3lxGXXETIoMkU7AfKNFFdh4G8Y6h4F8SWPiHTw0vkMYb2x857eLUt&#10;OmwLqxmkTIGQFaNmRwkipJtYqAf000PWtO8Q6Rp+t6TcLc6fqdrHc28iurMFkGHglEZYLLEwaOZC&#10;co6sjfMCBqUUUUUV538V/D+p+KvAOu6Do0C3Gp37aQLaF5ordG8jXbW5uHeaYgBY4keQ88gYXLFV&#10;Pwz8Q/Bmj+AHsvDp1KTWvFbRW2o61c2r28Oj6PBcW2E0WK2y88twZMzmeVof3JhIhzIxXi9A0S+8&#10;Sa1pmg6ZHvvdWvYLODckzxQ+a2JLq48hJHEMKBpZnCHZGrMRgGv0e1PUfDfwl8CREmODTdC09LHT&#10;LVzFBc6vqCws0NuBbIA1zdyh5Z5FixkyTOAqua/OzxX4q1rxnrVzruuXRuLu4xHFEm5bWxtEYtBY&#10;WMLE+XDHuOBklmLO7PI7u3OIjOwVQWZiFVVBLMxOAqgdSewr6F8H/s5+LteiivfEE8PhSxlRZI4L&#10;iE3msyI8cc0TNp0bIsIYMyMJ5llR1IaGr/xKTwd8Jo4fCfgvTre68WXEEN7qfi3VJbfU9b0SPznl&#10;sE0whRHZXzK25ZoIoXSERSAPK8c0fzUSWJJJJJySeSSepJpKKK9D8CfEzxR8P7ndo9ys+mTSma+0&#10;S9Dy6dduYTCZgqlXilA2kSwupJRBJvRdh+o9U0zwn+0T4STV9IePSPGWjwJb7Z2Dz6fO+6ZdJ1Yx&#10;jdNYTP5jW1yiZQlnRQwuLdux+Bj3UPgOPQb+1uLPVPCeta34d1OK5aOTN3HeHVcQvEWBjWO7RFYM&#10;QdpZcoVJ9hooor59+OPxJg8D6bcaBoSPa+LPFFul9LqFnFFZvY2OV046pPcrGDNcSxWzWduyHeip&#10;vMiGKJZPgmiivoL4LeOLZdQ074e+L7Sy17wpquooNGs9YsI9Wg0bxDcu0Vo1nBcJKFjuXleN1CYW&#10;STzAUDTmT1Pxp+zRpV95l54I1D+xrjK40jVZLm70l8eVGfs99iS6gwBJI29bgO5Cr5SDj5J8R+GN&#10;e8Jag2leItMuNMvhHHKscxilimhdcrNbXVuzxSp/CWjdgGDKSGVgPd/2ZdfWx8V6xoErwJFr+lrc&#10;W4dZPtEuo6NI00NvAynaAbea6kcMvPljBGMN9vXEFvdQTW1zDDc21xG8FxbzxpPBPBMpjlhmilBV&#10;ldcqykEEEjBBr4k+NnwZi8MJN4u8KwLF4dAiGq6a1wWbSZ5p1tYriz89i7QSu8a+XuZo2JI/dHEX&#10;zNX3X8AfGcPi7wleeDtcNteXmg2q2KWlylsV1HwvcQ/ZYI5Ld3JnEHzW0/7kIsbQBizyEn4u8RaQ&#10;2ga9rehvKZzo+rahpn2gxGA3Asrt7ZbjyCzbPMChwNzcHqetey/s6+KJdE8cjQ3Zf7P8VWz2cweW&#10;GFItQ0+GS+026LOjO5wJrZIVdNzTBjuZFU/fNFFFFFFfA37Ruvzan8QG0j/SEtfDWm2VnHE9wZLe&#10;S71GFdWur6CDAEbOksEL9S3kqScYC+AV6T4M+FPjTx2Fn0nTRaaUwcjW9VMllpb7fMTFtJsaS4Pm&#10;RNC32aKTY+BJsBzX0dpf7LvhyKB11vxNrV9ctL+6k0uCw0mFIdo+R4rtb1mbdk7xIoxxt71JqX7L&#10;vhmW3VNG8S67YXXnAvPqcWn6rbmHaQ0SW1qlkwfOCH80gDI2nOR5zB8OPGnwe8RReJZrGLxT4QjF&#10;3Z+Iv7MhkvUvPCt0Gh1ODWNCmeLd/o4Nx5btJbJKiGWQqvPlfjXw1efDvxbGunXoe0LWviLwlrFt&#10;eW909zpMty0ukX63FsFXzUaMhjsUFk3oDGyFvoH4pa3qviX4Z+Afihod1q+l6laSy2l/NorXlhHZ&#10;/wBpBrDVZ2ngYyRwLfWaW8DtLhhKoYlmUV4t4c+NvxG8Num3XpdbtBLLNJY+I/M1aOaSWDyFDXsj&#10;LeIqELIkcVyibxkghnDfXfw3+NHh74gyppMkMmieJBbvMdNuZIpbW+WJnMw0i8G0yskSrLLE8SOo&#10;ZtgkSOSQeyV+anxQ1648bfEbWp7Hzb+N9STQtDt7S4fVFuLewcadaf2Z5IwUu5Fa5SKIEb5jguSW&#10;b7t+HHgLTfh/4cttMtYI21S4ht7jX9QVhNJf6kIx5oSYojfZ4mZ0tYyq7U5YGR5GbvqKKK+K/wBp&#10;LwJaaTfaf4z0y1itodauJLDXEixHG+smNrq2vhEWPz3EaS+aUQKWiDtmSVmPp37OXi+48QeErvQL&#10;3zZLrwjLa2sN0+91k0rURLJpkLzSSMTJCYp4QoRESFYVXJDEfQ1FFfmZ8WdJOjfEjxhZtKs/mazN&#10;qgdUMYCa4q60kJDE8xrcCMnPJXI617R+zz4bt9I0/wAR/E/XYXhsdM0++t9Lmkt/MxbWkLXWvana&#10;o8ZcsixrbxS28nObmJgegl+CWpL49074neDPEFzbyT+J/tPiNEOnRysLzVC1trGsQps8lWt5zYSQ&#10;ISpR8NEMqSny9qum3ei6nqGkX8axXumXlzYXSA7kE9pM0Mvlv0ZcrlWHUYI4Nfev7O2lLp/wzsrt&#10;ZzKdd1XV9WeJkEa2rRTjQ/JVgx3giyWXcQOWK4+XJ9yoqKaeC1hlubqaK3treN7i5ubiVIILeCFD&#10;JLNNM5VURVyzMTgAEmvzV8T65qPxW+Igmil8k67q9loegxXzzpBpunTXYstNjnSNrgxAB/PuRDuX&#10;zWldF+bB/RDwv4Y0jwfotloGiW7w2FmjBWmdZbq6nlbfPeXkoVd8sjfMxACjhEVECqN+iiivgn4+&#10;/Di28Ia3ba7olotr4f8AEDTZtrdJfs+l6vDh7i2QBBFFFOrebbRCQnKzhUSONRX0X8AvE8viP4f2&#10;dtdSK154auH0FjvhEj2NtBHNpUpggVSirC4t1LAlzCzFmYmvWNa1zSfDumXOsa5f2+nabaoGnu5w&#10;7Ku5gqJHHCGkd2JAWONC7E4UZr4w8YftKeKNSnMPhC2t/DVhFMGju7iC11TVrtYnlUCZLtJLWKOR&#10;GidoVikZHQ4uGVip4z4d6h4k8deOvC/h/X/E+t6ppcuqf2hdWOr6lf6vYXUWkWsmqTWc9jeSmNln&#10;SFoGJBwHJ2sPlOr+0D4zHibxm2j2rhtL8JfaNLjIA/e6tJIv9tz5eJJAFeNLbYWdMwmSM4lOfRbX&#10;Trj4P/CVjbR3X/CwviQ1jp8Frbm7+32sl5E/2W3t7JWguEnsreV13RRs6XsyId8YTHmmg/s9/EbW&#10;7b7TPa6d4fjeO2lgTXbySK5uI7mNpOLTT4rmWFo8ASR3KxMC4AUkNt9JT9lUkLv8dBWKqXC+GCwR&#10;ivzhWOorkA9CcZ9B0rzjxD+z38Q9Dha5tLew8R2yLdSv/Y10zXkMNsokXfYXyQSSSSLnZFa+c5Kl&#10;cZK7vEJoZbeWWCeKSCeCR4ZoZkaOaKaNiksUsTgFWUghlIyDwair9MfhJ4gvfE3w78NarqM32jUP&#10;s1xY3c7STTTTvpd5LpyXFzJM7u00scaSzOzZZ3ZsAECvR6KKKKK8s+Mvi6fwb4C1K7spXg1PVJI9&#10;D0ydDNG9tc6hE5nuo5rd0kikht455YJA3yyqhIIyD+bVfbv7OulW3hvwH4g8aaq0tpa6nPcXctwZ&#10;FubdNA8MwSh70WtoGmV1ma+V1ILsEQomCC/yh428Xal448R3/iDUXkH2mQxWNm0xmj0zTYmJs9Pg&#10;J2gKgJZyqqHkZ5CoZ2qt4V8K614z1q10LQrbz7y4JklkclLSxtUIFxf38wB2Qx5GSASSQiK8jorf&#10;o18P/h/ovw70MaXpY8+6uDHNrGryoI7rVbuNCqtIoJ2Qx7mEFuGIjUsctI8kjnxL8QSeFvAniXXI&#10;GlS6tdOeCykhETSQX2pTLpthchZvlIilmSRgQcqDgHpX5gV9DeAv2e/EviPyr/xObjwtpXmkfZbm&#10;1ca/drDOqSxrYXG37KGUSBZZ8sCFYQSIwY+x+LNM+HnwL8OW+r6R4a0/UvFFzNa2miT6zLHqGoNq&#10;VpbtL/bbfan3wxwHD3B0+OMGR4Y/3QdHj+Ir69utSvbzUb2Zri9v7qe9u7hwitPc3MjTTysqAKCz&#10;MWwoxzxVOivYvhD8T77wDrcFpdXLt4S1W7jTWbSXz5YrDzdsDa5aRwK7rLEoUyiND50a7CpdYmj/&#10;AED0S00my0y2j0JLZdKuWudStDZyedaSDV7t9VluLSUFl8qR5mkQI2wKQEATAGnRXm/xH8XaF8P9&#10;MuPE92kcniCewuNI8PQSebdSXNy2blII7XzUEVv5oikv5YjGXRIlZnkS2QfnFrGr6lr2pXmsaxeS&#10;3+pahM1xdXUxG+RyAqoqqAqoihUjjQBEQBEAUADMoruvAPjObwfrKyzxJf8AhzUntrXxRodxaw39&#10;pq2lLOHcNY3LJE88ILSWrMwCvwx8t5Fb7C8SfAv4feN7K31nw4w8NXF/bW15Z3+jQCTR7y2uooHt&#10;5ZtEkaNFXyFby/sz2+XkMkpkIxXyJ43+GnivwBMg1yzjksZ5FhtdZ095LnS7mUwiYwrM6I8bgbl2&#10;TRxltjlAyLuqf4Sa9deHviH4WubaTZHfapbaLeo8728E1jrEy2E32kqwDLEXW4UP8okjRj93I/TC&#10;vl/41/BVNYW78X+DrQLrK+Zc6zo1tHj+2V5kmv8AT4UH/H51MsSj/SOWX9/kT/E9fTv7OXj6LR9S&#10;ufBWpyBLPXrlbrR5nkt4YrbWRD5U9sxZN7G8jSJI8y4WSNUSMtMSOJ+PXh1NA+I+qSQJbx2viC2t&#10;vEUEULzO8b3pe31BrjzgAJJLyC4mwjMoV1wRyi8H4J8Rv4S8WaD4iUzKmmajDLeCCKCaeTTpc2up&#10;wQx3GELyWzyxqSy4LZDKQGH6nHgn73B7jkHPPB56/rSUUUUUV8t/tRaxeWuieF9EhISz1m/1G+vH&#10;WSRJJDo0UCQW7qjBWjZrvzHV1PzRxsMba+K66nwr4M8S+NL1rHw5pc+oSRGM3M/yw2dmspPlvd3k&#10;xEabgrFVLbnwwRWIxX034e/ZctgkcnivxNNJI8EolsfD0CQxwXPnEQyJq2pJIZY/LALL9ijO5uGw&#10;mX6C5/Zg8FtbzLZ654ogumjK281zPpN1BFNn5XmtorWFnX1USp/vCvKPEP7P3jnwnLHrXha+g8Rj&#10;TJYb63fT0ew123ms0N59rh02ZpFfy3jURpBcSSuxULFnIHOfFvw0FGifECxsLixs/GSXLa/ZyxX8&#10;f9j+N7W6kh8R6e0d9CjQo06S+XHJIzM8dwVCxKgHrHhbX28ffArxDoz3TWviHwFpZe3u4bcSXi2W&#10;l2z3eky2TQpAIWuLSK40p2jleUoJHk3iYxt4DpnxX+JGkzyXNt4y1yeSaLyZF1W8bXIShkWQslvr&#10;X2iNHyoHmIofGV3YYg/T/wAPv2itL12ZdM8aQWfhzUH8tbfVLeS6OjX1xNd+UtvJHL5j2RVHjPmT&#10;TvEQJHaSL5Eb6Vr4i/aZ8VSX/iTTvCdvcq1loFlHeX8EYu4z/bOpL5iJdLKRFL5Vp5DwSRoSvnyq&#10;XJLInrP7P/w9h8N+HYvFd8jNrXieyhmiDrbsNP0SRzPYw28sRck3SeXcyksP+WSFEaNi/wBCUUUV&#10;4F+0B4FtvEXhK48R2lqn9u+GYRd/aI4R9ou9DjcvqNjLIXQBIVZrxGYOV2OkYBmcnyT9mnxjJYa7&#10;feDLqZRY63DPqWmRlHZl1myhBuY43RSFE1ojs7SHA8lFU7mw32xRRXw9+05oz2ni3RdbWC3jttY0&#10;X7M0sflrNc6hpF0wuZLlF+YlYJ7REkfqq7Rwlcd8DPBs/ivx1p903mx6X4Xlttev7hQ6g3FrOJNJ&#10;sll8uRN006q7RuVLQxzlGDKK9d0fx4kn7SOrJcO62NzFeeA7b+0Zo7f7BJpoSVorVdxDfaNStZEg&#10;j3AsZ84DnZXg3xX8Ff8ACC+NdS0m3Xbpd2Bq2hkMCBpd67hLfBllk/0eVJbUNKweQR+ZtAdRXsf7&#10;LWlwS6r4t1tvO+1afYaXpkADr9maDVbiW6uzIhXLOGs4QpDjaC2Q2Rt+y6KK+Bf2hvF0uveNX0GC&#10;WJ9L8KxiyiEM8M8c2qXUaT6rO7xKCskbbLR4mZtjQt91ndR9O/BbwNF4L8G2rTxPHrmvx22raybi&#10;Iw3FuZId1lpbRuqyJ9mjbDxvkrM8pBwwUeu0UUV8tftI+Abe60uLx3p1vbwX2nSRWviF0jKTajY3&#10;LxWenXczB9rSWz7YQfL3tHIAz7IY1rF/Zd8RsJfEvhGZ5WjaKLxHYIsMAghaJ49M1Z5bjIl3SbrI&#10;RptK4RzlDkP9dXFxb2lvNdXU0Nta20MtxcXM8qQwW9vChlmnnmkwqIigszMQAAckAZr5P8fftJpD&#10;JNpngC1iuB5RjbxHqcUojEksUkbNpelybDuiJieOa6ypYOrW7ph2+eb74i/ETxDeSCfxX4juJ9T8&#10;qzaw0++urG1uS6LapbQ6TpZig/eYAZUhy7EltzMSfefj1rbeFfC3hL4WabcFol0exm1eRoPLku7D&#10;SmS00slx8n765gmnlC/MGiTkKxDVPgZ4bs/C+ga58XvEqQpYWWm3qaADNZGaRIJXt9SuLdLgKI7m&#10;aVFsLIC4RnZ5o2UrJGx4G0+GnxP+KWq3Xiq50w2UWvXU14dW1y5msbJYpbZbuxWyt7ozXr2nlNFB&#10;ZvFFJHsCoH2oxX0ay/ZYvXs4X1Dxpa2t+yv9ptrLQ5b+zhO4iMQXs93bvICuCS1umCSMEDJ5/wAR&#10;fsz+LdOWafw9qmmeI4IooWS3lV9E1W5mklEcqQW1y0tttRT5m6S9XIDYG7arfPupaVqei3clhq+n&#10;3mmXsSgva39tNaThG+5J5UyqdrDlWHB6gkVnV9vfsxeILi/8N694dmWRovD9/a3VnO029EttdWVz&#10;YxQBPkEc1tNMWLneZiMLsJb6aooooorO1fU7bRdJ1TWbxZ2tdJ02+1O6S3RZJ3ttPtWuplgjdkUu&#10;VRgoZ1UnHK9a/KnVdSu9a1PUNXv5FlvdTvLm/unA2oZ7uZppfLToq5bCqOgwBwK+gP2Z/Dy6j4v1&#10;LxBNFHJF4c03ZAxklWWHUtZL20EyRphXX7NHeI2/gFlIGcFcD47+Ph4v8VNpenyP/Yfhlp9OtwJI&#10;pIb3U1mZdS1OMxoDtJVYIgZHXZH5ibfNZR4pb29xeXEFpaQTXV3dTRW9tbW8TzXFxcTOIoYIIYgW&#10;d3YhVVQSSQAM198fB74OWvge3j13XY4Lzxdcwnbyktv4fhnTbJaWTjKtcMpK3FyvABaKI7N7ze85&#10;7/rnAHPXPbFflN4o1648UeIdZ8Q3XnCbVtQubxYp7l7t7W3kkItLFbhwCyW8QSGPCqAiKoAAAHb+&#10;APhB4r8ftFdW0K6VoLOvma9qEcggljS5EFyul26gNdSpiTADJEGQxyTRsRX1NZ/Cf4YfDLw7f+IP&#10;EFjH4ifS7F7i/v8AW44LtZ3aKKL7Jp2jzstonnTri1WUNKHl8s3DAivi3xh4s1Pxrrt3rmpuQZNs&#10;FlZKxa30vTICRZaZaABVEcSnqFG5izkbmYnlaK6Xwp4r1nwXrdpr2h3HkXduSksbgta39o7K1xYX&#10;0IxvhkAGR1UhXQrIqMv6ReDdW8L+KrSbxj4bwx1xLWHU3/1F2tzpkbxxWuq2aOyJcwpII2cZLxiL&#10;DyQrCR2NFFc34u8T2Pg/w5q3iHUCrQ6datJFAzSI15ePiOxsUeJJGVp5WSPfsKoDvbCgkfmJ4g1y&#10;+8S63qmv6nIHv9VvJrycK87Qw+a37u1tvtLyOsMKbYoEaRtqKqgkCvUPAPwP8WeNkjv7pW8NaE6p&#10;JHqWpWk7XF7FcW32i3n0rTWMZmicNEfOaSOMqxMbuystfT2hfs8/DnSoUW/sr3xDdh4pjdalf3UK&#10;h0Rd0cVnpjQR+UWBbZMsh5KszDgdNrnwd+HGvxCOfwrpunyJaz28FzoUQ0SW3eZNq3OzTfLhnljO&#10;GjNzFIMjDKVJB+Lfip8KtS+HOorLC01/4Zv5mGlaqwXzIpCGkGmal5YCpcIgJDgKkygugUrJHH+j&#10;7bdxCksoJCnOcjOAc/59a5vxV4T0XxpotzoWu2wubScb45UCpd2F2qkQ3+nzkN5csZJAbBDKWRw8&#10;bsp+RfA3w81r4ffHLwtpmqA3FlcL4jn0jV4Y2S11S1i8OXhyAc+XMmVFxAWJQsCGaNo5H+3KiuLe&#10;C9t57S7hhuba5hktrm1njSaCe3mQxzwTxSAq6upKsrAggkEEHFfnN8Yfh2/w/wDEzpaIo8Pa01ze&#10;6CVklkNtDG6/adKmM5aQtbF0CszsWjaNmYuXVed+HnjCfwN4u0rX4nmNpFJ9l1a2iMh+2aPdER30&#10;PkpJEsjqMTwLI2wTpEzA7a739orSjp/xKu7zzlmGu6RpOrIoVh9nWKE6J5LMx+bJs/MyBj5sdq84&#10;+H/Hj3wQen/FX+GufT/icw1+pVFFFFFFfnx8etH1FPivqaraSzPr8Gh3Ojw2wFxcX0b6fFo6LDBB&#10;vfzGubeWJYyu4kAgEMpPsPwz/Z5ttN2ax8QILa/v1kt5LPw/HcCfT7QxkSsdWkh+S5k34UwqzW+0&#10;HcZg+I/qZVVEVI1VEjUKiIoCIoGFVVUYAA4A9gAMUUUV5b8XPh7D8QvDM0EW5de0hbq/0KZEgZ57&#10;sW58zS5pJ2QLFdlVRnMi7HWORtwjZG+cPAOkajf/AAZ+Lug3ayWf9l3Lam9tdQzW09rf6JAmp6lB&#10;NvhyJCtjHEYixYEYYRbg7fNFXdOv7vSr+y1OwmNvfadd219ZzhY3MN1ayieCXZMGVsMAcMpBxggi&#10;v0n0bx3/AGr8MB4/FqrzQeGtT1a4syGggl1HRIJk1C3iO52WFriCRY2LFtmCfmyK+NfgDoX9s/En&#10;TJpI7Wa30Kzv9duIrpBJu8iIWNm9sjKy+bFdXFvMhO3bs3KwcKD+h1FFFFeQfHoK3wp8UEhXKHQ2&#10;Riikqf8AhIrRNyk9DhiMr2JHQ180/s13cdr8Q7mB1kL6h4b1K0hKbdqyJd21+TLkj5SkLrxn5ivb&#10;Jr71oor5A+KPws1Txp8X0ttGVobfU/D+j6z4i1aZGaz0iMXFxosbEBh5kskVkv2eBSpdtxO2NJJF&#10;6D4565pXgbwFpfw68OJBZvq0SW5toHXzbPQLGUTXNzM0MqSiW9uMIZJYnSdfte47xmvlv4e+LpfB&#10;Hi7SPESh5ba1nMOpWyb2a50u7T7NfxpEssKvIqN5sCu4TzURmyFxX1N8cPhY/jG3h8d+DxDqOopp&#10;1v8AbLHTlt5h4g00KZbTVNNntBm5uEiZVUFm86BY1iOYkjl9k+GWn22m/DzwXbWiFIZfDWk37qW3&#10;E3Wq2a6pfPk9mnmkYDsDjpXc0V5/8Vryax+HHjKaFIneTQb2zKy+YE8rUU/s+4ceXzvVJWaPtuwG&#10;+U4r4x/Z+tfP+KOiTCeKE2NnrN1sdir3PmaTNYGCAd3/AHxkI/uqx6V+h1FFFFeS/HLQf7e+Gmvh&#10;LVbq70dYdesy0rRm2OmSh9RuhhlDFbF7sbX3A54XftI8N/Za1G3i1Xxdo5837Xf6dpepQkBfJW30&#10;q5ltroSHO7cWvISuB2bOOM8h+0B47m8SeLLjw7Z3Mv8AYXheVrJoFdxb3euwl01O+kieONt0TMbN&#10;A5dR5bvE22ZgfAq+kv2YoJj411y7WNzbweFLmGWbblI5rjVbOSCMt2LLFIV9Qpqf4CfDm88Sa4PH&#10;uvw3baXpl2b7Srma5lim1fxHb3izreEkNJNDburvI+9Q0+xd0ipOg+15LGxnubS9msrSa908XAsr&#10;ya1gku7JbuMR3QtLh1LxiVVVXCOAwAzuAFWKKK828e/Cvwr4/tpmv7SOx1wQPFZeILOPbe20g2GI&#10;3caMi3Ua7Avlz5IQuImiZtw+CPHfgDX/AIf6qNN1qJHhuEMunanbb2sNRhXb5nkSOFIkjLATRMAy&#10;kg8o6O/2N+zhps1j8OI7qWRHj1rXNV1K2VS2YoYhFo5jk3D73mWsj4XPBHfNe9UUUUUV8wftRXc6&#10;eG/DNipT7Lc65PdzLsBcz2dg0NsUkzkKFuJdwxzleRjn4mr6p+Kmqnwh8KPAPw7tLZdOvNX0ix1L&#10;xHYSOpvbUQeVqN1BdWl0JJYjc6m8kocMmGgkiUbCyD5ajjeV0iiR5JJHVI40Uu7u52qiKvJJPAA6&#10;1+jfwf8Ah1F8P/DYW5En9v63HaXniAtMHSCeFHa00yFIWaPbbCWRS6li7s7byhjVPWa+f/2kZb4e&#10;AtPsrHz3bVfFel6dLbW6tJJeo1ldXcFqIkBZ8zwxMqgZLKMc1S+E3wLsvDK2PiPxZDHe+Jo2W5tL&#10;DzIrjTdFZlR7d2XaVlvIjuPmB2jRiDGCyLMfo2vjD9ou31rxD8QvCXhfTIpb+SbQoH0vT4xEgN/q&#10;mqXEF3L5shUKCltB5jyOERU3Equ416F4P/Zw8J6XZFvF5fxNqcywM8cVxfabpunt5SmaC1NlLHLN&#10;iQuPPlZQ6hcQxtuz3Nx8EvhddeSJPCNqBAgjj+z3+sWe5d5Yee1pcRmRsnl5CWxgAgACvE/F37Mb&#10;wwNdeCNalupYoGZtJ194FnupI45JGFpqlrHFEHciOOOKaFEySzzqMAfLOq6VqWiahc6Vq9lcafqF&#10;nJ5dzaXUZiljYgMpGeCrAhkdSVdSGUlSDX1r+zf8QWuIZvAGqTJvsobi/wDDksjW0Rkt/O87UNJU&#10;lkklkVna5iVVdvL87cRHEq19Y1Fc3FvZwT3d1NFbWttFJcXNxPJHDBbwQp5ss80znaqIoZmYkYUE&#10;kgCvzY+Kvj658feKbq9Sef8AsKweSz8P2UjsYYLNdqS3qQlI9sl2yCeTem8ApEzMsSYqeCPhn4s+&#10;IEz/ANh2ccWnwO8V1rOovJbaVbTJB54g86NHeSQ/Ivlwxuy70aQKjbx9YeG/2bfBOloX8QXWoeKZ&#10;2jljYSyTaNp6FphJFPDa6bJ54kVQYzvvHQhmOwEqV79vhB8NJNMTSW8H6ULVJRKJkFxHqZfnCtrU&#10;cgvCnP3GuCvqvFfNXxe+BI8M2k3ibwYl5c6LB582r6TNL9qutHiMrSC7sZceZLZxIQkgkLyxBfNe&#10;SRDI0P0L8Dbm4ufhX4UkuZ5Z5Eh1S3WSaRpHFvaa5dWtrAHck7I4kSNF6KqhRgACvS9R07T9YsZt&#10;O1aytdQ0+5VUns7yGK5t5VV1lj3wygjKOFYHHDAMuCBj4R+MfwcuPA88niDQEmufCNzMNyZkmuPD&#10;08z7YrW6kbLPbMxC29wxJBIilJk2PN995zz68/nRXxf+0R8NV025bx/o8SrZajcw2+v2dvbFFtNQ&#10;mUqmr5t12CO4ICztJgm4ZWLSNOQvzBZ3dxYXdrfWcr293ZXEN3azxnEkFxbSCaCaM9mVlBBx1FfT&#10;fxxvU8ZeAvhv8QbYWSx3Au9M1JY45Y7hdSvYFkktIjKgZ4baeyvY8u/UhkBVy1fLdfqX4AZn8CeC&#10;ndizHwj4cZixJYs2jQliSe5PJrraKKKKK+T/ANqezupLHwVqCQsbKzu9ds57gMu2O61CG0ntYSpO&#10;cultOwIXovOOM8T8KPgPd+J49O8S+LC9j4clcXFtpQMsOpa3bKFaGV3AX7PaTE8SK3myICYwivFO&#10;ftfSNJ03QtNs9I0ezhsNNsIfItbSAYjij3l3PzElmdyzyOxLM5LMSzMxv0UVgeIvDOk+KNE1bQNU&#10;gf7DrMaC9a0ZbW5+0QmM214swUgyxGGFkMisvyKrKyZQ/LvwL8La54K+KniXw9rkMlrPB4RvLiJ0&#10;aX7HqMC6/Yw2mqWMmAJI2BkCPgMjb42CSK6r8p3lrJY3l3ZTNG0tncz2srQv5kRkt5TC7RSDhlJB&#10;2nuOaqV+hPwI8eXHjLwnJZ6rdy3mveHZ0sr+5uXklub2xut8ul39zOY1VnYLLA2XeRjD5sp3SjPy&#10;b4xS48Y/GXV9OvJ1gfU/HCeGhcRQIPItYNUTw7ZyeQNoLJBHHuyfmYEk5Nfo9HDHBFFDDFHDDDGk&#10;UUUSiNIoo12xJGoAAVRwABgAACn0UUVWvrO2v7O6sL2Fbmyvra4tLu3k3eVcWtzE0NxA+wghWRmU&#10;4IPNfmN8NZ7i3+IXgh7WaS3lk8VaFbGSKR4mMN7qUdncwuyclJIneORejKxUjBIr9QqKK+Xv2kdA&#10;1PxDN8P7LR7Se/1G4vtcsLWyt0QtK91FazFmkdwEWNYWeR2ARU3O7Kq5rphZ6V8BfhZd3ES2kniK&#10;a3iSa6DNKdX8UXcRjt0Qz+Wz2trlnSJQn7mN32+a8hb4Kt7i4s7iC7tZ5ba7tZori2uIJHinguIZ&#10;BLDPFKhBV0YBlYEYIBB4r7w17RNI+Pvw60vWrCaOy1+zhuZLHbIJo7DWRGqanoWooMERTskZWQgO&#10;F8qcKVJjki/Zu0250vwhr9tqGny6fqUPi66guoby1e11BFTRrGaGG5SULJtUSF41bAG4kY3HP0LR&#10;RX5Y6XFP418badBqVz5dz4t8U2kOoXcMEa7Jtf1ZVvLmK3j2IMNKzBFwOwwK/U6iiiiqGraZba1p&#10;Wp6PeGX7Hq2n3em3RgcRyi2v7Z7ecwyMGCttYkEqQD2r8+/gdLNpvxY8P21zLJp7M+s6dewzM9sW&#10;l/si5EdjcxnBLfaFjVY2H+sC8ZAr2n9pfxpNZ2OneCLNwjavEmr61mLLPp9vd7dLgSR1K4kuIZJH&#10;KEMPKUZ2yEN8Y16N8JNJl1n4k+DbOKaOB4dag1YvIGKmLQUOuTxLs53SJbsinpkgnivY/Ffw9uPi&#10;D8fPEem4u7fRbVNAute1O2jSQ2VsfC1q8MCvOQgluZF8mHhiuWl8uRInFfYK6Xp0dnY6fHZW6WOm&#10;/YjYWYjX7NanTGR9OMUPK/6OyRvDx+7dEdcMqkXqKK5nxV4P8O+NNOl03xBpsF5GY5I7a6MaLqOn&#10;O7rI0+m320yQvujQtsO1woWRXjLIfhj4ofBjWvALXOrWTNq3hI3SxwagpDX2nxzkfZodagRVUEsf&#10;KFxGDE7BSRE8qQ16V+yvbs9341uvMdfJttCg8oIvlyfaZbuTzGkPIKeUQAODuOegr7Doooooryb4&#10;5TTW/wAK/FjwSvE7RaVCXjZkYw3Ou2ttcREr/C8bMjDupIPBr84K+qvAuqf8K8+BXiDxOVit9X8W&#10;6td6d4fuYJWS6mbyP7LtnaaNJPLazeLULpEmChtmAwMik/KtfaX7Ovw3OnWp8ea1bMl9qEMlv4et&#10;rq2izb6ZMqs+tQvLudJLkZjhZQh8jcwMkdwMfU1cn49keLwL40ljd45I/CfiJ45I2KOki6PKVdGX&#10;kEEZBHQ18rfBb4IjXFtvF3jG1YaKyrPouizBo21bPMWo36cMLTvDH1nPzt+4AE/2jbwW9rBDbW0M&#10;NtbW8aQW9vBGkEEEEKiOKGGKIBVVFwqqAAAAMACvnz9pi5nh+H9hFDNLFHd+KdOgu0jkdEuYF028&#10;ulhuFUjenmxxyBSCNyK3VRXE/DH9nm2urG3134gx3avcqZbXwwsktk8ds8RWN9auIisySksJFt4n&#10;Ro8KJWLGSFPbX+C/wve2S0PhGxESIIwy3WppclRIZAWvY5hMxyfvNIWx8pO3ivNfFP7M/hy/W5uP&#10;CepXeg3Wx3hsL0vqekF47XZFbrM5+1RCSUK0kzSTlcsUiI2qPk3xd4J8R+CNQOn+IdOktS7zCzvU&#10;zJp2pxwMoafT7vAWQYdGZeJEDKJERjivSfgZ8SG8G+IRo+q3Tp4Z16VYLgS3Cx2elanIVS31grLl&#10;VUhRDcsGQbCsjsRAi1+gdFMiljnjjmhkSWGWNJYpYmDRSxyKHSSOROGDAgqwzxgjg18NftGeODrf&#10;iSLwnYTh9L8NHN75UivFc6/MmJwWildH+yRsIAGRJI5WuEIxit34I/BiHU4bfxh4ysDJYyGG48P6&#10;PdbfJ1CHYxOo6nZyIS1uxMbW0bMBKAXdWhZDJ9l0oGcAZLMcBQM5PU4+nfigqynkEHGdpGCR6gHr&#10;WXrWjaX4h0u70bWbOO/0y+jEVzbSl1V1VxKjB42DKysqujowYMoYHOK06KiltoJnt5ZYIpZLSVri&#10;1eRFke2uHgks2mt2blH8qWSMspB2uy5wWBlorhviN4KtPH3ha+0K43Jdrm/0afz3t47XW7a2kisZ&#10;Z2RH3QkyPFMvlufLZigEgVl/M3ULC70q+vdMvoTb32m3lzYXsG+OQwXdnMbe4i8yIsrbXUjKsQcZ&#10;BxXovjLV7fXvAnw0vnidtX0qLxH4R1G9eKOHz7LQWsbvQrWERHayW9reqvmFVdnZ92eGOf8ACrTJ&#10;tX+I/g20tmiSSLXrPU2MxdUMGit/bF0gKKx3NHA6oMYLEAlRlq/TaiiiiiiqFxpWm3Wo6dq1zaQz&#10;6hpEWoQ6ZdSruexTUxEl+1uCcK8ixIhk27guVBCs4a/RRRRRXBeNdJsLLwl8TdSt4niu9a8I67Nq&#10;MhuLl455rHwtNp9rKsDuY0IhRI2MSruCruBIBr8xKK+uPhJfRy/A34o2Bmke4srXxXOY3WUxxWl5&#10;4UXyBFIw2ENLFOWRTkH5jjcN3Kfsxf8AI+6v/wBihf8A/p50+vuuiiobieC0gmuru4htbW2iknub&#10;m6mjgt7eCFDJNPPcSlVSNFBZ3Y4ABNfPN1+014FhvGgh0zxJeWqSXUb30Npp8YlETBbWa0t7m5R2&#10;SU7mPmiJ0GMoSxVc/wCKnxM8J+LvhDq8uiag9xJqGoaBpclnLA8F9p9+90muiC/hfovk2kyiaNni&#10;Z1ZUkbacec/swW103jPXr1IJTZweF5rO4uRGWhinvNWtZ7S3eQ8K8i28rIOpWNyPumvuKiil+UHO&#10;BnjPBDcetfG/7R/w/uYrsfEKxmmuLW4NlputWbJNL/Z0scXkWN9DIu5FtpAqwyK2wLMUILmc7Pmj&#10;w/oOo+Jta03QdKh86+1O7jtYcrM0UQdsS3VyYVdlihXMkrhDtQFsHFfqB4W0BPC/hvRfDyXc18NJ&#10;0+3sjd3DytJcPGn7yRFnkkKIWJEUO4rGm2NDsUY3hxwOg46dB2+lFFcZ8RbdLzwB40hki88f8Ivr&#10;kqIASxmt9NkuLZkHcrIqso6nHFfCHwS1C2034oeE57uf7PBPdXun7yJWV7nUtLn0+whKwhj89xLE&#10;oJG1SQzFVBYfVPiL9ojwFodzcWVgdS8RXEKOPtGkxQLpRuo7hoHtjf3kkbOBtMgnt4pYmVlKOxJ2&#10;9p4D+KfhX4hm+i0N721vtP8A3k2matDb21+9ozKq30MVrLMjxb28tyrllYgOqh4y/otFFcf8Qv8A&#10;kQfG/wD2KPiT/wBM81fIv7MIJ8fasACxPhK/AHAJzrNh09PrXz5fXtzqd9eajfTNcXt/dXF7eTsF&#10;Vp7q6lM9xM4UBQWdi3AxzVSvqH9l1VPiXxKxUFhocKBiMkK9+u4Bu2cD8hX2PpOk6boOmWekaRaQ&#10;2OnWEC29rawZ2xRr8xZmcszMxy0kjkuzEu5LEk6FFFFFZWt6Do3iXT5NL1/TLTVtPlLM1vdxbwjt&#10;E0IntpVIkhmVGYJNE6SJklWBNW7CytdMsbLTLCL7PY6dZ21hY2/myzGCzsoVt7WETTs0jbEUDLsW&#10;xySeTVqiiiiivnL9p23EngXSbgW6ySW3ii0U3GwvJBbz6XdrIvmfwo7iIN2JCd8V8QWFjc6nf2Wm&#10;2aebeahdW1jax5A8y5u5lggjyemWYCu6+K/ij/hLvHniDVYpmmsYro6ZpZF015bnTtMH2SKe1kIU&#10;LHcOr3exRgNKeWOWb1z9nX4df2nqLeOdYtZPsGlS7PD0dxbRvBqGpjck+oxmU5IsiuI2EZBmO5JF&#10;kt2U/a1FRS28Ez27zRQzPaym4tXliR3trhoXtmnt2cEo/lySRlhg7XYdGIMtFZc+iaTc6tY69caf&#10;azaxplteWdhfum+4tre/2G6WInj5guA5BZFZ1UhZJA+p9enelKsoBZGUE4BZCOfTJFJXC/ED4f6L&#10;8Q9EfS9TUQXkG+bSNYiiR7vS7tlALLnG+CT5RPblwrqFIKyJHIn55appfiP4beLfstwwsNe0C8tr&#10;y2ubZ0uLeTbtubO8t3YbZIpEKttkTOCY5UVg6D9JvCXiO18X+GdF8SWShIdWsluHhzKwtruNmttQ&#10;shJNHEz+RPHLF5gQK+zcuUK14j+0Z47bQ/D8PhLT5ympeJY3a/aOZ0ntdBik2Sr+6kR1+1uDB8ys&#10;jxLcIwywrwn4LfCkePtRl1bWQ8fhXR7iOO6iRpIZdZvNgnGlxXEePLjVSjXUisHCOqxlWfzI/vqx&#10;06w0u0isdLsrTT7G3BWCzsbeK1toQ7mR/LtoFVVyxZmIH3iSeTzbHr9Opx+dKylRllIB+6SCAfp6&#10;/hSg45GRgg556joeCeRz+NZOiaJpXhzSrTRdFs1sdMsVkW1tleWQRLLM08p3zszks7s7FmJyxJ9a&#10;1KhuLa3vLee0u4Ibm1uoZbe5triOOe3uLeZDHNDPDKCro6khlIIwSCMVNRVLUtOstYsL3StRgW60&#10;/UbWazvLZ2kQS21xGYpow8TK6kg8MjBhwVIIyPzG8e+Dr3wJ4n1Dw7eMLhYNlxY3yxTRRahp1ynm&#10;Wt1GJVHIGY5QpZVlSRA7Bdx3dGvk1L4WeMPDss0UEnh7XNE8cWEa2873F6l3KnhDVIprnd5SRwm6&#10;s5IxtDlmf7w/1fmFfrPo2mxaLo+k6PA2+DSNNsNMhcqULw2NqlrGxVmcjIXJBZj6sep0aKKKKKzt&#10;V0fS9ctVstYsLbUbWO6tL0W91GssQuLOdbm3lKtxwygEHhgWRgULKdGiiiiiqLaXp7arHrn2aP8A&#10;tWHTrjSUvgCszabdXUN7NaSYI3KJYY3Tdkod20rvcN+W3iy9fUvFPibUZFVJb/xBrN7Iq8Kr3Woy&#10;Tsq9OAWPauer6X/Zfu7tfGOvWCTSCyuPDEt3cQAjypLmy1a1gs53U9TGtxKqnsHNc5pyRyftEXCy&#10;xJKo+J+uOFffgSxa9PLBINhB3I6q684yBkEZB/QSiiivCPE37Qfgrw1rN5on2TXNTutNv2sNQmsr&#10;W1itYJLedoNQjje9mjeSSFlK7fLEchHEuPmrW0P42+EPEukeI7/SY78X/h3RtX1t9E1SKKzvb2y0&#10;qyN280EtrJPFsb/VnEhdDklAuGb4m+FunXWq/EXwZa2qo0kXiDTtQcSOsQFrpEw1a9Idv4hDBIVX&#10;qWwBya/TqiilHTGflyDj3HGcHvyevr+fhHx78A3vjLw1a6jpKXV1q/hdry6t9MtlWT+0rO+8kajF&#10;FCcO08awpLEEYlgrxhHeRMfAMcbyukUSPJJI6pHGil3d3O1URV5JJ4AHWv0Y+DHgLUPAXhM2urS5&#10;1XVbw6re2kc8kltppeCOCGyUBzE0qqgM80SruY7N0iRRufXt2eD82AAoJyR7Y/E02iivyv1WKXwf&#10;4z1KDS7pzP4W8T3kOn3rII5DLomqtHaXTRgnDZiVyoJ+tfe3i742eBfBs9pZ3V1d6xdXdrb3v2fw&#10;+lnqBt7O8iE9ncXE800UK+ahDxqJS5Rlk2hHRjmeCPjx4T8ZaraaCtrqejatfJN9mGoJavYT3EbF&#10;ksoL2CQsZXjG9PMijUkFFJcoJPbaKKK/OsSyx/H52UtFI3xcmjfa2CFm8XtFNHuHZlZlPqDiofjt&#10;e/bfij4l23JuYbT+y7GD5nZLcQaRAbm2jV/u7ZzNuA43lj3zXkNexfAMf8XZ8KjH8HiA8+3he9Pe&#10;v0Mt7G1tJtQubeERz6pcxXl/LudjcXUOnwaXFId7HbiC2hjwgA+Xd1LE2qKKKKiuLe3u4J7S7ghu&#10;bW6hkt7m2uIkmt7m3lTy5oJ4pAVZWUlWVgVIJGCCa5zwl4P0LwRp0+l+Hraa2tLrU7zVJEmnkuW8&#10;+7YLsV5c4SKNIoIx12RguXkLO/UUUUUUV5/8VNNg1b4c+MrW48wRRaDfaivlFQ32jRo/7XtQSwOV&#10;MsCbx1IzjBr8x69S8fah9m8P/Dvwbb3Udxb6J4Wg169CxXUUsWreNX/4SJ7WcyhY5BDay2xhaNTt&#10;8yQF2JIV3wi8ASePvFcFrcRn+w9JMOpa87JdiOe0jnUJpKz2pQpLdEMinzUYIJZELNHtP6QQQ29r&#10;bw21tDFbW1vDHBb28EaRW8EEEYjihhij+VUVQAqqAAABgAVJUNzbwXlvPaXcENza3UEttdW1xEk0&#10;Fxb3CGOaCaGQbXRlJVlIIKk5BBqYD6dPcYweOOnSisvVtE0rW1sF1W0S7Gl6rY63Yb3lQ22p6c/m&#10;Wd0hiYElNxBU5VgSGUg4rUoUEgvg7OSXALDjrkjj9aKyNe8PaJ4o06TSdf0221OxlJYw3CFmilMZ&#10;jWe2mXDxSqrMFljZXGTtPJr87vip8Obr4ceIBZJJNd6HqKyXOh6hOqLNLBGV8+zuvLwhnty6rIyh&#10;VdSkgRN/lp9h/BDx7L438JCLUZBJrvh54NM1GRppZri9g8jOn6tcyTlm8ycK6ysXJeWOST5QwUey&#10;18pfDX4s/wBl/B3Xbq7dbzWPAyQ6dYW0scsouIdSYQeGPtOXhDRJNvhkSKXesEBYDcVz4j8J/Bsv&#10;xI8cZ1iS4vNPtXl13xHd3MtzJPqG6cEWst3hi0t1O4L75FZoxM6vvUV+hmr6vp2habfazrF5DY6b&#10;p8DXF5dzkhIkDBAuACXd3KpHGoZ3cqiqzsAfiHx3+0R4k12SSz8Jed4Y0gxTwPPmCbW71ZS8fnNc&#10;7SLQ+WUKrbMZI3BYXByoT5+vL681G5lvdRvLq+vZ2DTXd5PLdXUzBQgaW4nLOxAAAJbpVYEqQQSC&#10;DkEcEEdCDXrnhH41+O/C16ks2r3niPTmmje803Xbua+M0QwrraX9zvnt3252GNigbDNG4GD91eA/&#10;GmmeP/Dtt4g02KW3Bmks9QspyHksNSgRJJ7UzKAsi4kSRJBjcjqWVG3IOxoooor4+/aT8ApFJb+P&#10;9NikY3MsGneJVUzyqji3W30nUggjZYk2x/ZZnaRVLfZ1RC7yMfkivrj9mnwPN519481C3224huNK&#10;8Pie35lldwupanaSSrwECm1WSJjktcRnBUg/YFFFFFFFFFFFFFFcZ8Ro/N8AeNl8+aDHhTxBL5kG&#10;0O3laXLL5LFlb5JdvlycZKswBUkMPy6or6g+C4Wb4YfGO2hTzLs6FeZiRS0rLN4fvEtlAXk7mVwo&#10;9c4rmv2cdUh0/wCI8dpJHLI+uaFqulwNGV2wzQiPWjJMD1QpaOnHO5lPTNfftFFeTfHOeaD4VeLH&#10;gkkido9JgZ4mZCYbjXrWCeIsp+68bMjL0Kkg8HFfnBRX3v8As6eFH0LwXNrV5bGC+8VXa3kRf7Uk&#10;p0WzQw6WJoJgqLudrm4jeMEPFLG245UJ9A0UUVR1JtNXTr9tYaxTSjaXC6idSaFdPNk8ZS5W9a5/&#10;d+UUJWQScEcEEHFeK/Cf/hTFjqOrR+ANVgudZ1GV2MeoteQ6lHYtuuRpWjLq0MMkltH5Rkfy/Mc4&#10;Rp5G2x7feKKKKORzz7Y6c9Qf6ivy++InhCfwN4u1bQJFnNpFO1xpFxPvY3mj3LF7CcTmKFZWVcwz&#10;vEgQTRyKv3a4ivaf2f765tfilocFvK0cOpWmtWV9GgUi4tU0mbUUhfcOAJreGTj+6B0yK/Q+iivN&#10;fjDq50b4aeLbpUile50z+yVjndlBGuTpo87x7SCXjSZ5VHcqM/Lmvmv9lyzuH8Z65qSx/wChWnh0&#10;2dxcFgqxXF9qttcWsbAnPzrbTNnoNpz1FfMtFfUP7LulzTeJPEutrLEsGn6HBpcsTE+dJNq9+t3B&#10;JGMY2ItjIHyerLjqcfa9FFFFFFFFFFFFFcv418NQ+MPCmueHJiqHU7B47aV2lVIb+CRbvTriTy8E&#10;rHPHG7KPvKCOQ1fl3fWd3pd9eafexNbX2nXc9ldwMV8yC6tJTBPEWjyMo6kEg4OK2vB/hq68YeJt&#10;G8N2jeVLqt4sMlxtik+yWkaG4v73ypZIhJ5MCSy+UJFZ9u1TuIz+n2h6Np3h3SNP0PSbdbbT9Mtk&#10;tbeMKgYhRl55WRVDSSuzSSuVy7szn5ia1KKKKK+Rfih+0Ld2moTaH8PLizaK0xFeeJmghvhNeRzK&#10;zxaJHcboHhQKY2uJYpFk3MYQEVJpflXVdb1jXJY7jWtW1PV54YzBDNql/dahNFD5jS+VFJdu5VNz&#10;M21TjJJ71l16D4W+KHjnwg1uuk69ePY2wjRdI1CRtQ0nyEl81raOzuSRAr8h2tmjfBOHB5r7X+Gn&#10;xi8P+P4rewlZNI8VGO4abRZGdo7pbZA73Ol3bqFlVkJcwk+am2T5WjTzWxfj/wCBLbxL4TufEVnb&#10;R/294Xga8+0KiCa70OAtJqVhLM8kahIVZ7xCwkYGN44l3TsT5L+zf46g0m71nwjqt3Da6dfRXGv6&#10;fc3MsFtbWt5p1pv1cTzNGPlktIlmaSWZY4ltzgZkY15Frd3qnxX+I1w2nLNLceItXFppEVxG6/Yt&#10;LjbyrNryO087YlvbIJrpowwGJJDu5J/RbSNL0jwj4estMtWgsdJ0LTljaab7LaxpBawl7vUL6VFi&#10;iDvh5rmYhcsWdiCSa+YfiP8AtGPHNPpHw/MLhDGsvii4hEql/vSxaVp92m0hTtUzzqQx3hIyuyU/&#10;K+ra7revzJc63q+p6vPGrLFLqd7c3rwozb2jha4ZtiZ/hXAHpWRXf+F/if458IzWzaT4gvns7WNY&#10;E0jUJ5NR0f7KLhbp7aPT7oskIdl2mS38uUKzhJF3Ma+4vhX8VdN+I2nvFJHFp3iTToIW1XTPNUxz&#10;qSY21LSg7GR7ctjerZMLOqOzbo5JfV6KKKK8U+OPw9fxt4W+26bA03iHw6J73T44o55Z76zZQb/S&#10;YoYM75JAiSQARsxkRY12+Y5r88q9m+Bng6bxX46066YSppfhiWDXr+dC6f6RazB9Jskl8qRC0twq&#10;s0bFC8Mc+xg6g1+iVFFFFFFFFFFFFFFflB4isZ9N8Qa5p1y/m3NhrGp2VxJuDeZPa3skEsm4cHLK&#10;TkcVjV9H/swsi+PNYDMqmTwffpGGKgyONb06QogJ5ICs3HYE9Aa4PVNSttL+NWo6xfM0Nlp3xSu9&#10;RvXRGlMVtaeLGubh1jXliEViFHJ6V+ktFFOUbmVeRuIUEe561+QtFfU/7M3g9rvVdT8a3SKbbSUk&#10;0jSSVRmOq3cKvfzxssgdDDbOsZDRFXFx8rZjYV9o0UUUV8/28/wGb4knVLfU9Hn8YXdxBJb+VLeN&#10;oS6u0LStf211Eg05rucSKHPnMfPRSgS6Ls/0BRRRRXwb+0f4YudK8bDxDhnsfE9pBIkhMYEd/pdt&#10;Hp91aBFO4ARLBKGcAEuwXOw4+ea1dD1OXRdZ0jWbdFkuNJ1Ow1OCNsFXlsLtLqJGBB4LLgjB+lfr&#10;HRRVe6urextbm8u5o7e1s7ea6uriY7Y4Le3jMs80rnoqqpYnOMDmvzn+GAu/FXxe8P3l9JBNfX/i&#10;G78Q3ksw8uOW6tEm1+4kVYlOHZ4iY1AA3EAlRkjK+LP/ACUjxl/2G7n+QrzyvUvgtZC/+J/hGDzT&#10;CI766vNwTzcnTdMn1ERlcrjf5Wzdn5c7sHGD+k1FFFFFFFFFFFFFBwcqRkHqPb3Hp1+tfl98RPCE&#10;/gbxbq3h5xM1nDN9p0m4m3s13pF0TLYTGdooVkkVcwztFGEEySKuQK5CGG5vbiC2t4p7u7uJIba2&#10;t4Uee4uJXIgt7eCJAWZidqIijJ4AFfpV8LfA0HgLwnYaY0UI1i6X7dr91FuLXGoTAkQ7mdxstoyt&#10;umwhG2GUKHkfPo1FFFFfPXxd+Ny+CLubwzoNnFe+I/skUlzfXT/6For3QSa2RrQDNxK8DGQLvRI9&#10;0bEygvHXxt4i8b+LfFjSHxD4g1PU4pJobk2ctyYtMS4t4DbxTW+lW+y2jcIzDdHEpO5yTl2J5Wuo&#10;8OeM/FXhKUS+Hdd1HS1Ekkz20M3mWE8skPkGW60y4D20rbMANLGxBClfmVSPsD4VfHm38VXlp4b8&#10;VQ2+ma9cLHBp+pQuV07Wr1pSsdmbdh/o1w42CNd7JK+5V8tjFC/r3j7wha+OfCuqeHrjy45riMT6&#10;bdvFFI1lqdsfMs7lHkR2QEgxTNHhzC8iBlD18MfCTxZdfD/x9bw6krWVnf3X/CPeIrW+kayWx33Q&#10;gF1dicqsT2cw3SNIMqnmr8pckfSX/C4n/wCF1f8ACF/aYP8AhF/L/wCEc3brfb/wlP8Arvt3neR5&#10;27zv+JX9m83y9373rxXwdX3V+zfokWj+BdQ8SXSQwPruo3M/2x7j5To2iqbOHz1ZtkQjuPtrE4BK&#10;kMxKhNvzt8Xvide+PtcmtbW5K+FNKupk0W2iEscd6UJi/tu8WZUdpZlyYkkRTDG2wKHMrSaPws+C&#10;up+P0Or6nPPonhmN0WK7W2WS81l45wt1b6WszKqIqCRTdsrqsuEWOXbKI/qG2+APwst7eGCXw/cX&#10;skUaxvd3Wt6ytzcuODLOtnPDEGPcRxKvoAOK8r+JP7PWh6do2seJPCmo3GmjS7LUNWudG1GRryxk&#10;tLSJblrfT70jz4SkaTFfPM/mMUUvGAXPyBX0F+zj4iuNK8ef2GN72fiewubeaNWREju9KtZNUs7x&#10;wVJbaiTxBQR/rdxzgV97UUUUVm6zo9jr+k6joupR+bY6pZXFlcqMBljnQx74yRgOnDRvj5WAYc4r&#10;4V8KfATxPq3i2+0jWoLvSvD+jXkkd9rjWzwrqltHKywr4f8AtCkSvcKu4SbWSFSWkBcLDJ926TpG&#10;m6FplnpGkWkNjp1hAlvaWsIcJHGvJyzkszsctJIxLs5LsxZiav0UUUUUUUUUUUUUHGMcEEHIJ9iB&#10;n+vsa/PT4tfCPVfBGo3+rabZyXHg6e5860u7fzJl0dbudhDpeoCZ5JQIyVijuJGKyApl/NYpXiVf&#10;Un7MGo2/9r+LvD09usw1bRrO/ZpVjltzDpd09nPbSwSAh/M+3KcHjCsCORXz3bTal4N8TwTvbwpq&#10;/hbXYpJLS4bzoBqOi3+6S2nNo43p5kRRzHKMjO1+c1+oOga5p3iXRdM17SpTLYanaxXcBZoXmiD8&#10;SW1yIGkRZoXDRTxq52yKy54OdeisPxN4c0zxboOpeHdYSZtP1KFY5mt5fInieKZbi3uLeXBAeOVE&#10;kUMrISoDqy5U/H19+y94ujuZ10zxD4burJdhguL9tV067m/dBpBJZ21vdxod+VX/AEhsgBuCSq9B&#10;4R/ZlurfVI7rxpq+m3Wn2s1vMmm6G15MNTxueWG9vL2K3aCMMIwwjjdpEZwGiIVj9eqqIqxoqxoi&#10;qiIoAVEACqqqOAAOgGOwAxRRRWXresWPh/SNS1vUXKWWl2VxfXGzZvaO3jMnlQiRkVpHICRoT8zE&#10;L1NfnB4/+JniP4hX0s2pXD2ujx3Hm6boFvK5sLIIpjheTAX7RcBGbfcSLuy7hBHGRGvBW9xcWdxB&#10;eWc81pd2k0VzbXNtLJBcW1xBIJYLi3niIZHRgGR1IIIBBzX2z8Cvi7eeKD/wh/iaYT61Z2clxpWr&#10;yzwrPrFrbFVksrpJWV5ruJGMgeMM0sSO8oDxNJL9L0UUV5h8SvhZovxIs7YXM50nWbFgtjrcNsLq&#10;RLWSQNcWd3ZmSITRMMtGN6tHJhlYBpUk+Zf+GYfHmP8AkMeD87SQBf62ScZ+UY0/GeB1x19c17T8&#10;JPgiPAV+fEeuajaarrps5rS2trO3LafpXnTss1zb3l2qzSyyQBIw6xw7EeaMiQMHH0BRRXxj+0x4&#10;zS71DTvA9m5KaS8er60Cm0f2jdWmNMtwzqGJjtpWkYoxQiZR95MDJ+E//Ej+FHxg8S3cyw2Oo6fH&#10;4es2j3SzjVRp81rCskCjhWl1O1VZO3zk8LXzXW1oPh/WvE2ox6XoGm3Wp38gDeTbJkRRGRYftFzM&#10;2EiiVnQPNIyoCwywzX6J/Cv4dW/w58OfYHkgvNY1CYXutahDEqI8/lhIbG1lZBK1tAMiLzeSzSSB&#10;U8zYvpdFFFFFFFFFFFFFFeA/GX4OR+NYm8QeH47e28WWtuVli+SGLxFDEoWK3uZiVVLlFBSCZxhh&#10;tikYRhGhy/2efh7eeHNN1HxLrun3FhrOru2nWdrfQS2t5ZaVayjzmkgmCyIbidclXUfLFG4O1ufp&#10;KiiiivH/AI6+Im8PfDfVxFJLFd67JB4dtXSGKVMagGl1FJ/O4VXsorlA6hmDMu0L95fznr1H4XfD&#10;WT4kapd2Y1qx0q30yOC4vo5N02rXFpN5iGXS7H5VkWORY455HlURmWM4cnafr6w/Z++F9rawW1xo&#10;t5qksYcPfX2s6rHd3G6RpFMyabLbQAqCEXy4V4Ubtz7i3BeOf2bdJube5v8AwLcTadexxK8eg31w&#10;11pt0yJGghtL+5YzQO4EkmZ3lUyMFBhj+ZfkWaDWvC+shJ4L3Rdc0e7gnVJo5La8srqArc20wVwC&#10;D9yRG6MCGGQQa/RT4beO9O+J3hR7m7g08agiSWHiTRR/pFtE8ytHk211km1uo8vGr7xjfCXcxux/&#10;O7xJozeHfEOuaC8zXB0fVb/TVuXga1N1HZ3LwR3Ytyz7BKqiRV3sMMMMw5r379mPQEvvFOs+IJFt&#10;pI9B0uO1gWRXN1Ff63Kyw3Nr8pUbYLe5ikYsD+8AUMCxGv8AtCfFE3U9x8P9DmgezgeFvEl7C7PJ&#10;LfQSFxoaFfkCQsqPcEEsZAIv3flSrJ4j4A+G/iL4g6lFbabby2ulLMU1HX57eRtOsEiVXnRXG0S3&#10;G10MdsjhjuUsUj3SL9g6L+zv8OdOsY7fVLK88Q3mFefULvUb+xLSeUqSpb2ulywpHFuDOiv5jjO0&#10;yPgYyvFX7N/g7UrSd/C73nh3VI7QJZwveXF/o81ykpk8y+S9865HmKwiLwzhVGH8pyGD/D+o2X9m&#10;6jf6ebqzvvsF7dWRvdPm+0WF39lnaA3VjOQpeJ9u+J9o3KQcDpW/4F8RN4T8X+H/ABCJZYodO1OB&#10;r1oYYriY6ZOTa6rFFDPhS72zyomSpBOVZWAYfqXRRRRRXwz47+BviSf4i3tj4T0oHQdYKazBfsqW&#10;mjaLHfXXlX1jNOkMMK/Z5i7w2dsskotjGVV2DY+tvAngvTfAPhy18P6bLLOEkku768mVY5L/AFG4&#10;VVnu2iTKoCERI0BJVERWZ2Bc9hRRRRRRRRRRRRRRXyD8cfg1qd1qVx4z8I2Euof2hJH/AG3oen2v&#10;mXqXrYibVLC1tRumWZsNcoqmQSbpiXV3MXyLXqXwZ1eHR/iZ4UuLhplgur6bSWFuNxkl1izk0yzW&#10;VCygoLiaJnPYAsASAKn+N2kLo3xN8SxxWs9vbahNbaxA0ocrctqlpHdX91A7jDIbs3C5XgMGX+Ei&#10;vsb4M+OE8beDLJrm4abXNDSLSNaWaf7ReTyww7LPVJ2kZpW+1Rjc0smN0qzBd2wmvWaKMdcjqCCP&#10;Y8civj3xZ+zHfzatNc+DNW0u20q6mllTTtbl1GOTTFYBktYLy3humuIwd4RpArhdqsZG3OcjSf2Y&#10;PEzajZjXtd0CLSPOzfPpFxqFzqZgjyTFaRXlnFEHkwFEjsQgO8o+3y2+xdB0XT/DmkadoelwpBYa&#10;ZaR2lugWJGcRj57mfyVUNNKxaWaTYC8jM5+ZjnUooor4Q+Mfxl1PxJqV94c8NX0+n+GLGW8sLi4s&#10;bsLJ4lba1ndyT3NmxDWLqzrDAHKSofMl3Fkjh+dq+kfgt8YdY0bVtK8J69cz6poGpTWelafLcSmS&#10;60K4kItLAQTynJtPuRPAxxGoV4ioRkk+56KKK53xZ4U0XxnotzoWvW32izuNskckZCXVldRhlhvr&#10;CdgfLljycNghgWR1eNmRvkK6/Ze8YrdTrZa/4Xms1f8A0ae9l1izuZov4TLaW9pcKjeqiZx6Ma6f&#10;wP8As23+m65Z6p4v1bSLqz028tryHTNKW5vU1N4GaQRX02owwLHEHERZBFL5qF1Plnk/XFFFeEfH&#10;/wAcReGvB0+hWs6DWvFUb6csII8230Z1I1e9kR45EKyR/wCiKrMjZlMkTEwsB86fs6aSdR+JNtdi&#10;fyv7D0fVdUEflmQ3RmjXQxBuBGzH23zN2D9zbjLZHk3ifVIdc8S+INat45IrfV9d1XVIIZinmxQ6&#10;hfyXcUchX5dyq4DY44rKt7ee7ngtLSCa6u7qaO2tra2jeee4nncRQwQQxAs7uxCoigkkgAEmvuX4&#10;EfCm+8Hw3fiXxJbxwa7qlultY2JLPPpGml/Nn+1FX8vzrhljJTaWiVAC4aSWNPouiiiiiiiiiiii&#10;iivMvil8N7P4j6JFaNcfYtY0xp59Ev23PBFNcIi3VrdwpnMM/loHdBvRkV13BWjfwH4KfCLXNO8b&#10;Xeq+MNFmsY/C0UcmnxXkKS2uoaxdgra3NlO0Uttcx2qCSUvBOHinNuwOQwH2XRRRRWVruqJoWh6z&#10;rckTXEekaXqGqSQo2ySddPtXu3iVj0LbMA9s5xX5UX99darfXup30puL7Uby5v72fZHGZ7q7ma4u&#10;ZTHEFVdzsThVAGcAYrd8GeFrnxp4l0vwzZ3VtZT6nJOPtV35jQwxWtpJfXDbIgSzeXEwjQY3NhSy&#10;glh9q6F+zn8PNMttmrQ6h4ku5IrYTXF5f3OnwRTxRkTvYWukPCyJIx3FJ5JmXaoV/vFoPEX7OHgT&#10;VbUJoJvfC17H925iuLnWLWQNIhc3llqUzO+EDrF5NxFhm3PvCha+LvFnhLXPBesT6Lr1mba5iJaG&#10;aMl7S/ti22K9sLggCSJ8HBwGU5V1RwyD7D+AnxSn8UWMnhPxBdRS65pFtC2lXMm5bnV9KhTynWdg&#10;ux57XCBnLB5UYOVZkmlPgHx98Px6B8R9SlgFutv4gtLXxDFFAZC0Ul2XtdQNx5gx5kt1BPOdpIw6&#10;8g5UeK11XjfRl8O+MPEuix2lxZW+na3qMFjb3Ql85dM+0tJpjlpgGdZLcxSJIfvKwYEgg19TfFHV&#10;Jfh78HPCvgmCJNO1bXNLs9MvorUsEjjtbWK68VSpcWxMbNPcTCKUFiJEmkIyM14z8FPhtH4+8Qy3&#10;GqRznw5oaxXOoCPYq6hePIPsmjmQsrqsiiSSV41YhE2ZjaWOQfoTBBBbQRWtrFDbW1tDHb29vbxr&#10;FBBBEoSKGGJAFVVUBVVQAoAAHQVLXgX7SV7f2vw6WC1ZhBqOv6ZZ6oBCkqvYpFPqEaSO6sYsXMFs&#10;d6kNnCZwzBvgSveP2eNCv9T+Ilnq0EeLDw3ZaheajcOk/lA6hp8ulWdoksaMgmdpjIscjKGjimIJ&#10;K4P6AUUUUUUUUUUUUUUUUUUUUUUE/Tp7jGDzz06V534k+Jnw20ZZtO17xLo0ona806906ASa6ytE&#10;vkXtlqljpkdw0Q+YoyToob5lwSrAfLni7wh8LfGdxd3/AMMfFWkadrBkaaXwxqrT6FYanPdP+4t/&#10;DraxHbrHM8gZEtkLxDegH2eNfm848I3mo/DL4k6RNr1qdMuNF1UWWsw3sU0wttPvom0/UbqNbJsz&#10;BbaZ57Z4i6SHY6+YhAbc+O/hj/hHPiFqc8SoLHxGi+IbQo88hEt7I0epxzSTKFD/AGpJpQkbMFjk&#10;j5Gdq3fgx8WB4Avp9I1hXm8L6zcRS3MsYkkn0a9CeR/aUECEh43UIt0gUuVRHjyUMUv39b3Fvd28&#10;F3aTw3VrdQxXNtc20qTW9xbzIJIZoZoyyujq2VYZBBBBxU9FFFFFFFfOv7SviAad4JstCinRbnxH&#10;qkSzQNCzmbTNJAvrpkmIKoUuTZdWBIJCggMR8f8AgjwpeeNPE+leHrQSKt3OGvbiNN/2LTYSJL68&#10;YngbUzs3EBnKoOWAP1b8dvAul6r4Pg1bw1BatefD0R6TeWtgY55YdAS3iZ7G4FtHJLusVeG5VZpU&#10;SKB55DkuDXyf4H8Rnwl4u8P+IQ8yxabqUL3v2eC2uLiTS5s2uqwQQ3RCF5LZ5Y0JZSCwKujAMP1N&#10;6j2Iz1z24P8AhRRRRRRRRXkfxZ+KOn/D3SGgt5I7nxRqUEw0jTleNzaBhsXWNQjYNtgjbOxGGZnB&#10;RPlWV4vzquLie8nnu7ueW5u7qaW4ubm4lea4uLiZzLNPPNJlnd2JZmY5JJJJNfQXj8v4I+E/gjwA&#10;UNprOvySeLfE0McktlcrC7s9jYa1prIru254o8ykBJLHAUkApyfhP4WyX1pb+JPG2qWvgvwczRTC&#10;71OVbXVtcthA13JH4csZlYyu0SjZIyHdvVoY7jDJX0t4P+IXwI8G2MOkeHtbt7QOkEFzfS6Hrgvt&#10;TkjkYpcarqL2SbzukcguVjjDMqLGmFHuml6zpGtwPdaLqum6xbRzNbvcaXf2t/bpMqiR4XltHYBg&#10;rKSpOcMvHIrRooooooooooooooooooooorxH9oPQp9b+HF5NbmYyeHtQsteNvBbm5a5giWTTrsNt&#10;IMSRRXMly8mGAWMggA71/PWvZ/gDc3EPxT8PxwzyQxXtvrdtdrGzKlxbx6HcXkcEyr95RNDFIM8B&#10;lVuq1+iNFeIfG74aJ438PyappltEPFGhQzXNtIltcT3er6dbxSTz6FH9k3M8jk+Zagxv+9/djyxM&#10;718s/A/xjN4T8dabBJNOuj+IpYdF1O3jOY2mum8rSb14nkjjBguHXMzBikLzBAS+DrftG6Wlh8SJ&#10;bxZnlOu6NpWqSIyBVgeFX0XykOeRts1kyccsQOACfVvhhqg+HPwL1bxk4gubjUNQ1O/0yDyWfN00&#10;0XhvTrW9BeFnjW5gaaURyZETMVy4Ir5k8IeGNY+Ini230iK4uJbzVLie91XVbhZ717a33mfUNUvX&#10;Y7nYluPMdfMldULhnBr9LdB0LTfDOj2Oh6Rbi20/ToFggThmbkvJPKwA3SSOTJI3VmYk1r1zPje6&#10;ubLwZ4tvLS4e0u7Pwvr91a3MJdZ4Lm30maaCWF0OVZXUFWGMEZr8ra3/AAxoNx4o8Q6N4ftvNWXV&#10;9RtrN5Ybdrp7W3llH2q+MCFdywRb5pBuUBVJJAyR+rNFFFFFFFFFFFFFFFFFFFFFFcjr/j3wZ4Y+&#10;0LrviTSdPuLQQmexN2tzqqCcqIiNJtPMuWDblb5YThcscKCa+a/G8PwK+ItzPPoniqw8OeLLiK6k&#10;hvpdP1LR9B1K9LfbHk197+1jiVpMSqJ0kSQvIC3nsqRH548R+EvEfga+sX1BFiW6UajoOuaXdrc6&#10;bqltDIHttS0jU7U4II8uZAdkio8bMqb1z7R8dhD4r0DwD8UNPjkEGsaYdF1JRdRT2thdxNJfW9hE&#10;DHHK0iTHUYpZMbD5K/KhI3+Q+APHurfD3Xo9Z0xY7iGWMWuqadNtEOo2DSrLJAJdrGKQFQ0UyglW&#10;GGDxl43/AEe8K+KtF8Z6Lba7oVz9os7jKSxOFS6srpFHnWN9Dk+XNHkZGSpUq6M6Ojt0NFFFFFFF&#10;cV8RtfPhfwN4o1uN7iG4tdKmgspreOOWSDUtRK6bps3lzELtS4miZyc/KGIViNrfmHb29xdzwWtr&#10;BLc3V1NFb21tBG809xPM4jhhhhQFnd2IVVAJJOACa++L74S6ZL8Kj8O7R7KTxJpdlbeIHmjeNpH8&#10;S3BmK3s0iLbsYblo7mwtZrlMiBQCGaHj4Fmhlt5ZYJ4pIJ4JHhmhmRo5opo2KSxSxOAVZSCGUjIP&#10;Br9SPAuvjxR4O8N66biO6n1DSbV76aKNoUOqwr9m1WNYZFXGy6SaPjKnblSVIY9XRRRRRRRXG+OP&#10;HWg+AtJbUtZuo1mlS6XStOBka61a9trczpawiJJCik7Eedl8uMsu9ssoP5v+LfFer+NNcu9e1u5a&#10;a5uGKQQrkW2n2SOWttOsYj9yKPccDqzFpHLSO7H13weP+EP+DHjnxXMYYr7xpND4P0KK6spWM1qF&#10;kh1SezvLc5BeKW8Pz7EElqu4yEqh848I/D7WfFqS6iktjovhqxuYbbV/FOtXVvYaRp5mBIXzLl1M&#10;0v3UEcWcO8QkaNZFevpXwTrHwD+GjzQ2/iWDVtfik8i98QzaNql8wnt42tLldEubO0khitpC0rD7&#10;PK/mKVDTTKsZH0FoHjHwr4nCjQNf0rVZWtRetaWl5C2oQ2u9YzPc6cxW4hUM6I3mxrgsAeSBXS0U&#10;UUUUUUUUUUUUUUUUUUUVheKNLm1zw14i0S3kiiudX0PVtMt5LgssEc9/YSWkMkzIrNtVnBbapOM4&#10;B6V+VlzbXFncXFpd281rd2s0ttdWtzFJBcW1xBIY5oJ4ZAGR0YFXRgCCCCARVjS7u+0/UtOv9MZ0&#10;1KyvrO8090iSeRb63uFmtGSGQOHYSAEKVIPcGv1oorh/iB4A0b4g6I+lamv2e6g3y6Tq8cSyXel3&#10;brtMkasQZIn2qs8BYB1A5SRY5E/Oazudc8A+LIbgRtZa74Z1Y+bbySSeWZ7OXy7i0ne0kQyQTLuj&#10;k8uXEkbEBtrZr6Z/aPig13wn4D8a2MiixmkaOJJYil3ND4k0yPVrB3xwFjS1kDKSeXGO5r4/wcZw&#10;cZxntn0zX0r8XfDNtP8AHTRbO9laez8Y3XhB7mKAmGWG1ubtPDk8Cynd87LbNIHAIG8DHFc5+0Nr&#10;S6r8Sby2jWLy9B0zTdHWWKYTC4fy21Wd5AvCvHJdPAyc4MfODkD6s+Gmh2Hw1+GdpNqxlsGFhL4o&#10;8SyXVvdQz291cWq3NxBNYuXkWS2hSO1MaKC7RZEYkciuZ8A/tA6J4y1tNC1LSm8M3d40cekSS6mu&#10;oWuoXbsVNi83kW/kytlRbqVYSMSm4PsWT6ArP1bSNN17TLvR9YtINQ02/iMN1aTg7JYyQykMCGVk&#10;YK0ciEOjgOjKwBHz1rX7MfhG8k83RdZ1nRi975slvMLfVbOOyIYvZ2aOIpkbJULLLPMVA+ZWJyPY&#10;vA3gHw74A0yTTtBhlJuZRPf6jeOk2o6hIuRB9qniSNdkSsUijRFRQWYKXeRm7Oiiiiiiiiiiiiii&#10;iiiiiivIviN8ZfDXw+eTTjG2t+IlW3kbRbWf7P8AZ4LjEiSahqJjlWDMf7xI9jyMGQlFjkD18V+M&#10;vit418cCSDV9TNtpUmwHQ9KWSx0hlUxOBcQB2e4xJCkqfapJNj5MewHFecUV6f4d8b6bPZp4b+I1&#10;pqHiXwzDbSpo1zDcsfEHhK5+xizhl0G6nkUNb7EiVrCZ/IDJHIEPltHL7xrnhC+8efCqy0547RvF&#10;vw5tlGltYyzXVv4l8MnT1bT77SEieR5ItStYozbzNFl7q3lhCxESrH8cV7L8MPjHrngG5tdPu5J9&#10;V8Jb5EuNIZlaWwS4l82a70aWX7jhi0hgLiKQs+djuJV/QLSNX0zXtMtNY0e7hv8ATL+ET2l1AWKS&#10;oSQysrhWV0YMkkbqHRwUcBgRWjXF+LviD4S8DwNJ4g1aC3uWiEltpVuftWr3aukrQmHT4suEkaF4&#10;xPLshD/K8ikjPllt+0x8Pp7iKGWw8UWcUsscb3dzp2nPBbo7hWmnW1vJZSq/eYRxu2B8qk8V7foW&#10;v6J4lsI9U0HVLPVLGTYPPs5Q/lO8Sz/Z7iIjfDKqOheGVVkTOGVelbFFFfM3xM+Evj/4keKoL241&#10;bw7pvhyxxZabbLfaxeXVvYNcb7rUnsWt0gN5Mu0ukcqKQkUTSsIxKdW08P8AhX9nrwfqniGRn1zX&#10;7zbYx3ssUdrPqNzNmWy0iyiDP9nthsM9wfMZ2CM5LlIY18h+CHxNlh8Tan4e8UTfbLHx7qc1xuNl&#10;FKjeK9XuFhczxQ7VWG9DeTKBEyhxFxHF5jV1Piz9mJpbm4u/Bmt21tDPdBodG1uO5WGytmDNKsWr&#10;2/nSvsbasSSW5bYfnmZ1y/0L8PdH8RaD4S0rQvE82n3OoaND/Z8V5pt1JcW9xp1udun7kmtbUxvD&#10;Fstyu19wjEhkLOwXtKKK8l8XfGvwH4Ou5dPu7651bU7e4+z3enaHBFezWUiM8cwup5pIbdGjeMxy&#10;Q+d5qkjMeMmsfQf2hvh3rV4tlPNqmgtM8MUNzrtpBBZSSzyiJUe7sJrhIVXO55bjZGq8s/Fe229z&#10;BeW8N1aTxXNrcxRz29zbyJNBcQTRh4ZoJYsq6MuCrKxU5BBINS14L8YvjJbeB4X0HQJIbrxdcw5d&#10;iEnt/D8E6bo7u7RgVe5dSGgt24xiWYbNiT/Bt9f3up3c9/qV5dX97ctvnu7yeS5uZ3ChVaWaYlmO&#10;AByTgDFep/BjwTH4u8WxXWpRx/8ACNeGlTWNeluDELZ0i3SWNjcfaI5ImSaRMzpIFDQJMA6ttNd3&#10;428TWuieKL7xpr9nbaz40vZYT4Q8J6mLl9P8G+GYhnSdT8Q2DSErqFxHi4j08SL5LyvcyBJWjRPn&#10;7XPEGt+Jb99T17VLzVb11dBPezNL5MLzvcfZrWP7kMKvI7JDCqxruO1QDWNV3T9Q1DSruK/0u+vN&#10;NvoBJ5F7YXU1ndw+bG0MgjubdlddyMyNgjKkg8E19QeBP2k9ShuLXTfHltBe2cs6RS+I7KAW17Zx&#10;yySNJcX+mWiGKdELRJi1jiZI0Zgk8hwfrvStW07XNOs9W0i8t7/T76MzW13buGikTOxh6qysGR0Y&#10;blYFWAYEDQoooooooooooooooooooo65zz2YE5GPTHQ//Xwa+btY/Zn8I3+rwXmmapqWiaWXVr3R&#10;4FS93IEVNmm6hfMzwElWZjOs43MdoVQEr1LwR8MvCXw/SVtAs5pNQngNtdaxqE/2nU7q3+1G5WFn&#10;VUiiUEorLBDGHCRmQO6Bq7+uG8f+P9E+HujHU9Vcz3lx5kOk6TBIqXeqXUaBiibgRHDHuVp5yCqA&#10;gYZ2RH5z4W/Fyw+Jf9qQf2b/AGHqml+RN9gfUob83dhN8n2y1fy4JCIpAUnXydqB4vnJkwPjX4ye&#10;FB4R8f6xZW8CW2m6k665pMcQtI4UstSdmkhgtrTCwxQXK3FvFEyqQkanG0qzenfGy+uvFvw7+FXj&#10;NJYru3a3vbLVrqMeQia/f2lv9qgjtZQr4E2n3isyqUGwYYhkLZvxc1C20v4c/CbwXZpBas+hWXij&#10;VrDyZ1uYLu4sAkNyzyfKPPuLjUWkQEkOucIMA+nfsz+EhYeH9S8XXUEf2nXrg2WmSMLaSVNK02Vo&#10;7mSOaMmSMTXQdJIn2kmCN8EFGq1c/tJ+HLXxZcaJJpEz+H7bUpdPk8U22pQ3ivHDmBtRt9NtInEt&#10;uZQSrx3TO8GJFQufKP0XbXNveW8F3aTxXNrdQxXNrc28qT29xBNGJIZ4ZoyVdHUhlYEgggjg1OR9&#10;Onuc5PPHTpXgnib9nXwLrs9zeaY1/wCGbueKTZDpssMukC7lmac3cmm3SswUbwnkW88MYVVCKuGL&#10;dP8ADv4R+Gvh4DeWjXGqa7NbtbXOs3jlP3MvlvLBZWMZ8qGMvGHBO+X5mBlKkCvVKKKKKKKKKKKK&#10;KKKKKKKKK4rxt8QfDXgDT477X7qQyTyrHZ6XYrFcarfMWHmyW1rLJGNka/NJLI6oOFLb3RW+KvGv&#10;x58aeKZmi0u6m8J6SNhjstJvJFv3dUG97rWY1ilbLbiEiEabcBlYrvPiNFdl4Y8Z6h4djn02aJNZ&#10;8Lak5GueFr+ST+zdSjcKjywsMtbXahUeG8gxJG6Rt8yrsP1F8P8ASdO8QeEtf8A2+oXOpeBfFFpd&#10;X3g7V7t2kvfD2qQyJc3/AIY121guIxHeWVyINRt7WILDdIJ7gO8bsq/IGs6NqXh7VL7RdYtZbLUd&#10;OnaC6t5gQysAHR0I4eN1IkikX5XRldSVYE9L4C+IGufD3WP7T0h1lt7hUh1TSp2P2LU7ZSSiyhfu&#10;SxlmaCdRuQkjDRvJG/6D+AvH+ifEHRRqmkMYbmApDqmlTspvNMumQsI5Now8UgBaCcDa4yDtkSSN&#10;O3rI1zXtF8M2Emq69qdppWnxlk8+7lVRLMIXuBb20Q+eaZkjcxwxK0jYO1T0rxC6/aX+H0FzPBDZ&#10;eJ72GGaWNLy207T0t7lEYqlxbreXcM2x8BlEsSPg/MqnIr1Xwn4/8JeNoWk8Pazb3c8alp9Nkzaa&#10;pbqixtI8lhchZTGplRPPRWiLfKrkg47GiivDvjJ4C8afESHStJ0S50Cx0Wwnkv7n+0r68S5vb9oj&#10;b2rGK3sZfLSCNpgNs5D+adyjYprJ8D/Bfw/8Mml8aeItZk1W/wBE0+7v2lS1eDS9JjSw36hcRW0Z&#10;lmuZI0EyxyNtDK2RAsoQr4Tb/Gy9T4ryeO54Z5dFkhm0EabFHbRXaeFDOZLaJfMMg+0JIEvJMSgP&#10;KGjEiRMNvt3jv4G6H8QZl8X+EtVt9IutZsf7RdTaNNpOuXF1CLmy1AmNke1abcDcyLHJuyJDF5m8&#10;y9R8HvBXjfwFZXuheIr/AETUdDZzd6UdP1DULifTrqRh9qgS3vLSJRBNnzPllG2QMQjGZnX2eiiu&#10;D8Z/Evwh4DVI9f1Ipfz20t3aaVZwSXWo3UUTbVIjT5IhIwKxtcSRoxDBWOxsed2H7Sfw7vbuO2uY&#10;PEWkwyeYW1C/062ltYRHE0iCVNLuLmYlyPLUpA3zEbtqZYe26NrWl+INOttX0W+t9Q027jEsF1bO&#10;SrZHzRurfOki8rJG6hkIKsoYEVp1wnxB+IWifDzRjqep/wCk3tx5kWkaPDKqXWqXKLl1ViGMcMe5&#10;TPOykIpGFaRo0f8AOfxX4s1vxprFzrevXZuLqdisMKb0s7C3BzHZ6fbkt5cSdhksxy7s8jO5b4S8&#10;NX3jDxHpPhzT9q3OqXJiMrGMJbW0MRub68ZZGQMIYUkl2Bgz7diZYgH6d+IMHg7R10qx1q0e48C+&#10;ANMuNE8OaRb3cVhe+OfG0giOqlptNOGtLMKq6leCOFo7154/3shMR+cfF3jnX/Gc1q2qSQW2n6db&#10;w2mk6HpcP2HQ9JtoIvKihsdPUsoIX5d7Fn2hU3bERV42nI7IwZSVZSGVlJDKwOQykdCOxr3nwN8f&#10;vF3huW3tNemk8UaH5gEy38jSa1bQlneR7PVXO+Rtzq227Mg2osaNCp3D7W8JeM/DvjXTI9S8P6hD&#10;dK0UMt3ZM8a6jpjzFlW21OyUs0T7o5ADyjhS0bOmGPT0UUUUUUUUUUUUUUUUUUUV4V4++Afhvxnq&#10;dzrlpfXPh3WL0xPevb28N5p11MufNu5dOZomE8g2h3jnVSQXaNpGdzf8HfArwP4PvrbVlS+1vVbU&#10;20ttc6zNBJBZXkSFWubGwtkiQMWbehn80xlEMbBwWPs1UNV1fTNB0671fWL6DTdMsIjPdXk5ISKM&#10;cBUVQWd2YqkUUas8jkIiszAHw3wR8f8ASvGPi2Pw02hzaRBem8TSdSutShnku5ocy21vdWSQqkLS&#10;xK5G24kAk2xAvuDV5T+0z4SjsNb0rxdaRShNehfT9VZYJmto9S0uGNbKaS7LsivcW37tIdicWzON&#10;xZ9sOlXP/CQ/s2eILGSztrq68Ia3GNPESNPeW9vJq1vqUupyRhmZNsV5fQ+ZtCeUrj+FzXOf8Izf&#10;/wDDPP8Aa/2a38n/AIT/APt77T+78/8Asj7H/wAIpu3434+3fL5ef9uvo/TvBt54q1j4QfEq7ntb&#10;iex8I2b+IBezTLcXk13oZvdJu7GGCMxmRLu5lmmMkiYGzAbGK+TdDsLX4h/F9Io40k0zxD4w1PV7&#10;i3u5biETaKL6bW722aW1CyLJJao8aFdh3lRuT7y/SX7THiN9O8I6Z4dheZJfEuomS5Iht5LeTTNE&#10;8u6ngkllJeNzdSWckflKMhJAzqvyv8MV+lPwd8Vy+MPAGj395drd6rY+fo2rSBbjzPtenviB7iS4&#10;JMs0tq1vcSurspeQgbTlE9Poooooooooooooooooooooor5b+NfxrOjm78HeDrvGrrut9b1y2kB/&#10;snjbLpumyrn/AEvtPMD+45Rf3+4wfFhJYkkkknJJ5JJ6kmkooor6Q+BHxXXwteHwp4l1JofDF+5f&#10;TJ7gB7fRdWkl58ydyDBaXG5zKcFEk2uQiPPJW98dvhDcQXOo+PvDUb3VndSSX3iTTYwZJ7Kd/wB5&#10;da3aY5kgc5kul5aJiZMmEv5HyjX0D8A/iN/wiev/APCOapNFH4f8SXMSNPcS3QTStWWFo7O5iSMP&#10;GFum8u3uGZF6RSNIscLBvqn4s/EGL4feGHvYQk2t6nLJp2iWxlt8pctAzSalLDIdzwWw2mQJG2Xa&#10;KNtgkEi/nFf6jf6rdzX+p3t3qN9cFTPeX1zLdXUxSMQp5s85LHaqqoyTgAAcCu6+FvgX/hYPiy20&#10;aS5NrYWttJqurSoAbg6dazxQyQ2oPHmSySxxBmyEDGQh9uxv0W0Lwz4e8M2otNA0bTtKhMUEMps7&#10;WKOa5W1iMUEl9cgeZPIozmWd2diSSxJJO3RRRXxX+1HNqR8Q+F7eWMjSItGuZ7KXywFfUp73Zq0Y&#10;l6ttijsjg8DcMdTXy3X6ueGJ9TuPDXh+41tJo9ZuND0mfV457YWcyanLYxyXyTWaKgicSlw0QjAU&#10;5XAxW5RRRXzT8a/g/oFz4avPE3hnS7PRdU8O2Ul1c2elWllp2n6ppUL+ffG5t0MMazW8ZluEmTMk&#10;iqYNkhMJj+Ha+hvgh8V77wtqdh4S1aY3PhfVL1Le2MrqJNBv72batxBLJgC1kkObiIsFQs06YYyr&#10;N9U/FP4gW/w98MTagpt5davt1poVjM+PPu2AEt08aAlorZSJZOFBOyIuhkU1+a9xcXF5PPd3c81z&#10;dXM0tzc3NxLJNPcXE8hlmnnmlJZndiWZmJJJJJJNb3hTwprXjTW7bQdCtvPu7j55ZXLJaWFpGwW4&#10;v7+ZQfLhjyMnBJJVEV5HRG+2vEGoeEvgj8OZdAs/7G1DVpLJI4tFvypuPEd7qWbW91TVdPiMjval&#10;UlMnmMIykYtVlUmOvhLVtV1DXdSvdX1a6kvNR1C4kury5kCq0ssrZO2OIKiKvCpGgCouFUBQAM2i&#10;iivQ/AHxJ8Q/D7UornTriW40lpmfUtAnuJF07UElVUndU+ZYbnaiCO5RNy7QGEkW+Jv0S8KeK9G8&#10;aaLa67oV159ncZjlik2pdWN5GgaexvoAW8uWPIJHIIKuheN0dujoooooooooooooooooooooor82&#10;PjF4puPFfj/XZ5HjNnpNzN4f0tYXgni+waVcyRiaO5gRPMWeUy3ILFyokCB2RFNN+Dmvz+HviN4Y&#10;mhWWWLU9Qi0G8t45zbrPBrTDT0MxCtvSGZ4rnyyPnaNRlThh9B/tP+HFuNH0HxTDEvn6bfSaRfNF&#10;aB5JLHUI/PtJbm9Q7ligmhdI0cEF7gkFWJDc34R8L6n8U/gbZ+G9Pn0/Trzwt4yufscl2Lj7Pfwm&#10;B7+UXc0KyNG4/tOTaUjYERopA3M68R+0Ff3OsfFC50yK1DyaTp+jaLZpbJLJPeNdQDV0xAmf3hkv&#10;TEqRjBCrwSTX1F4kaX4Y/Bm6hsUiF5oXhqx0pLjT8WaLquovDpU+sQ4Q/MLm4a8bcMu+dxDPur85&#10;q+3f2ZfFE+o+H9Y8L3LoR4euYbvTS00Kymx1iSWa5tktlVXZYbhHlMpZubgKdoVAfpuiiiiiiiii&#10;iiiiiiiiiiiiivKfin8U9N+HGnIiLDqHiXUIpG0rSWkwkaA+UNU1URkOlsjghVUq87KyRsoWWWL8&#10;8NX1fUte1K81jWL2bUNTv5TPdXc5BeR9oUKqrhVRFASONAERAEQBQAMyiiiu9+HXjWXwP4ksdTkW&#10;e50n7TA2q2EDqrzxRq8aXNtuIxPCJJDGQ6F0aSB3EM8yt9ZfE74b6V8WdEsvGngq6tLnWjZB7KeJ&#10;1hsvENjGzD7BdNNsEFzEwdI3mClXDQT7QFeH4YuLee0nntLuCa1u7WaS2uba5jeCe3ngcxTQTwyg&#10;MjowKujAEEEEAiu1+HPjvUPh/wCJLbWLQ+bZTeXaa1YlElF9pbzrJPHErldky7Q8EgYFWGG3Rs6P&#10;+i2p+L9E0nwrJ4zuLiV9AGlWusRTQwstxd2t/GkmnpbwXPlnzJzJGkaSFPmZQxQbiPzU8W+Lda8a&#10;a1da5rl0808zsLe3DN9k0203Ew2FhCThIkH4scu5aRnc5ejaXca7rGlaLaSQxXOsalY6Xby3JkW3&#10;jnv7lbSKS4aFXYIpcFyqMcZwD3/Szwb8OvCnge0t49H0m0XUUtkiu9beEy6neSeRHDdym6uWkeJJ&#10;mjEjW8TrErE7UBruKKKK8F/aOm1WL4cSR2Cymzudc0uHXDHbrOiaYvmXELXEhVjEn22O0AkUqdxW&#10;PJEhU/ANfoP+zvLqb/DOwW/hjitItT1eLRXUoWuNMN15sksuxmIYXjXaYYKdqA7cYZvcaKKK80+I&#10;Pwv8NeOdL1LzdOsbXxHNA0ljr8MaWt8L+3thBYDULuJGeeDCpFJHIHxHny9jhHX827q1uLG6ubK8&#10;gktruznltbq2mXy5re5t5DDPDLGwyGR1KsD0IINdn8P/AIgaz8PNaTVNMY3FlOY49X0iWRktNVtE&#10;Yny5Dg7Jo8sYJ1UlCTkNG0kb/o3f+KdF0/wvN4xlug+hJo6a3DPgWr3tncWq3ViltFfmEia5DokE&#10;UhRmkdEwGOK/NHxh4s1Txrr97r+qzSPLcyMlpbM/mQ6bp6yM9pptqMKAkQY8hQXYtI+Xd2OBZ2d1&#10;qF1b2NjbzXd7dzJb2trbo0s080rbI4oo0yWLE4AFfd/gTwr4c+Cfg+XxH4smtLXXr2Ef2pdtJHNc&#10;oZI/tEHhrSFDFZHBj3SLCT5rqzMzRRRmP448d+M7/wAeeJLzxDfxC281Y7exsEnmuIdPsLcFYLaO&#10;Sc5ZiS0szAKHleRwiBto42iiit/w54n13wjqa6v4e1GXTb9YpIDLGsUsc9vLjzLe5t51eKWMlVfb&#10;IhAdVcYdVYfoR8MPihpfxF0skLFYeILGNP7W0ncDjgL9v08s26S2dmA+b5o2+R85jeT1Giiiiiii&#10;iiiiiiiiiiiiiiivib9pnxVPd+INM8IW91C+n6TZwalfQReYHXWb0SLFHdlsLmO0MbxbRwJ2yTkB&#10;fm7Tr+60rULDVbCXyb7Tby11CzmMcUwhu7Kdbi2lMUwZH2uoO11IIGCCK/QL4p6da+P/AIQ3OrWk&#10;QQpo1j420o3zywSW6W9kNQnWVLPzFaZrJ7iBY2LJ5jrkjAkX59+AROqWHxQ8F2wCal4n8HS/YrmV&#10;tllCbeG40lhdMis4BfUYjlFPyq/GcV79/wAKt1T/AIUx/wAK1/tCx/tX7Pu/tHy7r+zPtn/CRf8A&#10;CQeV5mzzfLz+58zy92Pn8vPyV3OneLPh7YadDa6Z4p8H2+l6VbW1rHHa6/pH2azgVfIto5HE2FJx&#10;tBc5Y55JrkrPxF8D/A0AvdK1PwPp7FHsmudEax1TVpIpma7eKZ9JE948ZZAcvlQQi5+4K+ffjt8U&#10;vCPjey0zRfDsEuoSaZqP28+IZ7Q2ieRLY+XJp+npdKtztkd1NwZFiG+BMCUbXX5pr9BP2d9FutI+&#10;HMM9zlf7e1a/1q3jaOSOSG1eOLS4fMDgZ8wWxmRlyCjqQea90oooooooooooooooooooooqve232&#10;2zvLL7TdWf2u0ubYXljMIL61+0wtCLqymYMEmj3b4nKMAwBIbGK/PHx18EvGXgs3F5FbN4h0GBXl&#10;OsaVCzvbwRxyzTS6lpql5rdY44mkll+eBAVBm3HaPHaKKK9t8L/AH4geI7Zb24tLXw5aOVMZ1+Se&#10;1vZo/OeCZo9MgjkmQoUztuVh3hkZCyEsOy179mHxFZxGXw94g03XikE8kttfWkuhXck0S7orayAk&#10;uoWaTBXdNNEoJG44ywx/BfxI8ZfBu+/4RTxdo9++ifaPOOm3iyR3thb/AGiS2ur3w5dO3kzW8kiy&#10;MFVmgldCY5Yy8rv0nj34MaV4h06fx98Krq31HT7yJNQfw5YR71fdl746IEO6ORMqzaY8aujCSOPa&#10;6x2w+VSCpIIIIOCDwQR1BFejeP8Ax/eeOoPCK3clwZNB8Ox6dercGJln1j7VIl5qkUqnc32mCO0e&#10;TeBtkDKAQN7+cV9c/srRRmTxzMY42ljTw3GkpRDKkcpv2ljSQ/MFcohYDglVz0FfV2r6xpvh/TLz&#10;WdYvIbDTLCEy3V3OWComQiqEXLM7sQiRoCzsVVAzMoPyP4r/AGndQlneDwbolvbWgR0/tDX0a4vZ&#10;TJCm2aCwspVigaKTzNvmSziQbGKp8yHy8fHr4rgEf8JV1x/zA/DeePQmzyPwIr6k+BPjXxh430TV&#10;rzxMbK6ttPvYNPsNUhghtby9uyj3eox3kFqyxgQxy2oiZbeNSGOS7hiPda8z+LHgKHx74TvLKOFD&#10;rmnpLf6BcFIvNW+iTL6eJZHj2x3ar5L7pNinZIVYxKK+Qfgj8Oz4x8XNPqcA/sbwtLa3urW88du/&#10;2q8MzHT9IuLS6zujleGUzgxMPLjeNtjSIa/Qql9ONxB57Z9cHnrx269c9K/PzW/jl8XbTWdStJ9Y&#10;tNHuLK8uLG50y00jQrq1sbmzf7LcwRTXkV074dDljPJyflbbgUmk/tE/ErTmla7vNK11ZFQKmq6V&#10;DEINrEs0J0U2ZJbofMLj0A5r6j+HPxn8OfECRNNMT6H4iMc0i6RdTLPFdxQsWJ0vUFSMTER4eSJk&#10;SQAOQjxxs49Wv7K01Gyu9Pv4FurG+tbmyvLZndFuLO6iMFxC0kZDKHRmUlSCM8EHmvyRor0X4i/E&#10;DUfH9/pFzdyymHSdB0yxWNkMCSaobOOXXtR+yxyvCrzXW9VeJU3QRwB0DIQI/AHw41/4g6rFZ6bB&#10;JbaYkuNU12a3kfT9NhQK8w35AluCrL5VsjbmJBYpGHkX6N8SeN/BPwR0qbwt8Obez1LxNNME1S7u&#10;ZftxtJLX9y82uXcGwS3AO9IrOEokTeY7rHkJN45o3ws+J3xQu7zxLfJ9m/tL/TW1vxNJNYRai0iR&#10;PAthbW8MkphMUim3aK3FuI0McbjYqV6Pf/ssX8Vm76X4ztLy/Aj8q2v9Em02yky4EvmX1vdXTrtX&#10;JXFs244B25yPDPFnww8a+CxNNreiz/2dFJIg1ixIvtKeNZxbQzyXNvkwLMzJ5K3SxO2QNm7IHAUU&#10;V3PhH4c+L/G00S6FpE72buEl1i7VrTRrZRMkMzyX8q7XaPeHeGASTFQSsbYNfbXwk+FFx8Nor+W5&#10;8QvqNxrNvp/26wt7OGDTLe6tVLbo55t9xKY2kmjjkVoVdGzJDu2bPZaKKKKKKKKKKKKKKKKKKKKK&#10;K/LPx1pk2j+M/FWmzxyxva69qgjM0AtnltpLxprS5EIAVUliZJU2jaVYFflIpfA2vWHhfxdoHiDU&#10;tPGp2Ol36XFxabUaQDY0aXVukjKrTW7MLiAMygyIoLKMkfddt8XfhJ4utk0q+1rTGiv7aGa60zxN&#10;YS2lnGQqXP2a9n1SP7E0kUgAwJ2BZcxswAY7/h3WfhfoyXdh4Z17wbZRXl3d6vcWGl67pQh+0Nbq&#10;Lu4js4pisaLFCu5YgEVVzgDmsyfV/guuo3PiO51X4eXOsebb3z6rLqGg3+prPYQrDayWTl5JleNE&#10;TYsGDkAjLDNea/E343fDrVPCGsaDpbT+J7rWtPubKGMWF3Y2enXOE+yahdTanHE2YXP2iBYY5C0k&#10;W1jEGD18S19cfstaZcmbxbrTLIloItN0yGRrX9zcXLPJd3KRXp5DQKIjJGoORKjNjC5+wKKKKKKK&#10;KKKKKKKKKKKKKKKK+NPi/wDBDxXc63rPi7w/NP4mt9Rna+utPmn8zXrFvJd5oLSNgq3FtEESO1ih&#10;PnBWjhSJxGZG+VHRkYqwKspKsrAhlYHBVgehHcU2iivSPBnwp8a+OhHPpGmfZdLfONc1ZnsdKfBm&#10;jzbSlWkuAJIXif7LFL5b4EuwHNevTfsua+ulwyweKdIl1klfP0+WzvIdLiGT5hi1hC8r4G0qGslB&#10;JIyMc8XpF38T/gXqtpcalpmoRaFcXAN5pstyLjw7qv2gbZEjvbMzQQ3pjt90T485FVS8bQlo39c8&#10;Q+FvCnx90pvFngm4g0nxdZPb2mr2upD7OZ0I2QRayloJSH8pGa0vIlfzFUwP9z/R/kTV9H1LQNTv&#10;NH1mzm0/UtPmaC7tZwu+J9oZWVlyro6kPHIjMroQ6EqQT20nxAup/hhF8PpWvFay8Rx6laTwtFHZ&#10;y6JLDPcXOlXkcQR2KXzpdRmTzAxbrH5EYbzavZfgFBPL8U/DkkSO6WsOtz3DqDiGF9BubUSSEdFL&#10;yxxj1LAV+ifAGT07noMDJPJIznHt0ya+YvHf7SOl6RNd6X4MsYtcvYJngfWL1saCrxSREvYxWriW&#10;8Rh58e8SQKGCyRtNGwz4bd/tAfFKe6nuINdtNPjldnjsrTRNFltbZW/5ZQNqUE8xA7GSZ2969c+C&#10;PxP+IXjLxXNous6npup6ZFptxqt9Jd6dBaXsEFsRaRR6U+kxwxl3uLiAyC5Rh5avsZXwG+s6yde0&#10;TT/Eei6noWpxCWw1Szms7gGOF3iEyYjurf7QkirNC22WGQqSjqrDkZH5yQ/DTXZPiKPh1IFGoJqS&#10;W91eweTPDDpTRretrQUyopQWjLcrE0iuSRFgSnbX6S6bptlo+n2eladbJa2Gn2sFnZ2yNLIILa3Q&#10;RQx+ZMWdiABlpGZicliScm5Xxr8Xfir8TPCfjfUNF07U4tK02CG1n0wxaDYldQs7qLzheGXV0uTI&#10;yOZLZ5IWWMvC2I0bcK89sP2gvihaXaXNxrNnqsS+b5lhf6NpcVpNviMal20qK1mGwkSKI5l+YDdu&#10;XKn3/wABftFeH9eaHT/FsMXhnU3VUS/EkkmhXkxZI9plbL2hZmZgs5aNUUlp9xAP0bX5pfGHSl0b&#10;4m+MLRJDKJtUGq7iMYfXrWPXJItv+w1wUH0rzSvR9Q+IF5efDfw/4AjDQQaTq2p3l5JGrol9aSyi&#10;90uOSQSncyT3F4ZYzEEAS3ZSXDmuX8OeGtc8Wakmk+HtOuNSv2jeYxQ7FSGBCqSXN1cSlUiiVmVd&#10;8jBdzKudzAH620+y8A/s+6LFda01trnxFu7Ka7ijtw73Ls4+zLaadJIhFlZqSyvdSqskwExCvtS2&#10;TxH7B8Uvjlqq6gYJb20t7h7aO4k26d4a0GO4mRp4LYucMY0aIyiMTXLIqF/MIWvSrL9li/kskfUf&#10;GVnaakVl32tlos9/ZK4Y+SBqE9zbSEMMbj9lG3nAbGT5X4s+CXj/AMJwrdTadHrdj5YeW98ONc6j&#10;HakCRnS6tXiiuECJH5kk3kGIBlBk3kqPIqKK6Hw94V8ReKrlrTw7o1/q0qPFHM1rAzW9q1wGEBvb&#10;xsQwK+x9rTOoODzxX1x8J/gXrfhXU7HxTrfiCTT9RgTI0TRfKmV4Zo4nks9Yv7lGjkBzLDNBDEQG&#10;CSw3QYAj6foooooooooooooooooooooor4C/aL0O5034h3GqyCVrTxFp2n3ttL5DxwJNYWiaRdWa&#10;zt8sjp5EczAYKrMgIGQT4JX6B+GPj58NLzS7CG5um8KTwxW9kujTaddGztFht0RUs7nS4Xtxarkx&#10;xFvKYKmTFGNorqNI1D4O6RqDXeg6n8OdM1G4iGnmbSNS8N2ks8UsyS/Z1WykUPvdUOADlgPQY6b/&#10;AITzwX5n2L/hMvCvn+d5f2X+39H87z8+X5Xl+du35+Xb61+V1FWbW1ub64gsrK3nu7u6mjt7W1to&#10;pLi5ubiZhHDBBBECzuzEKqqCSTgCvor4Z/ADWtavbbVPG9nc6PoEQE/9lyubfWNWdSPLtpYR+8tI&#10;c5855Nsu0bY1Xf50f3Bb28FpbwWlpBDa2lvBHbW9rbxxw29vbwp5UMEEMYCoiKAqooAAAAGKlooo&#10;oooooooooooooooooooorw3xv8A/B3ixpb3TAfC2sStve602BZNNuJGMYZ7rRyUj3bVfm3khy7mS&#10;TzTxXyV4r+Dvj3wh50l3o0mp6dFG8ravoYk1KxWGK3FxcTzqiLPBHGM75LiGNcqSpI5PF+H/AA1r&#10;nirUo9I8P6bcanfvG8phg8tEihTAa4ubiYrFFGCVXfI6rkqudzAH7j+GXwM0bwUE1XXvsfiHxIHg&#10;mgmNuX07RWhxKv8AZsdxy8wlG8XckauAEEaREOz+8UVgeJfC+geLtObS/EWmQanZeYsqJKZY5oJk&#10;O5ZbW7tik0TcbWKOCVyhyrFT8nal4Y8a/s/aq3inw3dN4g8GXVwbfUbO480LHbyELaR65BCAqSqX&#10;2W2oQgDzAVdEWbyJem1Hw74F+P8Apf8AwkXh+7h8PePYbBlv9OlliZpJ7dUSJdZgRfMmgU7YodSg&#10;QHy2VZEZo1t4/k/xH4a13wnqT6R4h06bTdQSKOfypGhlSWCYExz29zbs8UqEhlLxuwDBkJDKwGDX&#10;11+ys8Qk8dRGSMTPH4bkSEuoleONr9ZZY485KIXQOw4G5c9RXl/xp+JFz428RXOnWF67+E9FufI0&#10;u3j2pBe3cMZgutYm8t5FmLuZFtZCRiAghEeSbd4rRX6UfBrRF0L4beF4Stp52oWH9t3E9rF5ZnbW&#10;pW1C2e7farSSx27wwMzZxsCqxRVr1CisjR9B0zQf7W/su3a1XWtYvPEGogyzyiXVL9I0vLgeezFR&#10;L5asVXCg9ABxWvRX51fHfQF0H4k6y8cMUFprcdrr9qscplMhvUMWozyhiSjyXsVyxQ8YOVAUqK8c&#10;qe3uJ7OeC6tZ5ra6tZorm1ubeR4Z7e4hkEkM8EsZDK6sAyspyCAQQRX6KfC/4m2fizwRca1q8yR6&#10;h4atnTxQC1qrOtnafaW1hIYiuyK5jR3HyIokSWNPljDH85KK+g/hx8DrvxFZx+J/GN0fDvhD7Fc3&#10;6ubiC01O7to4i0V9vu0aK1tPvTGacbmjUFE2SLMO28TfFC4lltfhZ8D9Oj+xra/2VDqmmpN5++Uh&#10;7k6JNMyiJUBkNzqdwSzO0k6uhUXMnpPwz+Bmi+CjFquttbeIPEoa1ngne3P2DRZ4Qs5GmRSkl5Vm&#10;G5bx1VwFTy0hPmbvdqKZLFHPHJDNHHLDKjRSxSoskcsTDZJHIjghgw4ZSMc4IIr548cfs5+GNdE9&#10;94VlPhfVWEsv2RVe50C6lImn2takmS08yR4k327GKKNcJbFjmvM9L/Zb8RzSyrrXifRNPjEamBtK&#10;tr7WJJJd3KTRXYsVjGM4YO5J4wOte6+G/gR8OvDpEr6VJ4gu0llkW68RSpqCqksIi8g6dGkdo6Lh&#10;nRnt2kDMTv4Tb7FnPJ+Yk5zn16nJPU/zpKKKKKKKKKKKKKKKKKKKKKKKK8J+LvwatvHqrrWhta6b&#10;4qgVIpJJg8dlrVpHhBDftCrMs0aj9xcbSSMRSArseH4i8SeEPE3hG5W08SaNe6VJIWWCSeNZLS6K&#10;RRyyCz1GAvBNsEkfmeTI2wna2G4rmqKKK9g8D/BPxp40MN01p/YGiSCOQ6vq8UsJngk8mQPpmn8S&#10;3G+KXzYZMJA+1l88NgV97+E/Cmi+DNEttC0K2+z2dsTJLLLtku766cDz76/nAXzJpMAEhQqrtRFV&#10;ERR0NFFFFFFFFFFFFFFFFFFFFFFFedeMvhT4K8c75tY0zyNTfbjW9JeOy1b5TED50xV4rj93EsKm&#10;6hl2ISI9hO6vkbxn+z7408NF7nRQPF2lqMmXTLdotViwsQPn6IzSO26R3WMWsk52IXkEYIFeLx6R&#10;qsmpNo0WmahJq63Eto2lJZXL6kt1bkie2axVTIJEKsHjK5XByOK+tfhf+z0lq1tr/wAQYQ95b3Xn&#10;WvhcPa3VltgJ8qTW5YjIk4dsSLbRt5e0KJWkDyQp9WwwW9rbw21tDDb21tFHBb28EccEEFvEnlxQ&#10;wxRgKqKuFVQAAAMAAVJVS+0+x1S1mstSsrTUrGcL59lfW0N3aTCOQSxia2uFZG2uoZcrgEZ9DXyn&#10;4z+Cmu+DtRTxj8JLm+ieySa5n0aO583ULYRZmYaYZ8/bIHQbHspt8jEbV8/zAiWNN8Q+Bvj9YNoP&#10;iWytvDPju3soV0zVIHjaS6kiXdIdMll2NLGJWkeTS5nZhG5aOVnV5ovnrx/8NfEXw/1Ge31G2mut&#10;HM4j03xDBbyLp1+kod7aN5AXWC5KRuXtXcsNrFS8e2VvO69f+A2f+Fr+FcA/8xzOM9B4bvOePTrX&#10;rn7RXxJvYbp/h7o0pgiS2trjxLdRm4iuZWu4vPt9FBYKvkmF4p5mRnEgdEyoSVX+RKK+1/2XNKSH&#10;w54o1vzZGk1HWrXS2tioESJo9iLuOdWB+ZnN+6sCuFCjGdxx9Q0Vkf2FpQ14+Jvsy/22dIXQxe+b&#10;PkaWt6dQ+yrAW8sDzjvLBN/GM7Riteivj39qTRFWfwp4jitZy0sOoaJf3o8xreMQOl/pNq38Cu3m&#10;Xrr3YK3XZx8k0V9q/s8fEkanZJ4C1ib/AImGl28kugXM1wTJfabGd0ulhZuTJarkwqjHMGVCIsGW&#10;+cPi1qkmr/EnxjdyqqNDrM2lgIMDZoaLokT4OeWS3DE+pzXnNeqfDz4S+JfiDK0tso0nQ4Qhn1y/&#10;hnNtLmfyZLfSolA+0zJiRiiuqLtIklRmQN7pr3jPwf8ACeyuvA/wqsP7R8a3l1a6Zf3ohl1SWPUY&#10;4RaGS6mbIur3zDiKyt08iKZ5dyIVaCS34G+CV9rt6fG/xYnutR1rULr7aNCmkjZWUJ5cDa40QIwA&#10;EMVjBtSNESN8qXgT6gt7a3s4IbS0ghtrW2ijt7a2tolht7e3hQRxQQQxgKqIoAVVAAAAAAqWivIv&#10;HHwW8GeNTNetaHQtblWZhq2kJFD59y4mlSbVLDHlXAaaXzJnASdwqoJ0HA8Aj/Ze8VnUDFL4h8PJ&#10;pP2h1+3RjUpNQ+xhyI5/7MaJY/MIwWi+17QePMIG4+u+FP2dPBOhvbXetS3fim/g+Zlvdlnoxnju&#10;xPbzJpVuS5ARRE8VxczRSfOSmGCp7rYafYaXaxWGm2Npp1jbh/s9lYW0NpaQ+bIZpPKtoFVF3OzO&#10;dqjcxJPJq1RRRRRRRRRRRRRRRRRRRRRRRXDfEH4f6L8QtDfS9TQW95Bvl0fV0jD3WlXbBdzopK+Z&#10;DJtCzwM2HUA5WRY5E+AvF3wv8a+Cnnk1jRrh9Ogwza3pySX2j+W0620Usl5Gv7jfIyqi3KxuSQAv&#10;Irz2iiv0u/4U98M/+hP0v87r/wCOVo2Xwx+HlhC8EHgvw3IkkjSM17pVpqUoZhyEuNQWV0X0VWCj&#10;sK6XStC0TQo5YtE0fStIjuHV549K06009JnQFUeVLRFViASAWzjJrUoooooooooooooooooooooo&#10;ooooopehOB14PHJ7ZPvSVzfiHxh4X8KRGXxFrum6UfJMyW9xcKb6eEPsMlpp8W6ebBOMRRsRXkuo&#10;/tJfDqxuGt7VPEGsRCONxe6fpkMdqzuu5owurz2swZDwcw7f7pI5qj/w074CBI/snxfjpzp+i5Pu&#10;f9P4+gzXZ2Hxk+FfiFF05/Edgn9o2cn2qy16yutPs1ikti1zY311qUS2THaTGyecyuflQvuGfnrx&#10;t4Q8O6JrieM/hR8QPB9ldWrtff2Kvi3Q7e6t7szCORdEeWUQPbvG7+baXDKNiui+asiwr0vhr4l+&#10;DvivpsHgz4oWVlZ6y1nNBYeJibS0ilutyuZ7G9lX/iX3biKMlATDO6GMgLIlsfK/ib8F9c8Bvdar&#10;YiTV/CZuikF+n7y/02GQboI9agjVQpBzGLmMeUxALCJpEirzzw54mufDUXiVbSPfL4j8NXnhoylg&#10;Ba2+o3tvNezeWytvLQwywKNylS4kDHZtbl6KK/WfR7Gx0zSNM0zTJfO03T9NsbHT5hKswmsbS2SC&#10;1kE0fyvujVWDL1zmtGiiiivh79p+KIeMdBnDgzyeGooZIcpujih1W5eGQqOfnMjgEjnbx0NfNFFd&#10;h4T8Y33hWPxJawRfarHxP4b1Xw7qFq1xPAi/brVorTUYwhKGW3c5XzI2zG0samMyeYuNouhax4j1&#10;CHStD0651O/nKhLe0jL7VaQR+dPIcJFEpZd8srKig5dgOa+s9C+Gngf4PafH4s+I+p2Wq+ILZruf&#10;TNNt5FuLGSSFo47ZdG028SGa8ulLhjLKqxQmRWKx+ULg+beIPiF4l+MuqHRP7Y0TwP4TKW0l1aav&#10;r1lZWX+j/vWuNQvbgQS3ztMoMVvFEUQiIsilHnP0F4NvvhD8K/DbQWnjPw3eTN5Uus6ra6hZ6jq2&#10;rXO4RKV0/S2nnEMZciGCNWEabmYlmlleLU/2jvhxp80cdo+ua3G8SyNPpml+VDGxJBhddaktJNwx&#10;nKoV565zjNP7T3gHI/4lHi/od3+gaLgAfdK/6f8A4V22i/G34Z621vFH4lg025nhMzW2twXGlC2I&#10;XLRXGoXSC03jjhbltx+6TXqiPG6rJG4dHAZHRgVdSAVZWBwc5GCMg9adRRRRRRRRRRRRRRRRRRRR&#10;RRRRRRRRSg4wR165HBznI7Dp2rkf+EA8B7958EeEGPP3vDWitnPUkNBgn3NYX/Cnvhn/ANCfpf53&#10;X/xyrln8Lfh1YM7QeC/D0hkUKwvdOh1FFAbOUTUPNCn3UA9s10OmeF/DGiTtc6L4c0LSLiSJoZLj&#10;TNI0+wneEuJGhea1jRim5VbaTzgHtW7RRRRRRRRRRRRRRRRRRRRRRRRRRRRRWfqmsaTotul3rOp6&#10;bpFrJOttHc6rf22n27zyI0iQrcXjou8qrsFB6AnGBXjmrftE/DXTViNnearrrSNKkiaTpM0RthGA&#10;Vec60bNWDk/KYmY8HIAxnF/4ae8Bcf8AEo8X98/6Do34Y/0+ul039oH4X39vFNPrV5pE8jshsdS0&#10;jUTcxYbCvJNpkdzb7W6riY4H3tvSvNPid4G+GHi65udd8N+P/BGieJLqaKS7in8TaMmh6i5kIu7u&#10;4Fo0kkVw4YSNNGrCRlO6PfI0w53wZ8bYkhu/Bnxaht/EOjjybBdWWKz1va1pcLF/xNGtmkjvYVCi&#10;ZL2DzJi6hwZ2kEiV/H/wAureBvEnw5mHiHQ7wTX8ekwywzXVlpzWgu4JdLvWlP8AaMTYcRIgM5Bi&#10;VRcszyDwTwtr9x4W8R6L4htxNJJpGo2148EVwbR7u3jkAvLH7SFfYs8W+F22N8rHKnpWbqN/d6rq&#10;F/qt/L59/qV5c397OI4ohNdXk5uLiXyoVVF3OxO1FCjOAAOKo0V+jPwHXHwp8LEIqbm1wswTYZT/&#10;AMJFdp5jkdSMBc+gA6CvX6KKKK+c/wBp0H/hAdJOP+ZvsO/Gf7G1DnHrivhOit3wzrt14X8QaP4g&#10;smf7RpN/b3gijne3NzCjf6TZPNHkiOeIvDIMHKOQQQSKZqF3qHijxBfX4tTNqniLWLm7Flp8Espm&#10;1DV70zi0srZN8jFpJNkcY3MeBya+i/BPwO0zS9JPjP4r3SaZo8FnLcvoE0lxaSxJKPLtX1e7tmWZ&#10;JGzmOztx5pkaNGYPvtzD43+M194ouI/A/wAO5LLwx4fjkSwg1ubULbw6LrTrC3xGlvcXht49Os9q&#10;EJFuE0iLHHhC727dz8LvDPwu+Hu7W9U8f+C9a8SvCAlzFrelfZtGieDbdwaVEZ2keRyXRrlkV2jw&#10;iRx7pBJ2Wp/tC/DGwtxNa6pqGtyGYRmz0zSL6K4VNufPZtZW1h2gjHEpbJGFIyRgj9p7wEP+YR4v&#10;7cfYNGP/ALkK6PQvj/8ADXWPLSbU7zQ7mW6W1it9csJYg2/aEuZLzTzcWsURLEF5p0C7WL7Vwx9d&#10;sNR0/VbSK+0u+stSsJ9/k3lhdW95aS+XIYZPKnt2ZGwylSAeCCCBirlFFFFFFFFFFFFFFFFFFFFF&#10;FFFFFFFFc5f+D/CWq3cl9qnhbw7qd7MU868v9D0y8upvLQRxCW4uYmZ9qgAbjwPlxWDefCn4cXsx&#10;nl8G6EkhCqVtLJNPhAQYGLaxMUQPqdoz3qt/wp74Z/8AQn6X+d1/8cr0qiivmiD9omz0rxd4i8Oe&#10;LdJNtZad4l1fS7LWdI8ybyLO01P7Da/2np8zGR9iLJLNcQSEsAqpbE5J+jrK9ttRs7S/spkubO/t&#10;YLy0uI87J7e5jE0EyFgDtZWUjPQHt0qzRRRRRRRRRRRRRRRRRRRRRRRRRWfq+raboOnXer6xdwWG&#10;m2MPnXV3OWEcSA7UUADLM7FUjjQFmYhFBYgH4v8AiF+0Trery3Om+CS+h6OY/JOqyRKNevA8Lw3J&#10;iYs6Wsbbx5TRD7QpRZFljLGNfm+5ubi8ubi8vLie7u7qaS4ubq5lknubi4mcyTTTzyks7sxLMzEk&#10;kkkk1XoruPD3w38c+KUSbQ/DOp3drLA88N9NGmn6dcRxzfZ3+z6lqTQwSMHyuyORm4PHBI9J0/8A&#10;Zs+Il7ax3FzL4d0mVmdWsdQ1O5lu4ghwryNpVvcw4YcrsmJx1APFdRYfst6vIY/7V8XaZZ5gZpvs&#10;GnXOplLjfhI4xcyWm5CvJclSDxsI5r6G8AeDvE3gi3i0u88af8JTokUCW9na3ekHTrzRfJBMH2K+&#10;S5uWmh6RfZ5doRdhidAhil8n+Jf7PNnqnmax4BjtNLvgl1LeaDJI8Wnag53XCnS3fcltMx/dLAdl&#10;vgpgwBGL/Gd7Y3umXU1lqNldWF7btsuLO9gltbmByA4WWCcK6kgggEdKqUV+n3ww1K31b4eeDby2&#10;leZF8PabYSSSIyv9s0q3GlagGD8nE8Ui7/4gA3Oa7qiiiivgH9o7VIdQ+I8lrFHIj6Hoel6XcM5U&#10;rNPKZNaEkWP4Ql4iENzuVu2K8For1v4c/B/xH8QJVuQsuieHPLlc6/d2jyw3Do7W4g0q3ZovtLea&#10;jrIyuEj2tvfzAkb/AHL4d8C6T4H0WfTfBlpZ2N5cizFzqepLcX8t5LCq25v9R2SRvKUUySpbRSQx&#10;b2YR+SHYjxLxJ+ztrviO5utV1X4m3Gtaw0UotzqXh9obcZke4jtImj1CQW1v5kjYSCApHuO2PtXn&#10;8/7MPjZZG+y634Vni+UK81zqtvKSRzuiS0lA56fOc/pXHav8B/ibpLXrLoSata2aGT7Zo9/ZXK3U&#10;agMWsrCZ472Q848sWocnop7+V6hpuoaTdyWGq2F5pl9D5ZmstQtp7O7iEsYmiaS3uVV1DIyspIGQ&#10;QRwao0V2/hD4h+LvA04k8P6tNDamXzbnSrj/AErSLtmeJpzNYS/KryLEkTTw7JgnyrIua+6Phr8X&#10;tA+IVqLcmHSPEsZkE+hT3HmPNHEnmC702dlQTxlAS6qokjKsGXZskf1miiiiiiiiiiiiiiiiiiii&#10;iiiiiivGfH/xv8KeCWksLcjxHr0bFH0vTrmJYLN0uDDPFqmpASrBIu2QGEJJICF3IisHru/A2s6l&#10;4i8JaDr2rw21vf6tYrfTRWdreWdskdxIz2vlQX7SS4MRQiQuVkPzx/IyiurooorwH4h/GS7+HHje&#10;y0e+0y31fQNQ0ex1R2tjJaavprXF/LYXAjkd2huVVbd5UiZIiWcAyqq1654W8V6H4y0mPWvD94Lu&#10;xaV7aTdFJFPa3USLJLaXUEoBWRA6k9mUhlLIQx6Kiiiiiiiiiiiiiiiiiiiiiiiiign6dPcYweee&#10;nSvlj4k/tFWuntPo3gH7PqF7HJd2154guohPpkA8nyo5NDVZALiRJGZlmmQwfINqTpLlfkXWdd1j&#10;xFevqWu6nfateuCn2i+uJLho4/MaYQQByVjiV3cpFGAi5O1QOKyKK6PQ/CPifxMyroGgatqyNcpa&#10;NcWllPJZQXEmNqXV9jyYeCGZpZFVQcsQOa9U0r9nX4k6isxurfR9C8rZsTVdVSVrndncYBoiXgGz&#10;v5pTrxnnHU2H7L3iSUD+0/E2g2becqt9hhv9QxDtJZwbhLX5wcDZjGOdw6H2PwL8JvE/w7eZtD+I&#10;EWp6dNMlzeeHdR8N/Z9P1CdIzFhL+O9uJLOR1IBuIYmyVjMkUyxqlXfiZ8FtB8eJcapZldF8VfZy&#10;sN9EFFjqMyMGiTW4ETMhI3RrcR4kUFS3mpGkVfCfinwprng3V5tE1+zNpeRKssbq3m215bSZ8q8s&#10;rhflkjbGMjlWBRwsiuq83RX3Z+zPrAvfBGo6TLeme40XXZzFZsWZ7HTNRt47m32AjCpLcC8cANy2&#10;8n3+jKKKKK+Wf2pdUeHRPCejCCNotQ1XUdUa5O8SxyaPaJaxwIB8pVxfMWyMjauOpr4torsPB/gX&#10;xJ471B7Dw7Y/aPIEL315NItvYadDPN5STXdy/wDwJhHGrysFcxxttbH3h8PvhD4b+HsP2q3jTWvE&#10;X7w/25qEEcMkRaEw+Rp0S+b9kjZSwcozud7KzsoVRynjL4NeKPiBPFeeI/iOsCRxweTomm+Gp/7D&#10;sJ44SsjWsU+phnfcz5uJV8xgcfKgWNPIrj9mDxcEh+x+IfDU8jIftC3Mmp2qQvu4WF4reYyDHJLK&#10;mPQ9a5jVP2ePiZp8sUdpp+ma2skQkafS9XtIooHMhTyJRrJtH3YG7KoVwR82cgeUav4c1/w/5P8A&#10;buh6vo/2hpktm1PTruxS6a32+eLZ7lFEmzem4oSBuU/xCsWitvQvEmu+Gbxb/QNVvtJuleJmezne&#10;NJ1hkEqRXcBzHNHuAJilRkPRlIr7O+Fvx7sfFE9r4f8AFkdtpGuSxeXbaqsyQ6Vq9yrMVgZJcfZZ&#10;3TaEUuySuGCFGaKE/R9FFFFFFFFFFFFFFFFFFFFFFFFFFcH43+JfhLwDCh169ke9mSOa20fTo47r&#10;VriCSfyTOlvI0aJGMOfMmkjRtjKhZxtOX8K/Ht58RtL1jXprC10uyg1n+ytP06J5rq7hW1023uru&#10;e91FtiS+a858tUt49ijaS5+evUKKKKKK/OD432NtYfFHxXFa2y2sM0+n321d5WS4v9It7y/uQzZz&#10;5s8ksjY4BJAr7w+Hwx4B8EcEE+EPDZ/A6NAR/jXX0UUUUUUUUUUUUUUUUUUUUUUUUV+fXxy+Itz4&#10;w8R3Gi2c0qeHPDl5cWlvAJkaHUNSt5GtrvVnWElWXO6O1Yk4jyw2GWRR4ZRXb+FfBVx4it7rVr/V&#10;dN8M+GdNlWK+8QazK8cD3Gz7RLpmjWqfPe34t1knjtIsFgu0srPGG9Vi8f8Awo8BRiDwJ4MfxTq8&#10;TysvivxesO6O8tXM2k3+nwNGXCo0rCRIYrFysce5nfEicnr3xz+JWvfaU/t3+xbS58j/AETQII9O&#10;8gwhPmttRO++QyOm+T/SudzKMRnYPNtU1/XdcMDa3rOq6wbZXW2Oq6jeagbdZGDyJA127lATgkKf&#10;esitbStd1vQpJpdE1nVdGluIxFcSaVqF3p0k8QbeI5XtHQsoIBAJ617B4R/aB8c+HWhg1adPFWmR&#10;oENvqjCPUUUbjmHWY0aVnYkbmuVm4GAF6171cJ8Mf2hNNYW80mneLLDT5DE8kIg13SomuGWLz4Q3&#10;k31oJcOVSRhGJQN9vLMa+QPGPgXxL4D1BLDxDZeQLgztYX0Miz6fqUNvL5Uk1ncL7FGaKRVlRXQy&#10;RrvXPHV91fsz68dQ8G6locs5ln8Pasxhh8lUW30vV0+02yiZQN5e5W8ZixLAEDO3aK+jqKKKOg9g&#10;M9cduT/jX5WeMdbHiTxV4i15ZLuSDVNYv7uz+3Efa47CS5b+zreZVeQKYoBHEEV2VAoVSVArmq+r&#10;/hp8BUjjXxX8SVtrXSYNPbUY9BuLiS1eKNYnla78SS/uxbxwRKJjAJC2Ti48sRyQvp+Mf2jbDShF&#10;o3w30uxns7OK3gj1S9tLi102K2S32Cz0vRo/s8irFlFWSUqo2sohZCrn511f4lePtckuJNR8Xa64&#10;uUSOe2tr+XTrCREUKE/s3TfJtxnALYj5PzHJya4enI7IwZSVZSGVlJDKwOQykdCOxru9P+J/xE0y&#10;6jvbbxp4ikliV1VNQ1S51a0IeEwfvLDVTNA+FPyl4ztOGXawBHotn8f9TvrJNL8e+FvD3jnT4kd0&#10;N1bw6feNfmRvKvpW8qe2BjiklhQQWkTYIbfnfvo6n4Q+HHjIwzfDLX/7H1q5MrHwT4umewklYSG2&#10;tbLR9XufMge6nkEflWz3kpfzdxki2Mg8SngntJ57S7gmtrq2mkt7m2uI3hngnhcxywTxSAMjowKs&#10;rDIOQQCKgq1Z3l1p91b31jcTWl7aTJcWt1bu0U0E0Tb45YpEwVKkZBFfpd8MfGqePvB9hrrJHDqM&#10;Ukum6zBEJRFDqlmqmUxNIiLtmikhuVRC4QSCIu7oTXoFFFFFFFFFFFFFFFFFFFFFFFFFFfmH8T7h&#10;br4h+NJVUqF8R6rbkdTus7prR2+hKEiv0d8K6Zc6N4W8N6PeGNrrStA0fTbowyebCbix0+K1mMUm&#10;BlNyttOORit+iiivjD9qXSo4db8J62JXMt/pd/pTwFFEcaaRdrdxzJIDuYub51YFeNg5OePQv2Yv&#10;+RC1f/sb7/8A9M2n19G0UUUUUUUUUUUUUUUUUUUUUUUUV8n/ALRnxHurHyvAeiXpga8tPtHiiW3a&#10;PzvstwMWejedG5eISruluomQF4mhAYxySI3xvRW/4d8Oal4n1FdO0xIFKQyXV9f3kq2umaTp1uN1&#10;3qurXzjbBbxLy7t1OFUM7Krey2938F/h1JKiW1z8V/ElsHj+0zxQWng9J/tMtnPFBDP5yyYgYOJT&#10;FeROyxyQyRkkpT1X9on4iXrQDS5dI8OQW5mCQaXpNtciaFiogS5/toXSnyguFMKRg5Ysp+Xb5TqP&#10;i7xXrFqbLV/E/iDVLJpEma01HWtRvbYyxgiOQ29zIy7lBIBxxmudq1Z3t5p11Dfafd3FjeW0gltr&#10;uznltrq3lX7ssFxAVdGHZlINeoeHPjb8RvDbrs16XW7QSzTSWPiTzNWjmeS38gBryV1vERMLIkcV&#10;yibxkghnDfSek/En4d/GnSm8H+KLRtF1C7aNreyvbqDZ/aTTPb2M/h3WSFDXSqy4SSGNmMjRBJ4z&#10;Jn5x+J3wj1zwBez3VtFc6r4VciS01pIi5s0klEKWeteUAsUqsyxrIQI5sqUwxaKPyCvpb9mXX1sP&#10;FeseH5Xt0j8QaUk0AkWU3E2oaNI00NvblW2hTbzXcsm5c/INpHIb7ioooor8/f2itYTU/iTcWsce&#10;waDpGmaQ0onWZbqR1fWHlCqo8sr9r8lkJYgxk552r4TXuXws+Cuq+PkXWNSml0bwxHOka3Ih3X+s&#10;bHIuYtJSQbFVNpRrqQMquQFSUpKqe5eKvjB4H+F9o/hPwJpGn6hqFkv2eWKyKQaLYXSWfkrPqF7E&#10;GkvblWWH7SqtvfDrLcJMpFfNevfGT4j+ILgTTeJ9Q0uKOW4lt7Tw/NJokECzlT5O+wKzTImxfLNz&#10;LIy8kNlmJ8zkkknkeWWSSWWRmeSSRmeR2JyWZ2yST3JqOuq0/wAceM9Kht7bTvFniOytbTH2ezt9&#10;a1COyiAbdsSzWTytp7rswe4r1LSf2iPHFus1r4jh0fxbpl6TFf2mpada2ck1hLGYruwhfTUjhCyo&#10;xVjPbTDnG0rxS3cPwg+IaPNplwfhb4pcbksdR/e+D7+6eOWTyo76EBbRFKRq8zJCihhsgmbOPIfE&#10;XhrXPCmoHStfsJNPvDbwXcStJb3EFzaXKlobm0u7RpIpozgoXikYB1ZGIdGUYFFfdf7P/wATb3xX&#10;ZXfhbXpzc61otqt1Y38r3Mt5qulGbyZmvZJAymW1eSKPzGcNKjp8hZJZG+jaKKKKKKKKKKKKKKKK&#10;KKKKKKKKK+FP2njnx9pHOceELAf+VrUK94/Z10oaf8NLO7ExlOu6rq+qunlhPsxhmGieQCc7wRZC&#10;Tdx98r2yfc6KKKKK+L/2o9Ikj1zwx4g813hvdJudGaHyiEt5NLvWvkkM+TkzC8YBNox5bNlsnb67&#10;+z14ji1n4fWunNOHvvDV3daZcRy3Mc1z9lmka+064MG4ukPlyG2hLDafJcKSEIHudFFFFFFFFFFF&#10;FFFFFFFFFFFFFcn4713/AIRnwb4l1xbpLG5sNGvn0+5eLzgmqTQm10lTCVcMXuniUB125OWIXJr8&#10;s6KKthr2+ays1a6vHjAstOtVMtwyLPctMtpZQjJAeaV3EaDl3Y43Mc+haT8HPiXrMbS2vhHUrdI5&#10;RC51c22iOrFQ29bfWJIJHQA/fjRhnjrxXqmmfsu+JZZpF1nxLoNhAsZ8qXS4b/V5pJgwCo8F2liq&#10;oVydwkY9Pl7jrtN/Za0iKYHV/F2o31vkFotN0u10qbbtOQs91LeAHODkx9ARjnIv6l+y94Slt9uj&#10;+IfEdjdblPn6kNN1a32Y+Zfs1rDZNn0Pm/hXAa3+zB4jtIvM0DxFpetFLe4llt761n0W5kliXfDa&#10;2e1rqJ2k5UNNLEqtjcQuWXwTxJ4R8S+ELpbTxJot5pUshYQPMgezuzHHHLL9iv7cvBPsEsYk8mRt&#10;hIVsNxWRYajf6Vdw3+mXt3p19bljBeWNzLa3UJeMwv5U8BDDcrMpwRkEg8Gvs7wR448OfGvw/P4E&#10;8ew26eIkh823nj8q1bUXt0ITWNEcgiG/hUlpoFUqy72VGgaaGL5h+IHw/wBZ+HmtNpmpr9os5/Nl&#10;0jV4Y2W11S0jYBnUEny5o9yrcW5YmMkEF42jkfvP2ePEg0Tx/DptxN5dl4lsp9KYS3q2lomoRAX2&#10;mTvFL8ssrNG9pAvDbpyEPzFG+/6KKK8x+MviIeGfh14iuUkijvNQthotirzNFJJPqx+yTG2aMg+b&#10;FAZ7hQvQx5PQ1+atfYfwx+GOieA9Nh+InxLuLPTrqGNbzR9N1JhGulskJuopp7aX5ptSIVjb2iKz&#10;xMAQhuNoh8Z+KHxZ1j4g38sFvJc6Z4WgcpY6MJShulWQOt/rKxMVlnYqrJHlo4QAseW8yWXyKvZv&#10;DnwG+I3iGNLh9Lg8P2kkMssVz4iuGsXdobj7OYG06BJryN2IZ0862RWRdwbDJu9isf2V7GO4jfU/&#10;GV3d2g/1sFhosNhcPxj93d3FzcquD6wtn2rdvf2YPBT28i2GueKba7IURTXlzpN7boc877aG0t2b&#10;jpiYVykn7KsgSQxeOEaURyGCOTw20cbyhcxRyTJfMVBbCswRiBztOMV57qn7OXxJ09YDaQaLrjSv&#10;IrppWrRwtbBApV5jri2akPuO3yy2Np3bRjPkuseGPEfh7Ydd0LV9IWSSSGGTUdOurSCeWMZkS3nm&#10;RUkwMH5GIwQehrHlmmncPPLJM4jhiDyu0jiK3iWCCMM5J2oiqiL0CgAYAFQ0V9O/sv6y1r4n8Q6G&#10;TbLBq2jQ6hukdkuXu9HvBDDb2wLhWDRXc7yLsZsICCqq+ftuiiiiiiiiiiiiiiiiiiiiiiiiql/f&#10;Wel2N7qd/MLex02zur69uCksogtLOE3FzOY7dWdtiKWIRWY4wATxX5qeHLSf4i/EuwS6s4pD4m8U&#10;y6nq9nbTfZYksZ719W1tbaW4k3BY7cTFBvMhwAu5yAf02oooor5//aQ0P+0vACarGtqJfD2r2V3J&#10;NMjG5+w35Okz2tnKqNgvPNbySKzIrLHuzuVFPnP7MXiuKC513wbd3JT7cY9b0a3YW0cL3UEX2fWI&#10;0kZhK80kK27rGqsBHFK/yhTu+xqKKKKKKKKKKKKKKKKKKKKKKKKK/LDxrrv/AAk/i3xFryTXE0Gp&#10;6vfXFk10oS4TTvPMemQSorMF8u3EUe0MQoXGTjJ5airAuLhbeS0WeZbSaaG4lthI4t5bi3R44J5I&#10;QdrOiySKjEZUOwBAY57TQ/hn4+8R+W2leFNYlhmtEvobu6txpdhc20gUxyW2o6qYYJN4dWRY5GLL&#10;lgCoJHqWkfsz+Nrz7DLq2paDo1vPg3kPn3Oo6nYpuKsBbW8a20rgDcAt4FOfvg5rt7X9le0WZTee&#10;Nbi4t8/PHa6BHaTPzjCzS3k4Hf8A5Zn610c/7MXgVoHW21nxZFc7SI5p7vR7iFX/ALz28dlEzA88&#10;eavbk1wmqfstapFbl9G8XaffXXmqPI1PTLjSoBCQSz/a7WW8JYHbhfJAIJO4YGfD/Ffwz8aeDDPJ&#10;reh3K2ELsP7Ysl+26S0f2n7LDM17BkQiVivlpcCOQ5AKAnFcFX1h8Lvjt54i8IfEeS3u9MvbQ6ZB&#10;r1+izBkmjMDWfiYT7klgmQ+U1y65HW43ozyx8X8Yvg7ceCLiTX9BjluvCF1NllzJcTeHpp32xWl5&#10;K2Wa3ZmC29wxJyRFKfM2PP5d4I8SP4S8W6B4jQyhNM1GGW7EMNvPNLpswNrqlvDHdEJvktnljRiV&#10;ILBlZCAw/U4DrlcHJBB7Ecc5/D6UlFFUtT1G10nTdR1W/Yx2Wm2V1f3cgVmZLazga5nYIoySFViA&#10;ASeBivym1jU7jW9W1PWbtYkutX1G91O5WAOsCT39y11MsKyMzBAzkKGYkDgk9a98+Dfwis/EFtJ4&#10;z8aCO38JWaXUlvbXU8llFqItoz9o1C8ug0fl2cGGJYONzKckRqwez8VfjfBrenf8If4Ejm0vw6sb&#10;2d/frClg+o2MGbaDTdLtYsG3sWjUFg22SRCImSKNZFm+aK9J8I/Cfxz40Ec+laO9tpr7P+JxqrHT&#10;9NMcivskt5JQZLlcxlWNpFLtJXdtDCvbNN/ZZungt5NY8Y29tc5b7Za6bo8l7AoEzAJb6jc3EDMW&#10;j2ks9qu1iRtYDc3Zp+zB4GFuqy6z4re78rBmju9HjtzME5kFq1kzBN38PnE443d65q4/ZXtmndrT&#10;xtPBbFv3cVz4fS6nRO4eeK8hVj9I1rhNV/Zq8e2UVzPp11oOtLFIBb2tvez2eo3UTShA5j1CKO3R&#10;gp3urXeBghWY4z5Tr/w+8b+FxcvrnhjVrK3skge5v1tWu9KhW5ZEh36tY+ba5LSIhHm5DEIQG4rk&#10;2nnkiiheaV4bcSeRE8jtFD5rb5fJjJwu48tgcnk1DRXpXwg1d9E+JPhG6WN51u9Wh0aSFJWiDJri&#10;nSPMbCtuETTLME2/MUABB+YfpdRRRRRRRRRRRRRRRRRRRRRRRRRX5x/HDxEfEXxH11kkaS00Vk8P&#10;We6FImRdLLLfISvLg3jXLI7EkqQOgAH3t4M0T/hHPCfh3QzDBBNpuj2NveJag+Q2ofZxJqU6MQC3&#10;m3BklLEAktkjNdNRRRRRXlfxm8Jy+L/AOq2dnCbjU9MaPW9KiXz2kludPVvtEEUVsrtJLLavPFDF&#10;tIaR1zg4I+JPhb49m+H3im31R/tE2kXaGy1yyhdQ1xZS/cnjRwwMtu+Jo+hbDR70EjGv0pt7i3u7&#10;eC7tZ4Lq1uoY7i2ubaWO4t7iCZfMimgmiJV43UgoynBByKmooooooooooooooooooooooorwv9on&#10;VBp/w0vLQwGU67q2kaUsnmFBbNFOdb88qAd2RZmPacff3Z+XB/PuvYPDHwO+IficSONJHh+1j3j7&#10;V4m+0aX5kqFD5MNj5cl0cq+5ZPs/l/Kw8wMNp+h/Dv7M/hHTnWXxDqmpeJJElmxAi/2JpssDw7Ik&#10;ngtZJbnejFpN0d4qn5QUwDv920Xw14e8NwtDoGiaZo6PFbwzNYWcFvNcraq0dubu4jUPM6hm+eVm&#10;YlmJJLMa26K808R/GD4e+F57m01HxDBPqFtHcb9P0qKfUrgT27vFJYyS2atDDOXTZ5dxLGVOC20c&#10;jzK8/ag8IIkZsNA8R3MhdhIt4NNsUSPaNpR4bi5JOc5GFHue3PN+1SgY7PArMgyFL+JgrEdiyjTy&#10;AfbJ+prN1X9pXT9c0270jV/hxBqGm38flXVnceJDJFLGGEiZ/wCJeCGRlV43UhkdQ6kMAw+YdSns&#10;rrUb6406wOl2FxdzzWemm6kvfsFtLKXgsheTAPKIlIQO43HGW5JqpHI8TpLE7xyRurxyIxR0dDuV&#10;0ZeQQeQR0r60+HvjzSPinov/AArL4lD7XqMse3QNdkdUu7q4hjYW7famH7vUIQT5Uxytwm6OZXYs&#10;Lj531/w/4k+HXihbK/jaw1fSbqDUdOvYgJLe6WC482w1XTpZV2yxM8eQSOGVo3VXR0H6TeEfElp4&#10;t8NaN4js1Cw6rZJO8CtKwtbuMm3v7ESSxxsxgnSWHzPLUPt3rlWBroqKK+Hv2lfF0+oeJrTwhDJL&#10;HYeH7eC7vYSZo1n1jUrYXMUkibzHIsNrJH5D+WGUyzrkhqsfCvwj4f8ABnh5/i18QoZYY7eWJ/CO&#10;mzxxtLdSshktdStLByGmuJm/48Q5VUVGuj8nlTxeO/ED4ha38QtYfUdUdrexhLppOjRSs9npdsW+&#10;6MhfMnfgz3DKGc8ALGscacFXsXw3+JXh/wCHsRuf+EEh1zxC0s7DX7rW0t5bWB4jAttpts1lL9nH&#10;ltIsrrJvk3sGOzag9a/4aq/6kP8A8uj/AO91aFp+1NpjqTf+D7+2bzIwotNXt71TCQfOkZpYLfDD&#10;jamCDzllxz2Wl/tHfDi/nkiu5Nc0SNI2lS51XShLBMwkVBBGuiS3kgcgl/mjC4U/Pu2hvZdG13Rf&#10;ENl/aGh6rYatZ7wjT2N1HcrHL5azG3uPLOY5QjKxjcBxkbgCa1aAceoIx82cdD1GPz6ZzXlXiP4J&#10;/DnxGjb/AA/Bot0YIreO+8ObNHkgSO5NyXWyhBs3d8sjyTWztsYKGBRCvgPin9mTWrPz7rwjrVtr&#10;EQe9kTTNUQadqCQKwaxtYL1S9vcTMCyySSC2QFQwGGIT561/wt4i8LXP2XxFouoaTK0k8ULXlu6W&#10;921swE7WN4uYrhVLpmSGRlwwIOCK7P4K39rpvxP8I3N67RxSXt1p6FVLsbrVdLn0uxjIAPDTzRqT&#10;2Bz2r9JaKKKKKKKKKKKKKKKKKKKKKKKK+Sv2j/iGqQr8PdLkJll+zXniaQxRlUh/d32l6bHI5Zgx&#10;bZcykKpC+UFdg8qjG/Zl8Hvdalqnja6SM22mpJomlF44JWbUrlEm1C5jfzBJE0FuyRZ8rEi3DBXH&#10;lup+zqKKKKztZ0y21zSdU0S9aVLPVtPvNNuWtikdwkF9bNbSvA8iuquAxKMykbuxxX5kD+3/AIa+&#10;NQSDb674V1cHa322G2uvs7hgDg28z2d5CexTzYJOwev0h8H+LNL8a+H7HX9JnieO5iRby2Ry8um6&#10;isSPeaXdb1RvMiZtuSqh02yJmN0Y9PRRRRRRRRRRRRRRRRRRRRRRRXP+LNSudG8K+JdXsyiXmlaB&#10;rGo2byIs0YurLTpbq3aSN+GXeoJB4NflPXoHhP4Y+NvGbWz6NolyNOuWXGs36tZaOsP2r7JNOl5M&#10;P3yxOriVLUSyDawCFhivorwv+zDYwiG58Ya7Jeyja0mmaEptrQPHOW8uTVLtPNljkjADBIIXUswV&#10;ztDH37w/4A8F+FjA+g+G9Lsbm2M/k3/2cXWqR/aEaOZV1W98y5wyuyYMuAhK8LxXYUVxniP4g+Cv&#10;CZePX/Emm2VzFJEklgsr32pxtPGZYWfTNPWW4VGXnzDEFA28/MM+SXf7TngaJZxa6R4nu5o8iDda&#10;aZbW1wQcAtM120iKRk5MJP8AsjtzNz+1TbLM62fgq4ntwf3ctz4gS0mYerwQ2cyqfpIaqv8AtUB1&#10;ZH8BI8bKUdG8TblZW+8rKdPwQRkEHPUjvXzd4u1jQte1Z9R0Dw1H4UtZoi1zpkGovqNqb17iSWW5&#10;td0MIgjZWRFt412JtOwAMFHLV9NfCL4wWVrZHwH8QWW98N3cJs9P1HUN93Hp8LRpbpo+piUt/oOx&#10;dsLhSYDhWzCQ0HnfxY+GV38ONajiSU3eg6sbmXRLx3j+1BLYp9psb+JdpEsHmRjzAoSUMrLhvMjj&#10;+tPgF4ubxN4EtrG6liOoeFpE0ORFktzO+mwwK2jXMlpCimNBEfsyMQfMMDsWZiwHt1FFfO37R/jB&#10;tE8J2vhq0Z0vfFMzx3EqcCLSNOZJr1PMikVkeaVoIgpjZHiM6tg4r57+D/wztvGd3e674im+xeDf&#10;DwM2pzySG1jv5oYvtUlgb1mQRQxxfvruYMGRNqqUMgljt/Fv4tt4uK+GPC6nTPBGm+VDDDBD9iOt&#10;G0IFvLLbIF8u0i2j7LalRjAkkUOI44PCa7fwP4k8PeF9Rm1PXfCFv4vcRBLC0vr+O2061d1aO4nu&#10;LKW2uUuHKsBEJAFjOXAL7GT6F/4aq7f8IGCB6eJvT3/s7p6VPB+1RbNJi68ETwxYPz2/iCO4kz2H&#10;lyWUQ/Hd+FdfY/tL/D+6ntre5svEmmrMypPeXVhZTWdpu4aST7Dcyzsi9cxwFv8AZr13w5438JeL&#10;kD+Hdf07UpDDLcvaRTGLUYYIrj7NJPc6ZdBLmJA7KN7xBTlcEh1z1NFcJr/wy8BeJ3kl1nwxpk1w&#10;8zXMt7axvpd/PMV2s91e6W0MsnXkSOw6HHAx4D4m/ZeXAl8H+IWBCorWPiRdwZi582ZdT0yEbQFK&#10;BYzZtyCTJggD508T/D3xn4OCv4i0C9sYHRGF6nk3unAyyvFHE+oae0sKSMY2IieRXxg7QrKTxqs0&#10;bK6MVZWVlZSQysDkMCOhFfrnHJFLGksUsc0UsayRTQyLLDNG4DJLFKnDIwOUYEgjoafRRRRRRRRR&#10;RRRRRRRRRRRRRRXjfxn+I0PgfwzPaWd0Y/FGt28lvo0ccbSNaRM6x3uqTurp5flxs/2dvmLTFPka&#10;NZSvyJ8F/B//AAmPjrTobiNJdK0ZhrmqrLGksM8FlMpt7GSOZGjdZ5jGkkb4zF5hHK4r9H6KKKih&#10;nguUMtvNFcRiSaEvC6yoJbeYwXEZZCQGR1aN16qwIOCCKloor4a+Pnwul8P6pP4x0KxlPh7VZPP1&#10;nynaddI1q6uD5krxkZitrpnQxtuZVlLR/u1aCMyfAn4tQeGJE8H+JboQaBe3LyaXqVxI/k6Ne3DD&#10;db3DSMVitJXBcuAFilZpHwjySJ9w8EZHTseowcEcgnGM+/XIooooooooooooooooooooooorz/4j&#10;+AYPiLpOm6NdalLptrZa5aavPJbwJcT3Fvb2k9pNZwGQhYncT5WZlcIRzG4PE/hT4a+CvBkdv/Ym&#10;hWiX1uARrF4i3usvM9qtncTDULgF4fNUEyRweXECz7I1DGu5oorzP4h/Fbw18O4I0v2fUtZu4p3s&#10;9EsHhN1+7hLQTahI7f6PbvJtjErKznLGOKXy5Avw942+LHjLx000Opai1lo7t8mhaaWttO2ZRlW6&#10;CnfckNGsgNw7hXyY1jBwPNKKKKKKlhmlt5Yp4JZIJ4JEmhmhdo5opo2DxSxSoQVZSAVYHIPIr6al&#10;ul+O3gi7aWC0T4neCLT7V5sMW258VaKscjzW9pY2WXaVnAOxIGjS4ZFQwpdsF7T9mHxG91o3iDwv&#10;cTBm0q7g1PTYpLzfN9j1JWivYbSyc5WGGaJZHKfL5lwS2GbLfUtFVry8ttOs7q/vZktrOxtri8u7&#10;lw2yC1tozcXEz7QTtVAWbAzxX56+AdAi+JXjjXPEfiiNLfw3Yyat4v8AF8ls93bWsMUzy362EEqr&#10;O6o8m4lTIJDbxy7JBIqk5/xV+Jl38R9YikSD7FoGkG4i0KwdIvtIjuPLFxeX0qZJmm8pCYlYxxKA&#10;ibiHkl8qoooooq/p2qalpFyt7pOo3ul3qK6Jd6dd3FlcrHIMOiz2zK4B6EZ5719X+Av2lMmHTfH9&#10;tgbQi+JNNhPpGitqelQj/ro7y2v+wq24GXH1rb3EF3BBdWs0NxbXUMVxbXMEizQXFvOglguIJoyQ&#10;6OpDI4JBBBzzUtFVb+wsNUtJrDU7K01GxuAguLG/tobu1nEUqzRrNb3ClG2uFcAj5WAIwRXitz8A&#10;fCEPiDQfEXhuW68PXGi61pOqS2IeXU9MvYtOvftssapeP50MsrBF8xZzEirgQEsWHulFFFFFFFFF&#10;FFFFFFFFFFFFFFeMfGT4oR+ANGNlpdzbt4s1WMrp9s6rO2nWrEpLrNxAwZCqFStusvDy87ZEjkUf&#10;D3hTw1rXxB8U22lW73Vzd6pdtdarqkoa8e0tZJw+pazfyTOu/bvLHfIGlkKxqxkdQf0v8O6DYeF9&#10;E03QNKjKWOl2kdtAWEfnTMPmmubgwqitLLIWllcIAXYnAJxWzRUMdzazTXMENxBNPaPHFdwxzI81&#10;pJJCtxFHcxoSUZo2SRQwBKkEZU5qaiivmr4+fCx/EVl/wmPh60tRrOl208uuQx5iudZ0y3gDJcIx&#10;YI89okb7V2CSWJtgdmihib5v+FXxKufhxrkty9u19oeqLBb63YxFVufKgcm3vrB2Kr58G99qSEJI&#10;rPGxRmWWP9E9H1jTNe0yz1fSLyG/02/hWe1uoGJWRSdrKythkkRgUkjcKyMrI6qykDSooooooooo&#10;ooooooooooooorG8SaVNr3h7W9Egu4rGTWNKvtKa8mtXvUgh1C2azuJBapLAWfy3cJ+8ADYY7gCp&#10;888G/BPwL4P2XK2H9vaqNpGpa6kN40EimKUNY2O0QQlJI98UojaZdzL5xU4PrlFFcv4s8ZeHvBOm&#10;S6r4gv47aNIpTa2aMjahqMseB9m02zLKZXJdAeQqBt8jIgLL8WeO/wBoDxb4knubTw7PN4X0LzmF&#10;u1ixh166gSSKSCS91RGLQvui3bLNowFdoneZfmPgVFFFFFFfSnwy8U6b418O3fwj8cXkBS6hEfgb&#10;V79Gmk0zVFQw2NlHMHRt0TMGs0eRA6eZaFyjxQmH4EXWq+EPireeEL6GZZNRh1bRtQtkndbaG+0W&#10;N9Ti1AxKpE21IJooX4wkxYNtJVvuqiivgT4ipqXxQ+NFz4d0mQSGC6Tw1ZNcrDbrZW+ixPNrc0hy&#10;pkSKcXs4yzO6/KgJKJU/xb8b6Va6XZfCjwYJo/Dvhl1tdXv/ADBG2tajZN+8heOBUV0S48ya4kZd&#10;s1xh0RViR5fnuiiiiipYZpbeWKeCWSCeCRJoZoXaOaKaNg8UsUqEFWUgFWByDyK+h/An7RHiLw+k&#10;Gm+KYX8T6Wr4N88xTxDaxPJGGxdzEpdLGglZI5tsjO3zXKooUfaHh3xJoXizTE1jw9qUOp6e089t&#10;9ohjmhMdxBjzbee3ukjlifBVwkqKSjK4+VlY7lFLnHI+Ug5zn06HIPUfzrxTxZ8BvAPiSO4kstP/&#10;AOEZ1SXDR3uiL5NokkdqYIUl0YkW3lbtkkiwpFJIVz5qlnJ9X0PTm0fRdI0iW7a/fS9M0/Tnvmj8&#10;l7x7G0S2e7eLe5UybCxXexGcbj1rTooooooooooooooooooooooriPH/AI90X4faK+q6q3m3M3mw&#10;6TpUUird6pdouTHHkHZEmQZ5ypEYIADO0cbfnV4j8R+I/iD4ibUtSabUdV1GWGysLC0jkkjt43mI&#10;stJ0mzXcyoGciNF3M7szuXkd3b9Avhb8O7f4deHF05pYLzWdQlW91q/jhjVJLnyljjsbeYqJXtrc&#10;bhF5hOWaSQJGZSi+lUVGbiBZ47UzRC6lgnuY7YyIJ3t7Z44rieOH7xSNpoldwMKzpk/OuZK/MPwb&#10;8SfF/gQunh/U/LsZruC8u9Ku4IbvTrySAgOrxSjfF5qARyvbSRSMoUbwUQr6mf2nvHhYH+xvB4/2&#10;VsNbx9fm1A8/p7V6t4b/AGmfCmpT+T4h0q+8Ml5JBHdJKdc09IVi8xDcy20MVwrMw8sLHauOhLKC&#10;dv0bBcQXcFvd2s0Vza3UMN1bXMEiTQXFvPGJbeeCaMlXjdWDI6kgjoaiv7C01WwvNM1CEXFhqFrc&#10;WV5AWkjE1rdRGC4iMkRVhuUldysG5yCDX52/Fb4Wal8O9U86IS3vhjUJ2/sjVNpJhLAyDStSK8Lc&#10;RqDtbhZkBdMESRxdP8IvjXfeD54NC8TXNzf+E5SkEUrGS5u/DpGESa1Ay72gGBLbAEqPnhG5Wjl+&#10;8bee2u4Ibu0uILq2uYo57a6tpYri3uIJV8yKeCeElXVgQVdSQwIIPSpaKKKK47x74103wD4cu9f1&#10;CN7kq62un2ULKkuoanOjG2tRK42ouFZ5ZNrFY1dlR22o3w9P8fvipNPPLF4ihtIppZZEtbfQ9CeC&#10;1R2LLBbvd20s21AQqmSV3wBuZjzXfeDf2l9YsmitPG2nprNoqvu1XSoILTWNxaSVXnst0VpMMmOF&#10;RH9n2oNxMj5DfYWj6xpmv6bZ6xo97Df6bqEIntbqAnZKuSrIysAyOrApJG4DIwKsFZSBpUUUUUUU&#10;UUUUUUUUUVHOjSwyxpLJavLFJGs8CwmaB3Qqk8QuFkjLKSCN6MuQMqwyp+IfH/7Pfi2wnvta8P38&#10;vi+2nlub26iuW2eJgZJJ7qaSVZCUvXCLGGkicTzTOQltjk/OV3Z3dhcS2d9a3Fld27mOe1u4ZLa4&#10;gkHWOaCYKysOMggGq1FFFFFFbnhvX9Q8La5pviDSmVL7S7lbmHzPMMMoAKTWtwImRmimjLRSqrqS&#10;rEAqcGvffgx4g0NvjNfzaRp9xaWHi3SdShsbAC2ij0e9nig8SX9nGtssaG1gktri2tjHGpKeUxRf&#10;mC/b9FeZfGPVJtI+GXi+6t1ieSbTU0srMGZBBrl7Fo906hWU71indkJ6MFJBGRXwbceKobfwLY+D&#10;tIjuYPt2oz634rvJJkH9oXkUrWukaXbxwIhNpbwRx3JWZ33XDswCBF3cNRRRRRRRXeeFPht408Zy&#10;Wx0XQ7trG5JYazeRvZaMkSXItJ5hqM4CSmNs74oPMlwrbY2KkV9zfCf4b3Xw40e8tbzXZ9WuNSkt&#10;rma0i3x6Nps8cG2aPTYZcszO7MJbnCGVViBiQoc+rUUUUUUUUUUUUUUUUUV4B8Rvj7ofhC6vdD0O&#10;z/4SDxBahoZ5BMsWiabdGKQGK4uYiZJ5oJVi8+2iVRhmjNxHKjIPnLUP2g/ife3UlxbaxZaVC4jC&#10;2Gn6NpklpDsiCMY31SO6mJcgu2+ZuSdu1cKPpn4NfFxviDDc6PrEMVt4l0u1F3JJaxyi01SwWYWz&#10;3saYZYXjeSFJY2f5i4eMbS6R+50UUUUV4D8X/jRZeDbeXQ/Ddxa3/iudZo5XjMdxb+HU5Rp70fMj&#10;3W7PlWzfdwXmATYk3xBZWWueLtcis7VLzWte1q7bBeR57m7uZSZJri4uJjwAN0ks0jBUUM7sFBI/&#10;Rj4Z/Dyw+Hnh6OwiEE+sXipNruqRLIpvrpXdook84kiG3VzFEAq7sGQoru1WvGnxG8JeAoA+vahm&#10;9kjWW20izCXOrXSMWVJI7QsNkZKOBLMyRllID7gBXzfrn7UWqSSbPDXhiwtYo55gLjXLm4vpLm1z&#10;i3Y2enm2EEh6uPPmHOAeNx5HU/2kfiNf2yQWo8P6JKsySm80zS5Zrl1RWUwSJrc15DsYkMcQhsqM&#10;MAWDeT6J4y8UeHdZl8QaTrd7baxc/aDd30rLetem7BM5v4r4SJPuY78zI+HCyDDqrD2Zf2nfHoRV&#10;OkeEWZVUGRrDWd8hVdpZwt+F56kKoHpiu68O/tR2cnkw+KvDU1sywYl1DQrlLmOS684bdmlX3lmK&#10;LYSSftcrAqOG3fL9NaFr+i+JrCPVNB1Oz1SxlCDz7SXzPKlaFZ/s11F9+GZUdC8MqrIuQGUdK16+&#10;LPjZ8FjpDXfjLwhaE6Qxkudc0W3TP9kE/PNqWnxL/wAuneaID9xyy/uMiDyj4d/FTxH8OriVbAx3&#10;+jXdxFPqGh3bMLaWRcJJc2cy5a3naMeWZUDKwCeakgjQL+hHhTxVovjPRLbXdCuftFnODHJE4WO7&#10;sbuNVaewv4QTsmj3DIyVZSrozI6u3RUUUUVU1C/s9Ksb7U9QmFvY6daXF9e3BjlkEFraRG4uZTFA&#10;pdtqqzbUUt2AJOK+DNe/aJ+IWo6jJc6LeWnh3T1Bit9Pg07TdRPliVnSa7udVhmLzFWVHaNY0O0E&#10;RqxYtP4d/aN8eaXcs+uNY+KLKV4zJBcWtppV3CiK+RZXelRIil2ZS5mgm4UBdpLGvsTwR498OfED&#10;TpdR8Pzy5tZTBe6ffJHBqdg7Fjbm6t4nkXbKoLRyI7IcMu7fG6r2dFFFFFFFFFFFFFFFFFfMPxb+&#10;B2u+LNSuvE+h6/PqeoPDtOi65JDGkcMHnTR2eh3tuiRRxjMccNvPGoLGSaW5Lu2fj7W9A1rw1fPp&#10;mvaXeaVepuYQXkDR+dEkz2/2i2kPyTRF43CTRM0bYO1iKxqKKKKKKUEqQQSCDkEcEEdCDXrU3ju1&#10;1/xx4A8XawBa6np914eHi++t7GC1hvptI1wsurxpBIQ7vYiBJV8uNQ0ZVFEe0D9HaKULnGASc/dy&#10;CSeAAM+9fmdoHj+80G38barDLe/8Jr4sENrb+IbecQPp9pe3z6n4luPk+Xz7l0t1iZEDxndIkkTK&#10;qv5vRRRRRRRXQ+H/AAr4k8V3LW3h7RdQ1aRJIYp5LWBja2jXIb7P9uvXxDAH8t9rTSKDtPPBr7N+&#10;EHwZ1vwNeLr2seI547mWMibw7o80o0qctbyQw/2xNJtW5aHzXaNEjCpIAyyOMg/RVFFFFFFFFFFF&#10;FFFFFFeVfEb4ueHfh5AsUhTWNekkUQ+H7S7jiniQoJWudSn2yfZo9jDyy0ZeQsNiFRI6fK+uftF/&#10;EPUrkyaVcad4dtFln8q2stPtL+Z4JH3QLeXWrpPveNeC0McKsSSUGQB6R8Jfj3qeq6xaeGfG7x3M&#10;uq3ENppOuW1pHbyjUrmcpBZana2YWMxzFkjilhiXy2AEiusjSxfWtFFFFFecfEL4n+Hvh3ZI+pbr&#10;7VbuJ5NO0S2dFurrYCFluJnDCCAvhTMysc7tiSFStfnn4p8Va3401u41zXLk3N7cYjhhjDLa2Nqr&#10;loNP0+3Jby4k3HC5LMxZ3Z5Gd2+1Pgt8IbXwfY23iXXIBP4s1C2WSGOWN1Xw7aXcIzZwxTAEXjox&#10;W6kIyoJhjATzWm9i8ReJdC8JaY+seItQi03T1nhtxNIk0ryXM5Jigtra2V5ZJCFZ9sSEhVZzhEYr&#10;8y+IP2ooFWWLwr4YkdzDEYL/AMQXKxrFP5wMyzaTpxcyLsBCst6h3NuIwuG4ef8AaZ8fzW08Eene&#10;FLWWWKRI7u30/VGuLZ3BCzwLdXskO5OqiSJl/vKRxXj+q+NfFWta4niXUdd1GTXIUjit9St5fsE1&#10;nHEhRIrFdP8AKSBcMxIhVQWZ2OWZifSv+GifiV/ZP9nfbdK+1+Zv/t3+yoP7V2+Zu8nys/YtuPlz&#10;9j3Y53bua5HwF8RL3wQ2oWjaVpev6BrawR65oep20LRX8ds+6Ai6dHKsmXCCRJIhuJMRbDL79cfD&#10;34bfGXSbjXfhy8fhXW7R5UvdKktEt4GlFsY9Pg1HSLSVorVJTEjR3VnuQgzFo5pgwT5P1fSNS0DU&#10;r3SNXsprDUrCYwXVrOMSRyDDqQyEqyMpDxyISrqVdGKkE+t/Bn4py+BdYXT9ZuruTwlqTCO6hUvO&#10;mk3ROYtVtrYnIXJ23SxYZ0O7bI8caH9Cgfp09znJ456dKz9X0jTNe0y70bWbSG+02+haG6tZlJSR&#10;CdysrLhkdGAeORCHRwGUqygj88fip8KtU+HWpebF59/4YvpWGlasUBeJiC/9maoYwFS4VQSrABJk&#10;BdACJIopPhd8WtY+H1/Hb3D3Op+FZ3C32jtJva1V5CzX+jCU7Yp1LMzR5WOblXKtslj/AEI0nV9N&#10;1/TLPWNHvYNQ06/hE9rdQNlHRxgqwOGSRCCkkTqHjYFHVWBA0qKKK+Zf2oftv/CJeHjH/wAg7/hI&#10;v9K/1ORe/wBmz/YRkjzPufafuHaeC2Ttr4hr0S2+HGs6l4Ebx3pOdQs7K8vbXWrBbeSK706G0RZT&#10;qNuWJFzbqjAzvHgxHOVZEkdO5+AHjqbw14tg8PXlzN/YXieUWK27O729rr05WPS76K3jilYvMVWz&#10;baUU+YkkrFYVx990UUUUUUUUUUUUUUV5/wDECXxXpdpY+JvCiyajceH5biXVvDTTJHa6/oFzGr6k&#10;kUfls/22AxRy2ciMCo81Akxl8l6/gv4seDPHCwxabqaWWrSbUbQtUaKz1JpG8wCO0R2Md1kRNJ/o&#10;zyFVK+YEJ216JNPDbxSXE80UFvCnmSzzSRxRRoGC73kkKqo5HJOK5XUrLwP41jOn6jF4c8SGO2vB&#10;FG72F/dWcF2iwXk1nNGWmt2OEzLCysCqEMGVa8o1n9mvwFfvdS6Zc63oLvEi21vb3kd9p1vMqKvm&#10;mLUY5LiQNgsym7HJ+XaAFrh3/ZVIRynjtWkA/do3hnYrt2DuuoMVHuFb6VFbfsr3D26teeN4ILos&#10;Q8Ft4fe7t1AbClLmW9gZiRgkGIY9T1rutB/Zq8D6cLaXW7vV/EVwkci3MUlwNL0u4d3Plyx21gBc&#10;x7VwADesCwLHIIUerR/DrwBFHHEvgnwmViRIlaTw9pUshWJQgMss0TO7YHzMxLMeSSTms7VPhN8N&#10;9Yjiiu/B2iwrC7yIdLtzokmXUKfOl0U27yAY4V2KjsOSa8a8Ufsw6VPC8/hDW7qwug1zJ9h1spea&#10;fIXdWt7eG7tUWa3SMbwWdbhmyvIwWf5X8UeDfEng29Fl4j0q5093eRba4dC9jfiFUeR7C+TMUwUS&#10;R+YI2JQsFcK3y12PwOuYLX4peE5bltkbT6nbqwUsTcXmiXNpaLgA8GV0BPYHJ4Ffo/RXhn7RWpmw&#10;+Gl3agKRrWraVpjkoWOIp21jKEEYb/RByc8ZGOcj8+q+hfBv7Ovi3xDB9s1+dPCNm8O+3S7tft2r&#10;TO2xo/M0tZYvIXazhvOlSRWUAxYO4fROjfs//DTSUTz9MvNduY7n7Sl3rGpXDsoAXZbva6b9mtpI&#10;gyltskDE7mDMy4C93/wr3wCc/wDFEeEMk5z/AMI3o4AJ9AIQK5bxD8E/hv4iR9/h+HRrloY4Yr3w&#10;6RpDwJHP525LKEGzZ2yUaSW2dipwG+VSvlF9+yxp8l1I2m+M7yzsW2eTb32iQ6jdxgRgSmW7t7m1&#10;R8vkriBcLgc43HLh/ZXu2uZ1n8a20dmv/HrPDoMs9zN83/Le1e6jWPjJ+WZ62dL/AGWtIinZta8W&#10;6jfWpiYJDpemW2kzrOXUpK1zdS3ylAu4FBCDkht4xtburT4d/BTwDLbw6uvhxNSksWKyeNNXsp57&#10;23e4yLsadqkiWwbcmxZoLZSACoPL7vSLbxx4KvZktrPxh4XurmY7Y4LfXtKmnlbk7Y4Y5sscf3R2&#10;9qi17x54N8MC6XXfEukWFxZiJrixe8jn1VFmYJGV0i2L3LE7w2EhJC/McKCa808M+ONY+K/iBB4f&#10;t9W8PeA/D9zDdahrDeRDf+I9RtXgubXQN6lhbwlsyXaQNI7wAJI0QuFWveKKKKKKKKKKKKKKKK8A&#10;+PvxGuvCGh2miaHei01/xB5weeEwm70zRIl8q5uIysgkgmnkZYrabyyNq3BRo5Y1YfH/AIF+H3iH&#10;4g6lJp+hxQpFaxibUdTvXeHTtPjcN5IuJkVyZJSpWKNVLMQWIEau6cNXsvwCS5b4p+HjAszRpBrT&#10;XhiDlEtjolwitcleAnmmIAtxvKD7xFfonRRRRXyt8Y/jnDYwyeGfAmpw3N9PDjU/EenzrNDp0Ug/&#10;48tIuoiUe5ZT+8uI2Kwg4QmfLW/yPoui6r4j1W00fR7Sa/1K/mWKGGJSzbmPzzTP0SNBl5JHIVVB&#10;dyACa/Qv4W/CzS/hzpzOXi1DxHfxquq6x5exUj3+Yum6ar8x26EBnJ+eVxvfAEccVv4pfEa2+HHh&#10;5dQEEN/rGoSvZaNp0s6xxvcCIyS393GrLK1tb/L5vk/MzPHGWi8zzF/OHU9Tv9Zv7rVNUupr7UL6&#10;Zp7q6nbdLLK2MknGAAPlVVwFAAAAAFex/Cz4K6n4/iOs6jcS6J4YjmVI7pYPMvdaaKcJeQ6UkmFW&#10;NAro12wdFl+RY5ikoj7XxF8Q/h18Oium/Cfw/o19rkH2xX8X3EUmoHS7iRTYS/2bf3u+a4Lx+Yd0&#10;Uq2wDKU85XkQeEeGvG2t+FPEb+KNLXTP7Sma686OfSrL7A8d9J5l3BDaQJGtsj/c/wBDMRWMmNSs&#10;bMp+i9FtfhF8abMabFpFn4B8brbXAt4NKjht4p2iVpRcW8MKQ296mMSTRNHHcBVkCuI084+AeP8A&#10;4fa38PNYOm6qnn2dx5suj6vDGVtNVtY2Cs6ct5c0e5RPbsxaMlSC0bxyOfD/AOIGtfDzW11TTD9o&#10;s5/Lh1jSZZNlrqtmkm7Yz7X8uZMkwXCqWjJIIeN5I5P0m0DXLHxJouma9pknm2Oq2cN5AfMhkePz&#10;UzLaXBt3kRZYX3RTRBjsdXU8g1rEfTp7nOTzx06V8WfGr4Kf2Obrxh4NtM6PmS41vRLeMH+yCBvm&#10;1LTok/5c/wCKaED/AEfllH2fIg8L8GeO/EngS/e/8PXxhW4MA1CwmUTWGpQ20vmxxXlu3pllWWMr&#10;Kis4R03Nn9Dvh/8AEDRfiHoo1XS28i6tzFFq+kSyI91pV3IpZY5CoXfC+1mt5woEgUjCSLJGnc0U&#10;UV5p8Y4dUm+Gfi9NIaZbsaaksxt51tn/ALMgu4p9bVnLKChslnEqZ+ddyAMW2n80q9K8CfDTVviD&#10;p/iW40S6gGpeH006WLTbmN449TS+S5LxRagT5UUwMCrEkoCuXJLoqMayvB/ijV/h34sttWit547n&#10;Trmay1fSZ2ns2urbeYNQ0u8QjKsCMqJEPlyqjlCyAV+nOn39rqlhY6lYSi4sdRtLa/srjZJF51pd&#10;wrPbS+XMFddyMrYdQy5wQDVqiiiiiiiiiiiiiisLxLZa1f6NeQeHNUi0bXdscumX88C3VtHcQyCQ&#10;w3cLK4aKVQ0LnY5jDeYiF1UV5h4R+Nvh7UpJNE8YtF4O8V6aXtdWtdSkittHe+tZXiuv7P1GR2RR&#10;8gby7hlILhI3mCmQ+0xSRTJFJA6ypMkckMkTB45YpUDRSRMpIZWBBU5wQRzXO3N/4O8Qwrpt5e+G&#10;dct7ySFY7C6n0vUobqQuDbLHaSs4dixXy/l64xya82139nv4b61P9ohstR8PyGe5muBoV8IYrl7h&#10;1YxtaalHdRQrGQwiS2SNV3EEFQoXzVv2VomkfZ47kjiyxjVvDKzSKCfkSR11BFJxwWAAPXAzxQtP&#10;2WdQdpxfeMrO3RSBbNaaLNeNKNx3GZJbm32YXB+Vn5J6Yyeq0T9mDw5au0mv+IdV1nbNBJDDY29v&#10;okBjQnz4bzzGu5HEhwAY5YmUZwSSCPYdP+Fvw7021SztvBfh2SGNnZX1DTLfVbrMjbiJL/VBNMw9&#10;A0hC9FAHFPvfhl8Pb+0ms5/BXhqOK4UK72WkWem3ShHEg8m+09I5ozkDJjkUkZBOCQfLvEf7Nfgv&#10;UlaTQLvUvDVxtjSONXfWNNG1y0sjW18/2hndcqCLsKMAhTg5+WPG3wq8Y+Aj52sWCXOllgqa3pbv&#10;eaWXKx/JNKVSSA75BGv2iKPewby94BNecV+vBDDgjDDhh2BHXBorl/G9zPZeCvGF3bStFcWvhfxB&#10;cwSrjfHPBpM0sUgz3DAGvyvr1nwB8HPFnj5Ib+3SLSfDzTMj63qG7ZMkNwkV2NMsk/eXDqrOVJ8u&#10;FmjeNp0dSK+nfD/7N3gPTIw2tvqfia5aDy5RcXMml2CzeYG+0WtrpbxzIcArtkupRgnjJBX02D4b&#10;/D62git4vBPhZo4YxGhuND067nKgkgzXN1G8jtz952Le9UtT+FHw21eGKC78G6HFHDL5if2bbHRJ&#10;WbBXbLcaKbeR1wfuM5XPOAcEeN6r+y3ocrRf2J4q1XT1CuLhdVsbPWGkbPyGJ7M2IjA5yCHJ9ulY&#10;U37K92tzAsHjW2ks2/4+p5tBlguYfm/5YWqXUiycYPzTJWjafsr2SXULX3jW6urJZAbiC00GKwup&#10;oh95Ibue7uUjb0ZoXH+zXdWfwY+EPgmCHUNe8m4WO/R4NR8YazDDambYrx2T26/ZrOZPlZvKmhkL&#10;ZYNuXAHf2XjT4a6fbQ2Wn+K/A9hZwII4LSy1zQbW2gTJO2GCGUIoz2AHU+tdBf8Aibw3pUdrLqni&#10;DQ9NivoxLZy6hqthZxXcZOfMtpLmRA6kfxqSPfvXiGo/F648a61p3gz4UPdm9u7uKTVfGE+kxyWW&#10;j6NCYpbu/stN1Pb5hG9opPtccQ3ARR73mjkT36wtFsbGzsRc3d4LK0trX7VfzPd31z9niEP2m8uG&#10;5klfG6SQ9WLNxnFWqKKKKKKKKKKKKKK4T4keNovAPhPUNfKQTXoKWWk2k/mGK71W6yIEkERUlEQP&#10;NKoZSUjZVYNg1+d+laN4o+IviS4i062l1fXNVnu9T1CYLFBCnnz+de6hdyKEigi3yAZwq7mWNBuZ&#10;ENbxb4au/CHiHUPDl/PDcXmmfZVuJreO6igaS5so71hAL2OKRkXzNqyFAJAA65RlJzNJbUU1TTG0&#10;f7QNXTULJtLNoGN3/aIuFax+zBefM83bsx3xX6z0UUUV438T/jHofgGK50212at4re1D2umxkG00&#10;+SYK0E+uSowZF2HzVgjPmSDaP3SSCYfAeoX+teKNZlvr6a71nXNYu03NsM91d3czCC3t7e3gH+7F&#10;DDEu0LtRFCgAfZvwf+CEfhea18UeK1hu9eWOOXTtLAEltokjosnn3DMMSXcedqlf3cRBZTI21092&#10;8S+ItM8JaFqHiLWHnXT9NiSSYW8JnuZHlmW2traCIlQZJJXSJd7KoJy7IgLL+Zni7xdrXjXWrrXN&#10;cummuJmItrYFhaadaBsw2NjCeEiQfixy7lpGdzqfD/4f618Q9aTStMH2e0h2TavrEsbSWulWjMQJ&#10;HUFfMmfDCCAMGcgnKxrJIn0H4kPwj+DFrJpFhoNr4v8AHS2kcqya1FDqkdnctN9otLnVjIRDa7Uk&#10;3xwWcKzOiRiRl8xZz82a14017XPFsnjW6uII9eOoWmowzW9tEILWbTtg09IoJw4ZYVijRRNvLBf3&#10;hclifYv+Ggxt/tj/AIV34S/4Tzr/AMJb5K/e3eRv+zeV9rz9k/0f/kI9fm+5+6r5xrpfCnirWfBm&#10;tW2u6Fc/Z7y3yksbhpLW+tXYNPYX8AYeZDJtBYAghgroyOqOv1T8VdH0z4rfDvTPiX4cEbalounS&#10;TahAJUDppsKm41rSrl7hI2aXT5fMliOVV0MrRrJ5sRr4xr9FvgR4kbxD8OdJWd5pLvQJZ/Dl1JLD&#10;BCpWwVJtNW2EB+ZEs5beIu6qzOr7gx+d/YqqX+n6fqtpNp+q2NpqNhcbPPsr62hurWcRSLNH5sE4&#10;ZTh1VlyDggHgjj4R+MfwbuPBNzNr/h6Ga58IXMoZ1zJcT+HZ5mAS0u5Hyz2zMcW9wxJGRFMTJskn&#10;898AfEPXPh7q66jpbmexnZE1XRppXWz1O2B5BwG8uZOTDcKpZDwQ8bSRv+hng3x34a8eafJqHh69&#10;ab7OYkvrC4i+zalp8kyeZGl5agsMNhgssbPGzK4VyUYDr6KKoatpGm69pt5o+sWcF/puoQmC6tLg&#10;Exyx7g6EMpDKysA8ciEMjgOhVwCPCrn9mj4ezzzzRXviiySaaSSK0tdS097a1jZt/wBmgN3ZzTFF&#10;B2KZJnbHLMxyT7npGj6ZoGm2ekaNZQ6fptjF5VpZ2+8JCm8uxLyEs7sxLySOxZ2LMzMxJP5ofEfw&#10;8vhLx14l0OFIoLez1Jp9Pit5Z5kttN1GNdT0qDzZ/nLx280SPuYneD8zfeP6ZaVqMOr6Xp2rWwYW&#10;+p2FnqEAYqxWK9tluYgWUAE7W6gCr1FFFFFFFFFFFFFFcV448faL8PdOs9T1yLVJoL6/XT4v7MtE&#10;uGjlMDz75nnkijUBUb5d+9udith9vyh8Vfhbp1xpw+JPw3aHUPC2pQtqGo6fYAsumKSTPqFhCAGW&#10;3Vgwu7UqHtHDZVYgyW/zXRXU6J418W+G/sy6H4k1nTre1uReRWVvf3A003G9Xd59MkY28ocqu9JI&#10;mDgYYEcV7j4V/aY8SWD21v4s06y12yUGOe/so103Wsy3Yka6ZIz9kl8qIsiQJBAGITdKp3s/0roP&#10;xe+HPiGBJbXxPp1lN5do0tnrcy6Ndwy3SbhagaiY45njIKSG1klUMBhyGVm9DlubaCW0gmngilv3&#10;lSxilljSS9kht2upo7SNzmUpCjykICQisxGBmpqKK5zxV4V0Txno9xoWvWv2myuCHjkQql1Y3SBh&#10;Df2NxgmOVMnBwQQSjh43dG/PfXPD+ofCP4h6YmpKmpromqaR4hsJYXFqmsaZa6gtzbuu4SGB3MLw&#10;yAq+x1bHmIFZv0qR0kCOjKySKrI6EMrKwypVhwQRyMdQaWvlH9qPW1j03wv4cR7V2ur681u7jEoN&#10;7bjT7f7DYOYQ2VimNzdAO6YZoiEPyuKt/Av4P2+n2dj438T21tc6jexWuoeHLFytxHpdrJH9otNV&#10;uNpaM3MgKSQpjMA2sSJiVi+o6KTI9QT1AyPTgVn6prGk6Hbrea1qmm6RaSTJbJc6nfW2n27XDo0k&#10;cCzXTonmFUdlUHOAT/DXK3/xQ+HenW0t5ceNPDkkMOzcljqltqt2Q8ixqI7LSzNPJy3zbEbC5ZsK&#10;pNeC+Mf2m4oJ2tPA+kw3scUpR9Y11J47e5WOSSImy0q2kjl8t1EUkUs8yOAWR7dSM185+IPiR458&#10;UJJDrfibVLq2mhS3msYpU0/TZ4o5jOguNM05YbeQ7jne8ZY4GThVA4iivQfAHw51/wCIOpx2emwS&#10;W2mRy41PXp4HbT9OiQB5BuyoluCrDyrZX3MSCxSMPIv2D4K+I3w60jVNI+FXhMavex2bXNha6tFB&#10;HeaZc3cMct/fXEl4knmyeZKJC00VsIQSWQrAN6+7UUUUUUUUUUUUUUUV+ef7QWo3V98T9Xtrh1eL&#10;SLHR9OsVEaIYrWTTY9VdGZAC58+6mbc2TggZwAB9ifCPQ7PQPh14Vhs0UHUNItNcu5hFGk1ze6zA&#10;uoSyTvCq7zGHWBGbLCKNFJ+UV574l/Zv8Ka1rI1PStSvPDltc3pudU0i0tra4sjG5Qyw6KpMf2LJ&#10;EjfMJo1Z1EcSRoIz6X4H+GPhL4fxzNoNnNJf3MX2e61jUZ1utSuLfzzOkBdVSKJASuVgiQPsQyBm&#10;RWrv6KKgubm3s7ee7u7iG1tbWKS4uLm4kjgt4LeGMyTTzzSYVEVQWZmIAAJJAr4q+Lvx1PiO3m8M&#10;+DJLq10WXzYtX1d1a2utXjDmMWdmgO+K0dfmkZtskoby2WNBIs3hvhHwb4g8bapFpWgWL3MhkiF1&#10;dOGj0/TYZGP+lahdgERoArEAZd9pWNXfCn9FPh/8P9F+HmiJpemxi4vJtsusaxJEqXeqXaggM+Cf&#10;LhjBYW9uGIjBJy0jySP3Vfnd8d/FT+JPiBqNrHIG07w0P7Bs0RZ0Xz7RydVmlimYr5pujJEZI1UP&#10;HHFwdu48d8PPCE3jnxbpPh9BMtpNOLjVriDcr2mkWuJL+ZZhFKsbsv7qB5YyhmeNW4avf/jp46g8&#10;NWNn8KvBrPpVrZWUcHiFLeCSHy7Ge1jm0/SIL2Rt7iaJzLesFJkDRqZW33EdfJVFT29xcWdxBd2k&#10;81rd2s0VxbXNvK8Nxb3ELiWGeCaIhkdGAZWUgggEHNfbGhXWn/H/AOGd3pWrlW8beHYiTeeQdOhh&#10;1iaKcaLqKzwJMht7tIyl9EqD5hIUhj227j4ouLe4s557S6gltrq1mlt7m3njaKaC4gkMU0E0b4Ku&#10;rBlZSAQQQRkV9f8A7MXiySe21zwXdTFxZhdc0dW+0yPHbTSLbatAruxjSJJWgljiVVO+WZiW3fL9&#10;Y0V8l/Fj4BW5t73xL4CtpVullku7/wALQKht5IDGDK/h+KNQyOjAv9j+YOGZYNhRIZPlfw/4j1zw&#10;rqUeraBqNzpl9GvlNLbvhJ4fNWVra7gbMc0TMiM0UispKgkZANff3ww+LuieP7G3tbmW10vxWitH&#10;d6M0jKt20MPmte6OZjmWJ1VmaIM0sWGD7kCSyevUUUEfTp7nOTzx06V4Zrf7PHw61nUJL+OLWdCE&#10;gdprLQr21gsXuJLh52uEg1C3uvKyG2CKApEqqgRF5J77wN4A8O/D7TZdP0GCdnuphPfahevFNqV+&#10;6lhb/aZ4kjXZErFYkRFVQWbaWeRn+Qf2lNIgsPHtvqUEbL/bmh2V3dyFywlv7SWTTZCqE/IBBFb8&#10;AAE5IySa+mvgbeyX3ws8LPPetez28ep2chedp5raO01m4gsrKQsxKCK3EIijOAsWwKAoWvWaKKKK&#10;KKKKKKKKKKw/E3iLTfCehal4h1dpl0/TIVlm+zRGaeVpJltoLeCJcAvJK6IhZlUEguyqCw+cPGHh&#10;jwn8dNHufF3w/uYo/F+mQxJqOm3Ma2d1qSiAPb6fqsbHalwEVo7S9RmicqYHkKIJLf45ngntJ57S&#10;7gmtrq2mkt7m2uI3hngnhcxywTxSAMjowKsrDIOQQCKgrW0rXdb0KSWbRNY1XR5biNYp5dK1C60+&#10;WaJXEgjle0dCyhgGAPGea9m8NftE+PdGdI9Xay8T2QNurJfwR2d9HBApVkttR09U+eTKl5LmKdiQ&#10;CMEtu+l/CPx18BeJoEW71KLwxqflg3On69KltbKyRxtM9rq7EW0ke92SPe8Ur7WYwoK9VOr6V/Zn&#10;9uf2npw0XyvP/tj7ba/2Z5O/yvOOobvKCbjt3b8Z461oA/Tp7nOTxz06UUVDcW9vd289rdwQ3Vrd&#10;QS21zbXEazQXFvcRmKaCaKTKvG6kqyEEEcGvz9+NPwsX4f6rBqGkCd/DGsyzCzEgllOkXqDzJNJn&#10;umzuVly9qZG8xkV1beYmkf7N+GGtpr/w/wDCWpLJdSSNo1rYXM15g3E19pKnSb+4dw8hbfPDI6uz&#10;bmUhmCklV7uvJfjhr40D4a6+yzpDd6wkWgWaywvMLltUk2ahAoClVb7Et04diACuQd+0H5x+A/wp&#10;t/Fdy/irxHavJoOmXMcen2M8SG01y9TcZzMGcM1vbMIy67CkrtsJIjlQ/c0cUcKRwQxxQwRRrFFF&#10;EipHFFGoSONETAUKBhVGMYGAAKdSEj1x9SM1XvL6z020mvdQurexsrZN9xd3k8dvbQoG2h5Z5iqq&#10;OQMkj35Ncw3xC8AorOfG/hEhFLnb4j0d2IQbmARJyxPoFHPQCvHPFv7SnhbTYJIPCVrc+Ir9oz5V&#10;3cRTaZo8DSQyhJZRcqtzK8cgjLQLDGroxxOrDn5v8QfGn4jeIZd0niK60iBZlmgtPDzNoyW7rHs2&#10;rd2p+1SJ1bbNcONxz2GPKySxJJJJOSTyST1JNJW/4c8Ma74u1NdI8PadLqV+0Uk5ijaKKOC3ix5l&#10;xc3E7JFFGCypukcAuyoMuyqfr3SPE3gH4AadZ+FdR8/WPFN3D/aHia68OWdtcSrcSfvLG2vptRnh&#10;2xpG+22iU52brhoojcfvPpzp36+hBB4GORkHjGcUUUUUUUUUUUUUUUV8k/tT3c62/gqwW5YW80uv&#10;XlxaCTCPNbx2cNpcywg9VWWdY2KjhnA6tWz+zH4etLfw5rXiZ4f+JlqWqPpUU7+Q4TS7CCKcrbsq&#10;708yeSTzgXw3lRHaNoY9n8RvghoHj/UDraX9xoetPFFBc3dvbQ3VpeLAhjhkvLNjEzSqnloHWZfk&#10;UKQflIf4G+Bfg/wXdQaq32rXtbtvJlt77UzEttZXMSMslxp+nQAIpYuCDO0rIVRo3VtxPs9FFFfO&#10;HxX+O9t4Wmv/AAz4UWK/8QwpLa3uqOVksdBvA2x4UhIK3N1EN25GIjjkCrJ5pWSEfF9hYa14q1qK&#10;ysob3Wdc1i7kcLve4u7y6l3XFzc3E8xPT55Z5pWAVQ0jsFDGvub4PfBy28DQpr+upFd+LriEqu0p&#10;Lb+H4LhNk1nZuMh7h1LJcXC5G0mKI+WZHm95r5A/ai8RuZvDXhKJ5VRYpvEV/G0MH2eZpXfTNJaK&#10;4yZN8ey98xMKuHQnecbPlKwsbrVb6y0yxiNxfajeW1hZQb44zPdXcy29tEJJSqrudgMswAzknFfa&#10;vifW7X4DfDfSfDGgz2k3izUVkbz2iWQ/arhd+reIpYhEI5FibZbWi3ByVEQYTLDItfEs8893PPd3&#10;c81zdXM0lxc3NxI80888zmSWeeWQlnd2JZmY5JySSTUFFFFfU/7Mnis22rav4NupEFrqsDavpqyS&#10;xpjUrNFhvbeCErmRp7bEjEv8q25wp3Ejwr4g+Gh4R8Z+IfD0bK8Gn3xNkRI0jDT7yJL/AE5JndUJ&#10;kWCWNZflxvDbSVAJ+iv2WLz/AJHXT3uWJP8AYV5bWbSPtH/H3De3MaH5QeYEkbgn5OoHH15RRwRg&#10;9O46jByDwQcYz79cGvkP4r/s/wAhl1HxP4EhjMZSS9vvCkMRRxLv3XDeHY4gQQQS4ssArhlgLbo4&#10;F+XND1/WvDWoR6poWp3elX8JUedaSmMyxpMs5t7qL7k0LMil4ZVZHwAykcV9ifDz9orS9WNrpHje&#10;OHRNSbyYF1yNiNHvp5JzGpvYyM2R2mPdI7tDkSO7wphK+lre5t7yCG7tJ4bm1uYo7i2ubaVZre4t&#10;5kEkU8E0ZKsjqQVZSQQQQSKlooor80Pihqx8X/EvxJeaZb/aftmrQ6Tp0Vg51H+0RpkEWg2U9m0C&#10;5kN0IFljVAfvhVLcE/pDplhb6Tpun6Vabha6ZY2lhbB9u/7PZwLbQ7yoAzsQZOKvUUUUUUUUUUUU&#10;UUVg+JvC+heL9Kk0fxDp8eoWDyRzIhaSKa2uYsmO5tbiErJG4BKlkYZQsjZVmU+La0nwk+DMCJDc&#10;65Y6wwtb6HStF8ReIJL7U5bWeNUuNS04XQ0/y2BYsL2MRSIsqIjldlfPWo6t8I/HN39ou9O1P4W6&#10;nM/ltc6Ra22v+FVt7eBdk91pVmlpOk0gUxBbSFU3lZJCxaRhiQ/CXxHqctvF4W1Pwn4xeexXUHj8&#10;PeJtM+1WVu+3Bv8AT9ZazuYmAdS4aH5CdrlXBUMvPg18TbKVYZvCGou7IsgazlsdRi2sSADPYSyp&#10;njld2R3HIq7F8C/irLHFMvhORUljWVRNq+gQShWGQJYZ7pXRvVXUEdxS6n8Ir7Qo7g+IPGnw90S8&#10;tI/NvNHu/EF1NrVqGYCJW0rTbWeV2dCkqLErnYQSByBXt/FWgeA5p28ANdar4hAe3XxzrVjbW0dp&#10;D588dx/wjPhqYTiE3MBhRrq9lkl2GVFhgDmu+034ZfGTxlaeZqHjLyLiylimfRvEXizWZ9V0031m&#10;lxbT3WnWiXX2R5oZOIpjHLgEMgGM2b/4WfHXwtp8k+k+Jb7UoVkkuZ7Hwz4p1pJwY4Cz3H2K8Fr5&#10;zEKIxHCHkYkKFI6bfgj9onVNNvf7E+JVnI3kTm0m1i3sfsmp2FwLspcjW9KjCKyxA7W+zxJIgjI8&#10;qZ24+t7DUNP1W0h1DSr601GwuN/kXtjcw3VrOIpGhk8qeAspw6srYJwQRwRx4t+0D4NHibwTJq1t&#10;GW1PwkbjVbcbz+80p1Ua5AA8scYxGkd0XKO/7jy0GZDWl8CPEo8R/DvSopHeS98PM/h+73JDEvl2&#10;Kq+l+SsRJZFtHgj3sAxdXBBxub2KviaaKH4zfHWeCRvt3hfQkkhZoZLNY30LQmKHybi3OZ4LzUJi&#10;VdWaTyZ8qyqg2fbIH06e4xg8cdOlfPvxL+PWkeEJbzQvDsEWueJLSYQXMkpJ0XTJVDefDcywurzz&#10;xkIjW8RCqSweVZI2iPiNn4U+N3xeg+16tqN7Bo1zHBcwPr9zNo2iXpjiSSzmsdEsIiJN0c2+O6S0&#10;8tgG/e7uD1Vz+yxqC6eXsvGVpcar5cJSyuNEmtrAzsV86NtShuZ5Qigtsb7IWbAyi5JHmGp3Pi7w&#10;G1j4f8aW8PjDwXfrp19YWVzqN1feH9U060AkgvPCOvQsJbN/JmKiS1K/JIvnRSRFUbMg8NfDzXoU&#10;fR/HMnhrUbma0trfQPGmmzNBDO9tF9rmn8YaOhtvs5mZxFLNaQkKD5iJgO+5D8CfE+o2c154c1/w&#10;P4s8iQRTW3h3xGt3OjNE0qCSS5ihhXcV2gNMG5BwBkij/wAKH+K+cf8ACK/+Vzw3j8/tlZ6fCfxL&#10;DfLY67qHg/wqxEuZ/EPjHw7bxLJEoPkvFZXFxPuOVH+qwMjcVHNFvpvw00Awz61r+oeNbyOOdpdE&#10;8MWVxpOjfbbe6Hk2954l1cR3ElvNGMM9pYhhklH+VTJ63o3xZ+GGvro/hzxV4Kl8M+GNHjeTTks9&#10;b1bUNHS6RhcE6ro+lxW/2gSsp/eTRXBMjtvG2SR6+lPDngDwBo18fE3hvQdIjutSU39vqVo7XUCw&#10;30byedopkkkhtoZY5SF+xqiGMhVGzAHd0UUUUUUUUUUUUUUV+ef7QVhd2fxR1m5uY9kOq2OjX9g/&#10;mRSGazi0uLSmkKxklMTW00e1wGO3djayk/a3w2ure8+Hvgqa0mjuIl8L6LaNJGwdFubCwjsbyDcP&#10;4opY3jcdmUiu2ooorzXx18VvCPgO3uUvr+C/1yOFntPD9lIZL+afEZjjvHjV0tEKypJ5lxgtGHMS&#10;ysoQ/EPj74s+KvH1xPFd3Umm6C0khtvD9jNIlmIfOWWAalIu1ruRDGjb5RtDgvFHFuK1N8M/hPrf&#10;xGu5nikOkaDaBlvNbntnuI2uCP3djp8GUE8xJBcb1WJfmdtxjST7/wDCnhTRPBejQaHoVqLe0g+e&#10;aV8Pd392yhZ76/nAXzJpMDJwAo2pGFjVEXo6UAsQoHzHgDj5ieg59elfklf3t1qd7e6lfTNcXuoX&#10;dxe3lw4UPPd3UrT3ErhcDLOzMcDqa+u/gbp1n4M+HPij4l6haxtd3FvqMliZ7uygW60nRUKxWVpc&#10;lWkge8v1kgdWY+Y0cBWLIUv8jajqF5quoX+qX8vn32pXt1f3s/lxQiW7vJ2uLiXyYFVF3OxO1FCj&#10;OAAOKo0UV6l8HPFU3hTx/olwrRrZ6tcReH9UEj28Uf2DVbiOLznuJ1fyxBMIbhipUsIyhdVZq7D9&#10;ovwpHoPjOHW7O3WCx8VWrXkmw2qxHWrJxDqvlW8IV13o9vcSSSAmSWWQhidwXJ/Z81C7s/iho9rb&#10;SbIdXsdZ0/UE8uNzNZxaXLqqRgyAlMTW0LlkIOFK52swP6GUUV4H8Wfglp3jGB9Y8NwWWk+KY2mm&#10;m2qltZ6+JXM0q6h5QwtzuLNHdbcuSVmLKUeH4d1Cw1vwprctjexXmja7ot4hISUw3dleW7ia3uba&#10;5tz67ZYZ4nwwKujFSrH6O+HP7Rd5YGy0bx2jX1ggt7VPEkKyyapbp5jK1xrEILG6VVMe6SJVl2oW&#10;ZbiV6+utE17RvEdhFqmhala6pYzKuLi0lV9jPGshhuIvvxSKrjfFIqunAZQeK1qKKK+Fv2mtRjuf&#10;HGmWMU0Mv9m+HLUXEcbo0lvd3d9POYZwpJVjD5EgRgDtYNjDAn6R+B9hLYfC3wsk9oLSe4g1C/ce&#10;WsclxHfatPc2V3IV5YyWzwlGJzs2joAB6xRRRRRRRRRRRRRRUU8EF3BNa3cEN1a3MUlvc21zFFcW&#10;1xbyqY5oLiCUMro6kqyMpBBweK8R1HwT8IfhhbXniG5+3aAZFMcJsfFfiax1K6h2wRvpWmxadeRz&#10;zq8qrO6kuVZi7MkKr5fzl4m8d/DPxqWg1jwz4j0m4sbT7NpnjKxvtP1bxHqjWsKWNg/iqxvBbpcA&#10;xKskzG8eYMgjSUI7PXKv8NxqG1/CPjHwh4pE+ojTrDTjqg8NeIbktHuWY6N4mFr8udqARzyFmYBN&#10;+19kt58FPijYmET+EbxzOJin2S80vUdnkR+Y4nOnzy+USOEEu3e3yrluKW0+CfxQvYmlg8I3aKr+&#10;WReX2k2EpbbuysN/PE5X/aCle2cg1pv8D/E1jbwS+JNf8D+Dp7lpFt7HxP4mt7O6mSM7Xmia0SeF&#10;kzx8spI7gc1hQjwH4VW2vluz8QNeT7Pcw2S2N5pnguxmUTpJHqp1NI73Utsi20iwJDbQspIeRwTF&#10;Xe6DpHxl+LEVxqDeMJrK01GN2gh1PW7vRbDV4tJlhtLuXS9C0eNkaK2laBZp1tlj85uXaYtjcPwT&#10;+NOjRT32l+LbeS7SFkW30jxTrtnfXSMw3QRTXUNvEM43YkmVeOTnAqtonxk+I/w31NfD/wAQdNvd&#10;Ut4WKsmqAxa0lss72zXmnavyl7FvSQpK7SLKVwk6rzX154U8V6L4z0a21zQrr7RZz/JNFIES7sbt&#10;AGlsb+BS3lSpkZG4qwIdC0bI7VvHPhaDxn4V1jw7Oyo9/af6JMxwtvqMDi4sJ3K5O1ZUXzAv3k3K&#10;OtfPn7NWtT2T+LPAOowi1v8AT7yTWY4WjmF0ksbx6PrdvcvuMYEMiWoRAqtl5CSwAC/V1fH/AMfd&#10;Ru/F3jPwr8NNEZnuIpopb1RcTmz/ALT1kpHZ/brSGNios7YNO043lYp3+VdrbvqrQdE0/wAN6Lpm&#10;haXF5VhpVpBaW+UgSSURLtkubg2qRxtNOxaWeRY18yRmYjLGuH+JHxU0L4b20Au431TWr2MyWWiW&#10;8yQytArFTe3s5DeRAWUxq+xmd8hEYJIU+WE1v40fGm7aLTnurXRvNNtcDTXm0TwxZq4giukvbzcZ&#10;LoqGWd4HluJQrMYogp2112nfssX8tqr6v4zs7G93OHt9N0SbVLVUDYQreXVzZuxI5I8gY7Fq841P&#10;SPHvwhaGWPWtN1jRJb2603VbDTL261rws96bcG98P+KNLuY4o1lmt5MmKSMOUJaNwyblwbW2+Gfi&#10;TElzqWo/Di8jtnaeA2F74t8OXc8UEEUY02SKQahatLL50rx3H2lVTgT5Co3QWPwQ1TWJJYdB8b/D&#10;fXLpLWW7jsNM8SzXOoyxRxiRR9lS2OxjkA+YwVCcOygZqifgP8Vh/wAyrn6a34cP/t5VC5+EPjXT&#10;ZUi1yDQ/DyN5LPc634r8MWcMKXDSLBLIou3k2u0UioVjO4qwH3Th48JeB9BublfFfj6z1U2kluP7&#10;L+Httc61Pfw3EW9mh1/U47awiMe5GYAyn7yMEkXFd1ofxZ+HdjpsXhuT4cajpOhyMralf6J4su11&#10;zUGgjmNudSms49PkvF3yt+5mvBFGGJRMIij6N8N+APg3rosfE3hzQtA1aGC3itoXjlnvLSNhYhVi&#10;1PSbmRoTdLFIryfa7czq5Dv+8CsPX6KKKKKKKKKKKKKKK+Rv2p7B2XwZqiWR2I2t6feaikDbQ7i2&#10;uNOsri528ZC3UkKMcnEpXOGx2P7NGpR3PgS+sPNtfP0vxBeJ5ETxC6W1vbSC6t7m6hB3gPIZ0jkY&#10;Yby2VSdhx9EUUUVzXirxj4d8GaedR8Q6nb2MTJKbW2LK99ftCyLJFp9khMkzKZI95QFUBDSMiZav&#10;ij4jfHjxD4wW70nQ1k8PeG7iOa1nhQxPqmq2zTAq17dquYFZFCtBbMAQ0kckkyNivLvCXgzxF421&#10;KPTPD+nzXTGWGO6vCsi6dpkcxcrcaleKpWJNqSFRyz7Ssau+FP6AfDn4V+Hvh1bztZNJqes3kaQ3&#10;2uXcUcc7xDaxtLKFCRbwF1EhjDszMFLyPsjC+m0V+cnx0ulu/il4nZJvtEUDaXaoQzFY2t9Fto7i&#10;BQ3TZL5m4Djdk9812n7NXhhdU8W6j4jlePyvC1kqwx75FnfUdbjms4JRGFKNGkEd0Hy4YM0ZAb5i&#10;vmnxW8Wv4z8b6zqiypLp9tM2laMY2DRHStPldLeaJiqHbOxe5wwJBkKg4ArzmiiiivQPhXqdxpXx&#10;F8G3dsIjJJr9jpream9fs+syf2RdkKMfMIrhyh7Ng84r2r9qPRxFrHhfxArSsb7TbzSJU8seTCdL&#10;uReW7+cP45ReSDae0eQTzjC/Zi/5H7Vvfwhf/wDp5sDX3XRRRXiHxR+Cmk+Pm/tbTJoND8SxxTB7&#10;oW4ay1krExtotVSDDLIJNq/bEDuseVZJgsSp8Ga1omreHdSudI1uwuNO1C0cpNbXC7TwSqywuuUk&#10;jbGY5YyyOvzIxU5rpvBfxI8W+A5i2g3/APoUjtJc6Req1zpNzIybGle1DKUfATMsLo52qCxXivq/&#10;wj+0l4S1WMw+KrefwxexoW+0Ilzqul3W0RpiJ7SNriOR2aRhG8JRUTmcswWvfdM1fSdat2u9G1PT&#10;dXtVme3a60u9tr+3S4jVZJIWntWdN6q6EruyAykjmtDIHOcDk8kDA9SO2K+bviv8c9C0nSr7Q/B2&#10;o2+s69fwSWUmpafPK9hotvdWg3X1tqdowSW5CyD7OLeRljkBaVg0XlSeW/s//DW61nWbXxtq1oY9&#10;A0eZpdJMp2nU9atnAhlhhxuaC1bc7S5UecqIpk2zKn3HRRRRRRRRRRRRRRRWT4g/tX+wNc/sLnXP&#10;7H1L+xcfZs/2t9ikGm83v7n/AF2z/W/Jz83y1+dPiD4W/FDT5DqGteGNcvZ7+W6uZ7y2ZPEU7yoR&#10;Lc3Goz6VJctGzF92+cqXO4gttbHmddp4K8Fah4z1GW3int9M0jTo1u9f8Q35EemaHp+SWuLmV2RW&#10;kcKwhh3guQSSiLJInf638VIvDtldeDvhQsmheGY7hWm8QyPcv4h8QXa2v2K81MzXJxapcBI3VYYY&#10;5RsVl8gM1uvk+qeJPEeuxwxa3r+tazFbu8sEWq6rfahHDJIoWR4ku5HCkgAEjBOAKxK9k+FNppmi&#10;HVfiX4igSbSfB6qmjWU+Ik17xfdRO2mabayzQTKzQoDPIY/3luTDOVKI1e6/s3eLbvWx42s9VuLW&#10;fVbjV4PEslw5jj1LUJdUja21BvKUgGC3aCDYscarGZtvAZBX0/XmfxG+FmgfEe1gN6z6drVnC8Wn&#10;a1bIjzRxNvcWd7C+PPtxIxkEZKsrZMboHk3fL/wk8ban8K/Ft74K8WW0tlpupajb2V8l3dLbx6Dq&#10;bERW+rq07i3NrKjobmYMA8IjmSRljCSfdhxgg9xg5GeCfT359q+Ofhi//CsPjJ4i8A3F2o0nW3W0&#10;spJpLYbp1iOq+GWurudIW85reaS1aKEYe4lCqrYRh9B/FTxYPBngbW9WilEeozQf2ZpH71IJf7T1&#10;D/R4J4DKkgdrZfMuzHt+dYmXgEsOE/Z28KPoPgl9Zu7Ywah4quRfKZBdxTHRbVDBpCywXGEAYm4u&#10;YnjX54pkbcw2BWfHj4mS+D9Ji8PaHdS23iPXIC7XUGFl0rSNzQy3UUu7ck07BooHRSVCyOGjdYye&#10;Q+CfwVsRYWnjLxhaW2oyajbCfRNCu4luLO1tLhcx6lqcEoKSzSoQ8ERDJGjCRszECD6wrD8Ua5H4&#10;Y8O634gk8k/2Ppt7fxx3NwLWK5ubeEvaWZnY8NNLshTHzFmVVBYgV8J+ATa+OfCms/DG+RJNetlv&#10;PEPw6vJgzTxalFD9p1fw9DPPcxRRRXaRZVGAiVmmnk3OkQHh9Fd54Z+Jfjbwrc2Eul6/qL2mnFRF&#10;o19eXd3oklv5nmS2b6bJJsVHywJi2OMlkdX+YddP4W0f4kabqfiPwHarpniXT0a+8QfD2Mq8b2/I&#10;n1fwg/ys8JYgmw2lo3YxR8G2SbxWu70f4ZfEDXXjXTvCOtsksJuIbm8tG0uxliVtpMV/qvkwMSeg&#10;EhJwcAgHH2H8DPCHjvwZY6tp3iryodKl+yXOk2H26G9eyupDIdQSM27OsatmPeocgt8ycl2PvVFF&#10;FFFFFFFFFFFFFeAfH34dXPi/Q7XXNDsjda/4f87fbwJF9q1LRpl8ye2iCoZJpYHUS20PmABWnCK8&#10;siA+MfA74wWXg9Ljwz4rurlPD0zSXWl3+Li7j0W5IaW6tWtLdJJfIuWwy+UCEmyzIRNJJH9uWN9Y&#10;6naQ6hpt5aahY3Idre9sriK7tJ1jlaF2huLcsjYZWU4bqCOCKtV5p4q+L/gPwgkq32tQ6hqEcs0D&#10;aRojw6nqK3FvMsFxBcLGwitnjLElbmaMna4Tcyla+XPGv7RXijXfOsvDEX/CLaY6TQvOkiXWtXMT&#10;+ZEX+2MoW23IyMot18yORcrOeMfO7uzsWYlmYlmZiSzMTksxPUnua+nPhh+z/ea2seueOYr3SdNS&#10;eNrbw+0b2mp6pFGSZXv2YrJaQswWPYAJpAXZTCBG7/atvBBaW8FraQRW1rawxW1rbwRrFBbW8EQh&#10;ggghTCqiKoRFUAKAAOBUtFcv44uJLTwV4wuodolt/C3iCeMsNy+ZDpMsill7jIGRX5X19z/GGCHw&#10;V8EdP8KxwQT+c3hzw41zbRrZxfarL/icXep/Z0By08lk7SAnJaUuxZsk/DFFFFFfc/xugh8X/B/R&#10;/GCwQ2ktqvh7xFGkkSXFzHaa7AlnNpsV5hWUb7qCSQ9HMS5XIUj5R+Gl1LZ/EHwXJCxV38TaPasQ&#10;cfur69SynX8UkYGv0/ooorgfH/w68PfEHS5bLUoIrXU0jX+zddhtoW1LT5Ig7QxmU7WltyzuZrVn&#10;CvkkFJQkifn948+H+v8Aw+1UadrMSSwXCedp2q2iynT9RhABk8iSVVIkiLBZomAZSQRujeN3yfDf&#10;izxF4QvjqHhvV7nS7lkKS+V5cttcKYniC3dlcrJDMFDsU82NtrHcu1gCPqbwj+03Z3DQ2vjXR/sL&#10;yOqNq2iCSeyj8yfb5tzply7TRxxp8ztDLM7YOyLkLX0boHi3wx4pjEnh7XdM1U+RHdyQWl1G15bw&#10;SkKjXdg+2eHkhcTRqQcA88V0VeVeOfjF4O8EQTxvexa3rSyXtqmi6PcWtzcW99axkMmryKxFmgl2&#10;xvvBkBLFIpNjhfjTwf4b8QfGPx1Nc6lJeXENxdpqHijV1YKtjYFsJbW8s4dUd0T7PZQhW2hRhPKi&#10;cr+jcFvDbQQWtrBDa2ttFHb21tbxJBbwQwqI4oLeCEKkcaKAqqq4CgBRUtFFFFFFFFFFFFFFFfBf&#10;xN+Hfxc1vxHr/iTUtBvtVtEv7i301rC8sdUMWjJetFpltpum2b/aTEqOr4FqrnLyyqHMhrwW8s7v&#10;T7mayvrW4sry1kMVza3cMttcwSr1jmgmCsrDPIIBq5oui6p4h1Sz0bRrOS/1G/kMVtbRFQXIUu7u&#10;7kKiIoLySOQqqCSQASPZU8X6N8JdPn0bwNLaa343uw9t4l8ayW8dxplikagjSfCiTf6yNJfmknlT&#10;ZK0ayFJFaJbfzDUfHXjTV4ryDUvFviK8ttQZjeWc2sX5sJw8nmmNrASCEJnG2MRhRgAAACuTrvvh&#10;r4Vt/GHiyz0/UJUttEsop9Z8Q3s0qQQWmh6YnnXj3Fw8kQiSQ7IDMG/deZ5mCFNe5fDD4gR+I/jZ&#10;NOlo9tpmpeHdQ8K+F9Pt7e2tIdI0TSmTWbC3mtoWZUXybSRnSNmVZZMLiMAD7Irm/FXhLQ/GmkT6&#10;Nr9olzbSqfJmUIt7p9x/yyvNPuWBMcqHoQCrDKSBo2ZW+H5IvGH7PnjmOQA3+lXe4xsfNt9M8T6O&#10;j4dGK7/JuYNwyDuaByGxJC4837y0bWNN8QaVY63pF1Hd6dqVutzbTxtndG2VeOTuskbKySoxDI4Z&#10;GwwIr5N+J8UPww+MXhn4gWtnjTNZaS81GONLZjJcqh0rxKbGzha3Ila0uIrhXmkIkuZGdmI3Kv1z&#10;f39npmn3mqX0wt9P0+0uL+8uCksggs7WI3NxN5cKM7bUUnaiFj2Bzivk74EadeeM/Gvij4oa75kk&#10;8NzLBp2/z5YE1DU4yJ47W6mlJCWNlstY4GVgIp0wU8tQfoX4ieN7PwD4XvdduleW5Ymw0eBYHmW6&#10;1m4tpJrGCcqyBIh5byTOXBEaNs3PtRvkz4ZfDTWfirrNx438bXF3Noc148txcSyNDd+JLyFgjWdo&#10;Y9pitIcCKSWIKqhRb2+0q7QfctvBBaW8FraQRW1rawxW1rbwRrFBbW8EQhggghTCqiKoRFUAKAAO&#10;BUtfBml+OtLuPiZ450vW3sLrwP8AEHWbvRtSmVLFLWKGG7ltPDniKK7uQFi+zllmafeFUM0+Gkjj&#10;K+N+KvD954T8Q6t4evjuudKvHt/N2hRcQbVls7xEUttWaJklVSxIDAHkGueroNH8VeJtATy9E8Q6&#10;1pEJmFw8Gn6nd2ttLMowJJraBwjnsd6kEcHivUbnUtL+MUdrBeRW2j/FKK0S3g1LfBa6R4+lthst&#10;7C9XCJaai0YRLaTPlSuDEWRTBHD4/qml6jouoXWlatZz2Go2UpiurS5jKTRPtDpwc5VlIdHUlXUh&#10;lJUg1q6L4N8WeIRA+ieG9a1KC4uFtY7y2066fTxOzhMTagVEEYUn52kkVVHLEAE19N/Bf4bfE7wX&#10;4ot9Q1KFNJ0C9S8tte07+09Pu2u44bCSTSp3trVpkJW5dRHIriRR5gOI5GD/AFvRRRRRRRRRRRRR&#10;RRXD/EbwbD468JaloDeSl5Iq3ekXMqjba6ragtaSlwrsiPloZmRC3lySbRnFfDvgHxhrHwd8aahB&#10;q+nXHlZbSPEmj+cfNQQ3AdL6y8uQW8s0PzGB3LRyRu6o6iUSr9+eH/FXh3xVbfavD2sWGrRKkEky&#10;Wk8bXNqLhWMC3to2JoWba2EmRSSp4443q5LxL488HeEsDxF4h0/TpsRH7IXa71DZKSqTDTLBZbkx&#10;5BHmCMqMcn1+X/GX7TWoXay2ngnS/wCy4jhV1jV1gudQwY1LG30xN9vEyvuUGSScMvO1GPHzHqOp&#10;ahq97PqOq313qN/cFTPeXtxJc3MvlxiKMSTzEsQqKqKvQKAowABXrHwx+Dmu+Pbiz1K8in0vwgZ5&#10;PtOrN5aXF8lrII7i10aCQMWYtuj+0NGYY2V873jMLfd/hTwrong3RbfQtBtRb2UBaSR2bzLq9u5F&#10;VZ769nGN80gUZbbgKqogWNUReioor8tviCc+PfG56Z8XeJP/AE8zetfXXwnhufCXwK1jxBayuNQu&#10;bLxZ4pt0uYFMNtdWVk9jZARPw6OtlFL8w53Y+7gn4WooooorsPh6cePvA5I3AeL/AA0SpOAwGsw5&#10;BPv0r7P/AGjtLl1D4cSXkckaLomuaXqtwkhkzNDN5miLHCEBG8SXiN85UbQ3O7Ct4b+zCM+PtW9v&#10;CGoH/wArFhX3XRRRRXC/ED4faL8Q9EbTdUQQXlv5kukavDGjXml3TrhnUMR5kLkATQFgJFAOVkSO&#10;RPzp8XeEda8Fa1daHrlq0NxCxNtcgMbTUbQtiG+sZjw8Tj8VOUcLIroMjTNJ1PWbn7HpNhdale+W&#10;8qWdlC9zdzJGR5nkW0WXkKg7iqKxwCxG1SRJqeia3oUsUWs6Rqujzyp5sMeqWF3p0siA48yJLpEY&#10;gHuKs2lj4l8VXTLY2eueJL63tkLrbQX+sXUFnGwijLiISMsallUZwoyB3r6Q8B/s2ahNNbaj49uI&#10;rG0SRJG8PWFws99ciOV1e31HUbZvKgRwsbD7NJI7o5XzIJFzX2LBBBaQQWlrDFbWtrDFbW1tbxrF&#10;b29tbxCKC3ghjAVERVVUVQAAMDipaKKKKKKKKKKKKKKKK+WrD9pq1h1PULHxR4O1TSVt5ZYY4tPu&#10;o9Q1G2vIDFbS2GoWl+lmAwkFwzSKwK/JF5LENKey1zWPHXj6wbS9E+GlrpumXvmCLWviYNOAsLiG&#10;BwLiTwey3MwlR+LWV0lQkgvGYy1eCfGrxJZ6Vb6d8M/Dk2nx2mlQQXHjK40LT7LRLHXvEixRRH7Z&#10;pmnRrGrxeSJ5EjmeMSSLGVV7VcfOtFFes/EeY6FZ+HPhvbRm2j8L6fBqPiNc25a/8Y65apf6jLPN&#10;Yt5VwtnFJHaWssiCRFEkRd12k5/wo8ZjwN4103V7hyul3JbStbwoONLvnUST/LHK+IJViuSsShn8&#10;vywQHNfpeD9Onuc5PHPTpRXgnx6+HX/CXeH/AO39LgeTxD4cglkigtra2ebWNLeVGu7OaUlJGa3U&#10;SXFsqs3JljSJnnBWv+z98QW8T+HG8NajLF/bHha2tbe3z9mikvtCVfs9jLHBGyu7WoUQTyeXgAwM&#10;7PLK2eV/aLsbnRNc8DfEawhEs+l3tvYTG5kja0W60y8Ou6HC1qjJKRKReeayNjaqjKEjdxXxQ+JN&#10;n8Xbrwf4P8KpeWVvd63Aty2t21tbxtqmoOmmaVIZLJrmVY4BNceb5ZIO8fK5RTX17qeo6F4B8KS3&#10;s6NZ6B4b0y3ght4C88y21tGlnYafbNdvmSRj5cUZll+ZiC7gEtXyH8MfDuo/F74gaj488XWkFzpF&#10;ncpPeRvZFNLv9QhtUg0vRIEUqrR2sQhkmDmUsiRrOH+0Fz9w0V8vftLeMxZaRYeB7Vx9q1ox6pq4&#10;Kg+VpFnc50+D97ER+/uojIHimV0+zlXBSYZ+OdK1K70XU9P1ewkWK90y8tr+1cjcgntJlmi8xOjL&#10;lcMp6jIPBrvfilpcSa7b+K9PTOh+PbKPxTYSRzG7jt72+/eeINImvEURG4tLwyLNFGzGNWjD7WJU&#10;eY0Vu+G/EOpeFdc03xDpMkaahplx50ImUvDKroYbi2uFUqTHLEzxybWVtrHawbBH3lb3Hjm+kg8b&#10;/D3VPD+u+Eteg/tiTwfq1lYaNfRyi0t0uLW213R0l8zUZDBLas97IYrd8JJ5qpuTD8bfGzWfBWmW&#10;MWrfD/UtJ8S6nBdSWsN9qWnX3h2MRPLCs8Or6U7tdPE32d57UxQPtk5kVTG8vcfCPxlrnjvwo2u6&#10;9ptpp851S9tLQ2UN1b2d9Z28URF3breSSsR5rSwswdl3RsBgggem0UUUUUUUUUUUUUUUV85/FD4B&#10;2ni++ufEPhi7tdG126/e39lcxSDSdVupJl82+aW3DPbTMhd5mWFxK+1mVHaSVvkjUNH8d/DbUwbu&#10;HXvCeoyJJBDf2V1PaJcxmOOa4hs9X01/LmVQ8fmrDMwUna+GGBlap4s8Ua7braa34k1/WLWOUTR2&#10;+q6zqOoQRzBSgmSG7kdQwBI3AZwSO9VJ9E1q10631e50jU7fSbuRYrTVJ9Pu4dOuZHVnWO3vZEEb&#10;sQjkBWJIU+hrPhhluJYoIIpJ555EhhhhRpJpZpGCRRRRICWZiQFUDJPAr7V+DXwOOgTW/ivxnbRt&#10;rcMgl0bRmeKeLSJI2Bj1K8aIsj3WfmgRSyw8OSZtvkfT1FFFcp47ikn8D+M4IlLyzeFPEUUaKMlp&#10;JNJmSNR9SQK/O/4X6Zcav8Q/Btnbxwyuuv2F/LHMYxG1ppMo1W+3CX5WPkQSFUP3jhRya+rv2ns/&#10;8IFpHPTxfYcf9wa/r4Uoooor9JLDSZNd+CenaNBBBd3Wo/DOwtbGC58gQtqEvhmP+z2L3PyIyTFG&#10;SQkbGAfIIzXwl8NoDcfEHwUgdIyvijRJ90h2ri11CO5KBvVgm1fciv1BoooorI13w/onifTpdK1/&#10;TbXVLCUhzb3Kk7JVjMQuLeZCskUgVmVZYmV1BOGFfnv8U/hXqfw61ISxmXUPDN/M66VqrKC8T4Mg&#10;0zVPLAVLlFBKsAEmUF0AIkii8sggkuZ4baFd808kcMSblXfLK4RF3OQBkkDJ4ra1Pwr4o0W3F3rP&#10;hvXtItTL5AudT0fUbC3adhuESzXUSpuI5Cg571Vhl1rV/sejwPqmqEyqthpUTXd6TOYxEi2dim75&#10;igCgImcYAr2jwH8APFfiO4tbvxHbzeGdB85Guftn7jXbu3V5FmhsdOkRmhfKBd92qAB1kRJ1G0/b&#10;PhXwpo3g3RbfQtBtPs9nAfNldyJLm+u5ABPf30+AZJpAFBPAVQqIqoqIOhoooooooooooooooor5&#10;78b/AB1k8C+NJ/Dmo+FLmfS7ePTpV1SO/MF1dWt5FHNcX1jazwCOVYmM0Kp56q0sbKZUwQu6fiP4&#10;i8VWcaeC/hprl9bahZHfqnjH7J4e0SOHUIFWzuo4naVtQt8OzXEcDqxQARlt4YeOeN7/AFD4VeEv&#10;7IdvCkXxC8XT6h9q1LwpoGi6OdD8JExxNYW81lDbXBM0qfuZ5YOT521vMt45T8o0UV67uPgv4Zrs&#10;cw+I/iXMd4R0S5sPA2lSNHsdT5dxCdTuicEeZBcW8ZGQVIrzHS9RutH1PT9WsWVLzS7601G0d0Do&#10;tzZTrcwM6HggOoyDX6peH9bsPEmi6Xr2mSB7HVbOC8g/eQySQ+auZbW5Ns8iLNC+6GdFclJFZTyp&#10;rXri/iB4KsPH/hq68P30kkEm9b3TbtCf9C1W3jkS1umQ8OmHeOVSPmR3CFH2svzX8B/G974X8QX/&#10;AMMPFM0kKG/ubLSUub63e10jXbO4lS/0mFxuUrdyZ8vy5thmX92jPcs9evfHzwyuv/D3UbqOF5r/&#10;AMOyRa3aGMwK/kQt5GqrK8qkmJbZ5ZmVGUloozk4CnwXWvjXpt98INP8FWFpqdpr50zTPD1/Itwq&#10;W0On6RHDHNeJdR7WlW+ijMLWxVcK8quzKqGb6b+EHhlfDHw/8O2PlbL6/tE1nUd9s1ncNfasBdmK&#10;5iJLGSCMx2pLfMRGMheEHy7r+pXnx6+KOnaJpjvF4Z01riG2uES6TydFt5BLqutzCSN/LmutqRwe&#10;ZGi5NtFIFbe5+29K0rTtD02y0jSbSOy07T4Et7S0i3FIY07bnLM7sSWd2JZmJZmLEk6FeXfGTxa/&#10;g3wHql9bNNHqOpuug6ZPCZI2tr3UYJGa6WeIho3hhjnljYH/AFir68fmxXr/AIylXxl4M8N+PApb&#10;W9MkHgvxnKSpkvrmztxP4d16bJlnlkuLbdDd3d1KN8sapGiooz5BRUkcjxOksTvHJG6vHIjFHR0O&#10;5XRl5BB5BHSvuHwh4j8Y/EnQtP8AEnhPxJpWl+LvD9vbaJ4k0fWtI0a5sdeEVwl5HeSajZQ/2hZW&#10;92hlZo4VEbzIyRLF5ZmbptU+KXifwdoNzqnjv4eXunmE29hZXei65ouqaZqeqyWssm65i84XVhby&#10;PGux2inKq21suqrJS+D/AMVfEfxH1bxFFqGhafZaPp0ME9pe2M0xms5Lq5ZLXTL5bh2Nw8kau4ni&#10;SJUMLbk/exhPeqKKKKKKKKKKKKKKKK8s+J3wq0f4j2UTO66Xr9kqpYa3HAJnNtv3Pp19CGTzoDuL&#10;Jlg0b/MhCmRJfiHxV8NPHXgG4a5v9Nuha2LQXMfiLRjcXOmQsZUjgmOoRKrW7ecyonnrG+7G0EFS&#10;cK98ceNNStJrLUPF/ii/srhAlxZ3uv6rdWk67gwSe3nlKMMgHDA8jNZlnoetajZ3l/p2jarfWGnR&#10;vLqF7Z6fd3VpYxpG07ve3MCFIlVFZyzkYAJzgVkV9K/CX4FTeJ4rPxN4tE1l4fmKXFhpSM8N/rVu&#10;DuW4ndcPBaSAYQqRJImWQojRyv8AbltbW9nbwWlpbw2traxR29vbW8ccFvBbwxiOGCCGPCoiqAqq&#10;oAAAAAFT0UUV+WvxAAHjzxuB28X+JACOmP7Zmr9Bde0ttB+Eet6G8/2k6P8ADfVNJa4jQxLO9h4W&#10;ksjMschyqsVztOSAcHtX5mUUUV6P8VPCCeCPF8+hW8MqWUel6HLZXMqyJ/aY/siG3v8AU0R3kwJr&#10;2O6LIrlUcMi4VQK84r1T4LaNHrXxM8Lwyx3DwWN3LrMr2/ymF9Itnv7GSZtrARm6jgRwcbg2wEFg&#10;a/QzxDoln4k0PVtBv1D2mrWNxZSsY4pWhaWMiO6gWYMolhcrNExHyuqsACMj4/8AgFpN74X+LHiP&#10;QNajFpqVn4d1SwaKXdF58keq2NwktoJwjSRyQqZ4mVfmiIkAK819sUUUUUVznizwnovjXRbnQtdt&#10;vPtJ/wB5DNHtS7sLtFKw39hMwOyVMnBwQwLI6sjMrfmt4j8OeIvh94ifTtRSfTtU06eK70/ULSWW&#10;NJ0jl32eq6VeJsYqWTcjrh0cFHCSIyr9qfBv4wQeOLZNC12SG28XWcOQ42QQeILeJCXvLSMYVbhV&#10;Ba5t0ABx5sWI96Q+8UUUUUUUUUUUUUUUUUUUVy174I8Jajrlj4lvdB06bXtNn+1WupiAR3LXAhjh&#10;huLwxEC5aFY0+ztcBzCQGi2NzXjvxW+Oun+GF1Lw74WkF/4qjItJr9Uhn0nRJGVvtOXJKz3cPyqI&#10;AhjSQnzWLRPbt8NXFxPdzz3d3PNdXd1NJc3NzcyPPPcTzuZZp55pSWd3YlndiSSSSSTVeivdPhx4&#10;RTw3caR8S/H0cmi+E9O1HS5tKS4huft+t6jeyB9LvLG0hdJTbWgxqTygP5scRWKK4VnC8b8V9Mn0&#10;n4j+MrW4ZGkl1691NTGwdRBrTDWLVSR/EI51DDsQRXntfpF8E/ES+Ivhx4fkMkD3WjwN4evI4I50&#10;EEmkAQWSP5+QztZm2mkdGK7nIG3lE7vxN4j03wnoOpeItXacadpkCTT/AGaEzXDtLMtrbW8EQwN8&#10;s0kca72VQWBdlUMw8p+G3xx0nx/qr6FcaTNoOrNFPc2Eb38V/a30VsgklijuPLgkE4XfJ5QhI8tG&#10;beMba+ePHUE3wd+MMes6GEjsJ5YfEVrp9u0EEbaVqc0lvquiGNIFhhjZ0uYbdEjfyovKYEyLkfUP&#10;xg0y28U/C3xBLZSWF2kGmW/iTTr92SeD7PpzLqct1YXEYf5prRZY4XQ4cSYLBGYn5S/Z30hdT+JN&#10;pdPMqDQdJ1PVxE0IlFy7oukJEGLKEKtdiYPhuUwBzuHb/tM+L3utT0nwTaSRNb6bFHrOqeXJHI7a&#10;ndxvDYW0yFN8bQ27NLxJiRbhSVBRTXu+kp4d+Cnw4sU1meKBbGBX1F7ZYZbvWvEV6vnXMFkAkDTs&#10;zgxWxlAK28aGVwkTMud8MfjPpPxGubvS5dPOg63bobi2sJL030eo2KgCaa2vBDCPMiY/vIWQNtId&#10;C4Evlez1+X3xG8RR+K/G/iXXIJIZrW71OWKwmgjuIY59MsEXTtMuPKu8SK0lvFG7hlU7i3yrnavE&#10;V9YHw/4b1n4c/Dj4a6zqtrpHjfUNJuvFfhO8lhEmnbdd1Ge80/R7/UCheP8AtCOXb5cX/LWFc73S&#10;GG4+ZNa0TVfDuo3Ok61YXGm6haOyTW1ym1xhiFlikGUkjfGY5YyUdfmVipBOVRXrfwq+KupfDrUj&#10;FKJtQ8M6hOj6rpauDJE5AjOp6UJCFW5VQAykhZlVUcqVjkj+59NuPA3xN0ix1tLDRfEtijXEcH9q&#10;6VZ3s+m3D7PtlnJb36O0EvyxlwAN6hHUsjIzdlDBb2tvDbW0MNvbW0UcFvbwRxwQQW8SeXFDDFGA&#10;qoq4VVAAAAwABUlFFFFFFFFFFFFFFFFFLkgg5xyDwRnPY5Oe/tXPeLPFukeDdEudd1+7aGztztji&#10;UrJeX13IpaCx0+B2XzJpMHaMgKoZ3ZY1d1/OTx/8QNb+IetHU9TJhtYd0Oj6PDI0lppdqzD93HkD&#10;zJpCFaecqGkIAAWNY40+u/g18Go/BccfiHxDHDP4qnhYRRBo57fQbeeNd0MLbSGumBZJpkYqFJjj&#10;JUu8n0BRRRRXMeOJ5LXwV4xuYcebbeFfEFxFwWUSQaTNKpYZ5XgZ/HNfLv7Mvg6WfUNU8bXcCi1s&#10;4H0fR2mt4X82+uCsmo3lrK7b4mghUQFwmJBO6BxsdT7d8cNFOt/DPxGsNot1d6XHba1bbpBGbZdN&#10;ukk1C6QuyglLI3XBzuBIUF9tfnFRXo3iXwvY6T4D+HPiGGG6j1HxKPFTao00haBl03VUt9La3hKj&#10;yw0LM33jv+8MCvOat2Nlc6nfWenWMLXF7f3VvZWcClVae6upRBbwoWIUFnYLycc1+tEEMNtDDBbx&#10;rDBBFHDBFHnZFFEoSKOPdzgKMAFq+Eb7wvN8Pfj14es7WCIadqPifSL3RFKR+Wuk67qP2JoI4Vkl&#10;ZTau01vGZMM3lLLsCuor7zoooooqhquladrunXekavaQ6hpuoQtBd2k6nY6ZDKQyncrK2GjkUh1c&#10;B0IYAj88vit8LNR+Hep+dCJrzwxqEzjSdU27jC7Ayf2VqRXhJ0UEo3AmQF0wVkjj9W+BXxhmgn0/&#10;wJ4nnea2neKz8OarKzPNazOwS20a7YnLQuSEtX6xHbGcxFfK+xv8R9PxNFFFFFFFFFFFFFFFFFFF&#10;cz4l8H+GfGNtFa+JdHtdVjgLG3eXzYbq2LOskq217ask0YfYhkEcgD7QGBANch8QPif4Z+FtjZWL&#10;WgutRktIv7J8OaasWnxxadCWtopZJFjaO1tlMZij2RsSygJGVVynwB4q8U6x4y1u71/W51mvbsqo&#10;jiQx2tpbRDZb2dnBk7IoxwoJZmOXdnkZnbm6K9B8E/D/AFHxal9q08qaT4U0Mefr/iG6EnkW1tAB&#10;PdwWEcSO9xdCHLrDGuB8m8r5ibu0+OUlhqN34E17QbZofC+oeBdNstF5jZIP7KvrgXOksYXkQTWi&#10;zRRzxiRtjHaTmvCq+0v2YfEs13pGv+Frq5RxpFxb6npcM13vuFtNRMiahHa2sjErBDMiSsY12iS4&#10;JYhpBu+pWYRo7uwSNFLu7EBVRAWZmYkAYGcnjoc8V886b+0d4T1DxY+hyWU9loctx9j0/wAU3Fyk&#10;VvPMZFijuL+wuY4jaWshLkTvKWUBDLHGGfyuB/aR8Mz6TrGg/EDSGeyluJoNOvby0kjtbiDWbFTe&#10;aPfxTRMsxmaKORRKg/di3QFlJXP0P4O8RaZ8TPAtvfXMVvLFrGn3GleItOjZoUivWhNnq9l5cE8k&#10;sUbhjJBumEpheJztZhj87dC0Brvxlo/hbWEubFrnxPp+garGgWO8tGm1VNOvkQSqyrLHlgNykAjk&#10;HpX25+0D4x/4RnwS+k20gXVfFjT6VHxlo9JWMHW7kCSKSNso6WpUsj/v/MQ5j4xf2e/CsHhfwZe+&#10;MNYMdjNryPeme8Ito7Hw7pwdoJ5nukQxLK3m3JkDmN4fJcHirPhz9ojw54h8XWnhxNG1Kx0/VZre&#10;x0rV7qaKS4n1O58uK3tb3S7VZPJSSVmiSVLiTB2M6orOYvoWvhH9pPxG2qeNrXQI3lFr4Y06NJI5&#10;IYUH9qaxGmoXc0E0ZLujW32JCJCMOj7VAJZvnWvoj4af8Inpfwz8V3njR786H4y8UaP4NlbTI99z&#10;pdxptjJrdtrEmWB8uJpfMwiSNmMAxSBtp8u8c+BtU8DalFa3UkOoaVqUIvdA1+xIk03XNOcB0uba&#10;VCyq4V082Lcdu4MrPE8cknEUV3PgLx/rnw+1kappDrLbzhItU0qdnFlqdspJVJgvKyR7maGZfmQk&#10;j5kZ0f718GeN/CfxZ0G4QWEN19njsP7f8PavYrfW9lcTySPaJK9zH9nulL27yQsgJwqs6RsSg7/T&#10;9O07SrSOw0yxs9NsIC/kWVhawWdpB5shll8u3t1VFLMxc4HLEk5NW6KKKKKKKKKKKKKKKKKKjubu&#10;GztZ7m8uY7WztoJJ7qa5mWG3t7eBDLLNPJIQqRoqlmYkAAHNfBHxj+Mdz43uJ/D+gTSW3hC2nG5g&#10;rwT+Ip7d90d7dKwV0tlYB7e2cAkhZZh5gjSHqfgr8E21f7H4w8ZWZGj4judD0O5jwdYyA8Go6jE4&#10;/wCPMj5oYWH+kcM3+j4Fx9pAfTp7jGDxx06UUUUUV8HeEvCj+Nfjjrt3DF9t0DSPGmta9qN/biC6&#10;09oYtZnutLgaVw0MiXcqIgQEl4vMdflRiv3DqumW2s6XqWj3hmFnq2nXmmXZgZUnFrf2rWs/lSOG&#10;CvsY7WKnB7HpX5OzQy28s1vcRSQTwSPDNDKjRyxTRMUliljfBVlIIYEZB4qGvRtE8IpqHw38b+LZ&#10;oXibQNV8MRadelZGjuvtFxLZaxpq4YICBd2U7sVLDaijAds+c19T/tGWVprUPhvx7pJlubF59Z8I&#10;XtyZ7U2wn0bU7hbH7LChLuJZI9QbzkZkKJGfkLDf8sV9f/su+Gxs8SeLpVQndF4csXWZ96bVj1LV&#10;hJAPlw26z8tzk5Vhx/F9c15n4o+HqX/ibRfHnhx7bTvF+izx+c0yqlh4h01oWs7rTdSl8mcxStbu&#10;8EV6kLvGrbSj7YjD6ZRVLUdS03SLV77VdQsdNsomRHu9QuoLO1QyNsjV7i5KqCW+UZbmsrT/ABh4&#10;R1W7isNL8U+HdTvpvNMNlp+t6Ze3UohiM8pjtreVnbaitI2AdoBPQGuioorhfiB8P9E+IWiPpmqL&#10;5F5B5sukavDGr3Ol3boBvTON8MhVRcQFgsigYZXSOSP85iPEngLxKRm60LxJoF6Pm+TzbeZVyCA2&#10;6OWGaNu4aKaJ+jxvz+inw08dW3xB8L2utKsUOowsbLWbOISrHa6nDGHlEIlyfKkUrNFhmwr7C5dG&#10;x39FFFFFFFFFFFFFFFFFFedfFfxingjwTq+qxuyandIdI0XYWSQatfxMsNwjmOVc28ayXWJFCv5R&#10;jyC4r8zKK9V8FfBvxt46tBqWnWtpp2kuJRBqmszyWlrdvA6rJHaQ28c08g+ZsSiHyso6eZvXbXo2&#10;l+DPh74S8M+IvHRjuviiPC3iGLRQrNbaH4Ylm82yP26JFkuXu4opJjD5hMsM27H2cxYuT4v418ee&#10;JPHuoRX/AIhu0dbWOWLT7C0j+z6dp8M0nmSpa2+ScsQoeWRmkYKis5VEC9P8VFfVj4N8cjzZx4x8&#10;K2LalfyCONLrxN4dH9ha+sNooUxpGYoOiBGJJQkZA8lr7L/ZZ1G6l0zxhpDFDZWV9pOowKI1Di51&#10;W3ntrsvL1IK2cAVScD5j3NSftS6pPDpHhHRlWE2t/qOp6nM5DmdZ9ItorW2RGB2hSt5LvBUkkKQR&#10;zu+PdPvrvSr6y1OwmNtf6deW1/ZT7I5DBd2ky3FtLslBU7XUHDKVPQjFfcvxn8A+IPiV4f8ACmq+&#10;Hjpl5f6ZDNcNp1rqcM1nqEeux2hkl0fWJxDBKkZiDrJJ5SyRZZcNsjbqvBmg6/f/AAct/C/iDz9O&#10;1m78N674dYXsOJrG3ka60vSfNgTbuWK2MJGG5UDnJJrzb9n34beIvC2reINd8S6bdaTOLNdD0+Ca&#10;W0dbtJL/AM/U5gsDu+I3trcQyD5JFdmQsACKNr8I/HGsfF+98Y6y0Om6NY+MRrVlez3lteXWo6bp&#10;eombRrWytLORmQGGC3iJuGiMaEEK7L5Z5H9pzWZ7jxbo+iJerJY6bocV49lG0R+zapqF5Ms7XGz5&#10;97QR27KsmCqtlVAclvJfhdf3em/ETwVcWUqwTTeI9L053dIpFNpq10ulX8ZEqsBvgmkTeBlc7lIY&#10;Aj9HPFWpXGi+F/EmsWgjN3pOgaxqdqJk8yE3Njp0l1AJo8jK71AIzzX5TVe07T7zVtQsNKsIxPfa&#10;ne2un2UBkihE13eTrb20RlmKou53A3OwAzyQK734r6hDP4yutIspLptK8GWdj4K0gXiWyXcdr4ah&#10;FjOJpLVVEha6FxKsrDJVhwoARfUPAHiG6+LvleBPHGhJ4pTStKv7+x8TQX6ad4n0aGG2Nt5v2ich&#10;LySWZ7OELIVUsBLcifYWXItvgb/wlWi6lrvgTWb2eSw1jUtLm8M+K9IXQdZsZ9ORpJdMub2Gaa3e&#10;7Aa3UArFEfMJd4mRox4drGj6loGpXujaxZy6fqWnzNBd2k23fG4AZWV0JV0cEPFIjMroQ6sVIJzK&#10;+lv2bPF9xpvie58IzNLJp/iOCa6s4v3kiW2r6bbNcvKimQJGs1rHKsziMuzRwDICmvuKiiiiiiii&#10;iiiiiiiiiiori4t7S3nurqaK3tbWGSe4ubiWOKC2ghjMs880rkKiqqlmdiAADkgCvzn+L3xHuPiB&#10;4ibyGiHh3RZ7210BIY5VNzBJMqy6tO1ykcu+5EcbCNkXy0Cpt3iSR/cPgJ8JbaC1sPH/AIjh869n&#10;U3PhvTZoXWOwiDEQ61cxzKPMmkAElngFEjKzKWkdDD9W0UVm6prejaJDHca3q+maPBLJ5MU2qX9p&#10;YQyS4L+VHJduoJwCcAkgCqul+JvDeuTSW+ieIdE1ieKPz5odL1aw1CaKAuIhLLFaO5VdxVQzDqQO&#10;9blcL8QPC2oeNdJtvDKXVrZaHqN5by+JbzdI2qiwsJ0vbe00aAxtF5k00aBppXAiQcRTFsDqdH0n&#10;TdB0yz0fR7SKw03T4Ft7S1iBCxx53MWZ8szuxLvI5ZnYl3JZiTPf2Nrqlhe6Zfwi5sdRs7mwvLff&#10;JGLi0vIWt7mEyQMrqGjYjcjqwPKkGvyl1nS59D1fVdFupIZbnSNSvtLuZbdpGgknsLprSZ4DKqMU&#10;LISpZA2MZA6VUtbW4vrq2srOCS5u7yeK1tbaFfMmuLm4kEMEMUajJZ3YKoHUkAV9xfFzQtOvfhZd&#10;+F9G1GXUb/4YxeGLm7sYl869S1tNLNhHLqKBVCp9ilmuy6AqBG3QBsfClez/AAE8PJr/AMR9LkmW&#10;3ktfD9vceIp4ZnmRpJLJkttPaAxDl4rueCfDsF2o2c8K36I1wvxA8AaL8QtF/s3Uh9mvLcyT6Pq8&#10;KB7vS7tgBvjBI8yGTCieFmAdQMFZEjkTqNEXWE0mwj182L61HaxxajLpsss1lcXEfyNcwGeKFlEu&#10;N5TyxsYlAzhQ7aVNlkjjjknldI4Yo3mlkkZUiiiiXfLLLI3yqqqNxJIA7muVTx94GlkSKPxn4TeW&#10;RljSNPEWju7uzbFREExJYngAV1uCCQeDwOeCMcED9etJRWfq+kaZr2m3ejazZQahpl9D5N3aXAcx&#10;yoWDoQ0ZVkdWCvHJGyujgMjBgDX5sfEbwBqnw+1+fTbyKV9LuZbiXQdTPzw6jYJIMZmVVUXESsi3&#10;MW0FWIIBjeJ3+ufgN8S38X6O3h3WLm4ufE2hW+83VwUkfVdIEghhvHlGGaWEukM5kBZsxyF3d5Nv&#10;v1FFFFFFFFFFFFFFFFFFVNR1C00nT7/VL+TybLTbK61C9m2SS+Ra2cJuLiURwhmbaik4RSTjAGTX&#10;5X+JNevfFGvar4g1BibvVb2a6dC7SrAjNi3tInk+by4YwkUYPRVArCrt/B3w88WeOrjyvD+lyS2q&#10;SiK51a5zbaTaMCnmLNfOMF1WRXaCIPLt+YIQK9j8M/BTRbfXtX0rxHe6p4l1bwxoba5rGheF7GaD&#10;ShcmVLjS9Bk8R3pieS4vrcl44IreFvv4nXyiT5r41+KOreKrRNC06zsvCvg+DYbfwtoqRQ2W9Zjd&#10;NNeywRxecWmYybAixhgr+X5gLtPeyt4h+EWitGxa5+HfiPUNNubS2s7pgmieMsalaavqF25MSn7b&#10;bzWqhMDlN4Vipl8or3X9nfVJNO+JdjaJFHKmuaTq2lSu7MGgSK2/tsTRheCxazVMNxtYnqBX1n8a&#10;b+80z4XeL7iylEEr2VpYSMyRyFrPV9Ut9Jv4VSYMMvBPIm7GVzuUhgCPzXr7e0PTdV+KnwBt9IFx&#10;pN7r0Lx2VldXs0btaPousqYFvHihZre6NgvkqcF3jdXkfEz42PgB4d8YeErDxP4f8T6O+l26X+n6&#10;ppzs9tcC5uL+zMGoKl3ZySRyCNILX5Vb5WZg3zcDiNK+E/imD45z6/qemGXw5/wkereKE1e3ubRr&#10;crdyXGo6VGUn+cypcmKKeMRblwzKdmyU7Hxm+Gnjj4h+M9K/sa3ji0Cy0Rbf+0dT1K2g0u21Fpp7&#10;u6kjs7d5rrMqC2gLpa5LKob92m+n/HiSbwl8LfDPhGyvrZreSXSdEuvNmhj1HULDQdPEiPDp7ROW&#10;i86K3kuJkmUxP5UZDrMcfEtfqz4V1SfW/DHhzWrpI0utW0HSNSuUgDrCs9/p8dzMkKyMzBAzkKCz&#10;HGASTX5xfE+9vL/4ieNJ72Zpp4vEurWAZ9m5LbS7t9NsYPkAGIoIo4weuFGTmuDr1jxq0Wh+B/h5&#10;4Sgk23V1Y3fjjX0tZ5JLK6ufEbKvh6S5SRsi6t7CMRuvlKqq4KF97Mb/AMNfHV8G074c61pmn+Kf&#10;CXiHWLPT10zV2nEukz6pI1gLjRb6PLW2JZxOwCMQys0JhkkeQ99qXwO0DW/FfiTw/wCGtR1nwtqe&#10;lWJ1O10XxPYW15Y6rb3V3NHbX2g6xZXTTHTlIhgZ5oJZomOJC8xaNPCfGHgbxJ4F1Aaf4h09rbzm&#10;uPsN9C3nadqcVtIEeewuhwwwyMY3CyIroZI0LAHkK9D+Fvi7/hCvG2jazLMYdNeb+ztaJMpT+yb5&#10;liuppY7dJHcW52XSxohLNGoFfprRRRRRRRRRRRRRRRRRRRXxb+0N8TG1G8m8A6O+LDTp4m8QXkVy&#10;kiahfxKs0WloIGI8u0c/v1c7vPXYUQwZk5X4J/Cl/G2oL4i1fyl8L6NqCRS2+YZJdZ1K2WO7/s1o&#10;G3bbYLJG1zI6/OrCKPlneH784AwOnYdBgYA4AGc49umBRRVe6u7Wyt5ru9ubeytLZHmuLq6mjt7e&#10;CJeXlnmlKqqgcksQBWDZ+NfBuo3UFjp/izwzfXtzIIra0s9d0q5uriVuFjggglZ3Y9lUE101Z2sJ&#10;qsmlX0GiTQW2qzwNb2N5c48qwlnxB/aJiaKdZWtwTMsDpsmZRGzxq5deX8AeANE+HmirpWlgz3U5&#10;SbVtVmRVu9Uu1UqruBkJFGCRBApwgOcvI8kj9zX5xfG3w4/hz4ja8oWQWutyDxHZPLNBK8q6s7S3&#10;zBYcbFW8W5jSN1DBFUncCHbySvuv4beHLe2+E9v4MnX7JrvxF8NeLNfh+0yQXVptuYYNPs7wNGxC&#10;4tbjTpxEuXBEhOx1IHw79ku/tf8AZ/2W4+3faPsf2PyJPtf2zzPJ+y/Z8b/M3/JsxnPGM19TfDC0&#10;X4j/AAd8V+A5SJ9U8P3bX2ghre0iFo97u1LS1ju3XIMt3HexTSNl1hmK7gmAPlWaGW3llgnikgng&#10;keGaGZGjmimjYpLFLE4BVlIIZSMg8Gv0e+CmjNovwz8MxS29vDc6hbTazO1v5R+0Lq1y97p808kf&#10;3pDaNbxncSy7Qh4XFeq0Vn6vq2m6Dp13q+sXcFhptjD511dzlhHEgO1FAAyzOxVI40BZmIRQWIB+&#10;PPiH+0ZqV+9xpXgVDpVik00LeIJlWTUdRg2LGkljaTx/6IpPm4Z98rKUYfZ3DKfnpLfxP4w1K4li&#10;g17xTrDQCe6ljj1DW9Sa2tkS2Wa4ZRLKUjXy0Dtwo2rnpXP19c/s+fFK/mvbX4fa48t9FJBMfDl/&#10;I7PcWYsrZrmTSJyQd8HlI7W7FsxFfKw0bRiH6/oor53/AGgfhyPEuht4v06N21zw3ZP9qQzqsV54&#10;eti95doI5cL5lsXknjKspdTImJHMQX5w+CXjc+DPGlkt3c+RoevGPSNW8yQR28DTMRp2pSmaWKFP&#10;s8xXzJ5SwjgeYqpZq/ReiiiiiiiiiiiiiiiiiivOfif8Pj8R/D9rog1YaMbXWLfVhc/YBqPmeRZ3&#10;Fn9n8rz4SufPLF95+7gqScr4Un7KgOd/j0g8YC+Fd+frnUQPyzXUeFf2avDmi6gl/wCItXn8ULA8&#10;Uttp4sl0rTmdVdXGoRiaeSddxjdEWSNcqRIJUYpXafGP4jQeAfDzW8Ud8dc8Q2WqWmgz2ZjhisZ7&#10;eOKCS/muWO5DB9oEsSxxsWdQhKKS4Z4J0jQPFfwY0zw9pr2TWeoeFTpl03kJeLYa/NaltQupLW4I&#10;Imhv2NymSPnCuhAKPX52yRvE7xSo8ckbskkbqUdHQ7WR1bkEHgg9K9+8GeGH1r4WXVlraNBbeI/H&#10;Ol6Z4DvTYzN/ZviWe2a2vtSvJl8otp955cGnPIrzqkqswh8xAT4vr3h/WvDOozaVr2m3emX0O4+T&#10;dRsgliWZoRc2sp+WaJmRwksZKNg7ScV9SfsqNhfHq44ZvCpz2+Ualx9ea9i+MngCbx/4Ua102K2f&#10;X9KuRqGjmY20DzkKYrzTRfTqfLS4jO4DeiGWOHzGVE3D85JoZbeWWCeKSCeCR4ZoZkaOaKaNiksU&#10;sTgFWUghlIyDwa9w8B/HrxT4OtbLSL23tvEeg2EZgt7S6la01K2tljf7PbWmrIsmI0dlws8E2I18&#10;qPy1C7fSV/arXJ3eAyRztA8UhSPTLf2ac/lUUP7VMiiXz/A0crGaVoTD4kaBY4S2YI5Vexk3Oo4d&#10;1KhzyFTpVLVP2pdVmtEj0bwhp+n3vnKz3Op6pcavbNBsYMiWdrDZMr7ipEhmYDBBQlgV+ZtX1fUt&#10;f1K81jWL2fUNTv5jPdXU7AySuQEVVVQFVEUBI40UKiKFVQqgD274AeAZfEvieLxNewsND8LXcVyr&#10;Mlwq32topm062gniZFzbP5d1L8zdI0dCk2R9neOLae98E+MbS0hkubm58LeIILa3hRpZ57ibSpo4&#10;IYYkyWZmYKoAySRivywr6s+F/wAO5PCWseEtQ8RJLa+LvFyeIIvC+myQt/xTVtZeH5b2XxFqcbZS&#10;W5BaKFLCUKI1mLufOXy4vmTVtJ1DQtTvdI1a1ez1HT7iS1u7aRkdopozg4kiJR1PDJIjFXUhlJUg&#10;n7B/Zf8AD8cGjeIvE8iRtPqF/Do9o0logngtdNgF3dPBfNljFcSXEayRqAu6BSxYgBM7QPibomj/&#10;ABt8TWOjW9vqWgeOtX0DS/t2mhI1i1yGBbD7da7ikc0Mt5NN9qlB/eZ8+N3ACTe8eOPhl4R8fxx/&#10;29ZTR6hBAILPWdPmFtqdrAblbhoVZleKWMkOqpcROEDyGMI7Fq8LvP2WLJ7qZ9P8a3NtZtIxt7e8&#10;0KK+uoos/Kk93Dd26SMO7LAgP90V2ngv4B2HgvxRofiey8SXl3NpR1QXNpdafAI7xL/T5tOgEMsc&#10;oMPlrKWfcsm8jgRivf6KKKKKKKKKKKKKKKKKK+ZP2jvH0+jaXa+C9KneC91+2e61iWGSaKaHQvMN&#10;tHZh1QBlvJFlSQLLkRxvG6FJq8X+B3w1PjXXhrGqQSDw34fnhmn32sc1rrGpxOs0OiubkGN49uJL&#10;sbXIjKxsF85HX9A6KK8p+MPj9vAHhOW5sJo18Q6rL/Z+ho6QT+VLgPe6i9rO4LJBH0bZIomeFXQo&#10;5r869R1HUNXu5tQ1S/vNSv7jy/Pvb+5mu7qYQxCGISTzlnIRFVFBPCgAcAU9dL1RtNfWE06/bSI7&#10;r7DJqi2lw2mx3vlrL9ja+C+Wsuxlbyy+7BBxg16f4I+NnjXwY1taNeHXtChaNG0jV5HmaG2URRGL&#10;TdT5nt9sMXlwJl4I9zN5DEnP214B+I/h74habHd6ZPHbakkedS0KeaNtR090ZUlcIMeZASyeXcqg&#10;VtwBCSB0XvqK/Pj9obSG0z4l310ZIWTXdM0vVoo4kZTAFtzpMscuQAXaS0eUleCHGfm3Vc/Z48It&#10;r3jca3PFFJp3hOEX0qyxQTpLqd2klvpEQSVgVdGEl3HMqMEaFfusymvRPhv43sfFPxc+Ien3b2Fz&#10;onjm1urWyj+yXSx6vbeH4zYaZH5VyCyCbTPtEs6yooZhjCHCV8x+L/DV34P8S6x4bvW8yfS7toY5&#10;8Rr9qtJEFzY3nlxPIE86B45fLLlkLbGO5SK+rf2W9JMOh+Kdd85SNQ1Wy0pIAhDxNo9obx5mkPBE&#10;n20AKBkbCTnIx9TUUE/Tp7jGDzz06V8tfEb9oqz003WjeBFh1K/je4trjxBOiS6VblUWNZdIjB/0&#10;pw5fErgQZVSouI34+UtW8QeKvGmoQ/2vqereINQnuZFsbR5JrrZc3zqr2+l6dD8kXmMEURW8ag4U&#10;AcAVhXNrc2VxPZ3ltPZ3drNJb3VrcxSW9xbTwuY5YbiCUB0dGBVkYAgjBGa9Y+EvxT1PwFrVtaXV&#10;y8/hPULmKDVrG4eeSLTo5ptsmsadHEJGSWIMXkSND5ygow3iN4/0X9D9CPTB96KK4X4jeBrHx/4Z&#10;u9Hul2X0QkvdFu/OaD7JrEdu6WkkzRpIWgYtsnQxtlGYqFkCMn526Fq2r/D/AMX2mpLB5OreHNVn&#10;gvLKUw/MYmew1TTpZMSKokjMsBdQSu7cpyAa/TzR9VtNc0rTtYsGZ7PVbG2v7ZnGJBDdRLOgkXOA&#10;wBw654IIJzWhRRRRRRRRRRRRRRRRRWF4o0U+I/DeuaELl7RtX0q+09LlJLiPyJLq3aOOR/s7xsyB&#10;iPMi3bZFyjgozA/MI/ZUGfm8eYHPI8LZYY/2f7SFX9P/AGWdLiulbVvGF/fWO05g0/R7fS7t3K/I&#10;RdXFxeIqg9R5JyMYI617vrGoaB8LvBM17BpksOg+G7a1gg03TEiMxF3fpZx7TdyLuZ5p/Mnkdy7E&#10;vIS7k7vNfgBrGna9pvjbWI47aHWtX8aalq+q26LG11a2upos+mWzXP8ArJLdD9pEBkAw3m7QMsT8&#10;ffEjw8nhXx14m0SFYEtrXUpJ7GK2aeSKDTtRjXU9Oti9wA+6K3mjSTOfnVsM4Ac9z8F7NLqP4iHV&#10;4rufwfD4E1OXxFDbRR3BaW3kW806WzjuXWBb+IRXEtlNMjhCj427i68J428Ean4K1CGK4kj1HR9S&#10;gW+8P+IbNW/szW9NmQSw3Fu+SFkCOhlgLEoSCC0bxyP1/wAA7aef4peHZIYZZI7OHWrm7kjRmW2t&#10;zolxbLNOyjCoZZI49zcbnVepFfeXi7w5aeL/AA1rHhu+Jjg1W0eBZsSN9luY2FxYXgSJ4y/kTpHK&#10;Iy4V9u1sqSK/MPxFoGo+F9b1HQdViMV7pl3NbSMEnSG5SNysV5aG5SN3gmXEkMhQbkIbAzius8B/&#10;FHxV8PDdJos1rc6feP5txpGpxzXOntc7RH9sijhkjeOYoAjNG4DqFEgfYm33Y/tVjdkeAyF/unxS&#10;C3TBG/8As4fyoH7VX7zJ8B5j2ABR4oIkEgJ3OZP7OI24xhQmQcncc4EU/wC1TM0Fwtt4HihunilF&#10;rNP4ie4hhnMbCGSe3jsYmkVWwXVZYywyoZM5Hzt4y8ceIvHepLqfiC7SZ4Ukis7S3iW3sbCCSUyt&#10;BaQLk4ycGSRmkYBQzttXFz4e+BdS+IHiG30aw/dWsey61i/cqqWGmRyrHNKu7O+Vt2yCID5mI3FU&#10;Dun6b21tBaW9vZ2kEVva20MNvbW8EaQwQQW6eVDDBEgCqiKFVVUAKAABX5ffERt3xA8csQV3eMPE&#10;zYPbdrU5x/Sup8E/Dy8v9IuPHOs6Rf6h4X0y5sILPSLHfFqPjDU7zVYtItNK05wrOtv9olSO5uEU&#10;sTmKENLuaJvxs0rW9M+I/iGTW3MzarcnU9Muht2TaJMTb6ZGu0DBgjjFq+VzujJ+YEMeo/Zx8Pya&#10;n4/GsFZxa+GtNvLt5o4i9ub3UIm0u0s55eis8clxNH3PlHjANeu/F74haZ4H+Ifg/WNNWHVNY0zS&#10;ddsfEuk2l41jPNpeowxSaFY6nepFKgVZjJexwMjMCFcqqyRufbbvTfDfxH8K6cdY0s32i61Z6brd&#10;ra3pe3u7b7TbC7tZBLZSboZlWTYxhlPBdMsjEN4Jqf7LWjyzodG8X6lY2oiAkh1PS7XVp2n3sS6X&#10;FrLZBU27QFMROQTu5wK8n7LFj9mt0i8Z3SXgMn2q4k0OKW2mUvmIW9ot0jxELwxaaTceQFHFfWNF&#10;FFFFFFFFFFFFFFFFFedfFXxmPA3grVNXhk2apcBdK0Pgsf7Vvo2EEo3QzRn7PGst1tmXZJ5XllgX&#10;WvgHwN4S1D4geKrLQreZ0a8eW71PUZY7i4WysoAZr29uGQMSzZEcRkKq8zxozpu3V+mek6RpmgaZ&#10;Z6Po1lDp+mWEXk2dnAG2RJuLMS8hLuzMxeSSRmd2ZndixJOhRWJ4k1+y8L6DqviDUmItNKtJLqRN&#10;yI8zj5Le1hMmF82aQpFGCR8zAd6/M3xZ4z8ReNdTl1TxBqE105llktLISSrpulxzBFNtplmzFYU2&#10;xoCRln2hpGd8scXT9J1TVnuI9K02/wBTktLWS+uk06zuL17WzgZVmvLhbZWMcSFlDyNhQSMnkV1X&#10;hH4keMfBM0LaHrVytjE2W0a8d7zRpo2uFubiJrCU7YzKV2vNbmOXDMFkXcTX2n8LvjRo/wAQGj0e&#10;8hXR/FS2pmey3brDVDDGXu5dGkZixKKhle2k+dUJKtKscjr7VRXyT+1JojNbeFfEkVtCEhnvtDv7&#10;wGMXDPcRrf6TbMudzIoivWGBhSTzl+fnP4e+ELjx14t0rw9EZY7W4lNxqlzGHBs9JtR5t9N5qRSr&#10;G7KPJgaRPLMzxqxAavo7xv42s9E+OXgXTYhDa6J4OhtNFktpTaaXp2mSeJ7M2d3exXWCFt4LOezc&#10;rIVRfJZV2Alz1H/CmD/wuj/hL/s6f8Ir/wAjPjzhn/hK/Mx9h2fa/tP/AB8/8TPzfK8j/l22beK+&#10;b/gr4xg8G+O7Ce+aKPStaibQNSuJmWNLOK9mjktb8yzSwxRpFcRwmeWTcEgMpCltuPVvj38JbmO5&#10;v/iB4dhE9pORP4k0u2t0jlsZUiCza3bJAoDwybfMvd37xZC07F0eUwfUfg+1Fj4S8LWSyrOLPw5o&#10;dqJ0Uoswt9MihEqo3I3bc4PPPPNdHRX58fHD4kSeNPEUmk6dcv8A8I14fuJrW2SO5gns9V1KCV4L&#10;jXI2tco6Mp8u1O9/3QMi7DNItWPgz8In8e3R13Wj5XhPTLvyJ4I5Sl3rd7FGs76fEYiHhgCtGbif&#10;KsQwjhO7fJD9U/Ey1/4Rf4S+J7Hwpp0VlDbaR9kisbCzDxwabf3cdtrUwijB5FtLcTSTHkHdKzZB&#10;avzdrsfh4obx/wCBgTsB8YeGQW/u51qAZH86/Ueiiivzd+MvhGLwf491Sys4Ug0zU0j1vSoU8hUh&#10;tdQZ/Ot4obdUWKOK5SeKGMD5Y1TJPU/cPws8SP4r8A+HNXuHL3psfsGolrpbqZ77S5W0+e5uHVV2&#10;PceWLry2UbRIOWGHb0GiijOAenuTgAfUnpT/AC5P+eb/APfLUz1HOQcEY5Bxkgjt+Joooooooooo&#10;ooooorjvGvgPw34+02PT/EFtI5tpHlsL+1dYNR0+SRdkzWl0ysMOAN8UisjEKzKSqMrfAngPSPh7&#10;pNxoui3Go3Ntc6jLqcj6pNazXAnmtorVo1a0hhUIFhQgbCcknJBAHnn/AAoDwnc+L9a8U6zdX+rw&#10;6pqcuqwaHJstbSG6vWkmvlvbmA+ZcIZnEkCIYQqjy5PPBJO78YornT/hbrUWgWLxnTotGktYtMWW&#10;2OkW2larb3aXtlHp+xoxZrEsqmMhY1Xcf3aEVgaCfDv7QXgSG58TaQ9nf6ZfT6fLc2Mqwz2WppbQ&#10;z3N1oty/mMIJ45Ii0M6MoYAMJDFHKY/hN4R8R/DLVtW8Kar5uq6Hrh/tbQda0yznl063urLfb31v&#10;rWEJsri4txbSKJHMLFPLimeT5T75XiXxP+CmjePC+r6dJDonidYpAbpIQbHViqZt01aKP5g4I2C5&#10;jy4U4dJgsaJ8wX/7PvxQtLuW2ttGstWhjCMt/YazpcNpOWiWR1iTVZbWfKMxjbdCuWU7dy4Y5d18&#10;D/ilZQmebwnO8YdU22mpaJfzbm4BFtY3Mkm31YLgd6pwfBz4mXFytqnhDU1kZ3QNO1nbW25AS268&#10;uJUhA44YyAHjB5FajfAT4sKMnwquP9nXvDLH8lvCa9P8C/s16jJc22o+O7m3trKJ4Z5PD9hM1xeX&#10;iqXMtnqOpW7LHbqSI8m1eUujOBJC4D19c6VpWm6Fp1ppGj2kNjptjCsFraQDbHHGuSSSSWLOxLSS&#10;MS7sS7EsSTkeMbzXbTw7qI8L2U194ku4JLPRIY/Jjjhv54mIvZ7q7VreNbdFecfamWORkWAMZZUR&#10;vMfht8DNC8F+Rq2smLxD4lQ29xDO8DLp+j3EcYZ0022cnzXWQkrdSqG+WNo0hbdu5D4ZeNvF3xE+&#10;JsviaXRGsvDVl4f1PQQAb+awsN95BfmOO8fEMmoSuLdZtiIWhVSUwimvZ/G3wz8JeP44v7espft1&#10;tCILXV9PmFpqlrbifz/IWZlkjdCd+1J4pFXe7KqsxatXwV4Wt/BnhbSfDNtdS3sWl28ytdzxrG9z&#10;cXN1JfXkqxIWCI0sjlI9zFV2qWcgseR8KfBjwL4O1ubX9MtL25vfOkksBqN39rg0VZd6PDp0YVCw&#10;2PsD3JlkAAw+4sW9Wooooooooooooooooooooor8xfH2uTeO/H+talp0TXx1TVl0/RYbG3u2kvbS&#10;32aVo4t7ObdN5s8aRuybQTI7bUXO0foP8PvCNt4I8J6ToESwfaoIFn1W4g2st7q9woe/uDMUjaRQ&#10;+IoGkUMIljU8Liuzoor41/alnuW1LwdatFEtpDYavcQSgt50lzc3MCXMTqTgKiRQlCFySzZ4Ax8o&#10;19efss3moN/wmWnnzZNMj/sa7Aa6Pk2d9N9ogbybFmxuuI4x5sqr0gjVs/JjpPjB8ENL1TT9R8Te&#10;DtOe08Q26x3Nxo+mxxiy1mJSEumt7HK+XchP3o8gfvSjL5TTSb6+O/DniDUvC2t6dr2lS+VfabdR&#10;XCK5mWC4RHzNZ3a27I7QzLmOZA6lkJGR1H6beDfFNn4z8M6T4ksl8lNRtw01sXLvZ3sLmC9s2kKo&#10;W8uVXRZCi71wwADCumr5K/aI8IXniDxf4Bj0eJrjVfENtqGhRxBJNkUWl3cV2tzO6FysUYvZHlfy&#10;hsRWYsw4Tq/Frab8D/hM+haJfn+3NUM1lZX2PseoXup32BquuJHaSB4jbwcW8iuxhZbZHdzy3xZ4&#10;d12+8Ma5pevaY7Je6VeRXUWJJI0mRDie0naEqxinjLwzKGG5GZTwa+0vir4K0/4seEdO8beFJPtG&#10;rWmltdaekEUcz61p7HzbjRrgw5dbq3cS+UgLbZvNhZQ0m+PoP2fdLg0/4Y6TcwiRZdZvtZ1K8Dn/&#10;AJeYdSk0Zdg7DyrSMEeua9ror5M/aI+Jk9of+EB0G8mt5ZIC3iuWKMxMbW7gjks9IiuwwO2WNmku&#10;lWPDI0Ue8q00dfO3w++H+tfEPWV0zS0MNlbGKTWNYliZ7PSrSQsFeTG3fNJtYW8AYNIQeVjSSSP9&#10;FPCfg3w/4K0uLS/D9hBbKIoo7q9aKL+0tTkgMjLc6tfIqtM+6WUpu+VAxSJUTCj8uby6ub+8ur69&#10;mkuLy8uZrq6uJWzLPc3MhlmmkJ/idyWbjvVWv1M8AyvL4F8FyyyM8knhLw48juxZ5GfSIWdmY8ks&#10;eST3NdZRRXxd+0x4M+x6rp/je0QLb6x5Wkax84yuq2lsTp85EkhZvOtYjGVjiCR/Z8s26UZ7/wDZ&#10;n8Ryaj4S1Tw7P5sjeGdRR7YmGBIItO13zLqG3SWL53kFzFeSOZRkB1CsQNqfSVFFFKquRkKxB5BU&#10;EggHn7pPQ8EUEFGKkFSOqnggfSkoooooooooooooorO1jR9N8QaZeaRrFnDf6bqEHkXVrKD5ckZ+&#10;dWVkKsrqwDxyIQyMA6kMFI888B/B7wv8PdUutX0a71q7uruwfTW/tW6s5Yo7aW4ju5BElpbwHcWi&#10;Tli2MEDqao+Pvg3pHxB8TaR4g1XV7+2t9P00aZeaZawx7r6CCea7tjDfSEmAiSZvNHlPvX5V8tvn&#10;Pf2+iab4W8PXdh4X8PWXl2tjO9rotq0FgurXcNkIYYLu/nD5luPKSOS7n3k/elLYOfnr4LeJYvF2&#10;jap8IfGmiTXT6Jpt2pW/E/mNp9rqK20mmX8U5Wa3ubGWWNLZ49pjVQAInhVns6R8OL/4O+OYfFGj&#10;C71rwNeafNpmut5MN7r+h2t1JG32mS2g8ozwpcxwTST20TSJbiYNF8gd/p+vO/H/AMMfDXxCtCNU&#10;tzbavBaSW2ma9blxdWG6UTqJIVdUuIgwIMU/RXk8poncyV8j69+zn8QtMuzFo8On+JLN5ZlgurS+&#10;tNOmWFJMQPfWuryQiN3U7isUsqqQQXIwTgTfAj4rQRSTP4ULJEhd1h1vw5cSkKuSI7e3vHkdvRUU&#10;k9AKxf8AhU3xI/6E3W//AAGH+Nb5+AfxZ5z4VT148QeFz79r2uo8M/s3eNdTljk8QzWHhmzE0qTI&#10;08Wrao0aQ745ba2092tyrufLPmXSMuGbYcKH+yvCfhLQ/Bej22iaDZrBbQKPOnYRNfahcnmS91G5&#10;QL5srk9SAEXCIEjCoNu/uvsFleXxt7u7FnaT3X2WxtzdX119nhaYwWlqnMkj42xxjG5jjPNfOnhb&#10;4HrqfiXUvHPxBt0W71LXr7W7Twet1BqdjaJc3T3MFvrd8qhLoRlgBDEFiZUXeXV2hXM8beIfEWsf&#10;Ffwx8PfDmg2smkeCNa8M63LBBCBCY4rWC4a9upREyWdraQXfkR7IztchlLuYY0+jPEXhrQfFmnNp&#10;PiLTYNU09popxDK00LxTQtmOe2ubZo5omxlC0TqxUshJVmB5L4c/DPSfhxb61Fpt1cXz6vfpcG6u&#10;xsuY9Ptodlhp83lOYZDE7zv50cUZbzcMuFWoNa+D3gbxD4qfxdq9jc3l7LDbJc2Ml5J/ZV1c2YWK&#10;3vbi1A3lxEiRGISiBlUb4mZmZvT+vuT9R0P8+o4NFFFFFFFFFFFFFFFFFFFFFfCX7SniM6p41tNA&#10;jkkNv4Z02NJI5Io1Canq6Jf3UkMqks6Nb/Yx82NrKwCjq3uX7PvgoeHPBya7dIRqnisQ37bwAYNI&#10;j3DSYEIdgRKrNdF1CnEqoy5jBr3uiivAP2ktQu7P4dR21u4SHWPEOmaffqY0cy2scE+rIilwSmJ7&#10;WFty4OBjoxB+Bq9m+ANxPB8VPDscc88UV3BrdvdRwyMqXUC6Fc3UcFwikB4xLFFJtbIDIrfeVSPr&#10;n4nfCXRPH+nzzW8VlpXiiMtPaa2lskbXcqwpElnrUkK+ZPC0aLGrtueHAZMjfFJ+fV/Y634U1uWy&#10;vYrzRdd0a8jbiRre8sryArcW91bXEDdfuSwTRPhgVdGIIJ++/gr8Rp/H/hy4GqGH/hINCmgs9UaJ&#10;JES9t7iItp+qMgRYo3mKTJJFG7APGXCxo6IvsdeBftG6bcaj4D0+O0RpriPxXpLQ2kUU01zezXNr&#10;c6fDaWkMKsWkZ5lIXjOMDLbVMPw18E2Pwc8H6z4s8VvbjWZdPN7qZh+ymXTrGFPMg8O2V3cOiPcT&#10;SlVdUlWOacxRqXEccrfDmsapc65q2qa1eLEl3q+o3up3KQK6QJPfXLXUqQJKzMEBYhAWYgYGT1r7&#10;X/4XFD/wpL/hJ/tLf8JN5H/CJY3Seb/wlP2by/t/m/ZfKz9n/wCJrs2eV/y7eZ5nNfHnhLwnrHjX&#10;XLTQdDt2nuZz5lxKVYW2n2auEuNQvpRwkMe5QT1ZisaBpHRW/UTStPi0jTNN0uCa6uIdLsLSwhub&#10;yVZbyeKyt1topbqZFUNKwQMzBBknoBxV4AAYHGMDgcAdBwO38ugorgfilr83hr4f+KdXtvOW5i03&#10;7HaywTeRNa3OrXCaTb3kUoBIaB5hMuME7cAgnNfnX4P8M3fjDxNo/huzcRTardiJ5yI2+zWkMbXO&#10;oXflyvGHMMCSSiMSKXK7FO4iv0+0XRtO8P6VYaLpFrHZ6fp1ulva28YwqqpJkkdv4pJGZpJZGyzu&#10;WdjuJNX7i2t7y2ntLuCG5tbqCW2uLa4jSaC4t5ozFNBNC4KsjqSrKwIIOCMV8K+Lf2cvGWm6lL/w&#10;isUPiPR5ZZTaM9/Y2Op2kACtHFqSXzQRO3zFA9uzbthYpFuVK6n4U/AbxJp/iPTPEnjGC00210W8&#10;N3baQLxLvULu/tFSXTrlpdMkMMUSSsJQTMzs0Wx4fLffX2NRRRXyd+1Pa77Hwbe/Pi3u9atDiNmj&#10;P2uG2mUPKPlVh5J2rnn5iPumrX7LeqSS6J4s0QxRrFp+qWGqxzAt5skms2j2ksTjoFQWCFSByXOe&#10;gx9T1x/jDx54X8C2QvPEOpJbvOkxsrCBGuNR1GSGIymK1tYxkbiojEspSJWZVkkTcK+RvGH7SHir&#10;VnNv4Wgh8MWCscXLrBqWr3Kq0iDfJcoYIVdGjYxxxM6Op2zlSRXgmq63rOuSx3GtatqesXEMRhhm&#10;1TULrUJYofMMvlRS3buVTczNtBxkk9TXo3ws+Fep/EXUTLIZtP8ADFhMI9V1dUAaSQKJDpemFwVe&#10;5dWUsSGWFGDuGLRRS/fnhvwj4b8IWj2XhvR7PSYZSDM0KvJd3OySSSL7ZfXLSXE2wyOI/NkbarbV&#10;wvFdFRRRRRRRRRRRRRRRRRRXM+LPGPh7wXpsuqeINRhtVWKSS2tRJE2o6m8JSJrbTLJmDTPl4w23&#10;CoCHlZIwWEnhLxCfFXh7T/EH9m3mlRamLm4s7TUBtu209bySHTb2RNoVftNusdwqoWUK42ySLhzY&#10;1/xJoPhaybUfEGq2elWYLbXupArzOiGQw2sCbpJpCqlhHEjMccA9KyvCvj7wl42a+Xwxq66k+nLC&#10;14rWl/ZvEl1vELbL+KIuCUbJTIB64+XPw94s+K/jW18b+J7jQfFt/HpsfiG9XTYrbUG1PR2s7G8e&#10;GyltILtriBopUVZGVB5T7uF2YA+5X1PU/D/gd9Y15VvtZ0XwodT1qOJoIVvNT07SDd6kkT26eUok&#10;lVwpjTaAcquBivNvgl8Tda+IsHiKPXbXT4rnRZ9PeGfTo5oEmt9Ve5dYJIJnfmDydquH+ZSu4FgX&#10;byr49+NvHXhvxaNH0vxTe2Wj6hpdhrFpaafb22nz2LOZdOnt/wC07ZRdShpLd5vmlwC+0LhAT7L8&#10;FfFC6r8MrHUtW1me8udHm1qDX9T1e6nd7dobyTUw15qF+fmSOzlgbeXKKh25G0qN/Q/i18O/Ed+m&#10;maT4os5b+YqILe7tr/Szcu8qwJBayarDCksjs6hIUYu3JVTgmvRa8xsPinoj+MtW8C64i6Br1rq0&#10;VlpEctwbq0121vbdbvTJYb1IkSC4lRkzbTAfO6RxvLIxVPTqKKKKKKKKKKKKKKKKKKd09c5B4JGM&#10;HhlPUEHjmvjL43fBm5sFn8Y+GDf32nw26f21pt3e3mqXumw20IT+0bW7v3lnltwo3To8jNEcupMO&#10;RB82aX4j8Q6IsiaLr2s6Qsv+tXS9TvtPWXkH94LWRM8gHmvVfC/x+8feH5bWPUL2PxNpkQSOWy1d&#10;EN28HnCSZotZiUXHnFdyJJcNMq5yY2wBX1f4E+M/g7xwILJLltE1+ZQv9i6oQhmmCR7xpt+P3Nwp&#10;eQpEuUnbYzmBUr1quW8capLovg7xTq0F19iu7HQNXnsbvAJh1BbFxp7ICCN/nFAuRjdjPFfAnwVs&#10;LXUvij4St7yLzoY7u8v0TfJHi70rSp9UsJSYyD+7nhjfHQ4wQVJB/SSiiivHfjJ8Mp/iNo2n/wBm&#10;3UNrrmhzXEtgt20q2VzbXqxrfWkrwqxjc+TG8UmxhlNhAEhdPlGy/Z/+KV1dRQT6FbabFI2Hvr3W&#10;dIe1gGwuHlXT5p5iDjH7uFjk8gDJH2R8L/h1Z/DjQH05J01DVL+f7dq2pLbxwedKIxFb2lswHmfZ&#10;4Fz5YlZjveWQBBIY19Ir4Z/aN8EJofiG38WadB5eneJS63yQ26x29prdtGpkYmGNEVruPM+GLPJK&#10;s8hJzx1X7LuvkHxP4VmuMj/RvEOn2vkJtGMafrFw1yq7sn/QVVHcjglAMuT9eU7LEYLHbnIXLbd2&#10;MA4/Kvl/9pHwRqus6dp/i7Tpb+8h0C3mt9S0lH821s7CVzPLrltbZBVlYJHeOoYtGsbsESBjXxbb&#10;2895cQ2trBLc3VzNFb21vbxtNPcTzuIooYYowWZ3YhVVckkgAEmv0s+FfhC58EeC9M0W9vby7vXB&#10;1G8guJEeDS7u/jWa50jT0jeRVhhfdko5WSVpJsDzNq+jEscEsT2GcsMA4AHt9KbRgn3JwMDnJyML&#10;7+wr8ovEetT+JNd1jXbkOs2rajd35ieZ7g263M7PDaJNJgskKFYo+BhVAAAGK/Rf4XeBLTwF4Wsr&#10;AQRLrV5FDd+ILxQHkuNQkQt9n87LZittxhiCYXAZwoeRy3o1fJXxX+AWp6tq9/4o8FGG5l1Saa/1&#10;bQ7y7ENzJql1dB7i60q7usRFJTI80sVxLHsIby2cOkMfn3hX9nfxvqWsWkXiexXQNESRJb+6XU9L&#10;urya2WQeba6dHYyXIWZhkLJMoROWIcjY33hBBBbQQ21rBDa2ttFHb21tbRRwW9tBCojigt4IgFRE&#10;ACqijaAAAKmoorx749WsNz8LPEbyQwSyWj6PdWskyRs1tN/bVtA81vJKMpIYnlj3LhirMnR2B+Z/&#10;2btTt7D4im0nWUya1oOqaZaGMAolzFJDrDNPkghfJtJlyATuKjoSa++aydb1/R/DlhJqmvanaaXY&#10;wh8z3k6xiR0haf7PbRffmmZUYxwxK0jkYRScV8meMv2mL6d5bPwNp0dnBskjOs6xCtxeliuEmstP&#10;VjDHsOWUzmUMCN0akEH5213xn4s8TGYa94h1bU4prk3jWlzeznT0uCTh7fTUIt4tu5gixRKFBIUA&#10;cUeEvCeseNNcs9B0WAy3NyTJNMwYW1haIQLi/vZVzsijBGTjLMVRQXdFP6GeBPhd4V8BWsC6fZw3&#10;usrEFu/EF3Cj39xKwPnfZi2fs8RztEUJA2hd5kcF29GooooooooooooooooooqlqOqafpFjPqGq3&#10;1tp2nWoDzXd7PHbW0AkcRoDLMQoLsVRQOSxAAyQK5PwR490/x6us3miWV2uiaZeRabbavdNBCdVv&#10;lEkt+LfTlJmjijia0kjknCF/NZfLRomrr7/ULHSrWa/1O9tNOsLcKZ72+uIbW0hDyCKMzXE5CJuZ&#10;lRdxzkgc8CuH0D4reAPE+rw6HofiCO+1SdbhobX+ztWtvOFtEZ5hDPdQRxMVRXfAfkKSM183/Hrx&#10;9r+j+P4bHwz4n1bTxp3h+wg1Kzsby9t7SPUbi4uL0ma1bEMkjW01s3mBW+Uqu4MpVffvgvqniDXv&#10;AGl6z4j1h9YvNQnvmt5JLK1tZbSysbo6TFaySWyp57boHmM7jzG8zaxO0E8V4f8AjHrGs/GLUPA0&#10;mmWMeire63otmyPKb6C68PRXE0upTTkbZFufs8imARr5atHh2aOQz2f2gPEfjDwtoWial4Y1n+yb&#10;G51C50rVlihtpLyee5t1u9Ne2mmhdoljFvdB2jlRvnQYYE7cH9nTxrrXiSXxfY+IdcuNUvI5NP1S&#10;yjvrxp7kRXJmh1I2ULt8lvG4twUhQRxlwMDctesN8Wvh1DrVx4fn8U2NpqlpdXVjcJewX9nZwXNj&#10;vFzFLqtzClqNpRlBM21iNoJYrn0SOWOZI54ZIpoJY1lilidXjlikUPHIjpkMGByrDOcjBINedeKP&#10;iPpvgjX9O0vxTFLZaTr0LSaRr8KxzWcVxajbqNjqtukjTp5Za2aO5WIxt9o2kIIJJD6Dbz293BBd&#10;2s0F1a3MUdxa3NvKk0FzBKgkingmjJV1dSGVlJUgggkVNRRRRRRRRRRRRRRRRRRXgnxi+DsfjeC4&#10;17Q5JIvFkSLK9vcXszWOsxwW6WsdnsuHMVtMEjXyZIwiMxYTA7/Nj+GbW/17w3qEpsr3VtB1Sznm&#10;gm+y3F3pd/a3MIe1nhl8lkkR1DyRMpwQCykckV6DoHxs+JHh4xrH4iuNWtVuJLmSz8QAauJ2lhWE&#10;xyXtyftixjarLHFcoobJAG5930v4G/aJ8N+IPs+neKIl8Maq67DePIJPD91IqRqX+1uQ9qXcyMEn&#10;BjjRBuuGZgK+iyMcHIwecjB6kcjsefXNNr8r/F+rJ4i8X+JNYgmnnt9V17Urqykuj5cv2Ge9Y6ek&#10;okYhNkOxApYhQABwK/Ui0tbaytbays4Y7e0tLeG1tbeJdsUFtbxiGGGJBwFRFAAA6CrFFFcp428K&#10;WvjXwxqvhq5ne1XUIYvJvI40le0u7Wdbu1nET43AOg3oGUsm5AyE7h8N3v7P/wAUbW6lt4NDtNSi&#10;RsR31nrWkR2twMAl4l1CaCYAE4xJCpyOARg19NfCD4Ow+AEl1nWXt7/xTdRtAslu8rWOkWTNk29m&#10;zhDJLKArTTsgK4EUeE3vN7rXzd+0X4CTW/D6+M7GOV9Y8ORRW98iPPL9p8PG4dpVW1ijcb7WaUzl&#10;90arCZ2kLFUC+BfADWX0n4maTD5kUVvrdrqOj3TTIxyklsb+0SIr0d7m3gQEgjBI4zkfodTWjjka&#10;IvGjvDIZIWdEZoZDE0LSQs3KsUdkJGOCR0JB8y+MHgu78c+CbzStMZv7Ws7q21fS4Dcx2sN7c2ge&#10;GSzuHlVhiSGWURAsi+d5TPIqBq/NuaGW3llgnikgngkeGaGZGjmimjYpLFLE4BVlIIZSMg8GvWP+&#10;FPeIf+Fb/wDCwdzZ3fbP7D+xT/av+Ed+5/bfnZz1/e+X5W37P+/83Hy19y+BvAHh34fadNp+gwzM&#10;1zMZ77Ub14p9SvnVm+zpcTwpGNkSttjSNFRfmbBd3Zu2oorw39oe7uLb4Z38MBjWO/1XSbS9DruZ&#10;rZLr7egiI6N50MRye2R3r55/ZslsE+IkiXhg+0T+HtTi0oSpukN+LiCaQWrYO2T7KlyS3HybxnnB&#10;++Kq3t9Zabay32oXlrYWVuqtcXl7cRWtrAjOsSvNczsEQFmVQWbGWArkLv4m/DyyjWWbxr4bdHfy&#10;wLTVrPUH3EF9zQ2DSuF4+8yhe3Wua/4Xx8KP+hq/8ofiT/5Drc0z4sfDbVlL2vjLRIgELkaldf2N&#10;JgOYzhNZWBi2RkKPmI56EE9bpWuaJrkcsuiaxpesxW7olxJpV/Z6ikDuCyJK9o7qpYAkA4zitWiv&#10;lT9qWeJdK8IWrB/tEuoatPEQRs8m2toY5wwx13Sx45Hfg54o/sqf6vx9/v8AhT/0HU69W+NXxGm+&#10;H/hy3/sow/8ACRa5PPa6YZkeVbK3gjD32rLGyNFI8JeGOOKVgC0gcrIiSIfz41DUdQ1a8l1DVL+8&#10;1K/uBGLi91C5mvLqYRRLBCJbi4ZnbYiqi5PAAA4AqjRX6jeAfCNt4I8KaToEMduLmC3SbVLi2yUv&#10;tYnjB1C7EsiRvIpcbITIgYRKikAKAOypcZIA5PTA65zgY69e1clJ498CxO8cvjTwnHJG7RyRv4i0&#10;dZEdDtZHUyggg8EHkVraVr2h66sz6HrWkaylu0a3LaVqNnqIt2mBaJJjaO21mCOVDYzg46Gtaiii&#10;iiiiiiiiiiivKvil8U9L+HOnBEWLUPEuoQO2k6QXIVIyTGdS1MR4ZbdWBCgEPK4KJgCSSL4D8T+J&#10;9d8c67NrGszteajeNHb29vCjLb2sAbba6dp1sudkaljtXlmYl3Z5Hd2/UXTNPttJ07T9KsUMdlpt&#10;ja6daRs5kKWtlAttbo0jfMxCqoJbqa+AP2g7+9u/idq9tdSM9vpdlpFlpqGOOMRWcumx6jKquigv&#10;m5uJ23MWPO3O1VA4/wAF+OZfBNp4oOm6fv13X9JTRtP15dQurWfQbaaUvqMtrBbAb5ZAImhk3o0M&#10;kaOCy70fU+D/AIRl8YeO9HtTDFLpulzxa5rIuLe2urVrDTpll+yXFrcsqypdSmO2ZQHIWQuY3RGF&#10;ffPxBB/4QHxv8rf8ih4m7c/8gWY5P+egr5r/AGV7i3W58bWjTRi6mg0C5gtiR5sttavexXM6Dusb&#10;zQq57b19a7r9pDwnda74V0/XrGG6ubjwtc3c1zBD88a6PqESDUrxoFVnYwvBA5ZWASLzXfIXcvyV&#10;4T8e6v4U03xNosAS80bxToupaVfWE7bVgub2wksrfVbR9rbJYvM+cAYlT5GwwjePhK/VLwXd3F/4&#10;N8JX95cPc3d74Y0C8urmU/vJ7q50mGa4lckcszFix7nJ718n/tQ6QLfxF4Z1wSof7U0i701oFj2u&#10;r6Ndic3Mkv8AFvF6qAHkeWecEYm+DPxwk0xrfwn40vXl0t3EWk+ILuVnl0xn4Sw1WeU5a1PSKZj+&#10;4+65MGDB9ocEZHTseowcEcgnGM+/XIoooooooooooooooqrLf2EN1BYzXlnDe3SpJb2ctzFHdzxu&#10;SEeGBzvYMysFKA5II7Va64zx2yB6flzRRX5t/GTwlF4P8fatZWluLbTNREet6TEDaiNLPUdxnhgh&#10;tQoiiiukuIIYyoKxov3gQx8ror65+Bvxk1S51O28FeLb2XURqU0o0XXb+7Vr2K9dTMNL1C7vZAZ0&#10;mIZLVstKJmWEb0kTyfYvjz/ySjxVz/0A/wBfElnXyD8CP+SreFfrrY/8ty8r9G6KbJJHDG800iRR&#10;RRvNNJI6pFFFFGZJZHdsBVCgsWOAOtcbP8R/AEEMk0njbwoyQDewh1/TLmYjOMR29vI8jn2jRjXL&#10;H48/CjP/ACNX/lE8SH9fsdaulfF74aaxI8dp4x0mFo1LE6q0+hxkDAISTW0t0Y89FbJ7dDXW6T4k&#10;8Oa7JLFomv6Jq81vGss0Wl6tY38kEbOEWSaO0dyqliACcZPFbdfPv7Sv2b/hXlt5+PN/4SXTfsf3&#10;8/aPsdzvxt4/1Pm/e4/HFeMfswhT491kngr4Ov2Huf7b09cfka+6aKCPp09znJ546dK858PfCnwV&#10;4X8Sah4p0nTfK1C+LG2hkKNYaL5yFLz+w7YKBB5+Tv8AmbYpMcPlRM0Z9GoorlvHVxNa+CPGFzby&#10;PDcW3hbxDPBNGSskU0OkSyRSIw6FWAIPrX5v+AHWPx34KdnCLH4u8OOzl/LVVXWICzlzgKBjO6v1&#10;JoPv7568Adc+mK42X4ieAIY5pX8beEysMbSMsfiHSZpSEHzCOGCVndvRUUsegGa5mf44/Cy3mkgk&#10;8Wws8TlHaDStduoSVOCY7i1tXjcejIxB7GrWnfGX4Y6rOLa28XWEchB+bUYL/RrcYUt813q8MEQ6&#10;cZcGuw0vxR4Z1ud7TRfEWh6vcxxtPLb6Xq9hfzpCjBHmeG1kdgoYgFyMZIHet6ivIfjyf+LUeK/U&#10;nQ//AFJLMmvkL4Ef8lW8KfXW/wD1HLyvvXxl4ntfBnhjV/Et5A91FplujpaxOImurm4nW0s7fztr&#10;7BJLIitJsYKpLbTtwfzW8WeMdf8AGuqS6r4gvpLqVnc21qjOlhpsLhV+y6daElYkwignlnI3yM8h&#10;LnlqK+9v2dPCa6J4LbX7iAJqPie6e5WV1mSVNIsWNtp8Bjl+UB3864V41+dJI8ltq7foKiubvvGX&#10;hHS7qWw1TxT4c02+gKedZ32uaZaXUPmoJY/Nt7iVXXcjBlyoypz3p+n+L/CesXSWOleKPD2qXsiy&#10;NHZ6frWnXl06RIZJWS3t5GchVBZiAcAE9q6Giiiiiiiiiiiiiiuc8WeKtF8F6Jc69rtz5Fnb4jii&#10;jAa7v7t1LQWFjASPMml2khSQFAZ3ZY0dl/PL4g/E/wAS/EO7Y6nP9l0WC6kudM0G2K/Y7IlPJikm&#10;lCq9xMEzmaXoXk8tYkcpX2t8DtEbRPhp4eWW0W1utVjuNbu9rhzcrqVw0unXblWYbnsRajaCCAAC&#10;AwNeS/tUXVytt4JsVmlWznm1+6mtw7eTLcWkdnFazvH0LxrPKqHtvYDhq+Y/BviaTwd4k0/xJBZQ&#10;ahPpqX5trW6dktzdXWnTWVtNN5fzFYpJVmKKVLbdodCd4EHiP4heKUVmuta8R+Ib5VLvud5HK4Ls&#10;EGIoLeJewEcMKdFjTj9OtC0eDQNE0nRLV3e20jTrTTYZXVBLKllbiBZpRGAu98b3wMFiSOvHxP4C&#10;eO4/aPuJYJI54pfFXj+WKWJlaKWFrHUnSWNxwVK/MD3FfWHxQ8KP408Ea5odvHE2pPBHeaQZYIJX&#10;GpWEgu4IYJLl41he4CNatPvGxZWLbl3Ifz28HeKdW+H/AIptdZto7iOewuHtdV0ySSSzN7ZCULf6&#10;TeKyttLFePMiby5VSTaWQVgaveW+oarql/Z2Q020vtRvbu105Z2uVsLe5uGmgshcuFMgiVhHvKgt&#10;jJAzivuf9my/vLz4dywXUhlh0rxFqVhpwMcamGzktrfUmiDooZv9IuJn3OWPO0HaqqI/2ktEfUfA&#10;UOqw21vJJ4f1qzuri5k8sXEGm36tpkscDv8ANh7iW08yNeDtDN9wV81/DH4va34Avba0uprrVfCj&#10;ExXWjPL5hsY5Zmne70MTELDKru8jRblim3MH2uVlj/QXR9Y0zXtMs9X0i8hv9Nv4VntbqBiVkUna&#10;ysrYZJEYFJI3CsjKyOqspA0qKKKKKKKKKKKKKKrXd9ZafGk1/eWtlDI4iSW7uIbaN5Npby0klZQW&#10;4JwDnAzVr6j/AGh9GXcp9xyOtJRXxb+0x4N+x6tp/ji0U+RrIi0nVyTkJqtlakadKDJIWPnWsZj2&#10;RxBUFvuYlpa+WaK9i+GPxf1zwFeWtndTXOqeEyzx3Wju4kexjmk817zRWlP7qRHZpDDuWOXLB9rs&#10;ssf6IQ3EF3bQ3dpPFc2t1BHcW1zbyJNb3FvNGJIZ4JYyVZXX5lYEgggg4NfkbX68UUn5foMVzd54&#10;08HafdTWV/4t8M2V5au8d1aXmvaXbXVvJH8zxTW80odGH9xhmuKm+OfwqhkaKTxZGWQ4LQ6Tr1xG&#10;eP4ZYLVkb6hjViy+Nfwuv5vJg8W2aPt3ZvbLVdNhwo5H2jUIIo8+27JrrrLxl4P1K7i0/TvFXhrU&#10;b6d9lvZ2Gu6XeXM7hSxWC3t5WZzgE/IprpK5H4ggf8IF43Lcj/hEPEuPr/Y03Q/57V+cnw+OPHvg&#10;g+ni/wANe4/5DMNfqTRRXnPiH4U+DPE/ifTfFmr2DT6hYpGtxbKYV07WTbriyfWrfYWnMIwFy43I&#10;qxSeZEqxj0bHfHtn+maKKKK4T4l+Erjxt4O1Pw5ZyWUF7dzaZJbXd/5hhtDa6nFPczKYlZw/kLKi&#10;gD5txUkAkj5x03XPg58GpFk0lp/iB40hguUOsWhhawtZZrWEfZ7e6LNbW8cvzKJbZbmdA00Ukm07&#10;D554p+PnxA8Rvcw2WoL4Z0yVfLjs9FURXaxR3RuYZJNakH2kTY2pI9u8KOqkeUoZwfH72+vdTupr&#10;3Uby61C9uGVp7y9uJbq6ncLsVpriZmdiFAA3MfSugi8B+OJ445ofBviyaKaMTRSxeHdXkjliYZWS&#10;ORISGU9mBxT/APhX3j3/AKEjxf8A+E1rP/xmj/hX3j3/AKEjxf8A+E1rP/xmsjVNA13QniTW9F1b&#10;RnmQSQJqmnXmnPKhJUSRLdohYEqwBHcH0Nd1oPxm+I/h+cSReJr7VIWuI7i4tNfkOtRXOz70DT3p&#10;a4iR8kOLeaMnOcg819B+Ef2mdHvPLtfGWmS6Nc/u1Oq6Wst9pbnbI00s9md1zAARGqLH9pLFiSUA&#10;yeY/ae1XTdRPgBbG8gu2fTdY1ZRASwbTdW+x/wBmXyyD5Wjm8iXYVJyEJ6EZ0P2VVfZ46YhvLZvD&#10;Cjj5WkQahnn2DDj/AGhXL/tP3dy/jPQrF55Ws7fwxDdQWxcmCG5vNWuorudI+geRYIVdhyQig9BX&#10;zTRXonwn0g658R/CFjvjRY9Xi1KQyR+ckkWiRtrMkDISARKtuY8ngbs4PQ/pJq2r6boGmXms6zdx&#10;WGmafCZ7u7mLeXEm4RoAqhmZnYrHHGgZndlRFLEA/H/jb9pfVLxpLHwNYDSLbOP7a1OKG61SUARu&#10;rWunnfbwciaNjL5+9GUgRMtfOWseI9f8QyRy69rWqaw0LTPB/aN9c3i2xuCrTi1jnYrErlV3LGAP&#10;lAxwKxKkjkeJ0lid45I3V45EYo6Oh3K6MvIIPII6V7z4D+P3izw3PZ2fiK5m8TaAJUS5N3ifXbS3&#10;aR3mlsNSkdWnky6t5d47gqixI8A+cfbHhTxXonjPRrfXdBuRc2k+VliYKl1Y3agNNYX8ALeXLHkZ&#10;G4griSMtG6O3R0UUUUUUUUUUVyfjjxhp/gbw3qHiLUAs32UJFZ2InitpdSv5zstrGB5QeWP7yQoj&#10;skSyPtYIRX5m+INe1HxNrWpa9qs3nX2p3cl1NhpmiiDtmK1thMzssUK4jiQudqALk4q74JvLXTvG&#10;XhLUL6RIbKw8TaBeXk0g3JFa22qxT3Ejr3CorEiv1Rryf4l/CLQ/iOLe6nu59I1yzgW1tdVgiW5j&#10;e1E5mNve2MjJ5iAtIYyksZVmJLMAUPgt58APCPh68to/FHxW0rT4WCXUtlcWun6PqN3YrIRP9ha+&#10;v5cFgrIkn2eQbhjax+U/Rnww0rwJp2gGTwDC0mmz3Bt7nV5ra+S41i709fssl293fxx+cgfzAHtl&#10;+zrIZFiC4ZRxP7RfiO20nwFJohIa/wDFF5b2lvGspikhtNOuo9Tvb3aEbegKRW7JlD++BydpU/NX&#10;wF8RR6B8R9LinMKW/iCCfw5NLJFcSOkt+8c+mpbrbZw8t5DbQbnUqFdi20fOv6I8EYPTuOowcg8E&#10;HGM+/XBr418U/Dj4Oa3rusJo3xBsPBeoWeqXlvquk6lDHDpdrdQP5Nxb6Xb6m1iVXzQzfup5YgMr&#10;EFQKo6bQv2YNFtL6K517xNda3YR7JBYWenDRvPkSdH2XN39ouHMLoHR1hEcnIKyoVwfqQYxjgAAY&#10;APsAcf09hXyH+1V/zIYzyP8AhKDjuM/2d/hXyHX2D+zz8T7q5lTwBr95LcsLcnwrcSq80scVnA0t&#10;xo01wCSY44U8y18wAIqvFv2iCNfreiiiiiiiiiiiivnL4jftB6P4caXSfB4s/EWsIIDJqLSC58O2&#10;gkbzJI1ltJFe5lCAArE4RSwzIzxvFXyN4i+IHjTxYHTX/EepX1vIsSvYrKtnpj+S/mRu+l2KxW5c&#10;E53mLdnGTwMcbWppWt6zocslxourano9xNEIZptL1C60+WWHzBL5Usto6Fk3KrbScZAPUV7n4b/a&#10;R8caXMF16Kw8UWZd3kEsMOk6iq+SUjht7zToxCqhwHbzLWRmGV3LkFfr/wAF+PvDfj7T5L/w/dyO&#10;bZ0ivtPu0SHUtPkkBeP7XbhmG1wDskjdkYqwVyyOo8C/aj0Qvp/hbxLGton2a8u9Du22Fb64+3W/&#10;2/T1DqmGhi+z3RIZxtaQFFO52HxtRV3Tr+60q/stUsJfJvtNu7W/s5iiSeVdWc4uLeTy5QVba6q2&#10;GBB7iv0i+MGlSaz8M/GFpC6RNDpX9qFpN2Gj0K6j1udBju6W7IvuRXwr8JdVk0f4k+DruKKKZpta&#10;g0opIWCrFrqtoc0oKc7o0uGdPcDPFfZPjj47eDfB1zeaVD9r1/XLRp4J7HTgkdpZ3kKqVtr/AFOf&#10;5FyWKN5CTtGyssiqwwfmnxN+0P4+1zzoNMms/DFlJ9uiCaZAJr97S7URxR3Gp33mMs0KA7J7RLdt&#10;zFwAQgTx6+1PW/EN3FLqV/qmuX4jW3hkv7q81O7MSu0iwRPcM77QzOwUcAknqa2P+FfePQcHwP4v&#10;yDyP+Ea1nIPuDBR/wr7x7/0JHi//AMJrWf8A4zSH4f8Aj0cnwR4uA9/Desj/ANo1g6lpepaPdyWG&#10;r6dfaXfQrG0tlqNpcWV3EsqCSIyW1yqOu5SGBI5ByK7Hw78UvH3hd4DpniXUntreGC2TTdRnfU9N&#10;W0gZSlrDZXxdYV2oqbrfY6r8qMor3G3+OfhDx1oz+Gfip4dNtDcSQONV0YSz2VtcrJI0WoRWzs11&#10;aPDGUTdC9w0u6UMqxu0Td58I/hjZ+F/E914t8N+JrHxJ4S1XQL2ws5Ub/iYw3E+r29yltci3BhkE&#10;UUIWSTdG/m5UwJivoqiiiiiis/V9Mh1nSdT0i53C21XT7zTbgrnd5N9bNay7SCDnaxwAQfevkCPw&#10;R8JfhQIrn4g6z/wl/ieIQS/8IxpaJPb2s2LS4dJdP3puMe93jk1GeGK5gY4ti64OD4j/AGlPG2ps&#10;V8P2um+GbcTQyxyLFHrOpFUiKS281xqSG3aN2bf8tmrjCgPjdu8K1TXdb1ySKbW9X1TWJYEaOCXV&#10;L+6v5IYmYu0cL3buVUkklRxntV2w8H+LNVtEvtL8L+ItSsZS6xXthompXlrI0Zw6pcW8TIxB4YA8&#10;Vc/4V949/wChI8X/APhNaz/8Zo/4V949/wChI8X/APhNaz/8ZqlqPhLxVpFob/V/DPiHS7ISrF9s&#10;1LRtRsbXzX+5Ebi5jRNxwcDOTitLQfiJ448Mi3TRPE+r2lvaJJFa2L3LXulwJKxd1j0q+822HzMz&#10;Z8rIYkjBJNfQPhn9qC5QpB4w8PRTx+ZJv1Hw9IYZkiEAEK/2VfuUkdpAd7i7jUKcrHlPn7f4weOv&#10;DXiD4O6hfaLeLqFrrmqaXotvIiyxS2uo2l+msXFveW8qq8brDbOdsirkMjjKuhPz7+z7YXN58UNF&#10;uIIjJDpdnrN/esOkNs+ly6Ykp/7b3MKfVhX0D+06SPAWkDsfF1h+mjX9fClFWbW1uL65t7Kygmur&#10;u7nitrW1t42muLm5uJBFBBBDGCzO7EKqqCSSAK/VjRtPt/Dmg6XpbXP+i6Fo1jYG8n2wBrfTLJbZ&#10;rmf5sJlYyzc4AzzwTXz149/aP0zR7i40rwZY2+vXttO8Mus3sjtoIaCSMP8AYYrN1lu0YedH5qyx&#10;ICFkjaZGr5R8ReO/GHitpf8AhIPEOpahDK0TvYtP9n0zfCu2KSPSrQR2ysBzuWIEnJJJJJ5GivUf&#10;B/xe8ceDZYEtdXn1PSoUghOi6zLLfWItreMww29mZW8y1CK3yi2dFyq71dV219u/Dz4p+G/iJbyL&#10;pzS2Gs2kEM2oaLetGbmEMirNcWUqHFxbLKfLEoCsDsMkcRkQH0qiiiiiiiiiiiorm4t7K2nu7ueG&#10;1tbaGS5ubmeRIYLe3gQyzTzTSEKqIilmZiAAOTivzV+KHxBuviH4kl1H/SoNGsw1roemTyIRaWmF&#10;EtxJHF8gnuGUSTEFsfJHvdY0avNq/Uj4ejHgHwR0P/FI+Gz8rBuujQnBx3HTH507xt4I0Px7o40T&#10;XFu0tkvIb+3udPuFt720urdXiEsLyJJGdySSRsJYnXDkgBwjD5g1P9m3SdEt1vNZ+J2naRZtMlul&#10;1qmiW1hbtcOjSpAs11qaqXZUdgoJJCscYBr1r4QeG/hnoU2rweD9WTxPrtilqms648ZnECTB4kt9&#10;NvIYhbpBK8MsgWCaRmwDJJIqR7fTPGviFPCfhPxB4ikMKvpem3E1oLiK4mgl1KXFrpVtOtph9kty&#10;8URIIChslkUFh+ZHhzV/+Ef1/Q9d8lrj+x9X07U2tkm+ztdJY3aXL2wn2vs8wKULbGwDyrdK/Vaz&#10;vLbUbOz1GxmW4sr+1gvbOePO2e2uYhNBMmcHBRgwyB9Aa+cvir4I+Eus68tnqfiC08C+ML2yk1UX&#10;vkrb6XfwT3Tb7vVRciK1klLRXCoUuoZmdiZDKBGtcpo37M+j6mtpqMPxDh1nRpZctNo2k2u27ijl&#10;MVxHa6kl7cRKwZWTf5bhSDlTjFfUvhnw9pnhPQ9N8PaOkqafpkTxwfaJWuJ3eWV7m4uJpW4LySyP&#10;I20KgLYRVUBR558eVJ+FHio4yFOhknPKj/hI7QA49MnFfnLXt3wS+JT+CPECaZqdzKPC2uSpBfRl&#10;4/I0zUJCsVtrYExARVwI7oqy5h+ch2ijWv0KB+nT3Ocnjnp0ooooooooooooryT4i/GTw18P1ksC&#10;f7a8SILUjQbWZoGghuQZBNqF/wCVJHBiMBxHtaVt8bCPy381fjTxV8Y/H/iuZmuNbuNJs2jeMaX4&#10;fluNKsPLlt1guEm8qQzTiTYWK3E0gUs4QKrba8tq3Y399pl1DfabeXWn3tu++3vLG4ltLqByCpaG&#10;5gZXQ4JGVYcV654V+O/xA8NvHHdaiPEunKGR7PXt93PtedZpZYdVBF0JdoaOMyySRoGP7psLj64+&#10;Hnxi8L/EAxWETto3iSRLhm0G7dpWmjtYhNNNp18qLFOuws3l/JKBHI5iEa7yz456Adf+Guu+VbC4&#10;u9G+z69aZn+z+QNNk/4mVz87ojlLF7v5G3FicIpk2V+cdFFfpz8K7qS7+HPgyWUxMV0CwtQYg6qI&#10;7KL7FED5nO4LGobnBbJX5SK/NC9s7rTry70+9hkt7yxuZ7O7tpQVlt7q2kMFxBIvZkdSpHqK/SLx&#10;J8XfBHhfSNK1a/vbl213S7TWtI0e1gFxrN3pt75ZhuHg3LFCAshObiaMP5cixs7IVr5p8S/tM+Kt&#10;SDw+GtM0/wANwtFGpupz/bOppMlwZGlgknSO2RXj2xmN7WQj5mV8ldnhmueLfE/iZm/t/X9W1ZGu&#10;Zb1be8vriSyhuJc73tLAkQw4BKqsSKoHyqAOKtp4B8dTRxTxeCvFkkNxEksE0fhzWGinjdQySQyL&#10;CVZSCCCpwR0pf+FfePf+hI8X/wDhNaz/APGaP+FfePf+hI8X/wDhNaz/APGaydU8OeINDWJtb0PW&#10;dHWf/UHVdLvdPWbr/qmu0QN0PT0PpWl4c8ceLvCRX/hHvEGpabEss8/2KOfztMknubf7LNPPpNzv&#10;tpJCgUB5IWIKowIZEI9y0X9oj+0rOTQviV4asdf0S6tYba6uNMgSO8la3gLG4u9NvJPs80ks6wvu&#10;he2ELbpI1JCIOi8N/CXwZr3iHQPGfw08WwXOlaT4g0jVtU0DUBJLfabBb6lLd+SjnFxHuMCw20V3&#10;Dl1WSb7RINob65ooooooorkfGXjnw54E01NS8Q3bxJNJJFZ2dtF9ov8AUJkjMrw2lvkA4AGZJHSN&#10;SVDOpZc/CHj74y+LfHXm2jzLougtlRoumySBLhBIzIdUvGw9y21lVlwkJ2qwhVsk5vg/4W+KvGNu&#10;+pwwQ6R4dginubrxLrjmx0mK2td5u54ZpBmZY/LkEjxgohUiV4+tfS3w1+DPwr1DSoNdi1CTx2Dc&#10;SR/a51utL06K6srltyLoqlZV+XYHju5JVkGHCiOQZ+h9L0XRtChlt9E0nTdHt5ZBNNBpdhaWEMsu&#10;AgkljtFQM23C7iCe1aVFFFcZr/w78D+KPPfW/DOlXVzcypPcX8duLHVJ5Y12K02q2BiuXGMAhpsE&#10;AZyAK+WfH/7OWp6T9nvPAst3r9rcXNvZz6ZeNapqVm1zIkMN0t0oihlg3t++ZlTyVw7lkEjx+c/G&#10;a+s5fGjaJphjfSvBej6T4N06RWled4dGt83K3kkhw0sVxJPCzIqrhBxnLH6l/Z70+PRPhpa393dw&#10;RJ4g128vohPtt/Jea4j8O2VpvlYb3mktw0O3BYyKignrwH7UmhEp4V8TQ2aYVr7QtRvxModi6rf6&#10;NaG3d8kDbfuHSPjOHbmMV8gUV9afs96VZeGNC8UfE3xE6afpqWjaZp93cPNCXs7eYT6o8EUgWOYT&#10;XC21vbeWzO0ySRKoY4bwn4g/EHWviHrTalqLtBYQGSLSNHjlLW2mWrHlVyB5k0mAZ5yuXIAG2NI4&#10;04Giiiiuo8I+Lta8Fa1a65od00NxCwFzbEsbTUbQtmaxvoRw8Tj8VOHQrIqOP0i8DeMtN8eeHbTx&#10;BpqtCsxaC9snkSabTtRhA+0WUjrgHG4OjYUtGyPtXdtrrqKKKKKKKKKK+Hf2lvFkuo+J7LwnbzN9&#10;h8P2kVzewqLiMPrGpRCdTMrN5cgitTCYXVMqZZhu+YqvzTRX6oeCvEcfi3wloPiFHgLanpsE12Le&#10;O4it4NSiH2fVbWCO8Jk2w3CTRKSzZChg7Ahm+Sfif8f9Y1W81DQvBdwdJ0SGfyP7dtmePWdTMBdJ&#10;pLS5R9tvayMVaLy1ExCBjIgkeEfO1pa6hruq2tlB5l7qus6hBbQ+dMvm3moajciKPzbi4YDdJI/z&#10;O7dTlj1Nfpy7eH/hp4L3Ya30HwrpCL8qWoubkxDyxu2LBE93eTMAzYQSTyEnBY1+dPj3xrqPj7xH&#10;da/qEa2yukdtY6fFJJLDp2nwZEFsjy8sxJaSV8KGkZ2VEUhF4uvvH4GfFiLxTp0PhXX7528U6dE6&#10;21xeODJr+nQDeJEnON91BGCJlfLui+dmQ+cU8t/aY8JfYNe0zxda27i3123+wapKiXDxLq+nxhbe&#10;Wed2aNHntdqRRIq5Fu7YZt5rxfwf8RPFvgacP4f1aaG0abzbjSbn/StIu2Z4mnMthL8ivIsMcb3E&#10;Plz7AVWVQa/QjwD8QNE+IWirq2kt9nuoFjh1bSJ5FkvNJu3BPlyFQvmRSbWMFwqhZFByqSLJGnx9&#10;+0X4nTW/HI0m1uTPY+GLFNPKJNDNaLq1y32vVJIDCWAcAwW06thlkhZWAK8+A1csL660q+stTsZT&#10;b32nXltf2U+yOQwXVpMtxbSiOUMrbXUHDKQcYIxX6o+Gtcg8TeH9F1+2WFI9X0y0vvIhu4r1bWae&#10;EPcWDXUYVXeCTdBJ8incpBVSCq7dFFFFFFFFFFfFvxr+NZ1c3fg7wfd40gb7bW9btXH/ABN8ZSfT&#10;tOlQ/wDHnyVmlU/6R9xT9nyZ/lmiiiitLSNX1LQNSs9Y0e9n0/UrCUTWt3bsA8b4KsrKwKujqSkk&#10;bgo6Eo4Kkg/beneK9M+O/wAOPEPhxo0sfF8OmmebS4ZkhSXUbN1udM1HT5blZM2k1wkcc6kl4g7R&#10;s43RSyfC80MtvLLBPFJBPBI8M0MyNHNFNGxSWKWJwCrKQQykZB4NRV1vgXQh4l8ZeGtDe3e7tr/W&#10;bJL6COQQO+lxTC41VhMCCu22SV8g7uPlBbAr9NtZtNP1mxv/AA3ez7BrukapaSQwzwxX72EsIsdQ&#10;uLRZN5/dfaYwX8plRnTcDuAP5XxS6l4f1aKaMT6brOiaikqCWLy7qw1PTbrcokhmHyyRSx8o68MM&#10;EV9VeNvhRqHxP8d2viXw9NLZeHvEfhfw14g1DWtWXdFDJdxNY29jptnEFeSYWVvDM8JkwjE75Y1k&#10;iWvYfDXwQ+HPhtAw0OLXbry5IpLvxGY9WMiySCUD7DIi2ilcKqyJbBwuQWOW3ep21rbWVvBaWdvB&#10;aWtugigtbaGOC3giXhY4YYgqqo7KoFT0UU2SKOaKSGVEkjljkilhkVXjlilQpLHIjZ3K6kqVOQa8&#10;v8Q/Bj4c+IYtkvhy00idYGghvPDyR6NLBufzDJ9ns1+zSv1Aa4gkwMAYGMfKGufBO5urK48Q/DXW&#10;LXx34cSe6jMVq6Jrtk1vvne1mtflWd44fIz5WyaVpFMdtsZSfNNB8T+LfAWq3L6Pf6hoOowTSW2o&#10;2Use1DcWwktZLfU9KvVMbvCXlVVmiLRuSV2uAR9u/Cr406Z4/Y6Pqdvb6J4mihR47YT7rPWUiiU3&#10;c+lmXDK6sHdrRi7rHh1eVVlMft9FFFFZ+raxpmg6beaxrN5Dp+nWEPn3d3OSI4kBCqoUZZnZiqRx&#10;opd3IRVZyAfib4i/tCa34hM2meD/ALV4e0Rvs5N//wAe/iK7ZFZph9otpXS2iLFQFhJkOzJlCu0Q&#10;8f8ACHgjxJ451BrDw9YNdGJovtl7Mwg0/Torh9iT3123C9GYRrukcK3lo5UivpH4dfBL4dajc38G&#10;p+Iz4y1bQTajXNP0eWe08O2suqWbi3s/7QgCy3LRyxzMJYLqI5QJLEhDI30roXhDwt4ZCf2DoGk6&#10;VItoli11Z2MEd9PaIVYRXeobfPlyY0ZzLIxLAMxLDNdHRRRWDrPhXw14jUjXtB0nV2FtLaRz3+n2&#10;txdW9vMGMi2l3IpliJLEq0Tqwb5gQ3zV85+O/wBm3TLiC51HwHcTWF5HE0ieHbydrmxvHjSNEt7H&#10;UbtzLbuwWRibiSVGkZV3wxglfHPH1rJ4S+H3w+8Eyqtpqeof2j458TaeYbkTC7v2+weH5bhr1FaG&#10;aK1E1tNbxFQHjJdWOyRu/wD2ZNLiguvF3i++kezs9L0yHS1vLjZBpnk3LnU9Vlmu5sKGtktrdn+c&#10;BEk3Pjcpr2X4/aH/AG38NdTnjjupp9CvLDXLaK1XzA6wyGxvJbhdrHyYra4nmcqV27QxbaGB/PCi&#10;veP2ffBY8T+NY9Wuoy+meExb6pJ1xLq8khGh2/7uWOQFXSS7DKjofI8uRcS1N8ZPjFceNriXw/oE&#10;s1t4RtZsSSDfFP4iuIZN0d3dI2GW2VgGt7dgM4Eso8wIkPgNFFFFX9M1O/0a/tdU0u6msdQsZlnt&#10;bqBtssUq5wQcYII+VlbIYEgggkV+iHwp+KenfEXTTFKIrDxNp8IbVdKViEljBEZ1PTN5Ja3ZiAy5&#10;LQuwRyQYpJPWaKKKKKKKKKK+bP2mPEc2m+FNK8PQGRP+Emv5Xu3EUTQyafoRiupLYu+WVjcTWsil&#10;MHCMGOGw3w1RX31+zl4httU8AroYCR3vhm+u7eZPMLvLa6pdSapZ3pXaAgZnnhVdzH9yTn5gox/j&#10;H8cJ/Cd5L4V8JiGTXIo1/tXVLiLzoNJ8+33wW1jA+EkuMMkrs4aKMYQrI7MIvivUNR1DVbuS/wBV&#10;vrzUr6cJ515f3U13dSiNBFGJLi4LOdqgKuScAADgCv0H+Cfha28IfDzT7u4mgW5123TxNqd1vVYo&#10;Le9tVmsoGmljjZVhtRGZVclUlMxDlCCflX40fFA+P9bSz0me8XwppB22UEp8qPUr9S6Ta3JbbVdd&#10;yt5dukxLJHlsRvLKleKV9Q/AH4q/2PcWvgHW/NfT9Uv1i8P3qedM9hqWoyrGulyQgnFvcSndG0YG&#10;yZ2LgpIzxeo/tHeFH1vwfbeILVN934VunmlRTKWbSdSKW9+yRRI29o5Et5SzFVWJZWLdAfifQvEO&#10;t+GdQj1TQdUvNKvY9o8+0lMYnjSZLj7NdwnMc0LOiF4ZlaNsAMrDivuf4N/GCLx5AdD1zybXxXZQ&#10;NKWiURWut2keFe8tkziOdOPPgGAf9ZF8hdIeN/af8TQRaXoXhKIsby8vf7euys5XybGzilsbWKaD&#10;bh1nlkdlbzBtMBypJBX4wor9EvgJ4kufEXw609bsO0/h66m8NmcpGizW9hbxT2GwQqoxHbTQwnd8&#10;zFCzElsn2aiiiiiiiiiivA/jF8ZIvBED6B4flhufF1xErPIUjnt/D0EyB47m6jcMr3DoQ0Fu4I2k&#10;SyrsMaTfBU8893PPd3c81zdXM0lxc3NxI80888zmSWeeWQlnd2JZmY5JySSTUFFFFOR2RgykqykM&#10;rKSGVgchlI6EdjX2p8Ffi4fFqL4C8ZBdQ1Oe1uYNO1C7hW7h16xS2Z7vTdZilVledYVc+a42zxgr&#10;JiUbp/k/xf4au/B/ibWfDd62+XS7too5/wB0PtVnKguLC82QvIE86B45TGXLJuKN8wIrmaK/U3wj&#10;Zjwz4M8LabqItdMnsNF8P6bdxtNAkS6vPBFZSQLMjGN5Jrt9ilGPmSONuWYZ/P34waO2i/Enxbbt&#10;LLOt5qsmspNJCYd666o1h0TLNuWJ5nhD7vnKFiFPyj0258Nap8V/hx8MbjQ/IvNf0K/vPA2q7bJr&#10;WGysIImutNuNT1DaNsNpZwQsSiyb3uCqkznym9n8J/s8eBtAWGfWVuPFepRTRTifUFa00tJLe4eW&#10;HytGtpGVo2UxpPFdyzo5XICqzIfatM0nS9GtfsWj6Zp+k2fnPMbTTbO3sLbzpECPMYLVVTeyquWw&#10;ScDngVfoooz2PIPBB5BHpXEa/wDDfwJ4oaSTWvC2lXFxNdC8uL23gbTtRuLgKybrnU9MMM8gIc7k&#10;eUqx2sVJVSPmDxN8AtGmvNR034f+K4b3XtFiB1Lwnr91aR6s/wDoS6gLmyubeOEFJFuLOGLfb+SJ&#10;GffdoytGvgF1a+JvA+uvBONT8O+INLlljEkM0tpdw7ka3eS1vLZhvilQuBLE5SRCdpZDk/Ufw0/a&#10;JN3cWehePvs8Mk7tDD4qjKW1uJW2i3TWLSNRHGrNuVrqIrGuU3xqgkmH1kD9Onuc5PHPTpRRRRRX&#10;P+KPE2keDtEvdf1uZorKzUfJCgkuru4lbbb2lnCSN0krEKoLBRyzsqKzj81vHHjHUvHXiK91/Ut0&#10;X2hhFY2Ankng0ywi+W3srdpMDAHzyMqqHkZ5NqlyK+j/AIU/AAY07xP47h5yt5Z+FJoVZcELJZy6&#10;8Hzknl3sCoAwiznmWAVf2nbbXrd/C/kyMngwWz2tvY20bxWdprtsz5e6WNBHlrVkS0VnJAjn8tEG&#10;8vi/s5ePY9F1ifwZqMqR6d4huPtOlyyPbwx22uCARGBpJNpb7XHHHEgLkmVIkRN0jGvt6iiiiiuH&#10;+InjW08A+Fr7XrhfMujusdFt2t5J47vWrm3kk0+G5CPHiEbHlnPmofLRghaQqrfm9pGmax4x8RWe&#10;m27z32s6/qW1rm6e5uZJLi7lMt5qF/OqySFEy89xLtYhQ7tnBr6I/aO1T+yIfBnw801ZINJ0jSbT&#10;VVVikvmLbrJoWjKJ3zKGt44bgMd+H8wEglQR2Pgrx1o3xo8K33w/8Y+Rb+KJLGQW10yBU1Ka2iMl&#10;rrmnRwtFtu7ZgJbi1VgsihmUGBpoovkzxV4V1rwZrV1oWu23kXluRJFIhL2l9auSLe/sJiBvhkwc&#10;EgEEFHVJEdV9T+C/wlHj27fXNaYJ4T0q9+zXEEU2y61i/ijjuW0xTEfMhhVJI2uJvlYqwSE7y8kO&#10;n+0H4zg1HWLPwNohgh8P+EY4oZbezjhjtTrKQ+QbaEW0jR+VZQFbZE8uNopDPGwICGvnSiiivSNG&#10;+EXxI12OSWx8JanHFGYcyan9n0QOs4LJJbjWZIDMuF+ZoQwHAJBIz6lp/wCy/wCLZLuFNU8Q+HbO&#10;xbcZ7iwOp6ldx4jJTyrO4gtEc78K2bhcAk84wemi/ZWiEitN45kkizlkh8NiGRl/2ZWvnCn6qa9m&#10;8CfCTQfh5f3V/oWr+JZvttqLW9stRvtPm064CuJILh7a1tYT5sRL+VIW+VXdc4ZgfUqKKKKKKKKK&#10;K/Mr4r311qHxH8Zz3kbRzJrl3ZIG8zJtdMI02yf96ScNDFGwxxg/LhcCvPKK9b8H/EWXw/8AD/x9&#10;4QaVYn1q1im0hjCzhri+ng0nXrNyitgy2BaSNnKqhibBLuqnySve/wBnTw8NY8frqc0UrWvhzTbr&#10;UhIbbzrQ39xjTrG3mlYbUfEstxEfvFoSVGFYj0H9qa81FW8H2OXj0mVdXvNqz/urrUYDBATNahus&#10;EUo8t2X/AJbSBf4hXy5oOg6t4n1a10PQ7U3uqXpn+zW3n29uJBb273U5M906RrtjRmJZh0wMkgV2&#10;vjb4S+MfANpFqOs29ncaZJMLb+0dMuxc28dy8syQQzRSrFMu9IfNVzFs2uisyylo15DwvqmsaL4i&#10;0bU9AWeXWbTUbZtPt7cXLyXtw8oh/s8w2jLLIlyGNvJChBkR2T+I1+gXxs8Pp4h+G/iFBHAbnR4F&#10;8Q2clw80awvpANxeyR+SDud7P7TEgYEFnGduN4/N6vXfhF8QYfh/qXiO9uZLlob7w1fRWVkjSmxu&#10;tftZEudGN/DF/DgTQrKFyglborMa8rurq4vrq5vbyeS5u7yeW6urmZvMmuLm4kM080sjHJZ3YsxP&#10;Ukk1Wor9GvgPj/hVHhbBzn+3PlPAUjxJecZx6HNevUUUUUUUUUVzXi/RtX8QaBfaNpGux+HptRja&#10;1utROmDVJlsJ42iuobSJp7dYpZAdgmJYou7YBJskT5nf9lVxFM0XjpXmEbGCN/DJjjllCkosso1B&#10;jGpbALBGIHO04weRn/Zj8exJM8WqeFJxGkrRRrfaqk05RcpEnm2QQM/QbnCg9WA5rzzVfg/8S9Hj&#10;hku/B+qSrOzqg0v7NrjqVUMTNHoslw0Y54aQAHkDODXnc0MtvLLb3EMkE8EjxTQzI0U0UsbbJIpY&#10;nAKspBBUjIPWoaKK6rwb4s1HwV4h07xBpkkoe1mjF5apMIY9T04yK17plyzLIuyZVwGKMUcLIoDo&#10;pH0x8Svhbpvj7R4/ib8PAj3Gp2J1XUtIiVW/tUmMyXE1rDalwmpI4aO5t1JEsobkTh/O+Pa+tfhT&#10;4a0f4ZeG5Pi142uI4pb2waHw9pPkQvfJDetmGS0W6Cs17eRofJELKqWrO8r7JJBD5Jp3xU1qT4m6&#10;V4/1w/bGtbw28lnFGzx2eh3SS2dxYaXbCSL5ooZ5Wt/Mk5mw8pcl927+0B4NHhnxo2r2qEaZ4uWf&#10;Vos4xDqyyj+27cGSWSRt0kkd0WZUQef5aLiPj2T9mvxrBfaHc+CbmRhqGiNdajpieTiOXRru5D3A&#10;Ey8b4bqZi2/krKm0MEbb9O0UUUUV4/8AGrx6ngfwjcQ2k0kOv+IY7rTtDaATK9sAETUtTW6gkiaJ&#10;7eKXMMiMWE7RHYybyvxd8J5/FEfjzQIfCN0LXVL26+zz+bseym0xF+16omoWzvGJoVgjeVog4csq&#10;mEiYRkfafxN+EOh+P7Oe6torbSvFSBXtdZSIKt40UQiWz1gQ8yxMiqgmIMkW1ShZFaKT8/8AUdO1&#10;rwnrUthfxXej63o92jEK7w3NrcwuJre6tbiEj0WSGaNtrLtkjYgg193fBb4qN4/06fS9YEcfifRb&#10;aKS6kjEccesWO4QrqkUCEbJFcql0irsDOjJhZBFH7hRRUVxcQWVvPd3c0NtbW0Mlzc3U8iQwQW8K&#10;GSeeeWQhUVFBZmYgAAkkAZr88fjD8Trnx9rklpYXMg8JaXMw0i2WOS3S+lVfLk1m8ikwzO+XEAkV&#10;THEcBEd5i2h8JPgxd+Pi2s61Jd6V4UhMsUdxbiNL7V7tNyGPTmnV0WGJh++uGRlLAxIGbzGh+jfj&#10;Foep6L8KJtK8Cp/ZWkaQIk1XTdPjnM8/hwh/7RiimjEkhUyOLi+kZgZIhM00pBdZPkf4T+NB4G8a&#10;6Zq077NLus6TrZIY7dJvpE825/dxTSH7PIkVzsiTfII/LBw5r9Kbe4t7u3gurWaK4tbqGOe3ubeW&#10;OWC5gmjEsE8MqEq6srBldSQQRgkGpaKKKKoapqljomnXur6pcx2en6fbS3d3cShmWKGJCzELGCzM&#10;cYVEUszEKoLEZ/MXx14ruPG3irVvEk8QtxfTotrahnYWtjbRLbWUJLM3z+WitKVwpkLsFUHFfSXi&#10;q1l+EvwMtfDkcE6a74vuDDrdzGJTFaXGpQC41aGaUC5tiy2kSaaI0mjMo33EWSklc98Gvi/BaQxe&#10;AvHUsNx4eu4W0/TNR1ERzQWME6eT/Y2r+f8AK9i6kpG75EQPlvm3KmDzj4q/C3Uvh1qgdPNvfDOo&#10;TONI1UqC8b4Mn9l6lsGEuUUEq2Asygum0iSOLnvh/wCBdT+IPiGLQ9PljtYkiN3qWoSgPHp+nxyL&#10;HLcCHcplcs6pFErAszDJVA7r9C/GHVdI+GPg+w+FvhCA2smt2rXmtXhknF++ntOIXuLm6iWNJptQ&#10;eKSKY7iqwRtD5SxPEE+QqKKK7Tw98PPG3itUk0Hw3qd9bTRzSw37xLZaZMsEhhlEWqX7RWzMGDKU&#10;WUtlWGPlOPUbD9mn4gXdtbT3N34b0ySYEy2V3qN3NeWoEhQLK2n200DMQN4Ec7DBGSDkDtl/ZVYq&#10;u/x0qttQsq+GSw3FfnVXbUFJAOQCQM9cDoPRvC/7P3hnwtq2k67Z6/4ofVtKuo7pZI7vTbazuAo2&#10;z2s1ulq0gimQtFKgnyyFlyM5Hu9FFFFFFFFFFfDH7TzufHOjRF2MaeErORELHYryaxfLI6r0BYIo&#10;J7gD0FfN1Fes/Bzx9F4C8Wx3OozSx6Bq1u2m6z5cdxcLboT5tjqa2sDrueCYAM+yR1gecRxs7AV5&#10;pqN/darqF/qt/L519qV5daheTCOKETXd7O1xcyiKEKibnYnaigAHAAFbngjw8fFfi3w94e8ueSHU&#10;9UtobwWskcVymmxv5+qTwvMGUNHbJLICUP3fuk8H7h/aD1XV9M+HF6NKSTy9S1Cy0rWLmEXIks9J&#10;uVd55POt3UIs0scNpJ5m5GSVoyCzgj89kRnYKoLMxCqqglmYnAVQOpPYV7BqXwM+IWleHZvEl3YW&#10;Kw2lvNe3+nJqMB1SxsbaGae5u50OISsaQhikU7yfOgCFhIE8dr9NPBCXvif4YaFbeKYnebXPCy2W&#10;oZvGnnvtOvrRrSC9lvFdm866tGSeUl9yyOQ21wQPzZ1LT7vSdQv9Kvo1ivdNvLrT7yJZIpliu7OZ&#10;re5jWaEsjbXVgGRiDjgkV0HgPXB4b8Z+Gdbe7axtrHWbFtQukiado9KmmFtqw8lFZmDWzyqQqlsH&#10;5cNirPxD8XzeOfFureIH81LWab7PpVtLvU2mkWv7qwhaFpJVjkZR51wsblDM8jLgNXEUV9gfsrSS&#10;FPHMZdzEjeGpFiJOxWkF8sjonQFgqhiOoAz0FfXFFFFFFFFFFRXAna3nW0lhiuzDILaa5gkureGc&#10;riGSe2jlhaRFJUtGsqFgCAyk5Hyld/swXOoXlzfXvxClubu+uJ7y7uZfDG6ae5uJDNNM+dRGWdiS&#10;Tkda4+6/Zg8ZJcSrZa74YuLQORBNdTarZ3Lx9mmtYbWdUP8AsrM/1rhtU+BnxN0oXkjeHGv7a0L/&#10;AOk6VfaffG6jV9iy2dgkgu33Zyq/Zw+OSowceZalpep6Pcmy1fTr/S7xUSR7TUbSexulSRd0btBd&#10;KrAMOQccjms+iip7e4uLSeC6tZ5ba6tZori2uYJHhnt54XEkM0MyEMjowDKwIIIyCDX2oNA0z9oH&#10;4d6drjNBp/jnSI5NJm1QxsI31GzUSyWeo+VEge1ug6XS+UjfZmlIjLlZo5fjjWdH1HQNTvdG1a1k&#10;s9R06d7a5glBBV15V0J4ZHUrJHIpKuhV1JVgT7b8F/hq2r3UfjzxKsVl4M8PPPf+ZenamrXOmoZS&#10;UBYAWts48y4mcFGZDAA/74xYHxN+Les+ONdt5tOuLvSdD0O9W58PW1vLJbXaXkD5h127lgYH7WT8&#10;0W04gU7Y/mMkkno3xrsJfF3gbwL8UY7BoLybTLWw19VtdRh2R3qma1nSC6ZljtIrrz0hmbmUXEJD&#10;yKUNYX7O3juPw94jl8L6lM66X4oe3SxyJZEtfEKOIrTCmUJGt0jGGRlhd3kW3GVRWYfdtFFFFFc9&#10;4t8T6f4P8Pap4h1Ns2+nW/mJCpYSXV1I4hs7OIKrYeWVlQNjC5LsQgZh+Yza7rV14hn8Q293d2+v&#10;X2pXOoC6015rW6F/qEzyS/ZDbEMu4yMoVT0O0DHFfohfeA7bx34O0HTfiJapc69BpttLdahZCGzv&#10;tN1a4tFW+a0ntTJFndgSqA0Ejor+XhUVPg74gfD/AFr4eay2mamvn2dx5k2kavFE0dpqlqrAFkUl&#10;vLmjyouLdmJjJBBaN45H97+AHxWm86DwH4lv4jbtEsXha+vZWSSOYMETw89w4Ksrr/x57yCpXyFL&#10;b4I0+wKKKKK/Pz45/Eh/GfiBtI0u6Z/DOgytBAIblZLPVNUjLRXGsKsQCMoDGG2bc42BpEZRO616&#10;L8AfhRJvg8d+JbCPyRGsvhexvEDO0j/OmvyW78KAv/HkXBJJ+0Kq7YZG+vqwfFHhvSvF+h3/AIf1&#10;qOWSwv40WQwSeTcQSQyCaC5tJiGCyRuoddyMhI2uroWU/mX4r8K6z4L1y60LW7dre8tjvhmQs1rf&#10;WrEi3v7GbA3xSbTgjBUgo4WRHQfaPwk+NmneLbS30PxRd2mneK4jb2kM0pS2tfEfmEQxTWxOI0u2&#10;fasttlRI7BoBhmih+gaKKK4zxl8QfC3gWzFzr+orFNICbTTLZRcarfEBmX7PZgjCnYVM0jJEGwrS&#10;AkZ/Pb4g/EDWviHrTapqbfZ7OASQ6TpEMjPaaXasQWRCQvmTSFVaecqC5AACRpHGn1b8BPhbP4Xs&#10;ZPFniC1ii1zV7aFdKtpNzXOkaVMnmu06htiT3WULIVLxIoQsrPNEPYPGfgXw7480waZr9q0ogeSW&#10;yvbdzBe6fO8Rjea1nGRzkFo3V0YhdyEopH59+N/BPiL4W+JYoJppgIpxfeHvENmkttFfpayLJHc2&#10;zZJiuIWKefDvJjcghnjaOR/p3R9Q8KftCeDho2tMun+NtGtvMa4SOI3Vpc4WF9a01FKCayuGCC6t&#10;jtCthCVYW1wes0X+0PhH8Gbg6xHaDVPDVvrvlKDLd2F3fXev3CaG+63KSGC4aa3J5Rwj4cRspC/n&#10;tNNLcSyzzyyTzzyPNNNM7STSzSMXllllckszEksxOSeTUVFdz4D8Aa/8QtWbTNFjjiht4xNqOqXQ&#10;lWw06E58vz5I1YmSUqVhiUEsQSdqJI6fefgH4T+E/AMEMtlZx6jryxoJ/EN9Ckl8Z/KkhmOnoxcW&#10;cbrLJGUhO54yqytIVBr0yq95eWenW017qF5bWNnbrunvLy4itLaBAwUSTXE5VEBJA3McV8x+J/2m&#10;9Gs3ntfCeiXGssI7hI9U1KZtOsROExazw2IVp5osks6yNbvxtGM7h5v/AMNO+Pv+gT4Q+n2DWf8A&#10;5Pr2DwN+0X4d8QTR6f4ptovC160VukeoPcyXOjXt2dkUytMyK1mGYl0+0M8aop3z7gN/0ZRRRRRR&#10;RRRX5/ftEaDdaX8RLrVHj/0LxFZWN/aSpAYofNs7OPS722MoARpQ0KzSBTkCZC3LZPhFFFFfaP7L&#10;elPDonizW2ljaLUNUsNKSABvOjfR7RryWWTPG1xeoqgHqjZ7V9AeL/CGh+N9Hk0PXoJprTzvtUEk&#10;FxJBcWd7Hby20N7bMpK+ZGsrhVkV0OcOjA4rC8A/C3wr8OxevosV1dX9/tWfVdVktrjUEtBtK6fb&#10;y20USRw7lMjhEBd8eYziOIR9nq+kaZr+mXmj6xaRX2m38LW91aTZKyRkh1ZWQhlZWAeORCHRwGRg&#10;wBHlfhP4E+BPCOrQ6zbpqer31pKk1g+t3Vrcw2E8e7bc29tZwwI0gJDK0qvsZVZNjrmvXrm1t762&#10;uLK7hiuLS8gmtbq3nXzIri2uIzDPBKndXUsrD0NfkeQVJBBBBwQeCCOoIpKKKK/UX4deHX8J+CfD&#10;mgypLHd2OmpJqEU01tcvBqd87alqluk1p+7aOO5llWMoSNoA3ufmbs6KKKKKKKK5Dxn478N+AtPj&#10;1DxDeNEbhpY7Cxt4/tGoajLDF5ksVrbggYXKhpJGSNCUVnBdQ3zdqn7UsxeRdF8IRJGty/k3Oqaq&#10;0kk1opIiaSxtIVEUh+UkC4kAOQC33q07H9qfTpbtF1PwZe2dgQ/mz2Ot2+p3kf7omMJaT21oj7nw&#10;GJnXaCSAxGD9GeHPFnhrxdZm+8N6zZ6rAn+vEDPHdW2ZXhj+2afcqlxB5hicx+dGpdRuXKYauhrl&#10;/FPgvw14zsmsvEGk2t9+6aK3u/KSPUrLc4k32GoKPNi+ZFZgrbXA2urLlT8PfFH4Lat4BRtX06eX&#10;WvC7zMjXnk7L3SDJLi2h1WOP5SrAqi3SBUZ/lZImaNX8Qoor7U/Zk8VC60fWfCFxKWuNKuRq2nLJ&#10;dby2m35EV3b2toQCkcFwvmyMHILXA+VTy2fofwk0PS/EfjHx/wCP4bPRvCOkeJNdutF0eeFILKWy&#10;h1iWOzu7qwhT/j2/1aWNnGhNyxQLG0RRJvAfHfjbXvib4mW4kjuZITcGw8OaFbI8xtYbmcJDbw28&#10;WTLdTsE85wCzvtUYRI0T61+DvwatvBMEHiDxBFFdeL5kLRoHElv4ehljaOS0tnjYpLcOjETzjco/&#10;1cR2B5JvQ/iP4KtPH3hW90GcmO8Rvt+jXBmkgitdat7eSKyluTGr7om8x4pV8tj5bsUAkCMv5zf8&#10;VN4C8SZP23w94l0G7GOQlxbzGP8A4FHLDNE/+1FNC/8AHG/zfd/wy+MugeOrazsL6e30rxaY3W40&#10;qQvHb3ksIG640eeXiRZAd4t2czJiQbXRBM/slFFFcj4y8ceHPAumjUPEF6LcSicWNjEDNqGpzQxe&#10;a0NnbKcnkqrSOUjQsoeRNwr85fHPjC/8d+Jb/wAQ36tD9oYRWFgJ5LiLTNOhGLWxhdwoIUZeRlRA&#10;8jPJsUuRX2d8Cfhm3g3RW17V4JofE2vW6ia0uoYo5NG01Z2eCyUgs2+cCOe4DlSGEcTRq0Ts/vVe&#10;VfFT4Xad8RdJyhhsPEenxOdH1V1IRstvbTdR8sEtbyHkMAWhYmRAQXjk+B7SbxD8O/FtvcSW8um+&#10;IPDeopJJaXJlVGeLmS2na0kQyW1zExRjFLtlhclXKMCf0r8JeJLLxf4c0jxHp+Vt9TtBK0RMhNtc&#10;xsbe9smaVULGGdXi3hQrbdyZUgnoqK+T/wBpD4gvaQw+ANKuAJLyCG/8RyxPbuyWzSF7HSXKszxu&#10;5UXEysqMYzDhmjlcHyP4L/C8ePtYkvdXhul8K6QQbySHdAuqX+Q8OjxXRKsoKsJblosske1cxvNH&#10;IP0Ft7e3tLeC0tIIbW1tYYra2traJIbe3t4UEcMMMMYVURFXCqMAAAAYp1zb295BPaXUMVza3MUl&#10;vc288cc0FxBMnlSwTQuNrI6llZSDlSQQQa/Oz4u/DK+8A65Nc21vv8KardTvot1F5zxWRkZphol2&#10;0zSOssK5ETSO3nRrvDFhKkfo3wT+NQ0j7F4N8YXYGkZS10PW7lwo0jcdsWnanM//AC554inc/wCj&#10;/cb/AEfBg+zoJ4bmGK4tpIri2njSeCeCRZIZoZF3xyxSR5VlZTuVgTnIwSKkoorJ1vX9F8NWEup6&#10;9qdlpVlEJMz3k6R+bJHA9wba0jOWmlZY2KQRBpHIwqk18LfFz40Xfj3GiaGt1pnhOExSTwzFI73W&#10;7pHEqSaisJZVgiYAw24dgXAmkJcRpBt/AD4Zz65q9v411i0lj0PRp1uNFZpGg/tPW7S4UwzRKFzJ&#10;BasrMzBlVpgkY3hJkX7T1bSNM1/TL3R9Ys4b/TL+EwXVrOG2SJkOrK6kMjowV45EIdWUOhDBTX5/&#10;fFH4Qaz4Cu7rULKObU/CTyhrbVEAaTTxcSlIbLVkTlHU7YxPtEcm5MFXfyl9a+E3xO0nxhpKfC/4&#10;gwWl39ps10vSb27wItXt0AW2027kJBivYgF+yXKFWdlT5luVVp/VvhZ8Mn+G+peM4o7mS+03V7nS&#10;n0i4leP7QLK0Fzttr6KNVH2iJpmV5FHlyLtdQhLxr8L+OvEZ8XeLvEHiLDiHUb+RrJZY0hmTTbdF&#10;tNMjmjjZ1Ei28cQkwx+YE5OeeRorU0fR9T1/UrTR9Gs5tQ1K+lENtawAbnY8s7uxCoiLlpJHIREB&#10;ZiFBI+5Ph78APDfhmFb3xRHZeKtafypFS5gdtG00m1MU9tBYTsUucu7nz7qL+GNkihYMW+gAPp09&#10;xjB446dKK+fvGv7RHhXw1dHT9Ctm8XXsbxm5ms72G20eJGVi6RaqI5/OkXCcRQmPDcyB1ZK8an/a&#10;e8cNLIbbRfCsVuZGaGKa11a4lWIn5EmnS8jDsBjLLGuTzgdK7Lwf+04k1wlr430eGzjmmwNZ0Jbh&#10;7a2SWSONPtmlXLyylEBlkklhmdyAqrAx5r6psL+w1W0h1DTLy11CwuAxgvLK4iurWYRyGKQxXEBK&#10;thlZW2k/MCDyKt0UUUUUUUV8m/tR+H0ez8M+KoktkeC6udAvZCZvtlwt1GdR0xVUAxmKHyrvcSVY&#10;GVQN4zs+OaKKK9+/Zu023vviN9qmMqyaNoGp6naBGUIbiV4dHdZwRyvk3cpGMfNt5r7q1bSdN17T&#10;bzSNXs4r7TdQga3u7WbdslQ4YEMhDKyMA8ciEOrAMhDKCPKvDXwJ8C+F/EEXiGzTVL25tZJJ9Ps9&#10;Uube60/TrkyB4Lm2jSBJGkgwRCZ5H2HD8yKsi+y14lP+z58OLnxBPrctnfrBPNLcSeHre8W08PrL&#10;LCUYQQ2kcdzGgc+esUdysat8igQgRV7aqoirGirGiKqIigBUQAKqqo4AA6AY7ADFfmt8ZdNt9K+J&#10;3i+1tvN8uXUIdRbzXR2+0azp8Or3eGRVG3zZ32DGQuASxyx8wooor7w/Zr8PLpvgi61x4YVuvEmq&#10;Tyx3CSTPJJpulE6fawTRN8ilLgXjDYMlXG5j8qr9EUUUUUUUUVn6tq2m6Bpd7rGsXcVhpmnwm4vL&#10;ucny44wwRVCoCzO7kJHHGpd3ZUQM5Ar5i1v9qPT4ZriHw94WuL+EQOtvf6pqCWGLvDJHIdOt4pi8&#10;IOx8G4jdxlSIzzWfY/tTuBbx6n4MVj5gF3c2OuGNViaYlnt7Ge1YllTGFa5wxB5UN8vvfgr4o+Df&#10;Hq+Xo2otBqYQvLompIlnqqKHkUNHEGeOZSsZkY20sojVk83Yzba9CrL1jRNI8QWT6frem2WqWTnc&#10;ba9t47iNZNhjE0QcEo6hjskQhlySCDzXyR8Sf2dJbCO51rwC0t5ZwwXFzd+HbqWS41JGFxv8vQpE&#10;QmdEibiCdvNIjOySeSQRj5Soor6B/Z08Uy6L43OhO6DT/FVq1rKrtBEseo6bFJe6bP5siFySPPt1&#10;iRwHaZSQxVMe2ePPgofHPxHGtTSHSvD50PTH1e9tykt7q2rW93JayWsEUz4gK2ccCtOYyi4TEcjG&#10;Qjw34wfFQ+I5T4O8L+Xp3gnR3SySKx8uKDW209wlvKUtvkFlEUU2kC5U4WZxu8pYes+DHwQbVTa+&#10;LvGlmy6UpSfRtCuoyraqQQ0eoapC4z9kHBhgYZn4dwIMC4+w9T0vTta0680rVLSO90y/t5LW8tZG&#10;kVZYJF2uoeJlZDxlZEZWU4ZSGAI/M34geBtS+H3iKfQtRkhuUaEXum30DAJf6ZNLJDb3LwZLQybo&#10;3SSJ+jqdpeMpI/0r8H/jpbXVtH4a8e6lFa3ttEE03xJfzBIdQgXCi01i6k+VLhF5W5lIWZQRIRMA&#10;0/1X0OOOOPXoeTxkD2ooorP1fVtN0HTbzWNZvILDTbCIzXd3OWEcSZ2IAqgs7uxVI40BZ2Koiliq&#10;n88vit8U9R+IupCOES2HhnT5mOlaWzDzJXAMf9q6kE4a4dSQiZKwoxRCzGWST1H9nr4Zfbri3+IO&#10;tJC1jaTXEXh6xngMhuL+H92+sP5o8sRwPvW3K5bzlMn7swoX+zK53xV4V0XxnotzoWu232izuAHi&#10;lTal1Y3KKRBf2E5B8uWPJ2nBBBZGDxsyN+b3j7wRqfw/8R3Gg6jJHcKI0u9O1CFWjh1CwmYrDcrF&#10;Jlo3DK8csZJ2yKwVnTa7fcvwZ+Ig8eeF0W+naXxHoaQ2mu5t/IjnMzyjTtQjZWZW8+KP96RtImWT&#10;Eax+Xu9eooryP40+OD4K8GXbWdwItc1wyaRpHlzmK5tvOiP2/VYhFNDOptos+XNFu8u4eDeNrYPx&#10;18H/AIft4/8AFcVtdIf7C0hYtS1xitwEngWZUg0pJ4BhZbliQA0iHylmdG3IFP6QqqIqxoqxoiqi&#10;IoAVEACqqqOAAOgGOwAxRRXDfED4f6N8Q9FOl6ov2e7gMk2kaxFGj3WlXToAzKGI8yGQqongLKsi&#10;hSCsiRun57+Nvh94m8A3y2evWa+TON1nqdmZJ9Lvh1Zba6ZEIdcHdFIqSAYYrsZWbu/CXx/8deGk&#10;htL+4h8U6ZHLDvi1szSaktsLh5rqK21mMiUvIHKq92LgRhUCIEXYfZtJ/aj8NzJKdd8M63p8iuog&#10;XSZ7HWUkjKne0r3j2BQg4wArZznIxgrq37UXhuFITofhjXNRlLP566tcWGixxIADGYZLNr8uSc5D&#10;KmOME548p8TftHeN9ZWe30aLT/DFpJJmOS0Q32qrbtC0b20uoXmY+WYuJIbaJ1IUKwwd3iCRaz4j&#10;1PZFHqeva1qEkkhWNbvVNUvZEiM0rkL5ksrBFZmPJwCTwK+yfhJ8B08PXEfiPxtDaXerxeW+laMk&#10;kd5ZaW+zc13fuMxzXSt8sSxloo8eYrSOUaH6bornfFPhXQ/GmjXOh+ILT7TZz/vI5Y2WO8sLpUKw&#10;32nzkNsmjy21iCpBKOjxsyN+e+s6R4m+DHju0KXEEmoaW8Gp6ZfQib7DqmnT7ois0RKSBJAJLa5i&#10;3DBDqrsu2RvtfSdW8N/G34f3kLpNBb6nCbDVbDz2F3pGrWxS6hKTR7RIIphFcQORskUKJE5kiHwB&#10;4t8J6z4L1y60LW7ZobmD97bzAMbXULJ5ClvqFjKRh4pNpAPVWDRuFkRlXma6nwb4T1Hxr4h07w/p&#10;kcpe6mRr27jiEyaZpyyKt5qVwrMi7IlbIUupdysaku6g/pZ4V8K6H4L0S20LQrf7PZ2xMsk0hV7q&#10;+unUCe/1C4ULvmfaNzYUKAqIEjVFX5o+J/7Ql1a6hcaF8Pp7JobXMN34maGO+WW7SUM6aHHKDA0K&#10;BTG1xIkiy5JhAVUmk8d0b44fEnSNVudUfXn1j7Y/mXWnaxGLjSnZY3WMW1rAYvsoUvv2WbQhmVQ4&#10;ZRtrN8efFXxX8Qls4daltLOwsgWTS9JjuLbT5rlmYm+uYriWZ5JQpEaFpNqKDsVWeRn81oor7h/Z&#10;2+IUuu6ZL4K1Rg9/4eso59JuC9xJJeaKs/kvbzbwyKbNnhjjw4zGyKqDync/S9FFFFVrq6tbG3mv&#10;b65t7O1tozNcXV1LHb28ESctLNNKVVVGCSWIFedal8ZvhlpNwLa68X6fLKY0l3abDf63b7XOADea&#10;RFPFu45QuGHcDNM0/wCNXwv1K6is7fxbZxTTbtjX9nqelWi+Whkbzb/VIIbdOB8u+RdxwFySBXo9&#10;jf2OqWsN/pl7Z6hY3AZre8sLmG7tJlR2hkaC5tyyHa6MjbTgMpB5FeafGD4f/wDCf+FJbe0jj/t7&#10;SWbUNDfFujzTCPZc6W1xMPljuVAGN6L5qxNI21Dn85Lm2uLO4uLS7t5rW7tZpba6tbmKSC4triCQ&#10;xzQTwyAMjowKujAEEEEAiq9FFfdX7MP/ACIesf8AY3X3/pmsK+jqKKKK/JvXP+Q1rH/YU1D/ANK3&#10;rLoor6E/Z/8Ah8/ibxEnim/RBovha8hmjSRbpTqGtKhuLKO3lhKLi0by7mbc558pGjdJG2/elcLr&#10;vxO8AeG3ki1bxVpUNxDcSWk9raSvql7b3MTFZYbqy0pZ5oirKVbzEUBhg89eb/4Xz8Kf+hq/H+w/&#10;Ef8A8h13WieMPCviQomg+IdH1WaS1F59ls7+2kvorZtn724sNwniALoriWNSpO0gHiukoooorB8T&#10;+I9O8I6DqPiLVnlWw0yASSrBGZriV5ZVtra3hToXlldI1LFVBbLsq5YfmV4s8V6z401u617Xbkz3&#10;U52RQpuW1sbNHZrewsISTshj3HAySxLO5aR3duaorpfCnizWvBet2uvaFc+Td23ySRSBns7+0ZgZ&#10;7C/gRl3wyYG4ZDKwV0ZJFR19y1z9prxVf6Vb2ei6Pp+gak0Ua32riX+1GeVPLd5NMsbuIRwB2WRS&#10;s/2ghHwGDr5hi8IftJeKdNuo4fF0UHiLTZJwZ7mC2tNP1i1hcojm1FqsVtKI0DusMkaM7nBnRcY+&#10;wPDniPw7488PpqelSQ6jpWoQy2l5Z3UUTvFI8QW80rVbKQuqyBWAkjbKuhDqXjZHb4j+NPwnHgK+&#10;j1nRyz+FtXunhtopHLz6PfsrXH9ms78yRMiu9tJkvtRklyyiSXwmivtr4BfD2Twpplx8Q9evYrI6&#10;xob/AGW2keOK10/w/LLHqMmp6nczYVXlWCOVNrBY4uXYs5SHxX4wfEif4k+IbXSfD39oz+HrKaO1&#10;0qxWN/N1rVpXMJ1NdPiXzC0m8Q2scm5wmWCxvNJGPo74N/ByDwPbpr3iCKC58XXURCJmOaDw9byq&#10;VeztJVJV7l1O24uFyAD5UR8vzHm96oryn4p/CzTPiLpe9PIsPE9jEw0nV2QhXjBLnTNVMYLyWzsc&#10;qdrNAx3xghpYpfgDxL4S8R+D77+z/Eek3Ol3LKGiMpimtrlDGsjNZ31sXhmCh1D+VI2xjsfDAgej&#10;+Gfj38Q/DyJBcajF4ks04EXiFJby6UPO00rjVI3S5ZzkqpnlkVRgBMKAPbdK/aj8OzJI2t+GNa0+&#10;VXQW6aXc2OrxyR7T5jyyXRsShBwFUK+epYYwdQ/tPeAscaR4uznvY6MAefa/rz3xJ+09q1yk9t4V&#10;0C10xWN1HFqWrTHUbwQyIY7W6hsYRHDDOhPmFJHuI8gAqy5z876hqnibxrrEc2oXOqeI9Zu3MFtG&#10;fPvbkiSd7kWWn2cIPlxB5HaO3gRUXJ2qBmvr74RfAo+GrmDxN4yjtbrW7cxzaTpKOl1a6PNgML27&#10;lUGOa6RuIghaOIjzFaSQo0P0zRRXyv8AtI+A4LjS4PHmnWsMN7YSw2fiOSNQkl9Y3LR2mnXsxZ1V&#10;nt5NkA2xtI6SjcwjgUDh/wBm7xoNJ1698IX1yI7DX1N1pokLbU1y2QK0UZ+6puYFIYtyWiiRfmbB&#10;+4KwfFPiC18LeHdZ8Q3YjaHStPnulikmWBbq4C4tLJJyrBWnmMcKnacMwwpr8z7a31z4geLkhQ/a&#10;tc8T6u7PIyy+Sk15MZbi4kWFZGSCFN8j7VISNTgYXFfpr4c8P6b4W0PTvD2ko6afpkHkW/mukkrk&#10;uZbieeVFUGWWR3kkKqBuYlVAwK2aKz9X0jTNe0y80fWLOK/0u/i8i8s594SVA/mL80e11ZXVXR0Y&#10;OjhXRgwBH5+/E34N694DnvNSs45tV8ICeIW2rK0LXVmt0zeTa6vbRYZHQjYblYxC5aPmOSQQrg+D&#10;Pit418DbINI1Q3OmR7gND1ZXvtJAYyuRBEWWS3/eSvM32aSLe+DJvAwfoLRf2o9NkaOPxH4WvrQJ&#10;ap5t3ol7b6h516qKsnl6ffi28qJjvZQbqRl+VSX+9W3e/tPeCUtZn07QvFN3eqmYLe9t9JsbWWTI&#10;ys15Bd3LxjG4grA/pjuPNtd/ae8TXiGLQNA0rQhJayxPcXk82tXkU7grHdWbbbaBSgIYJLbyqWAL&#10;ArlT8/a94i1vxRqD6pr+p3WqX8mR51zICsSNI0v2e1gQCOGIMzMsUSKi5OFGa96+Gn7P+sa3cW2s&#10;eNrebRtEjld20S4Fxaa5qZhYbYZotqtawO24OzMJiFIREDpMv3Bb28FrBDa2sMNtbW0MVvbW1vFH&#10;BBbwQRiKG3t4YgEREQBERAAoAAAAAp9Q3Ntb3tvPZ3kEN1a3UMtvc21xEk0E8EyGKWCeKUEMjAlW&#10;VgQQa/PH4q/DTVPhtri6jpxnPh29vjPoWp27TLJp06t9ph0y5n3FknhA3QyF8yovmKdyypH9TfBj&#10;4o/8LD0q50zWltR4k0iCP7cFWBYtYsJD5I1SOxGApDYju0RPLVmQrsWVYk+UPi58M7v4ea5uhAm8&#10;N6vPczaHcqzM8CIweXSrwOzMJYA6qshJWVMOG3eZHH5JU9vb3F3PBa2sEtzdXU0VvbW0EbzT3E8z&#10;iOGGGFAWd3YhVUAkk4AJr9GfhT8LrD4d6QHlWK78TajDH/bGpYU+SpIk/srTyeVt42A3NwZnAkbA&#10;EaRcp8T/AI86b4PnutB8NwW+s+JbSeOO8kuVlbRNOZWzdW1y9tLFJNOoAjaKJlVGY7pN8bQn5Zk+&#10;MvxNl1K21ZvF2ofabSFoIoY4rKHTXSQSBjc6PDEtpM/7xsSywM4+Xaw2IV2vFfx48deLdHuNDuP7&#10;K0myvAUv20W2u7a5vbYgCSzlnu7icrE//LRY9u9coxMbMjeLUUV9G/s/fEZ/Dutp4O1KT/iSeI72&#10;MWBW3Mkln4huTHaW372L5vKugqQOGVgr+W2Y181m+66KKKKOB6Ac9cdvU/1rzzVviz8ONF8k33i/&#10;R5GlkljCaZLJrciPDgyLcxaKs7RckBfMChuQCSDjF/4Xz8KWx/xVOProfiIe/J+x4r0bSPEGg68J&#10;zoWt6TrK2hi+1Npeo2eoC2Nxu8hbj7M77N4R9m7GcHBODUPifw3pvi7QdS8O6uszWGpwrFI1vIYp&#10;4pIpVuba5gcZAeKRUkUMrKSuHVlyp/MfxT4Y1Xwfrl94e1qKOK9sXUF4ZBNbXMMqCW2u7WXjckiE&#10;MAQGXJV1R1ZF5yiivo39mL/kfdX/AOxQv/8A086fX3XRRRRX5y/Hj/kq/ir/ALgf/qN2deQ0UV3v&#10;w58Cah8QPElto9oPKsofLu9avi6RCx0tJ1jnkiZw2+ZtwSCMKSzHLbY1d0/TCwsLTS7Cx0uwhEFj&#10;p1pb2FnBvdxBa2kIggiEkhZzhFAJdifUnJNY+ueMfCvhjcNf1/SdKlFt9rW1u72BL+a2DtEJ7bTw&#10;TPKCyOq+XG2SCByCK4P/AIXz8Kf+hpP/AII/Ef8A8h10+ifEzwD4hEP9l+K9Gllubr7Hb2lzdDS9&#10;QuLkldkUGm6oIZ23F1VCIyGOQpJBFdxRRRRQcYzwAAckj2JGf6+wr85Pi78S7vx/4gmjt58eGNJu&#10;JrfRLaI3CR3iRu0f9tXMdwqN5s6nKq8amOMiPG/zHk8ioqxbXNzZ3FveWdxNa3VtNHcW9zbSPBcW&#10;88TCSOaGaMhlZSMqykEdQRX0rYftPeJ7bRTaXegaTqOux+UkOsyTT21lJHGI1aTUNGtQvmSyYlLN&#10;DcwoC6lY1CkPzGiftEfEjTbwT6lfWPiC0cBJLK+02xs8KZlkkmtrnSI7d0l2qyIZPMjG4kxsQMfX&#10;fw++J3h74iWbHTJHtNWtbeKbU9Euf+PmzMh8tngmwEuId4O2WMZAKeakbOq14p8e/hJbSW194/8A&#10;DlsYLqFjc+JdNtoWaO7hdv3uvQRxj5JU+/eYGx13TsUdJGl+OaK+iPgV8LtQ8Saxp/jG+Z7Hw/oO&#10;pQXdm6lRc6xqumzLdRQWyvnbbxSBTcTEYbmKP5/MeHsvj/8AFZ983gLwzfx+Tskj8V3lo7GQy7zG&#10;3h5LgYUKoBN4IyS2RAzKVniOb8EvgsdWNn4z8X2oGkDZcaFolzHk6txui1PUYmH/AB6A4MMRH784&#10;dh5GBcfaFFcX458B6D8QNJGl63HKjQSC4sNQtCsd/YXGNrtBJIrKUkHyyxOrKww2A6RuvwJ8QPhh&#10;4l+Ht4/9owG70Wa7lt9M162UC1vlCCWNbiIM7W0xQ8wzdSr+U8qJvMfhD4qeN/BCR22jaw76ZHIj&#10;/wBjaii3+m4SSSVooI5v3lurtK7y/ZJIi7YLkkDHv2h/tSWrNbxeJPCs8SiA/ar7RL5LlpLlUyn2&#10;fSr4RbEZuu68YqP73Suo/wCGnfAX/QI8X/8AgBo3/wAsK5fxB+1HbhZYvC3hiaR2hjMF/wCILpIV&#10;inL5lWXSdOLmRAuQrC9Q5OSMDB+cvGPxB8VeO7rz/EGpvNbxyPJaaVbr9m0mxUyySItvZx8F0EjR&#10;ieYvMyYV5WwK9k+GP7P2o609vrXjeG70fSoro7fD88M9prOppBkOLxZNj2kDuNvTznUNtEQaOZvt&#10;qC3gtbeG2toY7e2toY4Le3gRYYIIIEEUUMMUY2oqqAFVQAABgACpKK8s+L/gKLx34SubeGMnWtIW&#10;41PQ5Y4LaS4muordvM0kSzEMIrsYRtsigSLDI24RBT8SfCfxn/wgvjXTNWnfy9Ku86RrmQG26TfS&#10;J5tySkM0n+jSpDdFYVDyCPygwEjV+l3I68cd8jrzwPYHrRRX56/H3xY3iTx7eWEFw8ml+FwdFtYw&#10;04hF9G2dZnFvMAFk+0A2zugw6wRkFlCmvp/4CeFD4a8A2d5cQRR6j4nca5PIEtWn+wTxKmjW7XVu&#10;WZ08gC5SN2/dtPIpVW3iva6KKKqX2n2Gq2k1hqdlZ6jY3G0T2d9bw3drMI3EqebBOrI21wGUkdQC&#10;MEAjwDxF+zV4L1MPJ4fvNS8M3BSJY41dtY0xdr5lke2v5BcM7LxxdhVIB2nBB8s1H9l7xXHdumle&#10;IvD17YhU8q41Ealpd27GMGUPZ20N4igNkKfPO4YOFzgRWn7MHjJ7iFb/AF3wxbWjOBPNaS6re3MS&#10;d2jtZrWBXPsZlHvXoWifsv8Ah61maTXfEmp6xGskDwQafaW+ixlI2JmivGeS7d1kG0ZieMr82GJI&#10;I998NeD/AAz4QtTZ+G9HtNKjk2+e8KNJd3QSR5Y/tl/cF559hkcR+bI2wNhMLxXR0UUVwvxB+H+j&#10;fELQ20vUh5F5B5k2katFGsl1pl2ygM6AlfMhkwong3BXUA5WRY5E+FfCHibxJ8H/ABrLBex3VpHB&#10;ew2PirRWTzEvrCN9zSwRSOiPKsbmaxuA4B3AhmhkdX+pfix4P0r4qeCrXxV4Ua11HVbG0k1HSr61&#10;guZrjV9KjSRrvQUjh/eGXzMmKKSFpEnRodsRllI+Bq+4v2aPCsWn+GL/AMV3Nttv9evZbOxuHazl&#10;I0TTnEJ+z7FMsJlu1nWdJHAfyYXCAKrPz/7Q/wATZrd38AaDdywO0WfFc0cTRO1vdQpPZ6PBcsc7&#10;ZI38y62LhkKReYQZ4z8e0V0nh3wj4l8WXBtvDuiX+qujrHNLbwkWdszozxi8v5SsEO4K20yyKD0H&#10;NQ654evfDlx9i1SXTV1FXmjuLCx1Oy1WayaCQwst7NpjzQRyb1dDAZvNUrl41VkL4NFfUnwd+Dnj&#10;e11zRvGV/IvhWHTb2SRbHUbOR9bvLcf6Le20mnXCqLeK4haeHzZXEq/6xIyCjn7UooopkyPLDLFH&#10;NJbPJHIiXEIhaa3Z1KrNELhJI96k7l3xspIG5SMivin4x/CXxtbtqXi2XxLN4u0i2a4upv7VuVtt&#10;T0e2uJ5J5EhtmK2hgjPlIFs/KLO4WO1VBx8wUVp6XrWsaHO91omq6lpF1LCbeW40y+urCeS3aRZm&#10;geW1ZGKFkRipOCQDjivoXwl+0t4lsJYLfxdZW2v2BfbPfWkUOnazGslwrNMscGy1mEUe8JAIod52&#10;7plAJOh8QvD/AIX+LUFz43+G2ofbvFENpb3HiHwrKWh1i5tLS0hia5tNNly7T2weK3f7OXgmI2wu&#10;8wxN8r0UV9p/st6o02heKtE8hVXT9WsdVFyGO+VtZszaGBlxgCP7AGBzyXI7DP1LRRRUF1dW9ja3&#10;N7dzx29rZ2813c3E7eXDBb28Zlnmmc/dREUszHsK/JB3Z2LMSzMSzMxJZmJyWYnqT3NNor0v4efD&#10;6TxhdPqGrXa6B4L0yUDXfEt1Jb2lpEw2lNNtLq9Kw/aZS8a8kiIOrsrEpHJ9A6p+0B4L8I6bF4d+&#10;HWgNf2mn2z21hcTefpujwM9uZIrhYZw15ckTuWuRMIHlbe3msWElfOviz4oeN/GfnRaxrdwunTyS&#10;t/Y2n5sNKWJp1uY7eS1g5nSJkTymunlddudxOSfPaK6rwf4P1vxvrCaJoEMEt2YjczPc3MVrBa2i&#10;SpFPdyNId7rHvDMkKPIRkqjYNfo34H8Kan4T0trLVPF2u+LbqaQyy3OsyJJFDIHdQNPWbzbiNDH5&#10;avHLdyruXzIxHvdT2dFFFeJ/HDwT4s8daDpuneG/7Mkg0+7uNVvbO7nktr69uobb7NpsOnylTCMr&#10;Lcb/AD3jBJT5hg18A6hpuoaReTafqtjeabf2/l+fZX1tNaXUJljWeLzIJwrruRldSRypBHBBqjVm&#10;1tpLy4gtYWt0kuJUhRrq7tbG2WSQ7Vae8vXjhiQE/M8jqqjliBzXR6x4I8WaFbvealoGpR6ckVrP&#10;/bFvD/aGhSQXqo1pPBrunGWzkSTzECtHOQWYDOeK5OivTfhZ8RLj4deIhqDR3F5o1/GLPW9OhmKN&#10;Lb7i0N5bxuRG09uxLRh8blaSPfH5pdf0E8S6FpnjrwpqOiyXMEun67pyG01G2cXlujMFvNM1S2Nt&#10;IqzLHKIp0USgSAAFijc/lvdW1xZXNzZ3kE1rd2c8ttdWtxG8M9tcW8hint5opAGR0cFXVgCCCDzX&#10;s3wN+Hi+NfE/2/UonPh/w41tfXge3t7i21K/E6vY6LPHckhopQryTgRODGhibYZkcd/+0F8Unu5r&#10;r4e6JJbtYQPAfEd9G8Vw1zeQyLcx6PAyblRbeRVNywYuZR5R8sRyLJ0nwF+EqadDp/j/AF/a+oXl&#10;r9p8OaeCfLsLO7iKpqd4ejzzxNmCMEpHG+9i0rAQfU1FFFZesaJo/iCyOn63plhq1kT5gt762iuU&#10;SUxtEJ4vNGY5ArMFkTDLk4IzXgHiL9mbwnqLvP4d1XUfDbySxE2sqjW9NihWHy5I7eO4eK5DM+19&#10;8t24B3KFwV2eY3n7L/jJLuaOw17wzc2QkYW9zeSarY3MkXaS4s4LW4WM+qLM+OxNV2/Zg8eAAjWf&#10;BzHPRb/Xc89zu04D9a63w/8AstnNtN4q8UADM4utO0C15I2MtsbfWdRHBDbXkDWB4BRT8wdfonwj&#10;8P8Awn4HtxD4f0mGC5MQjudUuF+1aveZSNZRPfyDeqyGJZDBFshDgskakmuzoooqtf2Npqlhe6Zf&#10;Qi5sdStLmwvbcyyxC4s7yE29zD5kDK670cjcjBhnIIIFfl3rOnap4C8Y3djHJNDqfhjWw9jezWYg&#10;eR7G5FzpeqLZ3IcbJlEVxErblKMOWByf0x8Na5B4m8P6L4ggESR6vplnfmKG4S7W1mmhD3NkbiMA&#10;M8Em+GX5QQ6kFVOQPmv9p7xXJDa6H4OtLnZ9uMmt6xCn2mOR7WCT7NpMTurCKSKSZbiR4mDEPDE2&#10;EwpfK/Zj8Jwzz6140u4FlaxddD0ZmMDJDcTQi41e4EboXSVYnt4opUkUFJZkIbdx9i0UUU7pyOv+&#10;c8cDoMc14n4p+AfgDxJK13bWc3hu9ZGBfw81vaWMsot1gtzNpUiPAqrsDOLdYS5LF2LEtXjGq/st&#10;67EIP7D8VaTqLMX+0DVbK80YRYwIvJa0N/5m7ndkJt4654xR+zF495zq/hDg/wDP/rPPrjFhXc6V&#10;+y1ZpNbS614vubm38tjeWelaVFZTec0TBFttSu5rgbVfaxLWmWUEYQncvuXhH4W+CPBbRXOi6JB/&#10;aUcUKHWL931DUy8UD28k8E9wStu8qyOJharErg4K7Qqr6BRRRWfq2j6Zr+mXej6zZQ6jpl/F5N3a&#10;T7jHKgYOpDxsGR0ZQ6SRsrowDoQwBH52eMfC/iX4P+NI57GW7s44Lye+8K62rLKL2wjk2rHLKESN&#10;5kikWG+t2jCkMQUaGVC/2Bb3nhf49+ALu3UNYzSFI54Jo47y+8M67Cm+3uYSRH5qfN8ksZj86IvG&#10;xjYyRp+fWp6beaNqN9pWowm3vtOu7iyvIN6P5VxbSmGVA8ZKsAQcMpwRyCQQa98/Zu8KRaz4uvfE&#10;FzseDwpawyQQkje+qaoJILGXy2QqyRxx3DZ3qyyeUy7sHH0N8aPiafAOgx2+kzWp8U6wWisIpt0s&#10;mn2Ox1udbMAVkYxuFjgSYqrSNv2yJFLHX53EliSSSScknkknqSaStHTNJ1TWbn7HpGm6hqt35bS/&#10;ZdNs7i+uPKQhXk8m1Vm2gkZbGBnnrW9rfgjXvDNuZtfGm6Vcf6L5elzaxpk+tyC7iaeJm0exlluI&#10;VCqSz3EcagkLneQp5CivWfh/8HvFfj4Q31tHHo+gNJh9d1ASCOZYrlYLkaXaJ89zInz4IKQl0aNp&#10;kfiv0XsorqGytIb25S9vIraCO7u0txard3UcQW4ultAziJXcFxGGbbnG4gZNiiiivm/4wfCbxj4t&#10;WS/0PxVqerosscq+DdUmt7WwWRXnxLpctuILbzI1kSGMXUXmMm9numO1D8NyRvFI8UiNHJG7I8bq&#10;VdHQ7XV1PIIIwQajqza3V1Y3EF5ZXM9nd20izW11ayyW9zbzR4aOWGeEq6MDyGUgjqDXtfhL9oDx&#10;14b8u21KeLxVpyGIGPWXf+044lZ3lW31iM+YWcsAXulnwFUIFHX1LXdY+HXx70q1tY76Lwp8QbWM&#10;RaPFrLCCO6nlaINpIvowY7u3mnl8u3VcXSsrSpbhDJHL8l6vpGpaDqV5o+sWc9hqdhMYLq0nUB4n&#10;ChlIZSVZGUh45EYo6EOhKkE5tFe/fs3alb2PxG+yTCVpNa0DU9NszGFKLcxSQ6w5nLEYXybSUcc7&#10;to9x99UUUUV+a3xl1K31X4neL7q283y4tQh05vNREb7Ro2nw6Rd4VGYbfNgfYc5K4JCnKjzCiul8&#10;KeFNZ8Z6zbaFoVr9ou7g75JHLJa2NqjBZr6+nVW8uJNwycEsxVEVpGRG+p7X4g/DP4K6EPD/AIVl&#10;/wCE01+TyrjVb7Tpoo7O9vdsTiW81pRLEsQildbaC0FwIijJKVlaSV/GPFvx08feKJgLfVH8M2ET&#10;74bPw5NcWE7FJJDFJdaor/aZH8twjqsiRNsVhCrjJ8aoq9punXer6hZaXp8QnvtQuYbSzgMsMHm3&#10;Nw4ihi864ZEXLEDLsB719+/Cj4Y+JPBEEEuueMtTvAkEsUXheyuDL4bsBLPLNMFF+HZ3LMk2+2jt&#10;ikm9WMyMSfbaKKK5Hx9oeseI/B2v6FoN5bWGqaraLZQ3F60iWv2aa4jXUYJpIo5GUS23mxZEbct2&#10;+8Pzb8S+D/E3g+5jtPEmjXelSzBvIklCS2l3sjjllFnf27PBMYxLH5vlSNsLBWw3FczRXZR+APGV&#10;zZ2uoafoF7rdldoXjuPDpg8RxRlI1leC+bQXuPs0qqylobjY691BBxxtFb/hjxHqfhHXdO8Q6Q0S&#10;3+mytJEJ4/Nt545YmguLa4jypMcsTvG2xlcA5RlcKw/S/wAF+LdN8ceHLDX9OMQW6i8u+s0mE0mn&#10;ajHGv23Trg4U7kJBVjGu9CkgAR1r87fiZ4ag8I+OfEWhWgC2NteLcafGomKwWGoQJqNpaB7h5Hfy&#10;ElWAyM5LFCTySBR8EeENS8ceI7Dw9pyyKbh/NvrxYDPFpmmxsPteoXCgqNqAhUDOoeRkjDBnXP2F&#10;8WfHOmfCrwrZeCPCVoljqd9pcsGnJbvLAuh6TKXt5dXE6MJXupJfN8mTfuaUPNKxZdkvh/wR+FE3&#10;jHUYfE2sRxr4X0m+UeRKsUx17ULXbP8AYPs8uR9mQlDcu6lXB8lASZGh++uvJ6/5xxyOhxxTaKKi&#10;uLeC7gntLqGG4tbmGW3uba5jjngnt50Mc0E0MoKujqSrqwIYcEEV4V4n/Z38Ca9Lc3emC98M3syz&#10;uq6W8culC5mfeJn0u5DYRCcCC2lhQL8oC8V5Dqn7LviWGaMaL4l0PUbbygZZNUhv9HnS4MjAxRwW&#10;qXysm3Y28yqckrt43HP/AOGX/Hn/AEG/Bv8A4Ha7/wDK6tfSP2W9cm87+3PFOk6eVaE2y6TZXmri&#10;ZDu8/wA97w2PlEHZsCiTOTnbtw3vvhH4M+AvB08d7ZabLqepxO7Qanrk8d/dWw81ZozbwokdvFJG&#10;UBSZLdZRyA/zEV6pRRRRX53/AB38KN4a+IGo3MUQXTvEY/t6zdfPdftF05GqwySTAKH+0iSby0Zg&#10;kckfTO0fV/wK8TjxL8PdLjkeR7/w8zeHrwskcalLFFbTXg8tmLL9leBC7qpMivxgBm9hrzvwj4xt&#10;7z4YaX4zvpbu7Sz8MS3+ryiCJbu4u9BtXh1x4oAyIS01vN5Y3KrfKflBr889A0vUPG3i3TdLea7u&#10;L7xDrMa318IXv7lBd3Hnapqs0e4GTyo/NuJmZgNqszMBkj9S4IILWKG1toYre3too4Le3t0SGCCC&#10;FAkUMEMYAVFUAKqgAKABwKloooo9ycepJ/nXM3/i/RtM8R6Z4Y1OSexv9bt/N0e4uYGXTdSnSRo7&#10;jTba9+59piCxs0ThciWJULO4UdNXE6P8R/BHiDXZ/DWk6/a3Wt2zXqPY+TeQGVtPkKXa2d1cxJDc&#10;FArvi3kYsitIMxqzDtqKKKKKK+dv2gvh2fEmhjxZpke7WfDVnKb4PcpHHdeGrZZr68CpMNpmtmZp&#10;4wHQlDMuJJDEg8p/Z2+IMuka3/whOp3KLo2utLLpRmFtGLPXiilYhdTSJtju0QxLEA5afyljVTLI&#10;W4b41+B/+EM8aXZtIBFoeveZq+kGOPZbwedJ/p+mxiOKOJPs8xOyGPOyB4Nx3Ma+ivBviu28B/s/&#10;aTr8k1tNcw2urx6VCxDx3esX2u3f2KzaJnhaQRsd1wiNuEccrLnbXw9d3dxf3d1f3kz3N3e3M13d&#10;XEh3SXFzcyNNPNI3953JY/Wn2Nhe6ndwWGm2d1f3ty2yC0s4JLm5ncKWZYoYQWY4BPAOAM19TaH8&#10;IPC3w70RfG3xYu47qS3+zyW3hm3CzW51Fg08Oly4cC/uG2gGBWWBdshlaWDc6+Y+PPjHr/ikSaNo&#10;hfwt4NhgjsbLQdM8q0aWxit2tDHqE9oFJjljcqbRCIFXYhWRk81vG6K+vf2efhfZXNrD8Qdetlup&#10;BdSDwvaytDJbRGzmNvPrU0KliZUnRo7ZZAvllGlCsWhdPruiiivO/G3xT8IeAl8vWL9rjU2UNHou&#10;mJHd6o6M8eZJYWZI4AVk3qbiVN6hvL3lSK+SPFf7RHjjXXmh0VoPCmnSQzwGKx8u81OSO5tlhkMu&#10;rXUYKOrb2hktIoHTd94squPEL/UdQ1a7kv8AVL681O+mEazXuoXU95dzCGIQQiW5uGZ22IqouW4U&#10;ADgVRoooqxbXNxZ3NveWdxPaXdrNHcW11bSyQXNvcQuJIZoJ4iGR1YBlZSCCAQQatanqd3q901/f&#10;sk17KqC6uhGsc19Kg2m7vCvDzuMebMRulYGSQvKzu2bRX0B+zhrjab8QP7KZ7nyPEWk31msEchFs&#10;bywX+1oLq5i3AEpFDcRxtgkGQgcM1ffFFFFeWfGrXV0H4beJZVe2W41S1XQraO43Dzzq8gs7xIVR&#10;lLSJaNcTJz1TJDKCD+bVFFb2peJtb1aw0zSb2+Y6Vo1vHb6bpdvFBZadbBHdzcGzsljjkuHaWQy3&#10;UqtNIWPmSNWDRRRRXe+GviZ458JvbjSPEeoCzto1gj0q9mbUNJFsJlneCPT7wukQYrgvAEkALBXX&#10;cc/TXgj9pTSdReGw8a2A0S7kZUGsacJJ9GcsZH3XVpKWuLYACGNSjThmZncwoK+nLe5gu4ILu0mh&#10;uLW6hiubW5t5Ent7i3mQSwTwzREq6OpDIykgg5BxUtFFeVfFT4Wab8RdMDJ9nsPEtjCw0nV3B2FQ&#10;TJ/ZuqGFS72zMThgC0TN5katmSOX85Li3ns7ie0u4Jba6tZ5ba6tp42hmt7iBzFNBNE4DKysCrKc&#10;EHriq9dv4P8AiH4s8DTiTQNVlitGl8260i5zdaPeF2jMxnsJPlV3WJI3nhKTbBtWRQa+g9K8N/C3&#10;44WF2+hWUfw+8Y2bQyXdlZLDcwGzDhPtMGlxNbQ3MJB2ySwpBIku3zflZBN85eLvBPiPwPqB0/xB&#10;p8trvknWyvU3SabqkduRvm0+8wBIArxsyHbIgdRIiMdtclX2v+zT40OoaRqHgm9lZrrRQ+p6QSCd&#10;+j3MwW9tgI4woFvcyK26WYu4uAqKEiNfLvjyKW4+IfjO3gikuJ5/GfiKGCGFHkmmml1uZI444kBZ&#10;mZiFAAyeAK+q/Eupw/A34UaT4d03bF4s1y2uIhcInmY1aSKN/EWr/bbdYA32USpDZl/nH+jhhKkc&#10;leH/AAN+Hi+NfE4v9SiLeH/DrW1/dq8FtcW2p36zrJZaNcRXRIaKQLI8+IpAY1MTbDKjj9CKKKKK&#10;KKxPEPiTQ/CmmvrHiLUoNM05Jobb7RMk0rSXFwxWKC2trVZJZXwGcpHGxCKzkBEdgzwz4m0bxfo1&#10;trmhXRubC6Z0DPG0M0U8TeXPb3EEgyjoQc54OQyllKsavijxjonhGCyfVHuJbvVbyPT9H0mwjS51&#10;bVryRljFvp9q7xg4LoGd3SNSyhnDMgPUds9M5PbHbpjHA/DP6UUUUUHjrx9eK+Hf2mvDyaf4q0jx&#10;FCsEaeItMeC5CNO1xLqWiMkMt1MrjYqm3mtYk2N/yzYlQcFvWf2add/tDwRe6NLdRyXHh7WLhIbV&#10;Ytj2ul6pGL62eSRVAfzLo3pUklhtwQFC5+XPjBrD658SfFty0LwLaarLoscMkxmCLoSjSGkRiqbR&#10;K8Lz+Xt+XeQSxBY/fHw68PN4V8D+GdClWaK4stMjkvYriaCd4NS1B21LVLZZrfEZRLiaVY9pPygA&#10;s2CzdpRRRRWFr/iPTPDNvZ3urtLbabdalBps+pCIvZ6U9zHJ9mutWnGfIt2lVLczsNqySxh9qlmG&#10;715z1yQw6YPTH1H19RXC638TPAnhzWovD2s+I7Ox1aX7Lm3kS7ljtheMVtzf3sEbw22RtkIuZU2x&#10;ssjARsGPdUUUUUUVwXxJ8DWfxA8L3mjSeXFqEf8ApuiXkkkkSWmqxRNHA0zRKxMMgYxTDY/yMWVS&#10;6oR8KfDjxvqfww8XmW8TUE08XEmm+J9ER1hlkW38y3DSW9wrL9os5WaRB8rHDw+Yiyua9n/aO8HW&#10;l1BpfxI0Ty7m3vEtbLWp7NvPt7mCeEPoWtI9vEVMbIDbvPJPtbNqkanJJ1P2YlsbLw94y1e4ube2&#10;C31kt9PcTpBDbWOm2MlytzcyyuEjjXzZiXbaMKctgcfNfxD8Y3HjrxZquvymVLWWX7NpVrKZB9i0&#10;i1zHYwCJpJljdhma4WJ9hmkkZQA1cRX014B+AF1cRDxH8Rpj4d0WzKXsuj3EkdveXWnx2xuriXVb&#10;wyr/AGfEp2CRXHnbRKGFuyo5zvFvxpg06zfwp8JrCLwp4egknhm1e1t4odR1hDZDTvtUSzIZYHdF&#10;3fbJHa8fbE5khdWU/PDuzsWYlmYlmZiSzMTksxPUnuabXtPwX+GS+P8AXJrnVo7lfDGjBJr94sRJ&#10;qN6zqbfRhcB0dA675J3hBZUXbujaWOQfoVb28FpBBaWkENta20KW9tbW6RwwW8EMflxQwxR4VERQ&#10;FVVAAAAAAFS0UVzXinxh4d8G6fJqXiHU7awj8t2t7Yur39+8bxxtFp1kp8yZg0iBtikIDvkKoCw+&#10;SvF37S/iC+e5tvB9hb6JYuqLDqWoQx32tbkn803EcLFrSLeg8to3jnwCxVwxUp8/a34l8Q+JJln1&#10;7WtT1eRHnkhF/eTXMVq1yQ1wtpBI3lwqxVcpEqrhVAGFFYVFFFFbd/4g1LVbDTrDUplvl0mFLTS7&#10;q4QPf2WnpuP9mJdjDvbAsDFFMXEO3EHlK8gfEorr/AOvf8Ix4z8M6410bO3sdXtP7QuRD5/l6Tcy&#10;C01ceUEdm3Wsky/IpcZymGANfqTRRRVPUb+10vT77VL6Qw2Wm2d1fXs2ySUQ2llC1zcSlIgznaiF&#10;tqqSRwBX5Qajf3eq397qd/L599qN3c315PtjTz7u7ma4uJfLiCou52Y4UADPAqlRW0uu6jFpEmhW&#10;0ws9MuZEn1KC1BifWJ4ZTJbPqswO6ZYflEMJbyoyDIiCV5JHxaKKKK6bw94y8U+FZFk8P69qWlhZ&#10;Wna3guGawmmaLyjJdadNut5TtwB5sTdARyBX0P4R/ab1CBo7XxrpEV/bCKKP+1dDiW21HfFCQ89z&#10;p87/AGeVpnCFvJe3VMsVRuEH1romv6L4ksItU0HU7PVLGQRjzrSZZvKkkhW4+z3Uf3oZlSRTJBKq&#10;yJkb1U8DWoornfFnhTRPGejXWha7a/aLScB4pEKreWF2qFYb+xmIJjmj3HnBDAlHV43dG/Nbxt4R&#10;1HwP4jv/AA/qIdvs7+bY3rW7QR6npsjt9k1G3Ul12uFKsFkcJIrxliyNXJVsaH4g1rw1qEWqaDqd&#10;5pV/HsXz7OVo/NjSZJ/s9zFyk0TOiF4ZVZGwNykcV9J6F4l+HXxmltNG8f6TFoHje7kaG28TaL5W&#10;mR6pIrQpaWzXMplBuZIoxbxxXkUsYwfIdJJUiHlHxE+EviT4ez+ZcL/a+hSZMGu2VvKtvGRKIlg1&#10;OI7vs0rFkKhnZHBxHI5V1XyuvoH9n/x7N4b8UReGr64k/sPxPOltHCzyNDZ69LtisLqGFQ2DOQlr&#10;KVAzmJ3bbCMXv2nif+E90cHJC+D7AD6HWtQY/wAz1ruPhHptj8MvhtrfxN12BBf6raNJpsNwskM7&#10;6dG/laTp8TG2aWJtRutrs6mSJoTbTHaEYj580fTNf+Lvj5kd5Gv9dv5b/VbxI557fSdOEg8+YCZ2&#10;KQW8ZSC2jklA/wBVCGBZa/SPSNI0zQNNstH0ezisNN0+BYLW1hB2RoMuzMzEszuzM8kjks7EuzFi&#10;SdGiiiiiqeoalp+j2c+pape22n6fagPcXl5PFbW0Ku4iTzJZWwMuwRQTksQq5JAPNeEvHvhbxwdV&#10;/wCEY1B9QXSHsUvXexvbNQL+J5bZ4/tscbMrGKZCMZVkJPylGboNX1jTNA0y71nWLyCw02whaa5u&#10;pywSNQQqqFUbndmISONAXZyEUFiAY9D1eLXtG07WoLa6tLXVLSO/tYrsWoufsVwN9nPKLSWVF82N&#10;o5VXfuUMFkCOGRdWiiilGRk5wMZPOAAO9fOX7Svh0al4MsdfijVpvDmqJ50pkKeVpmr7bK4Aj6Oz&#10;XK2YHBIG4jA3V5j+y9q0sHibxHogW3EGpaJBqTSSEi4+0aPerbwQwZbaVZL2Z5F2M3yKQQFbP07/&#10;AMJk/wDwsv8A4Qbbp32X/hDv7f8AP84/2j/av9rfZf7N2eZsx9m/0jZ5fmbfnzs5rw/w7F43sv2e&#10;/E2iHQNctdbtLq90PT9Kn0S5GpXOj6zfW76o8GnSQCVgUvLweZtYrtZg42AJyXwC8Ba/Y+PBqviL&#10;w14g0iHSdHv7jT7jUtMvtNgfUrl004RM13GnmZt5rkhBzkA/w1yPx+1+bU/iZfIitbDw7Z6do9pK&#10;Iry0uG8hW1V7hhcYbInuZBFJGAjIqOhYEO3v/wCzv441rxTout6Vrl1c6ldeH7iwe31S7uBPcz2W&#10;qRyrHZzlkDs0L20j+dLK7MJAp2iMZ+iaztY1fTNA0291jWbyHT9MsYfOuruYkJHHkIqhEBZ3diqR&#10;xoC7syqgLMoPyT4x/aavJmns/BOlx2sG2WFda1lRPeHfFsW4s9Mjby4mRyWTz3mVgF3xg5WvnbxB&#10;408V+Kmc+IfEGp6nE86XIs57p106K4jiMKS2+mQ7beJgrMMxxL95u7Nn6w+PN/b698JPCfiCQfZ5&#10;dS1Dw9qlrEYsvv1PQri5ktNyZCAIxcnOMoBySKj+CnxrOrm08H+Mbz/ianZb6JrlzIP+Jt/DFpup&#10;Syf8vfRYZm/4+OFc+ftafA8VfCqXTvjT4QudGv44LXxb4gu/EUKMpWfSrjQHj17XUjzHLGwZcvab&#10;kwGPluoRPMb6+uLi3tIJrq6mitra2hea4ubiRIYIIYlMks000p2qigEsxICgEk4rhbP4oeB9T8T2&#10;fhLTNct9V1e9iuXjfTUe900NbWi33kHVIQYHd4WkdfKd1BidJCkm1H7+iiiijkdOOO2R145PsD0r&#10;80fin4QbwF441HTbIPBp0rx61oEiOweLTbyRngijcyyy5tpVktRJK4d/K80gbxX0l46Nv8Wvgnae&#10;Lba3iOtaHb/2vcLHHZwSW9xpqm18U2sbzSSvHbNGsl3FF5vmSLHAWUvtWvmTXPGp1LwH4K8EW0dz&#10;FB4dl1m/1OSUw+Te6hf6pcT2H2eNQXCW1vK4Ls43NK6+XiNXfi9OsLvVb+y0ywhNxfajd21jZwBo&#10;0M11dSiCCLfMVVcsQMswAzkkCvu/wr4X8J/Ajwfc+I/EM8UuuXNvCmpX6xxyXU1zLGZYfDXh2Njk&#10;oWU7juUylDNOUijVYPj/AMf+P9a+IetNqmqN9ntLfzItI0iKQvaaXaOQxRCwXzJZNqmecqC5A4WN&#10;Y404OitDS9OudX1LTtJslRrzVL+z061WR1jRrm9uFtoA8jcKpdhkngdTX6u6fp9rpOn2Ol2MQgsd&#10;OtLaws4d0knlWtnELaCIPKzM21FAyxJ6k5Jq3RRXhHxl+MEXgS3bQtCaO48W39vvWSSNZbXQrSYM&#10;iX04fKyXDEE28BBX/lpMDHsjn+Bri4uLyee6upprm6uZZLi4ubiV557ieZjJLNNLKSzuzHczMSSS&#10;SSSar0V7t4M+AHjTxPsutXj/AOES0xyf32q28j6rIAJEzb6JmOQYdF3faZIcowkj8wcH6D0T9m/4&#10;facobVP7W8QzmzihmW91BrCzW7G0z3lnBpPkyoGIYJHLcShVbBLMA1dD/wAKH+FH/Qq/+VzxJ/8A&#10;JlZ+pfs9/DG/tlgtdL1DRpRIHN5pmsX81yyhSDCy6w91DtOcnEQbI64yDwmrfst6PK6tofizUrCN&#10;YG8yHVtPtdVkmuSWKMlxZvZCOMjapUxORy2452jxLxH8CviP4dDyjR0120jjjZrrw7K2ondI5Xyl&#10;sHWK8YrwXZbYqBzuwDjyGSN4neKVHjkjdkkjdSjo6HayOrcgg8EHpUddL4O1v/hGvFXh3Xnku44N&#10;L1iwu7s2JH2uSwjuVGo28Ss8YbzYDJEUZ1VwxViATX6p0UUV8oftSa0U0/wp4dR7Rhc3l9rV1FvD&#10;XsJsIVsdPk8tXysUv2i6G5o/maPCN8jivjaius8OeB/Fvi5h/wAI94f1HU4jLLA17HEINMjnhhWe&#10;WCbVLox20cgVkbY8oPzLgfMAfdtF/Ze8QXMTvr3iXTNIfbbPBDp1nca0+ZEZriK7aZ7NI3jOxV8p&#10;pVbLYYBQX9V079mz4e2VxDPeTeIdXSNCJbK+1K3gs5naPaXJ0yCCdcN8yqs4x/EWHXoz8BvhTxjw&#10;r+Wt+JPywbwVHP8AAP4VSwyxJ4bltnkjZEuYNb14zwFxhZoVubmSMuvUb0ZfVSK8o8S/svLgSeD/&#10;ABGwbbGrWXiVQwZvMbzpxqelQjaNpQLEbM8gkuMhR8y+JfCHibwfdpZ+JdHvNLllz5EkojltLrZF&#10;HPKLLULYvBMYxLH5oilYozBX2tkVzVFev/Cz4s6t8PdRjgnefUPC13KBqOklyxttzfNqOkiQhUnT&#10;OWTISYfK+G8uSP8ARS3ngu4Ibu0uILq2uYori3ubaWO4t7iCZA8M8FxFuR43BDIyttIIOaloor4N&#10;/aP8MJo3jW31u3gkjtPFFgLmWQvb+S2saewtNRS3hiCuq+SbSZ2kB3ySOwY5Kp880Vcsb+90y7gv&#10;9NvLqwvbZt8F3ZzyW1zA5UqzRTQkMpwSOCMg4r7j8C+JdA+OXgu68MeMVtZfEFgim8jgMdpfN5a+&#10;VZeKNHUrtjkUtsm8oFFclXjEM6RN8mfED4f6z8PNbfS9UXz7S4Dy6Rq0UbLa6paKwBdAc+XNHuVb&#10;iAsSjEHLRvHI+X4N8Sz+EPE+ieI7cMzaXepLPEgiL3FjMrWupWqGZSoaW3eWIP1UtuUhgCPb/hPo&#10;Vt47+MHiHxaqO+haTrWq+JoTNEoMt5qWpyy6BDKpcNG4Ja6VgrANBsI+YGvOPjB4sk8Y+PdYvFkh&#10;m0/TJW0HR2tpra5t5NO0yd0FzBeWqqJUuJmmukYlyBIEDsirX3d8N/CMfgnwbo2hGNEv0gF5rDos&#10;G6bVrzE14XlhC+b5XEEbtlvKjQZIUV3VFFFGQe+TnB9uM8muQ8beN9E8A6RHreuC8a1nv7fTYIrG&#10;BLi5kubhHlACyPGoVY4pHZmccDA3MQDc8OeL/DHi23+0eHNbsNVVUEksMEpW8to3doka80+bbPDu&#10;Ktt86Nc9Rkc14d+0T4TuvES+ApbfUI4ZrnxNB4TtrS5iAtVufE+HTUJbuFTKoQ2qrIhV8qQUCsG8&#10;ztNQ1bwj8CPAlrYqz3LxC5TStPeWFdU8QanKxmuJpXjT5I1LgzTlCsUYRBucxRv8y/DfxRqPjf42&#10;+Htd8T3KXNzNJqYtojGq2NksGi3Uun2NjDIx8qOJzuixuYyfOxaV3c2f2iNWuU+J1rLZPLYXeiaJ&#10;pEdre2tzLFcpOt1PqkV5DNHtaJ0aYBSpyNoYEE8YfhP49ePfDktrFfah/wAJNpUJ2y2Os4lu3jku&#10;luJni1oA3Imxvjied5o41b/VMFUD7C+HfxU8OfEaCZNO87T9YsobeS/0a+aD7QqyRr511p8kbH7R&#10;bJIWiMwVGBCmWKPzIw3pdc/4t1ifw/4Y8Q63bxC4uNJ0XUdQtomhuJ4nuLWzeaATx2+H8rco81gQ&#10;FUMxZQCR+YOueINa8S38mqa9qd5ql65cCa8laTyYnma4FvbRZCQwh3cpDCqouTtUCvuX4v6dP8QP&#10;hJY6ro1lqs1w7eHfFGmaRa2kl7f3KX8ItPs0kFsGZjHBfPKzRqR+7yPlJNcX+zdonibw9e+LbXW/&#10;DGtaRBqFro88N5q2n3umgy2MtxGLWGO8SMyFxOzsy5CeXz94Z8P8JfDXxprfjDQU13wj4lOn3ut2&#10;1xrl3rGm6rp9tNYR3P2rWDdancrFhpIlkAPmh3chVJdlz69+1PqStL4P0hJW3xprGpXMRhZU2zNB&#10;bWMizsu1jmO4DIjZHBdRlM4n7PvxG8Qp4lsfA9/cz6po2qwXMdj9suJZZ9EfS9KkuoksXk3H7O0d&#10;v5RtshEO14ymHEn21RwBk9O56DAyTySM5x7dMmvmPx5+0dpejzXOl+C7SDXb6CWSCTWLyQ/2FHJD&#10;LHuNlHasJLxWHnJ5qyQoCFkRpkPPzB4k+Jnjnxa9x/a/iLUDaXKNC+l2Uz6fpJgaZpkgksLMpHKF&#10;LYDzh5CAAzNgV9P+Bp7HUv2bdbtJLfzhpugeN4ZkvLeKSD7dDJdazZ3FqHyCYjJBIkmAUlQlcFQa&#10;8i+DvxkuPBNxDoHiGWW78I3MuI5CHmuPD00r7nurRFBZ7ZmJa4twCQT5sQ370m9M/aD8Aafq2lD4&#10;naPf2Q+zWelxakIxHJbazp93dR2emapZ3dqp8yZfPjRmdiskAQoy+UFl+lfD2lyaH4f0HRXmS5fR&#10;tG0vSWnjiaNbhtNsI7MzrGWYjds3bSx6+orj/E3xb8A+FLmOy1PX7ea9+2CzuLPTA2pXOnMlyttd&#10;SaklpuEH2ckvLExEpCsI45HG2vSKKKKKK+Hf2kfBg0jxDaeLbKBlsfEamDUDHE4gg1m0jA3PIo8t&#10;DcwgOqZ3O8cz+td/8ILyP4lfCvX/AADrNyJLjS4TpVvcTRXF1La6ddxm58PXbmWQCVrS4ikWGFHQ&#10;LHDEhAAyfnCy8T6p4O8N+PPAzJPZ6rrOqabpl+Y2j/0S10mS7h161+3WcwLNK/kW+zEkTwmcZG4F&#10;vOa+zfg58HLfw9bR+PPHccFtd2sJ1LTNN1IrDb6DbwqZzrOsefhVuFUeZHG/FuPnk/f4Fv5X8Yfj&#10;DdeN7mbQdEmkt/CFrcAq2ySC41+WBgUu72NzuECuC9vbsF/hklXzAixeDUUV+kvwX8PQ+Hvhz4di&#10;QQtPq9mniK7mhEi+dNrKLd2/meZzvitjbwMQNp8vI65PqdFFeefEzx9YfD/w3calNJbSavcq8Gga&#10;ZOXLahfAqrs0UWG8i3DiS4YlRjEe8SSRg/nT4j8T674u1NtX8Q6jLqV+0UcAlkWKKOC3iz5dvbW8&#10;CpFFGCzPtjQAuzOcuzMcCivT/Bnwi8beOEW60vT0stLcNs1nWZJLLT5SuV22xRHmmG5WQtBE6qwK&#10;swNfSugfsy+ErAxyeINY1bxBPFc+YYLdYtG02e22LttriGIzXJ+YNmSK8jJBACrgs3bD4DfCjp/w&#10;ivfr/bniT+l5TJfgJ8KZIpY18NSQPIjIk8Wt6+ZYGI4ljE100ZI7b0YeoNcBqv7LvhuaGNdD8S65&#10;p9wJMyyapBYavE8Ww/u44bRbFlbdhtxkcAcbf4q8l1/9nPx/pPmS6X/ZfiO3E8iRLYXYs7/7MoLR&#10;3NzaakIo1JAAMcU8p3HA3DLV4ff6dqGk3cthqlhe6bfQiMz2eoWs9ldRCWMSx+ZbXAV1DKyuuQMg&#10;gjgiqNFfqV4B13/hJfBfhjWmuxfT3ujWRvrpYvI8zVbaEWur/utiKCl0kyHYgTI+T5CprrqKK8j+&#10;OWvf2D8Ndf2XS213rCwaDZB7cz/af7Sl26lajcjohNkl2Q7ldpHyMJNgP5x0Vr6LoWteIrwafoWl&#10;32rXjBWaCxtpJ2ijaVYfPuGQERRBnVWlkKouRuYCvdvD/wCzT411FoJddvtL8OW8hnW4iMh1bVYC&#10;iN5BW1siLZxIwQH/AE0FVYsQWXYfV9M/Zh8HQQwf2rrviHUbuNibh7VrDTbK4US5RVtGhuJYxs2q&#10;3+kknlgVyAO2b4D/AAoJJHhTaPRdc8SkD3Gbwn9aP+FD/Cj/AKFXv/0HPEn5f8fled+Iv2YNCuY5&#10;pfDGu3+m3RNzLHaaqsOo2DsylrW0SaBYZoEVsKZX89guDtZgd3zb4y+F3jPwLum1rS/M03f5aa1p&#10;z/bdLYjYv7yZVDwbmcJGLmKMuwOwMATXndFdh4P8c+I/AuoHUPD1+9uJntzf2Mo87T9Tit5C6QX1&#10;s3B4Z1WVNsiB38t0LGv0h8G+LNM8beHrDxBpc0LJdRRrfWsUplfS9TWBHvdLuDIkbB4WO0MUUOm2&#10;RMo6Funoor5c/ae8OxXGhaF4nihJu9M1BtJu5YrVGd9P1GJriB7u7UbxHBNDsiVjtD3D4wW5+KqK&#10;K+y/g38X4fEUH/CBePbiO8u7yI2Ol6jqYFzFr0VwHSTR9alumYPO4ZY4GdcXA/duTMU87zD4xfBu&#10;58Dzza/oEU914QuZRvGWmn8PzTyCOO1vHbLPbM5CW9y2SGIilPmGN5/BUdkYMpKspDKykhlYHIZS&#10;OhHY17nrmrJ8cPiF4FtrW3ura5utE0fSPEGFtrVY7izuLnVPEV5pQkllHkRwvK8AlYu23BUsQD1X&#10;7SPiq2k1DR/AOkxx2un+G4Iby/traNLe0ivLi0VNLsYLRYkWNbW0bchhkKEXGwqrRc+n/s6eCV0P&#10;wxL4qvYNmqeKCPsnmw4mtdBtmItlUTQpJH9rl3XD7JXiliFq4+ZTX0VRRRRWfq+pwaJpOq61drM9&#10;rpGm32p3MdsqSXEltp9s93OsCSFFZiqHaGcDPUqOa5Lwl8TvBXjTyYdD1q3OozRq/wDYt9my1YSf&#10;ZjdTQJaT489oUVjK1s0iDaSH281l/GjRZdc+GvieCCcwSWNmNaBaeaCGWLRpRqNzBcJCG80NCj+V&#10;G42+d5bkjaGXnPhd4e8O/Cz4ef8ACT6tfPaya1pula34gv7tZkFuk1tv07SoLFCxzAbh4gFUyyyu&#10;3YxxR/MHxB+J83xL8R6dbajPc6J4ItNThENpFGs91BaSSiG71u+hhOJ7oQlzHGGKxDMcZJaSSX2j&#10;9qbU7uLS/CGkK6fYr+/1fU7hCgLtd6Vbw21m6ynJA2Xs25c4JI9BXgHh34w/ETw3MHtvEl7qcBa3&#10;Mlhrsj6xaSR2wdY4I2vGaaBCHIYW0sRbChidq4+qvhz8fdD8XXVnomuWg8P6/dBYLeXzVm0bUrsR&#10;oBFbzyYkt5Z5DJ5NvKHGAqCeSR1U/QFFfml8SviFr/jbXtRF5e3ceh2+oSLpWhhri3sbWCyeWC0u&#10;JrByAboo7+bNIu/Lsg2RhY1+n/hNb2vjP4FXfha3WH7THb+J9AkbUbdXs4dUvJ5NV0+8QL5hKwfa&#10;7eUShN6yISoyisfGfgr4M8X6X8TPDd/qnhfxHpdhANaM99qGh6nZ2cPmeHryKISXNzGqLvchEJYZ&#10;YgDJr1L/AIRzXv8Ahpn+3f7G1j+wtuf7b/su8/sn/knv2fZ/aGzyf9d+5+/9/wCX73FYv/DVXb/h&#10;Axj/ALGck/8Apv8A5Vl6t+1LrcwgGh+FNK04qXNydWv7vWhKDjy/JFmlh5e3nOd+fbHPgnjHxlrv&#10;jvWf7a12S3ku/IFnaw2VrHa29pZi4kuYbOFEBd1Rpn2tM8khBAZzgY+5Pgd8P5fA/hU3OpJs1zxI&#10;bTUdQjKXMUljapAW03Sp4Z8Ylh8yVpiI1IkkaM7xGrH2evhP9o3xjdat4rHhOJzHpXhlYGkRJWMd&#10;7qt9aJcyXMqIdh8mOQQxhl3IfOwcSEV850V9LftFvbaU3w+8F2yzMnhrwxvS5lcFbi3uDHpNshjA&#10;yHT+z3ZiTzvAwMHPzTX1h8PPF2tfE+28KeF9T1KxXXvBPjDw74pgv7+e7W+1/wAOaSk8Wo2++KKR&#10;ZLyAPEpZ5FM0b7mBaKaV/Lfiz8UtQ+IOsSW8ErW/hXTLqUaNYIWVbormEazf7lRnmlXJjR1xAjGN&#10;fmMskvLfDnUZdK8e+Dr2K7NkE8RaVDcXHmCJUsby8Wz1FJZD0R7eSRJCf4SRX6E/E3RNb8SeBfEO&#10;ieHZDHq9/aQx2y/azZC5jjvYp7uxNzkKPtMKywHzCqNv2yFYyzD5C+AnjjxFpvjDSPCy3N/qGgau&#10;bi0fScPeJp7rDNfrqGnQySKLdUk3SXbJ8rRGR2R5FjK/e9FFFfNX7S/hYah4X07xRBEzXXh29Fte&#10;yB7aNf7J1ZxAXlWTEkjR3Qt1iWNjtEsrFSMsnN/sueIAB4o8MSXABBtPEGnWojZW6DTtYuPtCLxj&#10;/QUCs+eSVB+cj5s8ceHG8JeLvEHh0rMkWmalNHZfaJre4nk0uf8A0rSZ7iW0whkktpIpHAVSCxBV&#10;CCo+tvgV8ObHwroJ8feJorSDVb2ze/066urmJoND8NzWQn+2sxHlwTTxmR5pC5KQlUJiJuEPzz8Y&#10;PiRP8QfETLbvH/wjehzXlroASFo3uYpXVbjVbh50SXddeUjpE6qI0CrsD+Yz+R0UV6X8HtLTWPiX&#10;4PtJJXhWHVRqgdFVyZNDtpNaiiKsR8rvbqjHPyhiQCeK/S2iio5ZY7eGSeWRYoYY3lllkZVSOONT&#10;JJJIzcAAA5J4FflN4j1288Ta7quv35ZrvVb2a7dGkkmWFJH/AHFpE8h3eXDGFiiBPCKqjgViVt+H&#10;9C1HxPrWm6BpUYkv9Uuo7aHcJPJiDZaW5uGiV2WKFA0kzhWIRS2Divv74Y/B/QvAFtaX9xFBqvi3&#10;y5jc60wlMdn9piEMtppEMvyxRqu9PPKCWQNJkrG/lJzXxA/aC8O+GZJ9M8Nxw+KNXWJSLuC6ibw9&#10;aPPbNIhe9tWY3MkT+UZIIMKQWQ3CSoUHy9r/AMaPiR4gdvN8SXel2/nmeK00E/2PHAduzylubMi5&#10;kjwfuzTyZPJ5Ax55qOraprE5utX1PUNUum4a51G8uL64YYA+aa5ZnPAGOaTT9T1LSblLzStQvdMv&#10;I+EutPurizuU5B+We3ZWHIB4PUV2ml/Fj4j6PNLPaeMdcleWJonXVLr+3IQpkEhaO31oXEaPkD94&#10;ihsZGcEg+z+HP2n9WgdIfFegWeoW5a1Rr7RHksbyKFQVuriSzu2lhuJG+VlRHt1BBGQCNnsD3Hwg&#10;+N1pDBJLY3erfZAkIfOk+LdM/wBGecwws+HlS2eeRmRTPaeaCf3g5r53+InwB1/wnHPqvh2WfxLo&#10;USySzrHb7dY0yIzlUFxaQk/aI0jMZe4hUH77NBFGm4/PtfqB8Ndc/wCEj8BeFNWM93dTTaPbW15c&#10;3p3XdxqOmg6ZqdxK7M5cyXEEjiRjuZSGbBJA7iiivz3/AGg9ZOq/ErULcfZTFoWnabo8Mtu5kMq+&#10;QdVnNw25lEiT3UsLKuMbACN24nz/AMHeBvEvju/ew8O2JufI8l768mdbew06KeXylmvLmTj+8wij&#10;DysquY432sB9h+FfgZ4D8D2aa54wubHWLq1jX7bd69JaWvhiyluJDarts7srEVbzUiDXjuC4V41j&#10;chRn+I/2lfCWlg2vhbS7zxBJE0SR3Eq/2JpHkNbbi1v56Ncs0b7YzG1rEDhir4ClvBtc+P3xK1ne&#10;kWq2mhW8tq1rLb6HYRQ7t+5XuY7y+NxdRSlWwGhnTbtVlCvlj5nqfinxNrUC22seItd1a3SQypBq&#10;er39/AsjDaZFiupHUNgAbhWDXX6b4/8AG+km1Gn+LvEVtFZzCeC1Gr30tiJPMEzCTT5naB1Zhl43&#10;jKtyGBBNe2eEf2lfEWnyRW3i+yg1+yJIkv7OGHT9YjDyhjL5UWy1mCJlUiEcRPBMvXP1XZ3fg34o&#10;eGXliWx8ReH71p7aaK4gcPb3cabZIpIpQk1vcxq4ZHXY6hlkjbDI5+M/i98GrjwJJ/beh/ar/wAJ&#10;XDxJI82JrzRLqQCNYb541UNBK5xBcbRgkRSfP5bz+C0V9zfsz+I31Lwnqnh2d5ZJPDeopJakxQpB&#10;Fput77iKCOSPDO4uIruRzIuQroFYgbU+kqKK+Wf2pNLebRPCmt+bGsWn6pqGlPAQ5lkk1i0S7jlR&#10;vu7UWxZWBOSWXHRq+LaKK09H1jUvD+p2Ws6Pdy2Op6fOJ7W6hI3RuAVZWVsq6OpKSRsCjoSrAqSD&#10;+gkU3h749/DedNs2nG5mEEpkt47q48P+JNPRJw1u8gCzKFlUeYhjaS3mZCYmZ1T8/wDXdF1Dw5rG&#10;o6HqsJgv9MuZLS4QrIqtsOY54fMClopUKyxPtAZGVxwRX114Fgk+G/wG1/xTKs1tquu2l1qVrPBY&#10;2wvrRtS2aF4Y8yWZx5sCSOl6pbhUmfZGzEiTw/4F+Gx4k+I2kNIyLbeH1bxLcAyPHLIdLmjFgISi&#10;NuP2uS3Z1baCgfnOAf0XooorxT49eLNd8JeCopdBlezudX1SPR5tTj8vzrK2uLGe4l+xuWV0nkEW&#10;2OZI28sb2DRy+U1eQ/swaBqp1PXfFJMaaH9gm8P83AM1xqxuLXUSy2qH7sMPWSQDmUCPd+82bX7U&#10;1/dR6f4N0qObFjeXms39zABGwkutMgt7eylLY3rsS7uBgHB3cglRj5E07UtR0i8h1DSr+80y+tt/&#10;kXthczWl3CJozDKIriBlcb0ZkYA8qSDwTX2Lp3jx/EXgvwj8S/EF7aA/D7Vtftte0y4sYoV8S69J&#10;oLweH5tJlt1nKT77i2Lr5McavLNNiOO3j3fKPivxXrXjTW7nXdeuftF3OBHHHHuS0sbRGLQWNhAS&#10;fLhTccDJYsWdy0juzUNC1WTQ9b0fW4oknl0fVdP1WOCQssU0mn3aXaRSGMhgrFMMVOcV7h+0vaxW&#10;/wAQbOaINvvvDGm3VwxbcGmS+u7IFOOB5cUYx6896+ea0dK1XUND1Gy1fSrmWy1HT7hLm0uYtpaK&#10;VDnlHBVlIyro4KupKspUkH9TfDetw+JPD2i6/brEkesaZZ6h5MVyl2ttLcQiSeye4iChmgkLxSfK&#10;pDKQVUggXdT0611fTdQ0m9RpLLVLG60+7jV2jd7W8ga3uER0wQdrEZBBGQc1+YHjXwlqXgnxFqPh&#10;/Uo5c20ztY3csAgTVdMaVkstTtlVpF2SquWVZW2OGjY70YD2DS/2mfHFolpFqOm+HtUigjSK4nNt&#10;eWV/ebV2mV5beY26Oep2WoX0UV2LftVgn5fAe1fQ+KNxH4/2cM/lVPUP2p7+S0ZdK8GWVnfllK3O&#10;oa1NqdoFDHcrWNtbWr5I6EXAx1wa8R8e/EzxF8RZdOk11NNt4tLS4SztdMtJLeBHvGVrmd3uZJpW&#10;Zwka4Mm0BBtUEsT9Cfs5fDq9sWn8ea1aJAt3Y/ZfDcNzFGbg210we51lI5U3xeYirFbSK4aSJ5iQ&#10;Y3Rn+sa+aP2kvG11oui6b4V0q6Ntc+IftUurvbXSR3I0SBfINjLAFMgivZJGDSK6BlhkiO9XkUfD&#10;1FfTmo3sekfsyaDb21rHnxT4hms9QlkkmLK9vrt5qCXUKFsBtunwQlfu7SWxv+avmOvc/hj4ymut&#10;K1j4VavJDcaX4ssL3TPC/wBvgmu7fSfFepEJpG94y7Q2r3LCXdHDJ5dxslCpuleut+OvxF8SW2oL&#10;8PrLWLlLbS9GsLXxNfQQf2fP4g1K+09Z7nc6zzOLSSCRN0BYZd5Ul81Fjavl+v1Z8Jaldax4U8M6&#10;telGvNU8P6NqN2VjEMRub3To7mdkjTaFXex2heBwBX54rrnjn4XeONWDapcjWrPVzJriS3V5c6f4&#10;ibc8wuNSS4KPcx3Ec7yxyzKJQJfMUxy4Yfpf03AbT7qSwOMnKsM8entTaKK88+K/hkeK/APiLTEg&#10;M97DYtqemCOyW9u/7R0ofbIIbGI/OstwEa13RnftlZRuDFW+Nv2f9dGi/EnTYHe0jt9es7/Q55bp&#10;zHsMsYv7NbZiyr50tzbwQIHDBt5VVLMpF79ojwx/Yfjx9Vgg8qx8T2cWpq0dmlrarqUA+xapDG8W&#10;FklZkjup3wGLz5YEnc238A/hbH4jvT4v8Q2c50PTJo20W3lHl2+sapDMS8zg/NJb2pX5lACSSkIW&#10;ZY5ojp/tDfEw6jdTeANHdTYafcQy6/ewXO8Xt/CvmJpCi3coYrZirTrJlvtChSsZgJf5XooqaGGW&#10;4lht7eKSeeeRIYYYkaSWWaVgkUUUaZLMxICgDJPFfrTZWdvp9paWFpEsFnY20FnbQISyw21tGIYI&#10;lY9dqKFzVmiivzz+PXi2XxJ4+1CxjuPN0vwxnRbGKP7XHEt3Fg63NJb3DbfONzvgeWNFDxww/eCB&#10;28TqSON5XSKJHkkkdUjjRS7u7naqIq8kk8ADrX2/8Mv2ftJ0WG01rxtBDrGtPAZRocohudF0xpVV&#10;hHdREEXVxGuVcsTArMwRJNiTH0L4g/F7wr4AR7W4lOq64Vby9C06WI3MLNbfaIH1WZji1ibMQBYN&#10;KVYOkTqCV+SfE3x/+IOvXF2unX6eGtLnjlgisdKiha5jt2lcxyPq9whuPtAjZUaa3aEHaGWOMk15&#10;TqniHX9c8r+2td1fV/JBWEapqV7qHkqzb2Ef2t32gnk4rKjkkgkSWKSSKWNleOSNmSRGByGV1wQR&#10;2IrtrL4m/EKwuYbuDxr4keaE5Rb3VrzUrU4TYFlstRaWGQAcBXjIHavVfD37S3jLTvLi1+w0zxJA&#10;gl8yYL/Y2pzMxzFm5s0a2VV6YFnkjGTn5q940n4l/Cn4q2v9g6xFax3FzI0UOieKLeC3mknmiWyj&#10;n0e+RmhE7m5aK3ME6XQIZkQABq8w8f8A7NjxibUvh9PJcFplLeGdQnhVkWaeRnOmavdNGvlxKY0W&#10;K6Jcqru1w7lUPyhdWt1Y3E1ne289nd20rwXNrcxSW9xBNGdskU0MwDKwPBUgEd6+5f2ade/tDwRe&#10;aLNdLNceH9ZnWG1EIR7TStURb22Z5UUB/MuvtpBZmbjacKEFfRVFFfJH7UevYh8LeGIriM75bzXr&#10;+08pvOQRJ/Z+kXHnsNu1918u1WJyuWAwuflPRtG1TxDqVro+i2M+o6jeyiG3tYFBZmJyXd3IVI0H&#10;zSSyFURcs7KoJH1x4D/Zu022hh1Hx9M9/dtGsn/CP2Nw9vY2peFxJFqOoWxEszrujYfZ5I0R0ILz&#10;xtmur1/43/DXwLatpXhW1tNYlia4Mem+GLe10/QraYlJiZNRiQQYm3sQ9ok/KsHCkjPhWvftIePt&#10;SkcaOul+G7ZblpYBbWcWpX32fkR293caqssMmOCzx20ZJHQDKnyq+8e+N9TFwt/4v8SXMV1L5s1q&#10;+tagLNnEnmrtskkWFVV+URUAXHygACuRre0zxT4m0WB7bRvEWu6Rbu4le30zV9QsIHkAwJGitJEU&#10;sPU1694W/aI8daG0UOsPa+KtPjjtofL1BFs9SjhtYGiUQ6rZoC8j5RppbuOd22A5BZ2b628G/ETw&#10;b8SrCe2sJY5Lh7OX+1fDmrQJ9rS1ldrSYT28m+G4gcFdxiaRAsiLJsdileIfFj4Aw+TqPifwHA63&#10;CySXl94Wgjj8l4Spe5k8PxxgFGVgXFlghlJWDaUjgf48or6W/Zr8Wzad4ou/CU8rtYeIraW5tIsz&#10;SLDq+mQG4MkSl/LjWW1WYTN5ZZjHCMgLivuKiivL/jTp1zqnwv8AF1vZqrzRWVtqMitLHEPsukan&#10;Dqt6+6QgErDC7KvViMLliK/NeiiivvP4SePdP+KHhi98HeKbWO61Sw0qKx1FJ7iST/hINJaMWn9q&#10;eZJIZ1uVO0XUgbiV0mRwZNkXyr8UPh9dfDzxJNpuLyfRLv8A0nQdUuoo1F9beWrXEDSQEoZbZ3EM&#10;w+RiNkvlRpKgr279l/w4xm8SeL50mWOKGLw9YSrPb+RK0hTU9YWW2+aUPEFsfLc7UKu4Acg+X4Bc&#10;TXnxI+IBfM9tceLvEqxRedI+pPpltqN6IbeJpAI2kjs4SqAgINkfAQDA/TbT7C10uwsdNsIhb2On&#10;WltYWVvvkl8m0tIVgtovMmLO21FVcuxZsZJJq1RRXN+Mdcu/DfhTxBr1lZm/utJ0q7vbe2Kh4mlh&#10;i3LJcoZYSYIzmScLIH8tW2AvtB+EvhXF4o8bfFXSdX/tW7m1OzvU1/XNUmu2jnOlWMkdvd25KsrF&#10;J43SxWCMFRHIEKiFWA+rvj3qENj8Ltfje5W3m1GbSbCyAZw9zM2rQ3VxbRlAc5t4Z2bdgFVYZ5AP&#10;51V9S+DfFmsfFH4e+MPh3resRJrFnp1trVl4j1y5EdkNE0nUrSe7h1i8WMuvksgY3UjSM4lJbAiJ&#10;bzT4rfFPUfiJqxSMy2fhnT53/sjTSxDTEZj/ALW1EDhrmRSdoyRCp8tCSZZJfJa+l/imya/8HvhL&#10;4nikkYafCfDk/nSM8st39hFpdzksnzfvdLkOS4+8OHzuX5oor9Hvgn4vuPGHgKwub55ptU0i4l0H&#10;UbmfJa8ls4kmtrsytJI8jPbyw+dJIQWl8w7cYJ9ar8+fjn4B1Dwr4t1HXY4JZfD3ibUJ9Rs78sJh&#10;DqV7m71HTrpkRBG/mmV7ZCDuhxh3dJttLwb8cfGPgjRLbw9p9vod9ptnLcS2g1Kzunnt0u5jczQL&#10;LY3EG5TK0kgMiswLEbtoVV9XH7VJ8uMf8IIDIFAkYeJ8I77eSiHTyVGckAsx9zR/w1Wf+hDGc/8A&#10;Qz8Yx6f2d60n/DKp3oP+E7HllW8x/wDhGfnRx91Vj/tDBB7sXGPQ1f079lnTo7pG1bxje3tmBIHt&#10;9N0iDTblmMZELJeXM92qgPgsDAdwyAVJyPX/AAd8H/A3gieG/wBN0+a81eBZUj1fV5/tt7Gsrh90&#10;ESLHbxOFwiywwLJtLKWwzbvT6K/Lj4hjb4/8cKTkr4w8SqT241qcEiuOr1/4KeC5/GHjfTpHgd9I&#10;8Pz2+s6tO0W+2zbS+bp+nSl0aIm5mQKYnwWiWYr9w4639p3/AJH7Sv8AsUdP/wDTxf18511XgjxE&#10;3hPxb4f8QiSaOLTNTtpbw20MFxcPpkp+z6rbwxXBVC8ls8sa5ZcFgQ6HDDX+Kmhw+HPiF4r0u3+z&#10;rbpqbX1tFaW62tta2usQJrFvYw28eFRYEuFhAQBfl+UAYFefV+knjn4n6T4Y8C2/ie2nRr7xFpcF&#10;x4V0+4DC4vp762S4hne2j58u2SVJbgsQvSPcJJI1K/Cf4fad4J8MaU0um2kfie7sfP1rUXt4hqSz&#10;XxW5l0prndIRFb7Y4ikUgjdo/N2B2Y1i+Pfjt4S8GT3Wl2qzeI9ftJpLe506xcW9lY3MMkazQ6hq&#10;sisqttaQbLeOdlkjMcoiY5HlP/DVFx9r3/8ACEQfYvIx9n/4SGT7V9pz/rftn2PZ5eOPL8jOed/a&#10;uk0r9qLw1LFI2teGdc0+cSYii0uew1iF4tuS8k929iytnICCNuOd/avdvB3i/SfHGg2+v6OLhLae&#10;a5t3trxIY7y0mtpjG8V1HbvKgYgLKmJCNjLnBJUWfFehp4k8Na9oDrak6tpN9ZW73cKXFvb3c1uy&#10;2N40bKxzDNslRgNysoZSGVTXwd8A9Xk0v4m6LELmG2ttZt9S0i881Yds8Utk93aWySTDKu93BbbN&#10;hDMcJnDFT9NeL/hKvin4q+HfFNxb6efDttpkE2tReXA02o6ro14Ws7bULaaN0mjuI5IY3Lb8wwSR&#10;OY8xbuL/AGjPiM1lbJ4A0iZku72OC88Q3NvcW5EVhJu8nRJlTdIkkxCTzAmM+T5Y/eR3DAfGVFFF&#10;fWn7L/hh2uvEHjCdWEUEK+H9POYWjlnmKahqbFDmRWiVbYK3CsJGX5iDj7EoorlvHU0tt4I8Y3MD&#10;bJoPCviCeKTCtski0iV0YKwIOCBwR+FfmzD4P12TwzdeL5oIrHw/BIlvbX1/PHa/2tevdLbfYdGg&#10;c+ZcyKDJI5jTYqQzZcNGVrlq++/2f/AMfhnwtF4kvYYzrfim1gvUdkt5HsdEcedp1tDcRtIcXCFL&#10;qYBlzujSSMPBmvK/jZ8am1Zrzwb4PuyNIG+213WreQltXIJWfTtOlXH+ifwzSr/x8fdU+Rkz/LFX&#10;tP07UNVvIrDS7C91K+n8zyLKwtZ7y7lEMTTzeVb26s7bUVnbAOFBJ4Br2k/BK88NaS/ib4k6zZ+G&#10;dHt/lfTNPkh1bxHf3YuCkWk2KRsLQS3ESvJFKs8ojGHlQIshj8QuWtnuJms4ZoLVpZDbw3E6XdxF&#10;DuzEk91HHCsjBcBnWJASMhFBxVeinI7IwZSVZSGVlJDKwOQykdCOxr6M8BftEeINBFvpvi2OTxJp&#10;KHb9vDKviG1TEaKPPkYR3SKFc7Z9sru+WuMKFr0Pxz8LPDHxR0+68c/DO/tJ9Yu5mkuraKZbbTNW&#10;uo0L3aTQXMcb2eoS7o2YzGNG4eVVaVpq2v2bNanuPCus+Gr5rkX3hjWZFFpcwmH7BYaorSx2o3Yb&#10;f9rivWkVhuUkeoA+jaKUZPAHJ4GM5z6YHXr0r89vBXgDVPjH4v1vX5opNI8OXWt6hqesXyYfy5dQ&#10;u2vjo2lSyriS4xIA0hUrEpEkiktHHL7f4u+Lfgz4V20/g7wFotlc6pYN5FzHABDo9hepb/Z5H1K6&#10;jPnXl4hjiScbtxORJcLLGUr5H8TeMPE/jG6S98S6zearJHu+zxyskVnaFoo4ZTZafbKkEHmLFH5p&#10;ijXzGG59zZNcxRRXp3gbwj4e8eSReHIdTvtA8XyW9/NYveRR6l4f1uW2ge5hsx9mWO4sH2Ll5G+0&#10;qVV2UK2yJqHiv4Y+NvBn2iTWtDuTp1uxJ1mwVr7SDEbkWkM8l7ACIBK7KI0uRFIdygoCQK4Cur8I&#10;eMtd8EavDq+hXkkLLJEbuyZ5PsOpwRkg2uoW6kCRCGcKfvITuQq4DD9FvC/iPQ/if4NN6kWbDWrK&#10;80rWdLa6zNaSzQta6lptxNalZBlHyjDy3aN0kAXcBX56/ELwfceBPFuqeH5RM9rDL9p0m6lV/wDT&#10;dJuiXsbjzmiiWRlGYZ2iTYJo5UUkLmsTQNAvfE2oppGlvanU7hD/AGfZ3NxHaHUrgSKDZW11cbYE&#10;l2F5R9oljVlRkVmlaOOT6s/ZmsrrSb34gaVq1rcaXq0a+FZG0zUIZrPUEhMd/K0rWVwEk27ZYG3F&#10;cYdDnDDP1hRRXnvxT8KHxl4F13SII0k1BLYahpObeG4m/tHTW+1Q29t5zoI3uQJLTzg4KLKxIZco&#10;fzJooor1f4QfEFvAHiuK5uWH9g6uIdN1xXa6ZLa2adWj1eKC2zultTuYAxOxjaVEUM4YfTfxw+F0&#10;vjmPRtf0BojrNvNp2jz7mu5YrzSNS1BYbe5/0VJgBZy3DTyyBB+4aV2Y+VGpx/2jbqx0HwF4a8J6&#10;bJNYxT6law2lhE1yYpdD8P6c0Jtp5pGYukMslkVWQsWYB+WTNH7L+iPa+HPEOvv56tq+q29hFG8R&#10;WJ7bRrdnW5gkP3w8t1LE2OAY8ZzuA+nq+edc/aS8GaTc6rYWmleIdRvdPuLu0ifytOtdOvbm0maA&#10;Ol59oklSByu5ZPsxcAgmPOVHnV7+1LqbmE6d4PsLQDf9oF7q9zqBlBH7vyTBBbeXg/eyHz7da1dF&#10;/akhZ7SHxF4UkiixIL2/0fUBMwbDNC1tpN7Gny52Kwa8JHzOMkBD9PWGo6F4s0ZLuxnsdb0TVbVo&#10;2IWO5tLq3nj2z2t3bzA4O0lJoJUDKcq6g5FeFeEry1+FXxD13wFextpvhHxVdRa54MvLlofs6ajc&#10;QxW99pi3AVnIZgIIxcTAp5Efyk3Akbxf9pTUre9+IcNpBK0jaR4e06xu0Ksqw3U88+phUJOGJguI&#10;GLDv8v8ADXz5Xtfj6RdB+HPwy8HQyw+ZqGnzePtZWCzhjjupdcdl0CeS7ZfNaWC3a4tpBkKQqcsB&#10;Ht8Uor70/aO8Iz+IPCVt4gsfNkuPCdxc3UttH5jJJpGp+VFqMscEUTkvC0MExZnREhSZmJIUD4Lo&#10;r9FfgFcW8/wr8OxwzLLJaS63b3SLnNtcNrtzdrC/uYpYn+jCvY653xJ4S8NeL7MWXiTR7PVYEz5T&#10;So0V3alpUlf7Hf25SeAuY0EnkyJvUbHypIPhOq/sv+FLiFzoviDXdMu2uPM3Xy2WrWcdudxa3S2i&#10;S1lJyVCyNcNgA7lYnI5eX9leZUBt/HEUsu8Bkm8OtBGE2n5hKl9ISc4wuzGMnPGDMv7Kq7vm8dsU&#10;3DIXwyEdlzzy2oEKfzr0vQv2ffhxolwbme01HX5Vmt5oF168Sa3t2t5C+0Wmnx20UyuSolS5WVWA&#10;ACgFt3t/X3J+o6H+fUcGivgn9pO8S5+IkMKI6nT/AA3ptnKSVIkZ7q5vw0YHQBZwuD3Un6fPtbPh&#10;/Q7/AMTa3pegaZGHvtWvIbOAsszRQ+a37y6ufs6SOsMKBpZnVDsRWbBAr7F/aF0yDRfhR4X0a0ad&#10;7TSPEHh7S7aS4dJJ2t9P8NX9pAZ5IwilyqDcVUDPQAcV8Q0V7T8X1Grw+AvHSzW1y/i7wjaR6tdw&#10;oYZbrxPoAWx16Wa22IqhC8MIMahCY22jABbxav0E+D3irStP+DVhq+raqgtfDaara6tNK7s1kYdT&#10;klsrH94AWkaCa1SCJCd2+ONRuO2qnwk0OHxZca18V/EmjINb8RazLJoH2sWdzFpugWEUVppz2CJF&#10;HsmHlvA106CSRIldVUSO0veePPid4W+HsUK6zPNPqV3Cbix0awjE1/cQCXyTcv5jLHFFv3ASTOu7&#10;Y4jDsjAeAz/tUXDLF9m8EQQsJ0eczeIHuFe1GfNhiSOzi2SE42yksB3jbPGvpn7Uujy3Eg1jwjqV&#10;haeUzRS6bqlrrFyZw42RPb3UVioQruJcSkggfIc5Hsvw++J2hfEhdX/sO01e1/sU6eLn+1oLKDzD&#10;qQn8jyPslxOTgW77t2O3XPHotfmb4qtJfh78TtRFjaWsX/COeKIdX0ixkknntVsluk1rRIJnEglZ&#10;fIaESDzQ45BYNzX2b8Zvh1c/EGw8M22nwpHfWXiKGK61J5Pn0vQNQhaPWLhLKWWFLhleO2fy/wDW&#10;HZtQqC+avxG8Vad8HvANhpHhpYrPVJYBpXhiH7LbzrEYCr6lrF5G+1HZA7Ss7I++4kQyRurSEfnt&#10;RRRXsnwM8Iz+KPHmm3TLKumeGZYNevp03IouLOUSaTaCXy5E3y3KoxjcqWhSYowZRX6KUUUV+bmu&#10;+Etc8U+P/iA2mW2LHTvFHia71jWbkvDpGj2KaxO895qF2FbCpGHkMcavKyq3lxuQRXlVfUf7NvgS&#10;21bUb7xpqlrFc2miSpY6KkwDqNcIS6nv1VZAQ9rEYxH5kTKWmDoVkhBX1r4x/GKDwTbyeH9AkiuP&#10;F11EC7ELLB4et5kDJd3MbAq1w6ndbwNkAYllHlmNJvgq4uJ7uee7u55rq7uppLm5ubmR557iedzL&#10;NPPNKSzu7Es7sSSSSSSar17Z4a+BPjLWLV9W1sWng3Q4U+0XV94iZra7isondb26XS+Hj8lYy5F4&#10;1upUqyuVyw8z8RDw5Hera+GG1G50+1iSOTVNV8uK51S7Eai6u4LCEbba2Lgm3gdpJQvMshJCR8/R&#10;RXsHgf41+M/BQt7P7Uuu6FCY0Gj6s7zG3t0MMRj0zUATLb7YofKgjJeBNzN5DMc19G65o/gn9obw&#10;5Lq/h24On+JdHJtYZ76FIdQs9xeW307X7a2eXdaXADPBNG7hH3mNiy3ELeefs+/2r4T+IfiXwXrY&#10;TS7m40p/P0+6EKzXWqaTco9n9jlb5pFNrPdTKISUkixLyqhh9nUUV8MfFDTNb+J3xkvPD2gpbXi6&#10;Rbafo/2yDBs9Os4IxeancarcxkgGC6uLiJh9/cqwqpkwp9il1PwB+zv4eg0mNJtX8SapC91OtuLd&#10;dV1a4hhf7Pd6m7MRZ2Al/cwKA5UF2jjnkWdz8reNfix408dB4NW1L7LpT7QdD0kSWOksF8l/9Ji3&#10;vJc4lhSZBdSyCNyTEEB2jzWiiuu8JWPhXVrx9K8SajqGhyXz2kGla9bizuNM065kuVSb+3rG7MTN&#10;btGWIniuY/JYZdZEYmPtPGfwQ8ceETJcR2J8RaOrSFNT0SOW5eKIGV0bUNNAM8JEUfmyuqyQJuC+&#10;ezV47WjpeqajouoWuq6TeT2Go2Uoltbu2kKTRPtKPyM5VlJR0YFXUlWBUkV+h/wq+Kem/EXS2Sby&#10;bHxNp8KnVtKRm2yJkRjVdNEhy1s7EKy7i8LkI5IaKSb5a+PXw+Twj4jXWtLto4PD/iRnmht7aKZI&#10;NM1SJFN9aEsWULMSbiFVKqAZI441SEZ8Mt4knuIIZLiG0jmmiie6uRObe2SRwrTzrbJJJsQHc3lx&#10;s2B8qk8V7r8KvC2v+EvjP4X0nxFpdxpl8qazKIpfLljlhk8NXZ862ubZnimQcqzRuwDAqxDKwH33&#10;RRVW/srTU7G802/hW5sdRtLmwvbcu8a3FpdwmC5hMkLK43IxG5GUjqDmvyr8Q6Df+Gdb1TQdTjMd&#10;7pV3NaTfJMkcyocw3Vv56oximjKywuVG5GVhwwrFoord8NeIdS8Ka5pviHSXjS/0yfzoRKheGZHQ&#10;xXFtOqkExyxM8cm1gdrHaynBH3t4v0fRvjT8NU1HQ4vMup7WXUvC9zeQG3vLTUbScw3enSjzERfN&#10;aKSymYyPCGxMPM8uNq5xLBPh7+zxqEF/ZyJeXfhi8GoxR2aWF6upeL3+xwLqMcwDGW1N3DBKZPn2&#10;Q7RjaqDxf9mzw+dT8c3GuSx3Bt/DWlzzJNC8SxLqWqqdNtYLpHBZle3a8ddmMNGCTgbW+8K8a8Yf&#10;HLwf4K1658O6jaa/eX9nHbNdtptnYy28P2u3S7hh33lzAWfynVm2qV+YDdu3AeT3v7U77pE07wYi&#10;qtwPKuL3WyzSWquQfMtILUbJHXHSZwh/v9ar2X7U16gI1LwdaXBaRSr2Osy2Yjix84aGe3n3tnkY&#10;kX0x3r6X8G+OfDfjzT31Hw9e/aBbC3S/sp4zb3+mzXMPmRwXlu/rh1WSNmjdlcRu+1iPIvGFvYfC&#10;n4g6L8R7Owtbbw34mSbwv4vW2gKLY3V3Kt/DrUEEEhdpJhBvmWK1KkQOTma5UjC/ab1y1l8LeENO&#10;ttl3BrepS69Z6jb3CSWr2mnacIYjFsBEizrfpJHKr4wvfdkfF9e0eHpm8PfBrxrrEE04u/F3iTSf&#10;BUZgP2drO2sLNtcvna5VtzxXcMktrLCFUYxkuGZR4vRX3F4M8Jx+Nf2d7DQjEsl7Jba/d6Q7GBHh&#10;1ez8RXk+nlJ7hXEayODDK6gMYnkUMu4mviW5trizuLi0u7ea1u7WaW2urW5ikguLa4gkMc0E8MgD&#10;I6MCrowBBBBAIqvX17+yqCR48OPlB8LgnuGb+0cD8cH8q+u6o6ppena3YXOl6tZW+oafep5dzaXU&#10;aywyqrB0JDfxKwDowwVYBlIYZrwfV/2avAV/JdT6Zd65obyxottbW95DfabaSpGqF/J1GOS5kVyG&#10;kZWvB8zHaVQBRxDfsqsFk2+OgziNjGG8M7FaUD5Fd/7QOFJ4LANj0NN/4ZVl+y7/APhOY/tv2fd9&#10;n/4Rxvsv2vZ/qftn27d5e/5fN8nOPm2Z+Wu2+HepeJV+B3iPxLqGu6jqmq3eleMdT0q9ury6vL7T&#10;l03TJNMs40nu9x3JPavcLsJGXyTuLY+Sbj4lfEK7cSSeNPE6lUCn7PrV/aIVDZBaK0dFzk/eIz0G&#10;eBX3V8IfHWn+MvCGkI1/HL4g0uwhsNZs57xrjUjNYqtr/ac/nBXdboBJzIAyh3aPezo9eq1Q1XVd&#10;O0TTrvV9Xu4LDTbGHz7u8ncJFEm8Ig46szlUjRQS7EKgLMAfy28R6iPEXijXtXtYJgNc1/VNRtrd&#10;lD3GNT1GS6hhZYSwL/OFIQnnpmuz8L/Br4g+KLny49ButFtVCNLqfiKC50izRJoJJ4Xhjmj8+cP5&#10;ezNtDIFLIZCisGr7t8AeAdG+HuhR6TpYa4uZis+ratKgW51S9C7TIVBIjhTkQQKxCLyS8jSSP8w/&#10;tSaZJF4j8M60ZEMV/olxpaQgHfHJpF+15LIx6bWF8gXH905r5dor6D+MtjdeLfHHg19C0+C+1fxf&#10;4I8Oals0q3lt49Ru7uS5H2oR3bbo41gjT5p2HlwoDIwCM1bVn8Lfh98P7C31X4ua+tzqs1mbmPwT&#10;pUzfaGeWC5EUEj2D/aJtxRAtwr21sk6GN5pY2DNmaz8dLAXejf8ACNfD7wx9k8MwR6doN34rt59b&#10;1S2sLCSP+yJLaSKWFrWWNYkc4uJmV+kp+Zm4PxH8YfiH4otbmw1HxBLDp107GWw0y3ttNiaKSJ4H&#10;s5Li0RZ5IGR2DwzTOrcFgSAR5jRTkRnYKoLMxCqqglmYnAVQOpPYV+mnwt8Ht4I8E6Ro06qupSRt&#10;qesFVQEanf4lmgYxSzIxtk2Wokjfa4iEgA3YHoVfnT4iiTwn8c7ifU2hgtbH4g2OvzPbBXjg0y91&#10;eLXoSkahRuS3lXcgAwwK9q+9PF3iO18IeGtZ8SXi+ZDpVk06Q5kX7TdSOLexszJGkhTz55I4fMKE&#10;IW3H5QSPy81jV7/XtUv9Z1Odri/1G6lu7mVieZJW3bIwSdqIMLGg4VQFGAAKzKKK7PwJ4L1Dx54j&#10;svD+nv8AZ1lDz3+oNby3EWm6fBzcXcsceMnpHErOgeRkQugYsP0t8O6Dp/hfRNM8P6XGYrDTLRLa&#10;Et5fnTEEvNc3BiVVaWVy00rKoDOzHA6VsUUVDcW9veQz2t1bw3Nrcwy29zbXEcc9vPbyp5c0E0Mu&#10;5XV1LK6sCCCQQQa+A/j/AONZPE/jSfR4JVfSfCclxptuBHtaTVHKLrc8juiSEiWIWwUsyYh3xn94&#10;xPmvgbw43i3xd4e8PbJGi1LUYY73yZ4bedNMgzdarNBLcgoHS2SV0BDZZQArEhT9pfHf4jyeDNBj&#10;0PRrma28R6/C/wBnurO5hiudG0yGZVuL4r80qPPl7e2dVXBEsiSq8Kg/ANeufCz4Uan8RdQ86Qy6&#10;d4ZsZgmp6sE+eZxhzpulCQFWuGUjcxBSJSHcMTHFJ99eHPCPhrwhatZ+G9Gs9Jhkx5zQK0l1c7ZX&#10;ljF7f3JkuJ9hkcR+bK+wHau1eB8WftF+KbnWPG//AAj4bGm+F7aGCKMNGyS6hqVvHf3t2GRQwOxo&#10;YNjswUxlhgu2fnyvdvBf7P8A4z8UbLrV0/4RHSiHxPqls76rKVEqAQaJujkGJEQN9peDKOJI/MHB&#10;434kaD4V8K65/wAI54dvdU1S70mNLfX9Vu7nT2sbjVTEjXFvplpZR7olhbcsolnkZZMxEZiLyed0&#10;V3vw9+IGsfDzW01PTma4sbjy4tY0h5WjttUtEJwrEBvLmj3M0E4UlCSMNG8kb/oD4c03Rb7WJ/H/&#10;AIY1OKXTPF2kWq6lb28UUltqd7YShdL1UTMBLbz28ZubW6tuAWI81FlhO7uqKxvEWmNrmg6zoiuI&#10;hrOmXuktcE4NtFqUDWc90ow28xo7SIhwHYBS6bi6/MfxZ+JmneCdK/4Vh8PYo7CSztVsdTvrTKx6&#10;RbSxl5dPsJG+aS8mDmS5uySyFidzXLM8Px5RU0LQrNEZ45JbdZEM0UUqwSyRBgZEindJAjEZAYxs&#10;Aedp6V9MwfAjw7410K38RfDPxbO9vNEkLab4piia4t9RSfN7b6jfaSg+zPHEy4iFrLuIDrK0UqOv&#10;gviXwf4m8H3SWfiXR7zSppc+RJKsctpdFIo5pRZahbM8E5jWaPzRFI2xm2vtbIrBt7iezngurWea&#10;2urWaK5tbm3keGe3uIZBJDPBLGQyurAMrKcggEEEV+pPgnxFH4t8JaF4hDRM+qadDJeLDFNFBHqU&#10;X+i6pbwx3GX2x3CSxgknIXO5lIY+LfE74A6NrVreax4LtYdI1+OKJ00e2FvaaHqaW6FJYIrcBVtr&#10;iRQvlyKywsy4kVTK0yfD88E9pPPaXcE1tdW00lvc21xG8M8E8LmOWCeKQBkdGBVlYZByCARXqHwg&#10;+IL/AA/8UxT3D/8AEh1jyNP11HNyVt7bzwYtWiit9xaW1JZgPLcmNpUUB3DL75+094XW40bRPFtv&#10;ExudLu20fUjFZNIzWF+rT2lxd3an91FbzqYkV0IL3ONytgP8aW1zc2dxb3lncTWt3aTxXNrc28jw&#10;3FvcwSCWCeGaMhldGAZWUgggEHIr9Nfh54l0/wAceGtI8WJBZLq09j/Z2qvDHb/aLS+tJMX1jlZJ&#10;ZI4XlH2iCGV9xieJ2ALZru6KKK+Gfj78MbnQtXuvGmkWkknh/WLjz9X8uSSZtK1u8mLTyzI4LJb3&#10;TsGR9xVZmaIiNTAj/NtFFFfd37Onjga74Zm8K31zv1XwwVWzEkima60Ccn7KUWWZpJPssm63fZEk&#10;cUTWy8s1ecftS6qs2u+FNE8gq2n6RfaqbnzMiVdYvRaLB5fby/sJOc87/avo34S6Uuj/AA28HWiT&#10;tOs2jQ6oZGjERV9ddtbeAKC3ETXJjVs/NtDYBJA9Er84fjL4MvvB/jXVHlgP9la/e3usaPdRWotr&#10;Noru4NxdadCseYw9o8giZFOdnluVRZFWvJaK6Lw74r8SeErprzw5rF7pU7tGZltpQba6MSusP2yy&#10;lDQzhBI+wSxsASSMHmvQf+F3+LryNYvE1h4S8aRxM8lsnifwzp92tm8gCu1qtiLZVJAwWIJ59hj0&#10;OXxP8HPi5ftN4w0698A+JJpYIl1m11NJLW+t4EMMEN7qEsH2dWw3zyXFohCRxqs+0bK8o+I3wr8R&#10;fDe4gOomHUNIvZZ4rLWbJJlhMiO2y0voZQDBctEol8rc6EFhHLJ5cmzqf2hvscPjjT9J0+0azs9A&#10;8JaJo1vEHVo/IhkmurcQ4JIVI5kiw2DlScYIrwetLSNNuNZ1XS9HtDGLvVtQstNtjO/lwi4vrlbW&#10;Ayyc4Tcw3HHAr9ZxlTlQRjGDz+hGMEf05r4w+JH7O+pW93Lq3gKP+0bO7up5JvDzvb2lxpSNH5oN&#10;jc3UqrPDvDqIjtkQeWq+dlmT501Lwp4o0aAXOseG9e0q3JwJ9S0fULGEtu24Et1Gi5zxwa+0v2d/&#10;Gej3/gyy8JNc21rregz6hGljLcj7TqVle30urJqFrFIqblVppYXSNpCnlh32iRBX0PVTUNQsNKtZ&#10;r/VL2006wgCefe39zBZ2sPmSCKPzbi4Kqu52VVycbiFHOK/Pnx38UfFfiLxX4g1Pwvr/AInsPDto&#10;8a2kGmarq1tZwaZavHpsOpzQweSIhdTOJf3sYZXnWIsTjPtf7Nev+Idffxidb8Q61rCWaaALaHVL&#10;+fUY42ujeebLHLel5IyBEBtjZVYH5wSqFfCPFvj74h2fiHXfDy+NvEc0Wk+ItW0+CW3u5NOubj7J&#10;fSWSM/8AZxQjcFz5QYqCeBX0F+z58Spddtbvwl4j1m6vtfhnmvdHuNUunuLrUNNMIlubOO5mBklk&#10;tmR5dryM/lPhB5ULBPpul5OABznHA9TwBjr1Pbk9a/OT43+JNG8UeP8AULzQ2hnsrO0s9LOpW88k&#10;0Gq3FojGe8h3gBUUv9mTyso6xCVWYSZrlND+HnjjxGbT+x/C2s3MF8sr2t/JZy2elTLFG0jMNXvv&#10;KthwpC7phubCjLEA/b/wm+ENr8OY59RvLxdR8SahafZLq5t/NjsbOyaRLiWys45CPNDSxozTSorH&#10;aoCR/Nuxf2k9Pu7z4eQ3NvCZIdJ8R6bf3z71X7PaS21xpaSlWIJzPcwR4XJ+bOMAkfA9Fe9+J7Gw&#10;uPgF8NdWSdnvtJ8Q+INIMSOGijXV9Qv9QuUnXqJNtrasgz91yecitDw38EbOx0dvE/xW1v8A4RDR&#10;ZLZJLPT47iCLWpZZIXu1iuFuI5Qk3lIWSyiikuGJZWSN4yjT6r8WPh/oOmXnhXwL8PdL1TRhqY1S&#10;C68Wm41XTpdUXbZzaimjagZJsPboEic3ULgMd0QG9G5HUPjx8RLu3FlYahp/h3TxZyWEdh4f0q0s&#10;4ba1ZDDHHZz3AmngMSEJE0EqMgVSpDANXkdzc3F5c3F5eXE93d3U0lxc3VzLJPc3FxM5kmmnnlJZ&#10;3ZiWZmJJJJJJqvRX3T+zd4R1LQfDWq69qIkt18WS6bLY2csLRSf2bpqTi11ElyDtuTcu0QKAGNUk&#10;BZZVx9H18LftM6R9j8baZq0VkYYNa0CAS3gVyl9qmnXMlvc5LEjfFbNZoQMYUp35P194BeSXwN4L&#10;kkZpZZPCfht2cv5rySSaRASzuSSWJJ3E85JBr8/Piv40HjrxpqerQPv0q1xpOhkDbu0qxkfy7nDw&#10;wS/6TK8l0EnQvGJPKJIjXHmtFFaOl6XqGtajZ6TpVrLe6jfzx21paxBd8sznA+dyFVRgs7uQqKCz&#10;EKCa/R74XfD22+HfhtdNL291rN5It5reowRBVuLkrthtYJXAka3t1ysQfqxeTZGZWQek0UUV8kft&#10;KeKzptvpngPTIFsoNUEvibWjDAkMN2txqcr20amJgHMl4lxdXJePLSCN9xYyZ+Pq/Rq6v7H4MfCi&#10;zWVbb7dpGkxWVrbxPLcQal4qvka4n2G4eKRoGu2muZFVlZYQ5RBtVK/PPUdRvNW1C+1XUJvtF/qV&#10;5c315P5cUQmuruZp7iQRQKqJlmJCIoUZwABxXV+Avh/rvxB1j+zNJj8q2t/Lk1XVp0c2Ol28hbY0&#10;zL96WTawggU7nIY8Ikjp97eA/hZ4V8A20LafZJea2IFivPEF4m++uZMuZDao7MlrG28p5cAGUVBI&#10;0jLvPlf7TPi59P0HTPCFrJD5viCY32qBZbd5o9L0uZJLSCS1kR3VZ7rEkc6un/Hs8Y3qzgfElen+&#10;DfhD438bqlzp2nLYaW67k1jWGlsbCUYyhtQEeacEgrvhiZAeGYGuh+KHw88I/DawsNJfVtb1vxlq&#10;EQvleOK003RLTSvtTwrcz2bxzyu8hjkijSO76q8jlAEjl8PorY0PXNU8N6pZ61ot5LZajZSiSGaM&#10;56/K8UqN8ro65V0YFWUkEYr708Lar4e+KcXhnx5pEVlb+NvC09rbalDKZIZLO2vt1nrdhcIgd5re&#10;S2ku59LcttE4XLp/pUR9soor528YeJtE+Dfh3URaR2h+I3jV7zWb42REwXWNSklkudWdr1GK6dZz&#10;ySx6fBMmZAuwh3N1OPhq8vLrULq4vr64mu727me4urq4dpZp5pW3ySyyPksWJySaq0V9BeA/hZ4R&#10;+JnhuV9B13VtF8X6UYRrNjqqWuo6XKJYpFgubA2sVvIsM7rnJkkeEhkdJAY5X8/8Z/DDxf4EIfW9&#10;OD6e8hih1nT5PtmmSyBVO1pQFkhLFtqLcxRs5VtgYKTXntfoH+z74rk8ReBk067ljkvvC9wNIwJF&#10;Nw+l+SsmkTSRIo2gLvto+u4Qkkk7hWz8Qvg34X8d27zRQwaBr5m88a5Y2UTPcM5HnpqtpG0Qudw6&#10;Ozh1bBVyu9JPgjxX4T1vwXrVxoev2ptr2ECaKRCZLS/s5GKwX9hcEASQybSAcAqwZHVZEdFg8M+I&#10;9T8Ja5p3iHSJI0v9NmaSITRiaCaOWJoLi2njJBKSxs8blSGAOUZXAYfdfxLj0n4l/B691zSSksUO&#10;nJ4q0qW7leOWzk0hXk1KCZLJpENwtsLu0MTF4xKeWyA6/ntX3Z+zt4q/4SXws2ianH9q1DwPd240&#10;28nTzni07U7ee3sPJuJ3dllhjF3a5RY1W3McYyC9fRlFFFfNvx4+E8/iiBfFnhmyhk13T7eX+2LK&#10;BGW912whRRBLAFbbJc2qIwWPZ5k0ZCKxaOGFvhmiiivpj9nTx+uiaxN4L1KRV07xFdCfS5pHtoo7&#10;TXBB5Rid5NrN9sSOKFAHb96saImZWYew/tJahd2Xw6jtoJPLh1fxFpmn3q7FbzbSKC41RIwW+7ie&#10;1hcEdhjoTWH+y/pttF4U8RaugkF5feIF06cs+Yja6VpsVzaCNMcPuvLjc3OflGBjn6br4y/aY8Fy&#10;W+paf45soc22oxR6VrZjiUeVqNqp/s68ncyFm8+AeR8sQSPyFDMWlUV8qUVe0/UdQ0q8iv8AS7+9&#10;02+g8zyL2wup7O7iE0TQTeVcW7K67kZkbBGVJB4Jr1WL47fEJ1kg1m80jxNp08bRXGk69oGlTadc&#10;q3/PeOxjt3bacMAZMZA4xXdW3xS+HXj7TdO8P/E7wymijS7W6tdH1nw39sj0zSBcwNGXtdLtCZbd&#10;Y0itkhi2XcTSAF0jjGK5f4gfBmbQrNvE3grUE8X+DDDLM9/Z3Fpf3Wni1dorp7iXT/3U8ClWJuIB&#10;hMOsqII97V/Fl/NB8FfhRpKBFtdQ1HxlqdztRQz3Ol61LZWzuwGWIS7kXJPTA7DHiVFfpr8J9Ki0&#10;f4b+DbSKVp0l0S21QyOoRlk1wtrUsIVSeI3uGjU9wM8V5h8XfgX/AMJXdXHijwpJBba/LEz6jpU5&#10;8q01qaOP91PbTn5YLp1Xy2D4jkO13MTCSST5I1TwD420Z7hdT8Ka/bLazm2muP7Lu5rEzbioEOoW&#10;6vBICQdrRyENj5SRzXtX7NXirRdE1vXND1S5Fnd+JV0mPSZptiWk13YNcBrB52I2yzfaF8gMMOQU&#10;B8xo0f7fo6nHHPHp1PB5wD718R/Gr4ryax4h0zS/AWsarbjREv7O51jQtVubaPWrjU5Ld3s7P+zy&#10;rTQwtAu2QuVkdm2LtRZJMz4I+LfGusfEnQrO+8SeJdW04waxJqFpfavqeoWQgj0acQzXEU8jIAs3&#10;lbGYff2jOTivdvP8Z/8AC/f7L/tqb/hFf+Ed/wCEm/sf7V/o/wBg/s7/AIR/b5GP9Z/aP77Znp8/&#10;tXqfgrQB4W8J+H9AVYY5dL0q1huzaNMYH1ExiXU7mF5QrkS3DSyZKr97OB0r4N8G3CfDv4uppl9M&#10;JtMtNe1Hwlq0t46aVZ3ukXs8mkm91OKcyR/Z13R3zRysyfIvzgAOPpnxN+z54a1LULfV/Cmo3vgf&#10;VIryO88zTUe6sopkme5F1ZWfnwSW0yyGMxm3uEijCAJED8w4H/hUXx5BRR8TPldyCx8Z+MQsaqCy&#10;vIPs2cE/KNgJyemMkbug/s/ajqWoR6r8U/FN14mlt0+z29hbajql4kltG6yQJc63qOy4EQLTA20M&#10;aEEqwmGSh+mre2t7S3gtLS3htbW2ijgt7a3jjhgggiQJDDDDEAqIigBVUAAACpqK+c/2ltB/tHwV&#10;Ya5DbebP4c1aPz7kzbPsul6ugs7oCF3AcyXQshgIzL1BC76+E6K+zviB42Pwt8PeCtH07TtNX4iD&#10;wRpmkXOry2KXEulaLDaC0dYLshRMTewO8EbmSNSju8fzrv8Aj6+1C+1W7mv9TvbzUb+5Kefe39zN&#10;d3c5jjESebc3DM7YUKoyeFAA4qlRRVi2tri8ubezs7ee7u7qaO3trW2iknubi4mcRwwwQRAs7sxC&#10;qqgkkgAE19cfBT4KatpurW3jDxlZJZGyRZ9E0W6W2ubiS6ntw8Wp6hEfMEBgDgwwuBMk4DsIjEok&#10;+uKK/P8A/aN0pNP+JE12srSNrmi6VqkqMoUQPCr6IIlI+9lbNZM/7WO1e7/tNRyN4A01ow7rH4rs&#10;HmePc8YjOlX0YdyONu8qATxkj1FfCFFFezfDz4K+KPHD217cxTaB4alSVzrN3ArS3OyFZYY9M06R&#10;45Jll8xcXHywBd5DvInlt94eFPCujeDNDtdA0O3NvZ2255ZHKPdX93IAJ7+/uEVfMmkwoZ8KFUKi&#10;BI1RF6Kiiiq91cQ2dtcXdy/l29pby3M8mxpNkMEZklYRpyxCgnA5NfkrNNLcSzXFxLJPPPI8000r&#10;tJLLNKxeWWWR8lmYkliTknmvo79mnS7c+IvEXii+fT4rDw3oflyXF60cbWM+pymT7fHNMNkSJbWt&#10;2k0pdSqvjlWbHkXxD8YXHjjxbquvyPP9klmNvo9tPvBs9Gt2Mdhb+S0syxuV/ezpE+wzPK6/erS+&#10;F3w+uviH4lh04i7t9EtB9p17VLWJH+xW21mt7dHmIRZ7l08mH7xA3y+XIkTiv0g0rS9P0LTbPR9K&#10;tIrLTrC3jtrS1hB2RRID1ZyzMxOXeRmLsSWcliTV+vzNbQ9U+JPxF1218NWyzya14g1vUllkkBtN&#10;P0641N53v7+7iBCwxrIoZ1UliQkau7Ijfbnw4+Efh74e25mVYdZ8QvK8kmv3dlDHcWyGN7cW+lRs&#10;ZDaxmKR1l2SbpSzb2KCOOPo/iJ4il8J+CPEmvwSSRXdlpzpp8sUME5h1K+lXT9MnaC5/dsqXEsTy&#10;BlI2g/K33T+dfg7wL4m8d38lh4dsBcm2EMl/eTypbWGnQzzCFZ7u4k79WEUQeV1Rykb7Gx9CWf7L&#10;F49vA1/41tra7ZR9ohtNClvbaJyx4gupru2eQAYOWhTnjHGTwPiL9nj4g6IklxYQWHiW0jF7KTpF&#10;wVvo7a0QSxvJp98sTvLKpOyC1adiwKAElN/iFzbXFnc3FneW89pd2s0lvc2tzFJBc29xC5jmhngl&#10;AZHVgVZWAIIIIBr3/wCAHxGbwzri+FNTlRdB8R3aiCV0YtYa9Ki29rLvjBPl3O2OCTcMK3lvuRFk&#10;3feNFeX/ABa+IEPw/wDCs13CRJreqmfTNChWa0WWG7e2Zm1d7e4Dl4LT5GcCJwXaKJ9gl3r+b9zc&#10;3F5cXF3d3E11d3U0tzdXVzLJPcXNxPIZJp55pCWd3YlndiSSSSSTXaeEvhr4z8atE2h6LcPYSSKj&#10;avd/6HpMSef5E0ou58CXyjkyRwCSQAHCE8V7lp37LOqSWofVvF+n2V55jhrfTtJuNUtRGMeW32y5&#10;ntHLNzlfIAHZm7cb4z/Z68YeGbebUNJkh8V6dFJboE021u49cKSoBLO+iqJcokp2HyZ5H2kSMqrv&#10;8vq/2X9b1Bdd8Q+Gg/maXcaOde8qSSU/Zb6yvbfT2ktYy/lqZo7gLO3ll38qH5gqYP1/rGi6Vr+n&#10;XWj63YW2o6ddoY57a5GVIIIV0dfmjkXhklRg6sAyMGAI+HPi78FbzwfcXGveGba4vvCkzPLJbxie&#10;6u/D2Q0rxXTHcz2ihf3dy7ZUYSY7tsk3uv7NeoXd38O57e4kMkOl+JNT0+wUpGvkWklpbapJCrIo&#10;LZnuZny2W+fAO0KB9AV80ftA/DAa5p7+NtEtrWPVtHtJ5fEEaqsE2raTaxCQXpkLBGns0R/vLvkh&#10;+XeTFFE3w9X2X4N1kfEn4FeJvCdyLu41nwro5tI7ewQfar2HTYv7V8JGOOK22EO9qLJoYy80iws7&#10;OrzKa+NK+y/2WdRupdN8Y6QzhrKzvtH1G3jEcYKXWp29xbXjmQDcQyWkACk4GDgAsc/VtFFFQXFv&#10;b3dvPaXcEN1a3UMttc21zEk1vcW8yGOaGaGQMro6thlOQQSCMV8X/En9njUdLa41jwIs2rac01zN&#10;N4fJB1LS7dIBMBYTzSbr5NwkRIgouBmJQLhmZx8wOjIxVgVZSVZWBDKwOCrA9CO4ptFezfAFrlfi&#10;n4eEDzrE8GtLeCFmCPbDRZ5FW4A4KecIiA3G8KR8wFbH7SOoR3nxGFsioraT4f0vT5SsqyF5JJZt&#10;UDOgUbG2XKgKSSQA2cMAPvGzs7fT7O1sLSJYLSxtreztoUJZIbe2iWGGJWbnCoqirNeefE3wBafE&#10;Lw1PpZFpBrNsRc6FqdxHM32C7DqZo2eAhvKuUUwSgh1GVk8t3jjFfnz4s8C+KfBNxFB4j0maxW4D&#10;G1uleG5sbkKzIRDe2paPfhdxiZhIFKsyAMCeQooor2L4b/E+68PPY+FvEi2Wt/D+8vo11LSdZsk1&#10;G202K4u0mk1G1jaKZysEii5+zBHRjv2Is0nmDY/aMilX4i+ewj8i90LSrmyljMLLcWv7y387MX/T&#10;SORQXOcAfw7TXgteufA7w83iD4kaEDC8lrorSeIb10mihaBdMw2nzYkOXH217VGSMElWJOFDMv6O&#10;UUV5V8RPhD4Z+IET3MsaaP4h3RsniCyt0eeZUh8hYdTtsotzGFCBSzLImxFSRU3K3i8fwV+NOnRn&#10;T9H+JMdvpFo0senQJ4n8WabH9mEjNFjT7WB4oXYZZkWRlViQHb7x2NN/Z91vW7iG++JvjfUdde1V&#10;4YLOy1C/1Erb71ljH9sa2N6Ix3h4Uth2ZZc5FZvx+bw/4M8H6H4C8M20OkLqmojVb6x06ZUM2n6Z&#10;B9njfWk3+dOZ5jC0UtwH3tbMdxaIY7/9nPSP7N+HEN80kcja9rGp6moEW14Y4HXRlgkfJ3jNq8in&#10;gDfjGQSfnf44WV14R+LEutaa9tZzXo0fxVpbWsK5tbuFhbvcXUMqbDM95aS3D8OG3hmJZmA+kte+&#10;FPgH4oaRZ+JLSxk0DUtc0631a31XToobeeRtStnv4m1nTkJt53aScSXLjbM5UILhVFeZ3/wd+M+m&#10;JLD4f+JN3f6bZWsEWnWw8SeI9Hu5YoYERLSGxBktoRH9yNTdbNiqcr91bNr8BPHevSR2/wAQPiJc&#10;6hpFrcRTw2lnqeta5JMxBS4MJ1xYo7ZymFSUQyk5OUwPm+l/D/hzQ/CumppHh/TbfS9OSWSf7PCZ&#10;HLzzALJPPPcM8sshCqpklkZgqqucKoraorhviXoJ8T+A/FGjxpcy3E+lTXNlDbFRNPf6a66pp1sg&#10;cEESTwxxsMAlWIBU4YfmBRX1z4Y1bSPA/wACdE8S6lbafrOpyeI7/V/CWm6hFcmCHxAlzcaJBPIk&#10;ZcP9mhjuLwMwjUHaqOk/lyH5s8U+Lde8Z6pLq/iC/kvLh+IYRmOzsoMALa2Fqp2RIAFyB8znLuzS&#10;MzHmaKKK9y+F/wAGPEPi3UdN1PWdMn07wissN3dXF+strLq9oipcraabbqyTsl0jqBdrtjVd7I7S&#10;IEP6AW9vb2kEFrawx21rbQxW9tbW8aQwW8EKCOCGKGMBURFCqqAAAAAAACpq+Vf2pNLuZtH8I60u&#10;z7JYalqelzgsRJ9p1e2iu7XanddtlMGOeDt9a6LwZPNN+zdeSTPJM6+C/HkAaV2YiGCTUbeCNXbJ&#10;2xxqqIvQBQvTAr4PooruvBnw68WeOrgR6FpkjWSyPFc6zdrJbaNaPH5ZkimvipDSKJY3MEQeXa24&#10;IVyR94/Dn4VeH/hxbTNYvLqWtX0UcV/rV2kcczwrtkazsoI9wt7cyL5pj3OzNt3u4SPZ6bRRRRX5&#10;ofF7VRrHxK8YXQiaHydWfSvLL+Zk6HCmitLuwOJDbmQLj5d2OcZqL4TaR/bnxH8H2JkSMJrEWpOZ&#10;I/NSSLRI21mS3ZMj/WLbtHk9N2eRXd/tDeMTr/jL+w7ScPpnhaJrLajRPE+sXGJNWlDIN2UIjtWR&#10;2O14nIwWbPjOgaHf+JNa0zQdLjEt9qt3FawbllaOPecyXNx5KuyxQoGlmdUbais2CBX6WeAvBGmf&#10;D/w7BoOnPLct5rXmo38wKPqGpyxLFcXXkZYRphFSKJc7UUbmd97t2dfAP7QF3d658U59Kt7N5rjT&#10;LDRNDsYbRJZ7m/kvIhq0QWFdxaRpL0xIkY5CrgEkk+2/DH4BaPodvZ6140t4dY12SKZm0W5W2vND&#10;0wToESOWBldLu4jTdl2JiVmPloxjSdvpHpnsoHPbAXv7Gvy81O4134l+NtQu9Psbu+1XxHqk0tpp&#10;6SC6ltrdm2WlrJdMsS+VawBI2ndURUTe2xQce5aR+y7rNzaCXW/FFhpN2zcWljpsusLHEYlb99dS&#10;TWo8wOWVkjV1AAKyNnjM8Q/sy+LdOSWfw/qml+I4ooYWW3lV9E1S4leURyxw29y0lrtRTv3yXqFg&#10;GAUttVvAtZ0LWPDt6+m67pl9pN6gL/Z763kt2kj8xoRPAXAWSJnRwksZKNg7WI5rqfhr46u/h/4o&#10;s9YiaR9NnKWeu2ccUUz3ekyTK84gjmZAJ48CSBhInzAKzeW8it+l1he2uqWFlqVlL9os9Rs7W/sp&#10;tkkfn2l5AtxbTeXKA67kcMAyqw7jOatVieJfEWm+E9C1HxDq7zLp2mQrLOLeLz7iR5JVt7a3t4sh&#10;TJLK6RpvZVBYFmVcsPzG8WeKdW8Za5e6/rM/m3d3JhI0GLeztY8i2sbSP+GKNeBnljl3LSMzM3w9&#10;4U8SeLbprPw5o99qsyGMTNbRYtrXzEZoje3spWGAOI32GaRQxXAJNe+aH+zD4kvIRLr/AIg0vRTJ&#10;bW80VtZW02tXMUsqh57W+3PaxI8WdpaGWZWYHaSuGKa/+zD4jsrfz/D2vadr0qRzSTWd1bSaJcyM&#10;gUwQ2TvLcwuz/MD50sQXA5IJ2+bfCjVNQ8J/E7w9HNb3lvNcauvhvVNOleawlA1WYaZJDfQspb/R&#10;5mjnMLp9+IA7WAYfpDLFHPHJDNHHLDKjRSxSoskcsTDZJHIjghgw4ZSMc4IIr5P+LPwDtWtLrxJ4&#10;AspI7uOSa61LwzAN8FzAw8ySXw/DjckiHc32MEq6nbAEaNYpeb/Ze1SeDxL4m0QRx+TfaHDqUrsG&#10;E8c+j36WkMadtrC9kLgjqq+9fa9eZ/FL4cWvxG8PiyEsFlrWnu9zomoTITFFM42zWl00as4t5wFE&#10;hjBKsqSBX2bG/Ny6tbixuriyvIZba7s55ba6tp0Mc0FxbyGGaGWNuQysCGB6EYr6i/Zl8Xta6nqn&#10;gq5kRINSjk1rSd0kcbjU7WNYb+3gG3fI01uqy/f+QW7ELlmNfN3iPSl0HxBruiJM1yujazqelrcP&#10;GIWnTT76S0Wd4QWClwgYruOM4ya9b/Z11U6d8SrS0EIkGu6Rqull2Yr9nEUI1sTKB94k2Yjwf7xP&#10;UCv0Doooor5t+K/wHt/FFxe+J/CTwafrssUk15oxjji0/XbxWVjPDNuRba4kXf5jMpjmk2tIYmM0&#10;z/FWpaXqWi3s2m6tY3WnX1uQs1pewvbzJuG5HMbgfKwwysOGBDKSCDWdRWrocF/da1pFtpUksWq3&#10;GqWEGmzQSPFPFqEt0kdnLBJHhldZCpUqcgjIr65/am1KaPSfCGkjP2e+1HVdSk5X/XaXbQ20HBGe&#10;l5J3H0PGPTvgTCYfhX4WDx+W8i6tMQUEbOJdeumhkYjlsoUKseduP4cCvXKydd0TT/Emj6loWqQi&#10;ew1O0ltbhSkbvGHGYriDzldVlicCWJ9uUdVdfmXNfnd48+Eni3wHLd3F5ZPqGgQziODxDZIr2kkM&#10;jKsEt5bozSWrMXWMrN8nmZWN5BtY+XUUUV23gvx/4l8BXrXeg3u2CfaL7S7pTcaZqCBlfbcWpIw3&#10;yhRNEUlUFlDhWYH2v47XOl+IPBfwz8S+F7BLTwuTr1rDFDawWEWnXN41uV042UOEVlktLtSIgY8x&#10;kqxUqW+Xq0tH0y41vVtM0a0aJLrV9RstMtmnLrAk9/crawtM0aswQM4LFVJA5APSv1es7O10+0td&#10;PsoEtrOyt4bO0t492yC2tohDbwx78nCooUZORirFFcl4w8DeGvHenx2HiKx+1C2Fy2n3kUr299pk&#10;9zB5Dz2dwh4P3JGikV4nZEMkbhVA+c/+FD/E3w//AKD4L+JLW2kzZnuY21PxB4ZX7Y7GJy1jpBuk&#10;kHlLFmYuGPKlAFBaxa/Ar4h688dn4/8AiNd3ugw3VvdGwtdX1zXHnkjcxyeSutLFDbymJpFjn8uX&#10;aW5jIyD1/jLw14O+Evww8TPoWmWsOoappTeHBqF9cK2s6pLrSRafchb18sdsaNem1twkRaJnWNAG&#10;I84/Zd0GZ9S8TeKHW5jt7ewg0G3bySLS7kvbhNQvVW4PBktxb25ZBnAlUtjK5+s/7D0r+3P+El+y&#10;p/bn9k/2F9v8653/ANk/bft/2PyPM8nHnfvN3lb+27b8ta1fDv7S3hV9O8T2PiuCP/Q/EdqtteOp&#10;uHZNW0qJbcNMWXy4xLamERIr5YxSsVGNze//AAU+IMPjTwnb2l3cyS+IvD0FvY6ysqzGS5iAaLT9&#10;TE88krTGaKMfaJCwYTiQlFRoy3sdFFVLS/sb03IsbyyvjY3cthe/ZLmG5FpfwqrT2V0YS3lyx7gX&#10;jfDLkZA726xPEmiQeJdA1nQLlo0i1fTbzT/PltkuxayXNuY7e8S2kKhngkKTRjcDvVSCpwR+VE0M&#10;tvLNb3EUkE8EjwzQyo0csU0TFJYpY3wVZSCGBGQeK9d+EvhmznvdQ8deJrdh4O8EW8mpXjSqiw6n&#10;q8Kh9M0a2aaWJXlMjJL5ZLBm8qGRQLhc+feK/Ed74u8Rat4k1AKtzql0ZhEuzZbW8aC3srRWjVNw&#10;hhSOIOVDNt3NliSedoorU0fR9T1/UrPR9Gspr/UtQmEFpawAM8j7S7uzNhURFVnklchERWZyFViP&#10;0V+Gfwt0X4dWO63Q3fiDULS2i1fVZXWZiwjR7nT9MPlxmK0M6mRUK73Owys+xArPH/xb8MeAoI1n&#10;lXV9VmuHt00fTLm2e5g8h9l1NqDFv3CxkFAHBZnO1UIV2TW8A/Ebw98RLG7utEN5DPpxgXUrC+tj&#10;FcWRvDJ9lLTpvikWQQyMpjkJwPnVCQK7yvh/9qC2VPF/h+789Gkn8NLbtbBSJIktdUuJUnZuhEhm&#10;ZVHbYfUV638Q5xefs7R3k0MAkufDPgS6CwwpHFbzXF9pzv8AZ4xxGApdFC9FO3pxXwZXo/gn4V+M&#10;vHriTRtPW30zcyvrmqM9npKsqyEJFKqPJOd8ZiYW0UmxyvmbFO4e/aL4Y+BfwxuoH8T+KdP8SeIY&#10;bmeJjLBPqVppl3ZyPDMr6Doq3QgdRIqkXzSEOm+HYysB1TftN/D9JGjGmeLZEVnUSx6dpJVwvCvG&#10;kt8jbSORuAPqAas2X7Snw6u7uG3ng8SaZC4ctf6hpdo1rAURnHmppd1dTHcQEUxwtyRnC5Yer+Hv&#10;G3hPxWkZ8PeIdM1OSSGScWcVwI9Sjt4p/s0ktxpVxsuYl3lQGliXO5WBKupPU0UVDc20F7bXFndI&#10;0ltdQS21xGpYM8E6GOZVdSCGKkgYIx1r8ja9v8P65beGfgn4oe0VE13xn4q/4Rd5hdok50Ww0mC+&#10;umWzlDh41W4mtpCgUg3KMzgqit4xbW1zeXFvZ2dvNdXd3PFbWttbxvNcXFzPIIoIIYYwWZ3YhVVQ&#10;SSQAMmv0s+GPgG1+H3hi20vbay6xc/6Vr2o2yyYvb5mYpGjzEnyrdGEEICqCA0pjR5Hz6JRXFeBv&#10;AOgeAdMlsNFhzNdzC51K/l/4+b6YbvJjYtkiGEMUgiDEIuSS0jyO/a1zHjbw8vizwlr/AIexCZdT&#10;0y5hszcsywRahGvn6bPM6LIwSO4SJ2KoTgcDIFL4P8KaV4L0Gx0DSIUSG2RGu7gIVn1K/aMC71G6&#10;ZmZjJKQDjcQq4jTaiKo6aivOviB8MvDfxCs2Gp24ttZhs3tdL1+Df9r08Gb7RGkkKuiXEIfdmCXI&#10;AeTyjE7mQfnp4u8I614K1q60PXLVobiFiba5AY2mo2hbEN9YzHh4nH4qco4WRXQfeHwU8eL418Hw&#10;RXUzSa/4ejt9M1neZXkuFVGXTtTeaaSV3a4jT987sC06S4QLtz67LLHBHJNNIkUMUbyyyysFiijj&#10;Uu8kkj8KFAJZjjjJPAr80vit40/4TrxnqOrwNnSrULpWhgqF/wCJVZu3l3BJihkzcStLdbJlLx+Z&#10;5W4iNa98+E3wDtltrTxJ4+s3kupXiutO8MTgrDbwD95FLr0WMvI5w32NiFRRicOzvFH9YW8EFrbw&#10;2ttBFb21tFHBb21vGkMEEESCOOGGGLCoiLgKqqAAOBipKK840n4cWGi/ETWfHmn3S2667o0lhfaM&#10;lpEkK6hLdwXNxqMVxCVx5v2ZXljeNmaV3kL/ADBR6PRwRg9O46jByDwQcYz79cGuS8I+DrDwZFrt&#10;npTlbDWPEV54hgshDFDFprX9pbwTafarBhDCjwEwgIu1CseCU3t1tFfnf8bvh8fBHip7qyijTw/4&#10;jku7/Sli+zIlnMjq+o6WlvAF8tIGkQwDYF8p0QM7JIRW+Bvic+GfiJo+6My2/iAr4Zudib54/wC1&#10;bmIWUsJLoF23SW/mM27EXmbVL7ceZaxplxourapo12Yzd6TqN7pl00Tb4jcWFy9rOY37qWQ4NfWX&#10;7K9pcJa+Nb54XFrc3Gg2sFwR8klxZx3ct1Ep9UWeFm/3hX1pRRQBn1JOPlxnqegx+XXOa8y134x/&#10;DbQEczeKNP1Cf7NNcQ22iM+tPcNEpK2y3GnB7eKWRgFRZ5YwSQWIXLDi7D9pP4eXl1Fb3EPiPSon&#10;OGvr/TbWS1h/2pE0y5uZiP8AchaqWv3n7P3xSluPtmu6XZaskSyNrwNx4VvyiTRRf8fuuQwwXbbE&#10;WNUnSZkjLGNUOWHhPjf4CeLfCtvLqmlPF4r0KKEXD3mmxmLULaHbDumudJLuzIXkbY1rJPiNGllE&#10;S8Dwuvo39mIIfH2rFkV2HhHUDGxVWKP/AGxYDcuejFdy5HYntmqnxHsYNU/aE/sy7Drbaj4j8D2N&#10;x5b7JBb3enafbzNG5DbTtYlW2n1xX3tVa+vbXTLC91O+l8iy06zur+8n2SSiC0soWubmZo4VZztj&#10;ViQqknoAT1+f9F/aP8Kap4pXRJ7C50nQ53MNl4k1C6jVDclV8v8AtCwVCLaCR96Cc3DhPkeVY0Mj&#10;Re1ibwx4x025s1uND8T6TN5a3cMU9hq9kx81nhEqxGRARJGWQ5yGTcpBXj4X+NXwrTwBqcGp6N5j&#10;+GNbmnW0hk86WTRrxAJW0ua7fIeNlJe1d381lV1cMYjLJ4bRRRX0RoFq/wAV/hm/hjzvN8Z/DkXN&#10;/wCHI5p5mk1Xw5eKv2jTIYzJI8kiPEsEZECpHts4gyrJIw+d6+0f2XtCgj0XxJ4lJje6vNTh0OIN&#10;bRia1t9OtUv5mhvCd+24e5QSRAKuYUJLHGz6noJ+nT3GMHnnp0qnp+pWGrWcV/pd7Z6jYXHmeRe2&#10;FzDd2svkytBL5VxAzI211ZDgnDAjsRVyiqepahZ6Rp95qupTpaWGnWs95eXDbmWGCCPzZX2xhmbA&#10;zhVUsTwAWOD+c3iXVtY+MXxHRbBHZtVvo9H8PwSW0i/2fosc7vbzX8dn9pdRFG0l3eupkCfvWX92&#10;oC/otpWm22j6XpukWQcWelWFpptqJW3yC2soFtoBI4+821Bk8ZOTXz9+0t4a/tLwjp/iOISGbwzf&#10;bJ182NYv7N1po7W4kMRUs8guUtAm1wFVnJVuCOe/Zu8frLbS/D3UJAs1sLvUfDsjm3jWW3aT7TqW&#10;lKvyO8qSNJdJ98lDNkokSg/WNFFUBqmmnU20UXlt/a6WEeqNpplUXf8AZ0s72i3yQnBaMSqyM4+6&#10;SA2Ny7r9FfmL8T/D8Phjx94o0a28kWsGpG6tIoIvJht7XVYU1W1s44gSAIUmWEEYB25AA4FTwD4N&#10;vPHfifT/AA/as0EUzPcajfeXJJHYabbDfdXL7FYBm+WKHfhTK8aMyhsjofi34qtPEHiSPTNGfHhX&#10;wfZweGfDcCXElzAbTTUW2mvY5GmmWQSsm2OdWBkgjgLjcCa8rooor7t+D/wU0vw9YaX4o8TWYvfF&#10;M32bVLK3uRMkHh0NF5lrF9jlC7rxCd8rzKfKkCiFVaPzZPYPFXjXw34L0+4v9d1K3tzBbi4i06OW&#10;CTVb8SNsii0/T5HVpGc4Ct8qDlnZUVmXifh98a/DHj67OkRxXWja4yyPbaffmOSPUI4/MkkNheQH&#10;azpEgkmjkRD8x2eYqO49hr5y/adGPAWk8HI8X2I4PAzo1/nNT/BEt4o+Ddz4eJtVET+JfDaMyTug&#10;XU1a/LXiZBYg3p3CMgeXtH3smvg2um8NeD/E3jC6a08N6NearLFt+0SQqkdpaeZFJLF9tv7gpBD5&#10;gikEXmyrvZSq5bg/Q+l/Cn4bfD8Q3vxW8Wabd6qjrL/wj1hcXMtqkTs6W8ktpaR/2hcISqvv8mKM&#10;EFGEijLej3X7Rfwz0d49M0u11u/06zt7W3tZ9H0i1tNNS3igVI7a1t9TmtJUWFQIwpgVQFAXK4NQ&#10;n9p34f8AG3S/GROSMtp2irhccdNRNenaD8UPh/4lmW20jxVpk11JcxWkFrdtNpN5d3E7bYIrG01Z&#10;IJJi5wFESNyQPvcHvKKKK/NL4waWukfEvxhaK6yCXVv7U3KSQG1u2j1l0O7upuCp7ZHHFbfwX1q3&#10;8L6n4w8VXMEEi6D4I1K4s3ubaSaJNYutTs7HS4FkiVmie4kkNvvXGEeTLKm4jyG5uJ7uee7u5pbm&#10;6uZpLi5nnkeWeeeZy80000hLM7MSzMxJJOTX27+zt8P10TRG8aajHIureIbZ4dOjc3Ef2TQTMsqs&#10;8DqgL3ckSzq43jyREY2HmSA/SdFcNYfD/RbTxtrvj2dBe65q32SKyeaMCLRbW20qHTJUsl5zNN5T&#10;GW4OCEbylCqZDL3NFeV/C/4W6V8O7O8ZQt5rmoXF5Fc6u7CRjpkd67aXZ24KJ5IaARSXMYzun3Zd&#10;0SHZ6pRXP+JvCugeL9NfSfEOnQ6hZs4lj3Fo7i2mU5W4tLqErJE/GCUblcowKMyn8/8A4p/CvU/h&#10;zqQkQy6h4Z1CZl0nViq745MGT+y9U8sBUuUUEqQAkygugUrJFF7b+zZ4+aeK58AalNEDaxXGpeHG&#10;f7PCzwtOZ9V0xSzK0rhnN1Eqxs2z7QWYJGgH1nXw7+0X49/tnXE8F6fNG+meHrhbjUpIzbSpc68b&#10;dkMazxFyBaRyvA6ZVhK0ySKTGhrE+D/wauPHMi67rq3Fl4St5WSMrmG6164iYo9vZOfuW6MCJ7gA&#10;5YGKM7/MeH7q0bRtK8P6bbaRotjb6dp1mgit7a2TaigD5pJHYl5HY5Z5HYu7Hc7FiTWnRXlfi/4X&#10;ab4l8VeEvF1o0Om6xomu6bf6rdBP+Qrpml/6VDbywoo8y4E0UEMczOuyIybvM2RR16pRXD2XgHRt&#10;M8c3fjnTV+xXuq6PeaZq9nFGq2t9dXN9b3i6suCPLm/cMk+FIlLLIdriQy9xRXyF+0l8PlRoviDp&#10;kMrNK8Nl4ozM8kalYorHRdQigZSIxtQW0/7wDPkbY9xkdvlzQNavPDutaXr2nsPtmk31vfwK5lWO&#10;VreUO1vceQyMYpQDHKocbkZlzzXe/Gl7a5+Ierarp6r/AGXrlloGtaXcJA9tFfWV/oNtIL6OKRUb&#10;95IJC5dQ2/dvG7NdB+zrpR1D4lWl2JhGND0nVtUdCATOJoBoghQkjBBvBJnB4UjHOR+gdFFFcV4h&#10;+JHgXwuZI9c8T6XbXENwltNYwStqGpwyyxNOon03TRLOi7VyXeMKCVBbLKG8w/4aV+Hn2v7N9m8T&#10;eT5/lf2h/Z1l9k2b9v2rZ9q8/wAvHzY8jfj+DPFX9T8e/Ar4hJb6NrmqaRfGZGNtJq9hqmjSaexK&#10;Xc8cXiC7ht1tC3kqshS6RZMCPLhtp8O8WfACb7Euu/DTV4vGOiyhitsLuwnv1WBBDNJaajaMttef&#10;vknDIixumFjVZW3NXzrc21xZzzWl3bzWt1bSyQXFtcxvBcW80bFJIZ4ZQGVlIIZWAIIIIBrp/h9n&#10;/hPfBBBIP/CX+G8EdQf7Zg5r6L/apkiLeBYxLGZlTxI8kAZTLHFJ9gWGV0zuCuVcKSOSrY6HH0f8&#10;PjnwF4I+7keEPDXCqBwNGg9PzNdfXzt4m/aO8LaFrS6Tpmm33iG3tr1rXVtUtrmC1tokjdEml0ZX&#10;V/thXMw+ZoI2KgpI8cgkHtWh+LPDXiRVfQde0rVXNtHeNDY30Et5b28qCRHu7IN50JGRuWVFZTkM&#10;AwIr5g+OHwa07T9Ofxh4M0t7VbVpH8QaPYRs9olm3mTya3bW5fMKQcJNDAnlrFiQLGsUrP8AItFF&#10;Fe4fCbVrDWbXV/hV4hkt4tI8W+bcaHeTRRBtI8XrAsdhdrKHhd/N8uNFi8353RIVAE0m7ybXdF1D&#10;w5rGo6HqsJgv9MuZLS4QrIqtsOY54fMClopUKyxPtAZGVxwRXtP7OGgvqfj46u0dyLbw3pd5eieK&#10;Mm2+336f2XbWlzMVwpeKW4ljXILGIkZVWr74oqGO5tbiW5iguraaazlSG8ghuIZZbKaSFLiOK7iQ&#10;lo2aN1dVcAspDAYINTUUV8EfHv4kQ+MNcg0HRbuO58O+H5JG+1W0s5ttX1aWMR3F2RuEUiW4zBbS&#10;iM/emdJHilSvqr4P+FG8H+AtGsbm2Ntqd8ja1q6sLmOYX+ogOkNzBckmOWC3WC3kRVUboydpYsT6&#10;bRXGfEHwhb+OPCereH5FhF1PbmfSrmXywLPV7ZfNsLjz5IpmjRmHkztEm8wvKikFs1+c2lax4m+H&#10;fiWeawnk0nXdJuLvTL6EGK4iZopfIvNPu4wXimj3pyPmG5VdCGVHH1/4T/aR8I6lawxeKo7rw7qU&#10;dvuubiO0uL/RZ50ZYytmbMTXKGTJkCSxbUAKmV2wX9ptvGXhC9Mq2Pivw1eGBd8/2XXdKuPKTeI1&#10;kfyZmwpYhQScEkAHNcd4x+Mfgfwlp080es6fruqBLiOz0fR72G9nnu4GSMw3lxZ+ZHaIGcF3nwSo&#10;k8pZHQofkD4V/EHV9H+JFtqd3etNB4v1lbbxNG01vp9ndyazeMBqdwoj8mM2s85uVKomFDxq8aSN&#10;X6KUV+ceq+ENV8Y/GDxR4e0tTPNd+L9dmuruLbcQabYPq7vd6hdvuUAQK4DoWBaTES5kZVO58UvG&#10;Wh22lad8MfANxdf8IroBlXV75btJIvEupCZbjfJJEgM0cMweUuGEMkrBo4hHBA7eD0UVYtra5vLi&#10;3s7O3murq5mjt7e2to3nuLieVhHHDDDGCzMxOFVQSegBr6r0LRvDHwP0Z9R8W6o1v8SfEGk3CaRB&#10;p1lb63c+Fba7BtFvYLWZ0t5HR8tPLLKqy+XJBb70WVpdXw14Q+Gvjm7gvPE3xXv/AIhakNUurey0&#10;zUb+Xw0kwuI0ma0stA1F/twVnber2cscbYCKo8txXo2tfAL4cajpMun6dpB0S7EcgsdVtbzULq5t&#10;ZmcSiSeO8nZbhCQFZJTnYxEbRsQy5Hwm+DOpfDzxLq+t3utWOpW82my6Rp0VpbXEU80E95DdyXl6&#10;srBYXXyAiwo0wYMTvXaA30DXyN+1X/q/AP8Av+K//QdMrrfHKbf2bLAck/8ACIfD1vbDXGmOBx6Z&#10;r5v8EaL4Z0bSJPiB49tZr3TEnltPCfhgZhbxfq1uMXM8kpIP2CzYoJ5AhjMn7tizKbefL8afFDxL&#10;4xDWDzjRvDEIEGneFtJCWml2ljF5f2S1uFt1j+0+V5MTKZRtRsmFIlOweb0UUV6l4b+MnxD8NSKY&#10;PEN1qtsGUvYa+8mr20irGY441luW8+FVznbbzRgkDOe/0b4M/aS0fWLi203xRo91o15cC2hjv9LW&#10;51ixubxoW80HT4UN3CJZQkdvFEtySZAHdQpc/TNFfmR8UfC8/hLx14h0yS1jtLSa/uNS0dIIpY7N&#10;tH1GZrmxWzMqoGWFSbZygKrLG6Bm2E1yE+qXVzpun6S/lLY6ZNf3NvGkMaO11qPlC8uZplG93ZII&#10;IxubCrGoUD5ifp79nL4dC7nk8f6vbK9tayT2XhuGaK4QyXyEJda3FuCxyRxZe2hP7xfN80kJJArV&#10;9kUUUUVka7r+jeGdOm1fXdQttMsIOGnuGI8yTYXEEESBpJZGCkrFErMwBAXOa+VfEn7UNwZHi8Ie&#10;HIkiWWEpf+I5GlkmhMH7+NtL02RBEwkOEf7ZICq5KAvhOCu/2jfiPcT+dC+h2EewD7JaaWXg3cDz&#10;C1/LPLu4/wCemOenTG5pP7Tvi+2mtxrOiaDq1pEkouRbLeaXqF05jcRSfa/MnhQhypYC0IZQQApb&#10;ePpfwH8V/Cfj+PytOu/7O1dAgk0PU3ghvnYxNK8lioYi5jXy3LNESyKAZETeoNz4j+AtO+IHhy60&#10;25gjXVLaG5n8P37P9nex1NoT5KyXCpI32aVgi3SbG3JyAJFjZPh/4WeK7n4c+PoRqgeztJbibw94&#10;ktpvlNpG1x5DzTKcgNazosjkAttV1H3jX07+0R4zfw94Sj0Cyl8vUfFbz2srgNmPRIEU6ntZSMGY&#10;vFBhlIKNLjBGR5R+zt8OTq2pHx1q8DDTtGnMehwz28ElvqWqbGSa8/f7jtssq0Tqg/f7WSVWgdT9&#10;j6xrGl+H9Mu9Y1i9hsNNsI/PurucnbGoOFVVQFndmISONAWdiqopYgH5b8X/ALTiRTta+CdGiuki&#10;lKtq2vrMkFwiPIjC00q0kjkCOBFJHLNOrAEq8APNea3P7RvxJnuJJ459Fs4327bS20lGt4tvDeW1&#10;28sp3d98rD0xW9pv7TvjC3ntzqmieHtStEEn2hLVL/Tr2fKt5RS6ea4iTaxXP+inco24BO+vo7wB&#10;8YfCfj4xWVtLJpWvtGzNoWobfOl8m3We5fTbtB5VzGpL7RlJSsbO0KIMn1SiiiiuQ8eeD7Lxz4X1&#10;Lw7eFIXuUSfT70wxTS6fqNu3mWt3D5ikjODHNsKu0TSRqyh81+Ymo6feaTqF9pd/D9nv9LvLmwvY&#10;RJFL5N3ZzG3uI/NgZkba6kbkYg4yCRzUusanPrer6prF0kUdxq2o32p3McAdYUnv7prqZYRIWbaG&#10;chQzE46k1+gPwG8NzeHPh1pjXKypceIJ5vEkkTyW8ixw6hDHFp5iaAsMSWkNvMVYl1ZyrbSCo9kr&#10;gPG/xN8JfD+ONdcvJX1C4i+02mkafD9p1G5gE4gabYzJHEmS21p5Yw+yQJvZStfMPir9pjxLfyXN&#10;v4V06y0KyIEdvf3ka6lrP7u53rcqkn+iReZEFV4Whm2ksVlY7WXwfX/FvibxTMZ/EOu6lqzG4luU&#10;hurl2tLeWf8A1jWVgpEMAPQJDGqgcAAcVzlFFdf4X8d+K/B0qyeHtavbGITPPJYGUz6ZcSSKscj3&#10;GmzZhZmRFUybN4AG1hgY9TvpfC3xjtmlsLLS/BnxOhMeywWeGz0Tx7Nc/PdLDcSrEkF/Jcs5hWdy&#10;7+YiSSzAmW2tfsxj/ivtWH/Uo6gMf9xiwrL8Q6k+q/tEQXT+Tui+IXhrTv3G/Zs0e/tdIjz5nO/b&#10;APM7b92OMV+gFcf4/wDCp8a+EdW8MJfLpz6itkUvGtzdJE1lqMWoKGhDx5DmLYSH+UHcAcbT5P4C&#10;/Z48P+Grsan4kuIPFl6kQEGn3OnxLottJKgWZ5bS4aX7Uy8rG0oCAEt5XmBGS140+FvwSsbe7udd&#10;Fh4QuL4XN5Fd2etSabct9ldbm7TRtGuJJLdzghPIt7NuGVY0DMmPMvDvjLwLLbax8N/FXxA8TeMd&#10;A8TyWFvZ69qWmPpGn6HMi+bHINS1O8mu0QTJa7RNbi3ikj3svkvKx8U8c/DjXfBEsdxcBNT8OXsi&#10;/wBi+J7ApNpepwTw/arQ+ZEziKV4suInb5trmJpI18w+e0UV0fhLxLfeEPEek+I9PCvc6XciQwts&#10;2XNtIht720YyK4UTQvJEXCll3blwwUj134s+HNE16xj+LfgmeS50TXLwR+JNO+zqlxoGtSKu+W9S&#10;DcIzM5Hn+Ycec6SRySx3Me36a+A5P/CqPCnJ4/tzGeRj/hJL04HtnP6169Xzd+0p4s1PRPDej6Bp&#10;7zWq+KZ9QXULuGdY2fTtMhhW50soFLlLhrmMyMsifLGY2DpK4HmfwP8AjFY+F7f/AIRHxTKYNFea&#10;a40rVtssq6XcXB3zWN1DFuP2eV9zrIi5SRm3go5aP6z/AOE98DGNpR4z8JmFXWNpR4j0cxrI4LLG&#10;0gmwCQCQM84OOhrjfEHxz+G3h8XEf9ujWbyBYCLPQIX1Izicof8AR9RG2yJRW3SA3QI2sp/eAKfk&#10;H4j/ABj8R/EBnsiDovhwmBl0K1uPPE8kP7zztSvgkbTnzPnRNixrtQ7C6+Y3sn7N3w+aJZviBqlu&#10;h86OWy8MAyxOVTzJLXVtSeDYWRiV+zwHzASvn7kKNG5+tqq6jp9pqun32l38Xn2OpWVzY3kG94zN&#10;aXkDW9zF5kTB1LIzDcjAj+EggEfmX428K6n8OfGF1pH2m4Sawng1DRdWt/tNrLPaSEXGn6hbTbUZ&#10;ZUI2SNESEnjkVHYKGr6L8C/tLWptksfH1pMl2stnbwa3o9mr28sBiEVzeaxZNLuSRWXzXazjcOHZ&#10;Y4I9gEnv+l/EfwFrMNtPp3i7QJDcq7Q28+o21jfnynZX8zTb9oriPGxiA8QyvzAFWBqLXviX4G8P&#10;WV1e33iTR5ntIBKNO0/UbK91a6Z/ljitNPhfzGZ2IUFgEHLOyoGYfB/ij4l6tq/xFfx5pk9xayWF&#10;7F/YEM7SRm30myJjtrK6hhlYBbiMu15DHKUdpZQCVev0U0HVBrmhaLrYga2GsaRpmqrbu3mPAmo2&#10;SXaxeZhd23fjO0ZxmtWvhj9pGzkuPiPotvY2rTXmoeGdKjjgtLffdXt3NrF7awIqQjdLK22ONOrH&#10;CoOABVzXrzTPgz4HvPA+l3sl18Q/FlraS+Kby2Nv5eg2ssALadvHmDcIZJYrcA+YRLJd7oQ1vGfm&#10;Kiiivo34feA7DwVFD8SvifLNoVtpE63nhrw5MrW2u6vqtlMrW9x9gkKS4jk2NFB8pY/vZmjtkJl6&#10;2O58CfEnV9QufEnxo1r+yNQzqSeCr6N/CFhpiR3qfYdOuLu9ll0+5eBGEbfZ182Q5mEnyua9oj+B&#10;/wAK44rmFPCVu0dysYkZ9T1yaRUSTzlNtcTXTSRcgAtE6lh8rEqSD5PpX7OF7oXjbRNasPEdrP4f&#10;0rV7PWNt3bTLrKGw1D7ZbacIof3EoZUjR7nzIuSzCDgK31dXg37R3/JN5f8AsN6V/OSs39l3/kRt&#10;UH/U43n/AKaNPr5N8CeErTxNe31zrWqDQvCvh+0XU/EesNHI7RWxnWG302xKo6m8umJS3jcHO12R&#10;ZWURP2HiL4xX4tRoHw7sl8AeF4MIiaSY4Nc1IwtElvqGo6rABLHO0cEfmGGUyNl1lnuFYGvFKKKK&#10;7Lw98QfGvhYQJoXiTVbK2tllWGwa4N3pcQnkMku3Sr4SW2SzM+4xZDEsCCSa+hvDf7UMoZYvF/hu&#10;N1aWVmv/AA5K0Zih8keRENJ1J23v5gYvL9tQbSMJlTv+sNI1ax1zTbLV9Mlmm0/UIUubKWa0vLF5&#10;7dyfLnW3vo45Ar43RsyAMpDLlGBbQr4a/aX8Nf2b4s07xJCqC38SWHlXJEkzyHVNGVLWWR1YbERr&#10;Z7VUCtyySEqOreD2mvajZaHrHh+2l8rT9eu9Hu9TCNKklz/YguTZ20hRgrQ77kyujqcyRxMCCnPo&#10;Hwb8AR+PvFkdvfwzSeH9IhOoa2Y3mtxMnMdjpwuYkcK08uCylkZoUnMciuqmv0d6+5P1HQ/z6jg0&#10;UUUVFcXEFrBPdXc8NrbW0Ulzc3NxIkEEEESGWaeaaUhVRVBZ3Y4ABOQBXzN4v/aY0PT2e08HabJr&#10;02yQf2rf+fp2lxyNFHJA0Fo6i5uFDM6TJItuQU+RpFYMPJbz9pP4i3Ii8mPw9p2wSb/sWmXD+eWI&#10;KmX+0J5xlcYXZtHPzBjjDrP9pT4iWyuk0HhzUWZ1ZZLzTbpHjAGCif2fcwKQep3KT6ECvoTwN8e/&#10;CXi+6t9Mvo5fDGs3LtHBbahcRT6bcSlnMMFprCrGDIUVMLPDEWkYRx+Y23PsOraRpmu6deaPrFnD&#10;qGmX8Jgu7OcMY5EJDghkKujKwDpJGVZGAZGDKDX5xa3pOvfB74gQxxTiW80O8tNU0q+8u9tbTWNO&#10;k+ePeqNE7Qyp5lreRxylciaESMAWP3L4j+JWj6V8O38fWEsM8V9p8Mmg2072sj3Oq3y+VaafcwwX&#10;ADPBLu+3Qwzl40hnxlozXxb8KPBF18TPGbyau9xd6XZynWvE17dPfPJqJmudwsJb+L5vtF7IXLM8&#10;0bmNZ5EcumD+iAFjpNiB/omnaZptpgD91Z2NhYWcOBj7scUUUa+oVVHYCvnfxv8AtH6Dos11pnhW&#10;yHiO8gNxAdSkn8nQ4rhAUSS3eMM94iuPm8sxo6/NHMwYNXjN3+0l8Rrpo2hXw/p4jUq62elyuspL&#10;Z3yfb5pzkdPlIHtmpLT9pT4h2sbJPbeG9QcybxNd6bdpIq7QPKAsLmFCvGfmQtz97GBXuXgj9obw&#10;v4luY9N1+3PhXUJTIIri5u459DmVEQqr6iwiMEjkyELLEIwFH75ndVr6Dooooqvd2lvf2tzY3sEd&#10;zZ3VvNbXVtMgeK4t5ozDNDKnQqysQwPXOMGvzH+Ing2fwL4t1TQJBM1nHL9q0i6mO97vR7li1jM0&#10;ojiV5FAMM7IgTzUkC8Cuf1TW9Q1mHRob+ZpxoOkJodjI7O8o0+G/uL+3hd3JJEZuGijHRY1RAAFF&#10;fVH7L3hp1XxF4tuLdlWVIdC0y4MjDfGri+1gCH7pXcLQLIQeQ6g8MK+uKw/EXiXQfCemvq/iLUrf&#10;S9PSWKATzLNI8s87Yjgt7W2V5ZXIy5SKNmCqzn5FZh8veI/2oZMiPwh4bQKssT/bvEkjP5kXlt50&#10;B0rS5V2MX2FZReEYBBTLAr8+eI/iP458VxvDrviXUru0kgjt5rGF49P024jin+1x/atM01YbeV1k&#10;IbzJI2fhBuwiAcPRRWzomv634bvk1LQNTvdKvlCI01nM8XnQrOlwLa6iHyTQs8aM8MqtG2BuUjiv&#10;a4fH3hv4oraaD8TbKy0vXTaHTNG+I1gWtPsExaJ7Rde04MsLwvMJmlkLrDH5p8uO23SXCcRofh3U&#10;vCnxa8M+H9WWEX+m+NfDEcpt5hNbzRy6pbXNtcwSDBMcsTpIm5VYBgGVWDKPSv2n7ud/GOhWDODa&#10;2vhmO7hQKvyz3uq3MNy+/G47lt4hgnAxxjJz9ZfD7/kQvBH/AGKHhr/0zQ12HQg8HGOCMg88ZHcf&#10;zr5U8Nfsw6da373HinXpdXsoJ2+y6dplu2nLeRJLG8UmpXju8iLIoljlt4AGGVZLkEFa9P8AEvww&#10;+DyqNV8Q6D4e0W3SOOzFyuoS+FtPDHe0QaPT57W3eU5J3MpdgACSAAPBbPxP4D+HPiAWmm/ETxT4&#10;v8HJFquk3fgpNKh1jR0guEK3Ub32pXNtZSRSXLvOktjasHXchdkkZpeL+InwvisIE8ZfD538ReA9&#10;TSS8WSwE15P4e2RtcT22ojDSi3jUNiaYB4sGK52yBXm8Qooqxb3FxZ3EF5ZzzWl3aTRXNtc20skF&#10;xbXEEglguLeeIhkdGAZHUgggEHNfSevfYPjd4Qi1/S45/wDhZ/hHS7a21rRkkieTxDpEEmbjUNNt&#10;FCBsSSvOqwqHRma2KSl7Vz1X7LFuq2njS586NpJbnQrc2wLedCtvFdyLNJxjZIZGC4PWNs44z9Z1&#10;558VfFlz4M8DazrWnyxxaoBbWWlvLD5yre3twtv5oRkeMtDGZJ1WVdjFArA7tp+MfhB8T28D+KL+&#10;71ya7u9H8RgDXpwq3l8L6OR57TV5HmPmylZJZRMokBZZGfEjqin7gs/iJ4Cv7eKe28Y+GWSa3F4s&#10;cus2Frcxw+T5zPcWly6SxFUyZFlRSh3BwCCBlav8XfhtoogN34w0ef7T5wj/ALJmk11lMIXf9oGi&#10;LceVneNnm7d/O0nawHy78Tvj9deLLCbQPCtre6JpFzuTUL66liXVtUtJLdFawMFsXS1iLmRZQk8j&#10;TIEBaNDJE/OfBH4cz+NPEtvqd/aM3hfQbmK61CWaKF7XUL2ArPa6LsuFdJg5KtdJsIEOVYoZYyf0&#10;LorzjXfiv4J8OeI9O8LanqsaahfybLieMxSWGiGTi1Gu3ZcCDzWwAMHYCJJvKiKufQ7eeG6ggurW&#10;aK5trmKK5triCRJYLi2njEsFxBNGSjxurBkZSQQcg15B8T/g3onxAjn1K2K6V4sS1WK21Jci0v3t&#10;wBbwa1CqkuuwGMTxgSRgqT5qRiKvhbxd4K8SeCNQbTfEOnyWzM8y2d6m6XT9RjhYBp9PuwArrtZG&#10;KnDoGUSIjHA5OivffgR8Ob3xN4ks/Et4L2y0Pw1eWupwXUcG1dT1iyulntLC3nlwNiMnmXLoHKgL&#10;HhWlV1++/cnHqSf51554m+K3gLwn9oj1PxFZy31ub2JtK0tv7U1H7ZYr+9sZoLPetvKW/dp9raJd&#10;3DMoViPiDxL8SBcS+LrbwfZXOgad4y1O8v8AxBd3d6LzWtXSfULi7js2lhVIrS12zlTbQqznLpLc&#10;zxvtrjvDnhDxN4uuDa+HNFvdVkU7ZpIIwlnbt5TyoLu/nKQQllRtnmyLuPyrliBXrWnfs3/EW9tB&#10;cXMnh3SJjM0RsdR1SaW6CqMiZn0mC6g2HOABNnjlRxm7/wAMx+PP+gx4P/8ABhrP/wAgVsaf+y54&#10;gkMJ1TxTo1mC8on+wWl9qRjRY8wtF9o+ybyz/KwJUKOQWPy07xbq1j8EhNo/w+8MaxY6teGSwu/i&#10;B4nsXnN/DEwvZLPQjPGltLsaSJZXSBIj5alopiY5l+Ybm5uby4uLy8uJrq6uZpLi4ubmR57i4nlY&#10;ySTTTSEszMTlmYknqSar16D4T+KPjfwYIINF1u4OnQSIw0a+xfaUYxcNcy28VrcZMCyu7mU2rROx&#10;YnduwR9YfCf43ah4/wBXi8Oal4ditr5NNvr641XTLidrH9xcKsQfTp1doIykiRmRrmTMmMAeYAn0&#10;PXxV+1HqUkviDwvpJZPLsdFutSSMRYZX1W9+zSM02fmDCzXauPlwTk7uO68fX0Wm/s4aDZ3Mss8u&#10;s+H/AALZWcjiIFJilrrgibbgbI4LeSNCBnAG7JLNXxTLcXE8dtFNPNNFZwm2tElleRLS3e4ku2t7&#10;ZGJCIZZZZSqgAu7NjLMTBRRRRVqzs7rULq3sbG3mu727mS3tbW3RpZp5pW2RxRRpksWJwAK+9Pg5&#10;8G4PA8EWv68kNz4uuYGCorpNb+HreeMxy2tpIhKvcOrFLi4UkAFooiYy7ze9UV4v8Z/hh/wn2iRX&#10;ekw2q+KdJ3NYSyZifUrHYzT6K9xuCLuciSB5gVWQFcxrNK4+FNC8L6rrviex8Jw201tq13qR02aC&#10;4glSWweGRhfyXluw3r9mRJHmXG4BGGMjFfp/oei2Hh3SNP0PS4VgsNNtY7W3jUIGIRf3ksuwLukd&#10;t0ksmMuzMxOSa1KKKKK/PH46eNrrxV42v9NDOmkeFbq70bT7do0jc3cEi2+s3kpV33GWeIrGwIHl&#10;JHlFcvnxWvbvDfwA+IniG1e9lsrPw3DlRFH4kkurG9uf3kkU2zT4IZp4ihTkXEcW4MjR7lJI29U/&#10;Zo8eWUNxPp95oGseSsRhs4Ly5tNQut7KrrEl9ElupXLOd90oKqcfMQp8Hmh1TQdS8ueK/wBG1fTZ&#10;4pQkqXGn6jY3URE0MgVgksUina6HgjgjtX3r8FvisfH9hNpGsIsfijR7WOa6liRUg1ix3rb/ANqR&#10;wpxHKrMq3MagIGdGjwrmOL58/aN8LponjaLWraDybLxRZC7dh9mWI6vYkWupJBBCFZcxm2nkZwd8&#10;krkMTuC+QeJfFOteL7uwvNan+1XOn6Rpmh2z4dpGtdOh8tZJ5pWeSWaaRpJ5pJHJaR2xtTai/o/o&#10;1nofwy8C2Vpf3kFlpXhvS0/tC/dp/KmupHMt/dRxStI++6uZHaKBCzbnWKNfuLX59fEH4g618Qta&#10;fUtScwWEBki0jSIpHa00y0ZwcDIHmTyYUzzlcucABY1jjTY8FfBrxt45tDqWnWtnpulMJlt9T1q4&#10;ktLe8mheNHitIoI5p3HzkiYQ+V8jp5m9Sp7y/wD2Y/GdvaRz2Wr+H9RuVs5Jrmz86+tJDeR7itlY&#10;TTQmOQOAoWWdoBuOGCqN58K8QeG9c8K6i2k+IdMuNLvljSYQ3ARllgkJVLi3nhLRyxlgy74nYblZ&#10;c7lIGVbXNxZ3NveWdxNbXVrNHc21xbyNFPb3EDiSGaGSMgqysAysOhAI6V+nPw58WN438HaN4hli&#10;toLy7jnhv7e2kLxQXtnctZz7UJLRrJsE0cbksEdQWI+Y9vRRRRXx9+0p4D8qW18fadCStw0OmeIl&#10;iWRtsqr5el6m4RCFVlX7LI7uFDCBVBLk1wXwb+EM3ji+Gta7Fc23hOxZJBmOaE+IrhZmQ2NnckKB&#10;AjIy3U0bFgR5SYZjJD+gHXk9f8445HQ44ptcP4+8AaF8QtHOmasjQ3NuZJtL1aBUN5ply4AZoiww&#10;8Um0LPATtcAEbZEjkT88fGfgPxJ4C1BLDxBZeUlx576ffwP52n6lDBJ5cktnOB1GULxSKsiBkLou&#10;9c8bRRRRSglSCCQQcgjggjoQa+j/ANnDUWufiTrFzqN1JPf6p4c1dzPO5kmvL+bV7O+uZJXb5mdl&#10;SWRic5OT61yNygs/jyftjx20a/FaG6lmkkjSKG1n8VrdLNJKxwoEbBmLHgZz0r9Fq4/x74sPgjwr&#10;qXib+y5NXXT3sUazS6isQy3t/FZCSW5lWQqqmTgRwuSSBtClnT4m8VfH7x94khe0tLq38M2LySnZ&#10;oImt9QkhMyzW6TatI7TK0YTaWtfJDhnDqVYKPFJJHld5ZXeSSR2eSR2Lu7udzO7NySTySetR17B8&#10;NfiB4l0qWPwt/YT/ABA8NXa3Lv4HnsxqSySIft4udOiNvcsnlSx/aHj8p4j+8YoshEqez6v+zfpW&#10;uW9trXhPUtQ8NJqFpbXv/CPeIrOSaWxa6RZms5pvME8DwqSkkUombzAR5mOa5wfss+JmGV8SaMwz&#10;jItdQIz6HC8Ed6y/+GXviDz/AMTPwmfb7Zrf/wAr8frXGeIvgd8SfDrzBtBl1q2ikhjS88PSf2oL&#10;gzRhwYtOQLehVPysz2qgEdSpUnivDPi7XPCNxcyaVcJ9mv41t9W0m9gjvdI1mzXIex1XT5xtkRke&#10;SMsNrqruEdNxJ+sPhX8Zvh5p+iad4YuVvPCrQzXZt479je6NDLqmry3QtLTV4lMywoZiwkv1Hlp8&#10;rzy7fMb6Q0zVtK1q2N7o2pafq1oJJITdabeW19biaPDvD59qzLuUMpYZyARxzXlfxn+G9x8QvD1t&#10;/ZRgGv6HNPd6WlxK8MV7BcQhb7SxKziKOScxwtHLMMB4whaNHeRfzzuLee0nntLuCa1u7WaS2uba&#10;5jeCe3ngcxTQTwygMjowKujAEEEEAiq9WbS0u7+4hs7C1ub27uXEdva2kMlzc3EjfdjhghUu7eyg&#10;19W/DX9nWZ5Y9X+IcUS2nkM1t4at7uT7U07SPEH1m6syoRURVlSK3mLMXXzHj8t4X+vYIILaCK1t&#10;Yoba2toY7e3t7eNYoIIIlCRQwxIAqqqgKqqAFAAA6CuK8bfEbwr4Bs/tGuXoe8fyDb6NYtbz6zcx&#10;XEjRi4hsZHjxCPLkLTSMsfylQxcqjdJomvaL4k0+LVdC1G01Wwm2gXFpIkgjleFZ/s1zEfmimVXU&#10;vDKqumQGUHisDx14B8P/ABB0pdN1uJ0kt5DNpup2hjTUNPlYqJvs80isDHKAFmidWVgA2A6Runwj&#10;8QPhF4q8AyPcXMB1bQcu0evabBcPaQRfaxawLqyEH7JK+6LCuzIWfZHLIytjyqiu9+H3w+1v4h60&#10;NM0tPIsrfyZdY1eWMvaaVayuVV3GV8yaTa4t7cMGkIY5SNJJI/0v07T7TSdPsdKsIvIsdNs7Wxs4&#10;C8kvk2tnCtvbxebMWZyqKoLMST1JJrD8Q+NvCfhSORvEPiHTNNkjhjuPsctykmoywSz/AGZJbfSr&#10;ffcyqX3AtFE2ArE4CMR8feO/jNpNx4om8SeB7C6Gupp1tpFp4k16302ddIs7a7uJLpfDmjPHIqtd&#10;eYpa7u3eTy3khWGJWYnwm00/X/E+oXP2Gz1jxBqtx59/efZLa91W/m8yYfaL268kSSNukkG+Rv4m&#10;GTk165pn7OvxJv2nW8ttH0LyVBVtV1eCZblicGOD+wxeEEdf3m0HsT0rX/4Zj8ef9Bjwf/4MNZ/+&#10;QKvWX7L/AIskkI1DxD4btotv37E6nqEpY8gGKeC2A/77re1Pwn4e+BlhHrEPhzVvH/icQC4XXtQ0&#10;meDwj4ZkF2YtNvnMaSRJMZzAFiNw0xKErLa+Ygf5l8SeJtd8W6nJrHiHUJdSv3jjgE0ixRRxQQg+&#10;XBbW9uqRRIMlikaKCzM5BdmJwa6Tw34v8S+ELprvw3rN7pUshUzxwOslpdGON44je2M4eCbyxI5j&#10;82NthO5cNzX0z4I/aN1zVtZ0fw/rnh/TLqbWta0nSYdR0+7udMW0S/ukspLi4s5luvNYFxJ8kkQ4&#10;245yPruvnb9pqV4/AGnIjFVn8V6fFKv99F0u9m2n6Oin8K5r4IX8umfBbx9qMBkSfTb7xVfxPFM0&#10;MwltfClpPF5Uq8owKAq68g8jpXx4J5/s7WomlFs8yXD24kdYHniRkjmaIHaXVXZVYjIDEDgmoKKK&#10;KKK+sfhD8B7ia4g8TePbBoLSBo59L8N3Sr5l9LtEkd1rUB5SFCRizcB5GH75ViUpP9jgfTp7jGDx&#10;x06UVyXjnwhYeOvDV/4e1ArD9qVZbK98iK4l03ULc77W+gWXoRzHIEdGeJnj3KHY1+bHirwprXgz&#10;WrrQddtvIvIDvikj3vaX1qzFYL+wmYL5kMmDtOAwIKOqyK6D9D/hZ4LHgTwZpmkTRhNVuN2p66Vf&#10;fnVrxV8yEFZZo/8AR41itd8LCN/L80AM7Z9Foooor5J/aZ8aXMK6b4Es/wB3DdwQ65rEyuwaeIXE&#10;kOm6d+7kAKh4muJkkjPzCBkZcMD8e16X4L+EvjbxzHHd6RpyWukyGVV1rVZWs9MLRB1byWVXmmHm&#10;RmItbwyBZPlcrgkelSfsweNAlv5Gu+F5JGjP2pZZ9Xhjhl8wqFhkjtJGkTbtJYohBONpwCfC/Enh&#10;fX/COoHSvEWmT6ZfCKOZY5GhnimhlQOsttd2rPDKoztYxyNtcMjYdWA+lvgH8Wrk3Nr4D8S3kb2z&#10;xiHwzqN3NsnhnUhYtAmmk+WRHXi0LMGVgIF3h4Uj6D9pzwz9r0LRfFVvblp9HvW0zUJIbNXb+zdS&#10;G+2mvr5PmWKC4jEUSv8AL5ly23azEP8AJFz4l1i68Oab4Vmu5H0bStSv9UtLZppyFuL+OOJkaJ3M&#10;eyIpI8IWNSrTzkk+Ycfcn7PXhoaH8P7bUZotl74mvZ9VkaSwFpdJZR/6DplvJO/zzQskbXdux2ri&#10;4bapBLv89/Gj4u3XjC+ufDWhztB4TsLlopZIZFLeI7q1lwLyeSEkG0V1DW0WcNxNJl/LSHzXwd8P&#10;vFXjq5MHh/TJJreOREvNUuD9m0qxBkjV2uLyQYZkWRZGgi3ylAWWNsGvXf8AhmHxt5Gf7b8K/avN&#10;2+V9p1byfI2Z8z7R9i3bs8bPLxjnd2ryPxh8PPFvgedk1/SZYrQz+Rb6vbA3Oj3jM0nkrBfxjary&#10;LE8iwS7Jgg3NGoriK+9v2d/GVz4k8J3Wh3/my3nhKS0s4rpkysuj30btpcTzNIS0sJgniICIqxLC&#10;Bubea+gqKKKK8L/aA8Fr4n8Fy6vax51Xwn5+qwnODLpTRr/bdtiSVEG2NEutzLI/7ny0G6Rq+N/h&#10;/wDD/WviFrS6XpiGCzg8uXVtXljZ7XS7R2IV3AK+ZNJhhBACC5BOVjWSRP0n0LRLDw7o+m6JpUK2&#10;9hpdpFaQIEgjZ/LUb7m48lUDSysTLNJtBd2ZzySTq1m6xo+ma9pl5pGr2cN/pt/C0F1azqSsik7l&#10;ZWXDJIjAPHIhVkZVdGVlBH56fFT4Val8OdRE0TS6j4Yvp3XStVKjzYWIMi6bqmxQqXCLna4AWZQX&#10;QKRJHH5JRRRRRXfeCtR1LU/Hvw7jvr27vfsHiLwppmni6nknNpYQa7G9tY25lJ2QozsUjHyrngYr&#10;0/8AadGPHuke/hCwP/lZ1AV9efD7cPAPgcEY/wCKR8NkZ7qdFgwa6DVryew0vUr+2sp9RubKwvLy&#10;DToMibUJra3eaKzgIVsPKQEU7TgkEA9/ibxF+0t4x1EyR+HtP03w1AwhMczqNb1OJ0w03+k3qJas&#10;shGMGyyFOAxPNfPmoahqGqXUt9ql9ealezhBNeX91PeXUvlxiOPzbi4ZnbaoCrknAAA4xVKu08E+&#10;OPFPgjUjd+Gbto3vGt4bvTpIRd2eqJHOJIrae1bJ3E5RZISkyq7rHIu9s/SP/CmtE+JemSeILDQd&#10;b+FOuC9mtb7QdS055NLlaGPzmubGynW1lVH82NBLGI41ZHQW5IMh5wfst+JWDiPxLobuq5A8jUAM&#10;9AGKoSAfXB+lU5/2XPHSzSLbav4Zmtw5WGWebWbeaRM/K0kEdnKqMe4EjAeprmtb/Z5+JejKJIdO&#10;sNcjFvNcyvo9/GWh8gFmg+zaotrNLIQMqkEchbIUZYha8ttrjxF4L12C5iXUPD/iDSJop0W4tpLS&#10;9tZHjEircWl2oykkb4eOWMpJG21lZGIP0R8LPjL4V0nU9bvfFVlc6TrHiU6e+r6zp0P2jR7+709L&#10;uWTVLvSrdfOt7m4aZfONsJUlkYv5duNxb6y0LxX4Z8TKraDr2lasfssN68FlewTXlvbzhTG95Yhv&#10;OhPzKrJKisrZUgMCtVfG3haDxr4W1bwzcXUtlHqUMXl3cMaSPbXNrdR3lpM0T/fQSRp5iBlZlyAy&#10;Ehh+ZWveHtZ8MahLpWvaddaZfxZbyblCqzRCV4Rc2soyksLMjhJY2KNg4JwaxaK+g/h/+z/4k8TP&#10;HfeJ0uvC2i4R1SeCMa3fhboxT28NhOwe1+VHImuY+MxskUqMSPuTSNI03QdNs9H0ayg0/TbCBYbW&#10;0gUqiIuWZmZjuaRyS8srlnkYl3ZnJJh1vXtH8N6fNquvalZ6XYxb8z3UqxCSVIHufs1rGfmlmZI3&#10;McEQaRyCEVjxXlv/AAvz4d/8I5/wkf2678z7X9k/4R7yrf8A4STz853fYPN8vyvL/efaPP8AK/g3&#10;+b+6r4W8T+EPEPg6/t9L8Saf/Zt9d2cd/bwG7sbrfaS3ElrHMZbKWVFBkikXDMCMZIAIzt618Ovi&#10;H4ORdR1Lw/qunQxxySNqNhJFfQWsQxG7XV9o8kqQZ3gDzXTdzjPNN034p/EXSbgXVr4y16WTyzFs&#10;1K+l1m2CMQc/YtYM8O7gbX2bhyAQCa+jPB3x90LxUreHPiXpGk2seoTxRR3n2YXHhuXL7401az1J&#10;5jBsdYyJizpuO5/JVCx6bxP+zf4M1kvcaBc3vhe6dVCxQZ1PSi3nGSWZ7K8cShmU7Qsd0qIApCdQ&#10;3imt/s2ePdO8+XSbjRvEEC3LRWsVvdnT9RntSxEd1Pb6ksdvGcAGSMXb7ScKXA3VTXwH+0B4f06K&#10;K0TxbZ6dbBlhstH8VxzLCrMWbydN0m9dlBYk/LHySTzVS5+G3xy8VW8barYeJNVhsZZBbxeIPEdt&#10;ut3mCmV7W21q7VhuAXc0a4JHJypA19C/Zs8e6iIZNXm0bw9C12sNzFc3bahqUNqCvmXlvBpiyW8m&#10;QTsja7jLFcMUBDH1qD4A6N4T0K61Gz0pviJ4vt1gfTbLVrqPR9Be8F7+5nfTxIqPDFGyyXFvdXMi&#10;ziNkXy/M48f8YeAPjrdWs66zaajq2jWH2RYdO0S+06TSESzRdPsm0rwnpDxhdiEYENipClmYAbzX&#10;g9zbXNncT2l5bzWl3bSvb3NtcxSW9xbzxMUlhnhlAZHUgqysAQQQRmq9XtP1PUdIukvtK1C90y9i&#10;DCK80+6nsruMSLtfy7i2ZWXI4OGrutK+LvxJ0bzvsfjDV5fP8ssdVki1zb5Odnkf20lx5XU7vKK5&#10;4znaMb8Pi34c+LpooPG3g638KTGRYo/EHw5jGl29vb+aBHDqHh66FxFIqmSaWe7j33BVY40jIXmv&#10;q/wd15bL+3PBd3bfEDw3JHDImoeH1H9pQvLHCTbX3h8u9xHMrTAtDH5jogLyrFhlXc8G/s9+MvEq&#10;xXeslfCWmvv51O2ll1hwqsFaPRcxlQXAUi4libad6q4xn7J8EeAPDnw+06XTtBgmLXcwmvdQvpIr&#10;jVL5lJFut1cRRxKUhDFYo40RAMtt8x3Zu0r4G/aS1G1vfiIltbtIZtI8P6Zp19vTYq3Us0+rKIjn&#10;5l8m6iO71LDtXbfGK6gtvgr8LNInkaLUZrfwzdR2ckbrIYdM8KNbX7MSMKYpLmBCp5Jbp8px8rWN&#10;hfardRWOmWV5qN9cF/IsrC2mu7qcxxmWQRW1urO21VZjgHABJ4r6G8Pfs4a/ND/afjPV9O8K6VBD&#10;Ld3sazRX2oW0NrLmb7VMrCzgRoVeTz/tEgjG3fGfmC0tcvPgf4I8208OaNefEXXbe6eSLVNZ1KYa&#10;BZzxCSFIpFsVt4dQijmijkMS2zRTxyHF30UeN6/4juvEM4ln0/QNMiSW4lgs9A8P6RodvCLkqTCW&#10;06FJZkQKBF9pllZPmwcs2eerU0fR9T1/UrTR9Gs5tQ1K+lENtawAbnY8s7uxCoiLlpJHIREBZiFB&#10;I/Qv4W/CnS/h5pYkmW21DxPeKranrHlFhApXP9maS0oDR26H7z4V52AaQBRFHF6zRRRWGnhfQI/E&#10;UviuPTLZPEM2n/2XPqaeYks1pvVgs0KsInceWiiZk8wIojDBAFrcooooor8m9ZtdQsdX1ax1Zi2q&#10;2mpXtrqbGdblmv7e6eK9ZrhCyyHzAxLhiD1zUGn391pd/ZanYyG3vdPu7a+spwkcnkXVpOtxbS+X&#10;MGRtrqDh1IOOQa/VLw5qkmueHtB1qSEW0ms6JpWqtbI/mLAdRsY7zyVkIG4LvxnAJwCQK2a8o+Kf&#10;wr0z4jaaJY/J0/xNYQsuk6swISRAxl/svUxGGL2zsSVYAtC5MiAhpY5fgbTb7XPAPiyK7iVbXXPD&#10;OqzQ3EDOk0QuLOZ7S/sZpbV9skbgSQyGOTDIW2tgg19Y/HdLLxp8LdA8b6TbrNFZ3VhqIuZJ41ns&#10;dJ1uH7FeWjxRStG0ou/scU6JvZHRsEKrmvnH4P6R/bPxL8IW3mvALbVU1cypH5hB0KJtZSNgCMCR&#10;oFi3543ZAJGD65+0x41N7qth4Gs2YW+jeVqusfKAJNUvLbdptviWIMBBayGXdFMyP9o2soeEEU/g&#10;T8I7XxNs8ZeJYhcaLaXkkWlaPNBJ5Or3VptMl7eGVRHLZxOSgjUsJZUdJcRxtHN9u9OMdMgKOmB0&#10;x9B9PQUV8F/tHeJrnVvHA8PNGI7LwtaQRQAMjGe71izg1K7uiQisAUMEIRmbHllgfnIr57r7x/Zm&#10;hmi+H9/JLHJHHceKtRmt2dCqzxDTLO3aSIn7y+ZG6EjjcpHUGvoeiiiis7V9H03X9MvNH1iziv8A&#10;Tb+LyLq1m3bJE3b1YMpDK6sA8boysjqHUhgGq5b28FrbwWlrBFbWtrBFbW1tBGkMFvbwRrFDbwQx&#10;hVSNEUKiqAAvSpaKK53xX4U0TxnolzoOvW/n2dwVkjkQql1Y3calYL6wmIPlyx7iASCGBZGV42ZW&#10;/Oz4gfDXxD8PdRkg1GCS60mSby9N1+3gkGn3yuHeGORzkQ3O1GL27MSNrFDJHtkbzyrFtcPaXENz&#10;EsDyQSJKi3NrbXtuzKcgTWl4kkUi+qSIynoQa9W0bXfhVrBax8X+DJvDUl3cKx8SeDdU1eSOz33K&#10;YV9C1qa8RIVQuZXi818ALHDk8d5ffs/Wmt6XJr3w08YWPiOwc77awvzHFcCMWfnm0k1O2OwXZcoo&#10;huLa2C7/AN4ybCW8G8QeFfEPhO8Fj4h0m80q5bd5X2hF8i4CgM72d5EzRTKu5QzROwBOCQeK7f4H&#10;XUFp8U/CctxNHBG02p2yySsVVri80S5s7SFT/eklkSNB3YipPjbFHY/FfxSbKP7KVudJvB5DNGwu&#10;rnRLW8nuVYch3mdpSQfvHiv0ZjkimjjmikjmilRZIpYZFlgkjYbkkikTIKsDlSDhhTLi2t7y3ntL&#10;uCG5tbqGW3uba4jjnt7i3mQxzQzwygq6OpIZSCMEgjFfLfjH9maxu5ZLzwRqsekl/LA0bWGurmwT&#10;LKrtBqkYluEULlgkkUxLfxqMAeEWfwT+Jl3qz6Q3hm4s5IDam5vry4tI9IhhuSpE8epxu0NwEV90&#10;sdo00q4YbNwK1rTWXwp8BAW+pvJ8U/ERiga4t9J1JtK8Hac08MFwyQ6vZF5ruaJvMQOuYnRiksMU&#10;qEDHu/jH41a2uNP0WfS/CGk3C4bSfCOkWOi28TsQ0k9tcor3UcrlRukS4BPTgEg8Dquv67rhhbW9&#10;a1bWGtldbdtV1G71B7dZG3OsJu3coGIBYL1rIor0fwj8P/iVq7wax4T0XWoGhUT2WsR3KaEpWQPH&#10;5um6ney24kOAyt5DsQDzjIz9QaJ8J/EOt7tM+K9r4b8Q239mSvZ+K9NuL2PxjZX6xxWlnY3mqCO3&#10;N0kMZmlX7THcAy4Lu67Vrj/Ef7Ls295fCPiSJ0aWBY7DxHE8TxQC3IuZX1XTUcSOZQCkf2KMBGIL&#10;kpl/Mrj4CfFWxvHS00OG8FtMDb6jp+t6TFDM0bbkubb7bPBOoBGV8yJGHcA10o8CftKeWiLeeKxG&#10;iBY41+IlhtRFXYqJH/afGAAAAKy7b4CfFfxBf3dzrUVpY3Mwa5l1PxBr0N/JfXBcKVeXS2vpmlIJ&#10;YtKoGAfmzhT6ZoP7LtkgSXxR4nurhmtRvs9BtYrNLe9LqSy6lqAnMsQXeMG0iYkqcrgofWNSn+GP&#10;wU0mK8j0ux0h5xLa2cVhAt74i1VfNF1cQJd3rm4mjjZlLNPcCNPkTcuY1Py54u/aG8beITJBozRe&#10;E9NZJY/K05hcapKk0KI3n6xMgZWVldontY4GXeQxcqrDy19W8a+L54dLfUvFHie4kWQW+mte6trc&#10;zqi/aJvIsy0rEAR73wvRdx6Zq14n+H/i7wbb2d34l0ldMh1B2jsy+o6XcSzOsYlcfZrOeSRdoI3F&#10;kG0kBsE4q5F8MPHs+h2niSw8O3epaRerFLaXOj3Fjq87iQkA/YNLlmuFKMrLKHiBjYFZNjDFULH4&#10;geOtMa2Nl4v8SQpZyJLBbnWL+ayVo3DqklhO7Quh2jfG8bKwyrAgkV7x4I/aW1SzkgsvHNmup2ud&#10;p13TIIrXVIdxllEt3p8ey3nAZoo18kQFI1Zys0hwfWNQ+Dfwo+IFjba/oUX9mQaki3NvqXheZLS0&#10;nRITbiJtLnje3i2Mv76OO3ik8xWDkPvz43rH7L/ii2cnRPEGiarCts0jDUIrzR7t7hAx+zwQxC7i&#10;IYbQsj3CDc2GCqNx5qx+GXx58P2VxHpFt4g0mzV3u57bR/F2n26SzeWqNKtnp9+DLIVRV+RGYgKO&#10;wqBvBnx78QI+l3sPjW9tZl8yW11nX5o9PkEQyDL/AGtdJASMnbuOfTmn6V+zt8S9QeVLux0rQgkY&#10;ZJdV1a2ljnYtt8qNdE+2OGA+b94ij0YnivafDX7MnhvT5xceJtZvfEKqYmTT7SD+xbMkRstxFdSp&#10;NJPIMspQxywEbfmyGwOE1vwH8c7uzTTtH0Sy8OeH50nT/hF/Cms6PpFkiXdhFYXa61MbmOS/kmji&#10;VZ5bqefJ37dsbba+cdU0XWNDnjtda0rUtHupIVuYrfVLG60+eSB3aJZ44rtUYoXR1DgYJUjORWXT&#10;lZo2V0ZlZSGVlYhlYHIKkdCK72w+KPxG027S9g8a+I5Z1DgDUdUuNXtj5kZiJkstVM8LnafkLISp&#10;wykEA10h+JuleJHWH4jeDdH1szIkVz4m0GEaB4vWUqLZdSluLYi2u3gh/wBTayRJCxVAxABp0vwr&#10;i8S28mq/CzWF8WWUfk/bNC1BrfSvFeiNNB5/l3tvcmOC4RPliNxbPteQlIlcIzCn4Z+CnxD8TTPH&#10;/Yc+g28RxLeeJYbnSIlYqXCx280ZuJM4I3RwsoPDMvFfXvw5+C3hzwBOuqGefXPEIheJdUu4I4IL&#10;JZC6yHS7BS/ktJGyxySPLI5AYK0aO6N7FXy7+1Jqqw+HvC+ieVk6jrN1qom7RjR7L7I0Wc/x/bge&#10;h+51HQ8/4Hebw1+zh401S7t/Ng1241pLFUdQxh1eO28IJcN1/wBXcJIxXuE96+Sa938H/s/eN/Eo&#10;S51WJPCWms339Ygl/taRQ0sUhg0RSsqlHjG5bpoNysrx+YpNdLrnhv4F/DhJ7TVrrVfiD4ljthbT&#10;6Pa6j9lsrXUYRIk0lxc6SYvsn7+IxSwSXFxNEGB8l/vnxzxP41XXjLbab4Z8KeGNJ2rDb2ek6Bpb&#10;agsENyZ7aS68Q3ELXj3GzZHNLFLEsm05jXcwPDVJHG8rpFEjySSOqRxopd3dztVEVeSSeAB1r7S+&#10;CvwU/sVrPxj4wtv+JyvlXWh6JMoxpBBDw6jqMbf8vY4MUR/49zhmBuCog+oqKKKxNX8NaHr9xo93&#10;q2nwXd1oOpQato9yzTRXFhfQSLKksU1uysVLIjSRMxRiilwdq426KKKKK/Oz4+288PxU8RSTQSxR&#10;XcOiT2ryRsiXMC6HbWrTQM3DqJIpIyykjejL1BA8ar9EPgH4mufEXw8so7xT53h27k8NrMGjP2i1&#10;sbWG4sJBHGibDHBNHb9WLeWXZsuQPaK53xX4U0TxnotzoWvWouLSfDxyxlUu7C7QEQ31hcMp8qZM&#10;kA7SGBZJA0bMh/Nzx54L1HwB4juvD9/Klz5aRXVjfxRSQxahYXGfs90kUvKMCGjlTcwWRXVXdVDn&#10;7L03V2+L3wT1nz7ae91tdJvtNvLeEeXJd+KdFtU1Kwmg+zxwp+/mFrceTEoRTIYeQvPwXZ2d1qN3&#10;aWFlBJc3t9cwWdnbRLuluLq5lENvBGvdndlUDuTX218cvE8XgTwLpHgXQneKbVdNGihpDHcTW3hn&#10;TbRLG4WWTKkSXAMcCuYirJ55BVwpr5v+FXwzuviRrUsBuPsWh6T9nm1y9Qx/ahFcM4t7Kxibdmab&#10;y5AsjIUjVWdtzBIpP0S0jR9N0HTLTRtHs4bDTNPh8i0tYAdkce4szFm3F3Zyzyu7F3Ys7EsxJ0q+&#10;aP2mvEd5pnhnRvDtugW38T3l1JfzkwsWtdBa2uVsvLkRmXfPNBMZI3QjytvzLIwHw9X09+y9ZX0n&#10;inxHqMan+zbTQI7O7bzUCi+vtRin04GAnc/7u3usOFIUDBI3rn7aoooooI+nT3Ocnnjp0rD8O+Gt&#10;C8J6aukeHdOg0ywSaSYwxGSR5Z5j+8nuLi4ZpZHICruldsIFQEKqgblFFQ3NrbXttPZ3sENza3UM&#10;tvc21xGs8FxBMnlywzQyAq6OpKsrAg5P0r4L+MXwbuPBNxLr/h+Ka58I3M3zRgyT3HhyaVwFs7t3&#10;LO9szELb3D8gkRTHzNjzeA0V6XoXinwVLJInjfwLaakbghG1nw5eXfh+/tVYv5k66LZSR6bK6Box&#10;EkcFug2Zk8wsTXpdp8GfBnjmxF/8MvHBe5jsopLjQPE0cJ1CC6aXMzXk9gsckEaqyxgpZzIzqdsz&#10;BgV8g8YfDzxb4GuHj1/SZo7PzjDb6xahrnR7ws8iwmG/QbVaRY2kSGYRzbMM0a5rj7a4mtJ4Lq2k&#10;eG4tporiCVDteKaFxJFIjdirAEGvqP8Aak0uKLWPCWtLLun1DTNS0uSHAKpDpF1HdQyiVTtO9r1x&#10;gAY2g5OePe/gne3N/wDC7wlPdSPLLHaX1kruWY/ZtO1a406ziVmJO2OGJEGDgBcAAYFep14D8Qvg&#10;D4f8W3dxrGiXI8N61cHzblIrVJdHvpBEymSSzjKGGaRthkmjYg4Z2heR2c/MOq/A34l6Xqdvpi+H&#10;21T7ZLLHaahpVzBPpkvkxrJI893OY/sqndtRr1Yd5DBN201euPA/hL4fNFJ8RtUfWddEcNwngLwx&#10;MvmxNLbR3tvF4n19iq2yN80M8VqGlw6TQSSJk0yX40axpYFv4B0Hw94BsFW1jI0zTbPUtWvo7W3E&#10;US6zq2qRP9qKsZHSQwq/zkOzkszedal4u8V6xbGy1fxN4g1SzMiSm01LWdRvrXzIwfLlNvcyMm5d&#10;x2nGRk1ztFdV4b8E+LPF0gXw7oOo6khkmhN5HD5OmwzwW/2qSC41S5KW0b+XtKpJKrEsqqCzKD9P&#10;+Hfh38VbuPTYfiHa6P4w0C51CSC/0jxHqv8AaXifQ7fUZIVvtZ0nxAgaWLakCOYLfUGVxkeUHbzF&#10;s+KP2YtKujcXXhLXJ9Kdzcyx6VqyG/sBJIwe3tre/hK3EMMfKbpUuJCMEkkEnx/U/wBnn4mafNHF&#10;aafpmuRvD5jXOl6vaRQQuXZfIkXWjaSF8ANlIyuGGGLZUatl8N/2idNs4tP05vEen2EIPk2Nl490&#10;u0tIgx8xvLtoNSVFyx3HC9eetU7r4M/GrxJqNqfENvdXEiqtkuqa/wCKbHVI7G1EjSBWkiubq48p&#10;WZ22wxNySQpJNdtoX7Lt85ik8TeJ7W3C3I82y0K1lu2nslCsfL1PUPIEMrfOvNrIq4DfNkqPctG8&#10;BfDb4Vabca99ktbX+zYBNdeJdaf7dqUe1XtwbeVlxDJKJjF5dlEhmJVCrttFfPfjT9pTXb6eW18E&#10;2qaLp22HZqWo2tvd61I6kPKVgdprSJCcx7SspIG8OpO1fELvxx461hpYLrxV4mvRfTqzWQ1fUjby&#10;zvLvjji0+JxEMOR5aJGAOAoHAq3ffDXx1pmgT+J9T8OXunaNbFBcT6i9rY3URluktIy+mXUiXQDS&#10;OoU+TyDkHbzXOf2Dqv8AYH/CTfZV/sP+2P7B+2/abXd/av2P+0Ps32Pf5+PJ+fzPK2fw7t3y1n3N&#10;zcXlzcXl5cT3d3dTSXFzdXMsk9zcXEzmSaaeeUlndmJZmYkkkkkmvYPhr8Z/EPgaez0+9mn1fwks&#10;jifSpfLe6s45lRGn0e6lwyGPaGW2aQQtlwBHJJ5y+qfEj4WaL430OH4jfC+BJnu4DcXuiafbmCPV&#10;IoHaC4udOsAqlL2NkKz26qPOKlkHnkif5Dr7e/Zy8fy61pVx4K1N3mvvD1qt3pM7vcTSz6IZxbyW&#10;0jurKos5JIo4sy8xyJGkYWEk/TVFFFFFcb4u8A+FvHNp9l8Q6XDcTRxSJaalAfs2q2LPE6I9texn&#10;JCM/mCKUPCzAF42xivi7xt8AvGPhYm50iJvFulfIBNpVrKuqQkpGG+1aKrSyYMjuqtbvMNiF5PKy&#10;Frwqiiuy8GeOvEfgPUW1DQLzyhceQl/YzoJrDUoIJPMSK7tzg5GWVZUZJFDOEdQ7Z+x9CvfFnibw&#10;xN43+HHi29uri9utbv73wP4u/svWbKLWbgqkmhWGrwC3uLCK2T99YwvL5TgwNIkMckpbjfgv8aPE&#10;fiLxGnhPxY66pNqi3c2l6pDZ2VpcW9xZ2bXklneRWghiMDRQyNG6xeYJCFbcjAx/WNfm18R5L7xf&#10;8WvEdpbW8Sahe+KF8M2UAk8qOWbT5k8N2bSS3Jwhl8lGcsQoLHoBX0R8Y/C+u/Ezx/4a8I6ZFDDZ&#10;aNo0us6vrsgZ4tNj1y/a2kS4jUqGlK2Km2t1IeRmYkrEjSR9LKfhx8APDrvBHBea/LG4hSWSzfxV&#10;rsl22QskyrvgsFaBQxCCFNmQslwwEvyX4/8Aip4o+INzKt/ctZaGt1JPYeH7RwLS2jO1YhdzKqPd&#10;SoFB82bIVmcxJErlK8zorpvCnhLXPGmsW+i6FaG4upipmnfclnYW27El9qFwqt5cSZ5OCzHCIryM&#10;qn9EvAPw38PfD7TIrXTLeO51V4Suo6/PbxLqN+8pR5o1kG5obfcimK2Ryq7QWLybpG9Aoooooooo&#10;ooor5L+MfwN1nWdel8UeCraC9k1aZTq+iiWw01oL3ywjalaSzmGJ0nK77hXfzfOYyZk81vK888Of&#10;s4+PNVuWXXVsfC9lE8YknuLq11W7mR1fc1jaaVLIjeWVXzBPPFw4KF8MB9z6RpkOiaTpejWrzSWu&#10;k6dY6ZbPcusk7wWFslpA0zKqqW2Iu4gAegA4rQrGPiTw+NbTw1/bWlnX5Ipp10cXsB1AJBBHcvut&#10;VbejGGRZkRgGeMNIu5Ecr8mftN+EVttQ0jxpaQqkWpKNF1d0EKD+0LeFptNnk5EkjzW6yRltpCrA&#10;oJBIBf8AC++/4Sr4KfETwdd291qD+HrK+vdNgjiCoBeW0us6NbW5tMSyyrqNrPOVcHO9Uyy/ImN+&#10;zdHDpuoeN/GF5crDpvh3wuY7+MJK87QXc51V540jB3CNNOk3LySWXA4NeNaXZ6h8QvHFvbOSl/4s&#10;8QtNez2dq9wtoNSvDdalex2hdS0cCNJMUMg+VSCw6j9Jb3U/DXgfRdPW/vrPQtFsU0/RNOF3cymN&#10;EiiW0sbKOS4ZpJCkScszMQitI5CqzDdt57e7gt7u1mhuLa6hiuba4gkSa3ntp0EsFxBNGSHR0IZW&#10;UkEEEHFS180fF/4G3vi/VbrxZ4ZvbZNWuLeBdQ0m+aSKPUGsrNoY57O+yypMyR28AhkjSI8yNMhy&#10;D4hpH7PfxKvdRs7XU9Kg0TT55St3qs+p6PfpZwIC0jiz065klkcgbYkAUM5UM6Jl1+6vDPhzTPCe&#10;had4e0dJl07TIWig+0Sie5kMszXNxcXEihQZJJHeR9gVQWwiqu1RuUUUUUUUUUUVnaxpGl6/pd5o&#10;+s2cOoabfQmG5tZwwR0yGUqyEFHQgSRyIwZGAZSrAGvz7+J/wf1vwDd3F7aRXOreE2ZZLbWEjDvY&#10;pNMIY7TWliAEUiu6RrNtWKUsu3a7GJPHKK6Xw14u8SeD7tr7w3q91pc8gAmWMxy2l0BG8Mf2ywuQ&#10;8E2wSuY/NjbYx3phsEfY3hD4reCPivYr4X8caVpdlqtwYLeCxvz5+nardz2bWsl1ot3Koa0ud7yJ&#10;FEZBMvmJ5M0r7ink3jj4WzfCbxH4e8a6Sl9rXg7TNa0XULkSPE2qabPZXsU7W99LDGsfl3Drtt7g&#10;RhQzCKQBvLeaH9prTBaeO9Pv47KS3j1Xw9avPdlJhFeahZ3s9rMPMf5TJFbi1V0TopQkfNk/WHws&#10;1K11X4d+DLu0MjRReH9P01/MQRt9q0eAaRfDbk5UTQOEPdcNxmq3xR8fD4d+F31uOxOoXtzdx6Vp&#10;cDtss1v7q2luI578oyuYY0ikZkj+dyFjDRhjKnjXwq1T4xfEeC4v9R8ZtpXh2G8S3a+t9C8PPquo&#10;zRlWvdO00C3VYF8p8m8eNwsnlqiSYmCeT+P/AIpamLe88CeFtf1m78M2Tahpt/ruq6nFq2t+KzLe&#10;MbmWbV4xxZEZit44CBLB/rSwkMaeE0UV3Pg74d+LvHU6x+H9JmltBMIbnV7rNro9oyvEk/nX0g2s&#10;8SzJK1vAJJyhLJEwFfZXw3+Bfh/wb9n1PWhB4h8SIbe4jnkiP9m6TcRfOf7LtZR87q+Ct1OofKo0&#10;aQtuDe60UUUUVU1C+tdKsL7VL+UQWOnWdzf3k2x5fJtbSA3FxJsiBc7UUnCglsYAJIFfmL498Z6h&#10;498S3viK/QWyzCO2sbBJZZotP0+3G2C1iaU8k5aWZlCq0ru4RAwQWfh/4A1n4ha2ml6WvkWkAjl1&#10;fVpI3e20u0Zsb3Vcb5pMMsEAIMjA5KxrJIn03428YeFvgfo0fg/wFY2D+LJ7SFL29kiguLqzgO6a&#10;DUvENzGqm4u5PNeS1tnO2NX3lEg8qGX5C13xBrfibUJNU1/VLzVr1w6ie7lMghheZ7j7LaRfchhV&#10;5HZIYlVE3Haorf8ABnxD8V+A7rztB1FltHkMlzpF3vudHvGfZ5jzWJYBZCI0UzxFJQo2h9pIP1Pf&#10;aJ4K/aB8Kya1oUdnofjazCteMyRreW9+0AhjsNflgjV7u0mWFRa3YUsgX5AGW4tj8YatpOoaFqV7&#10;pGrWsllqOnXElreW0pRmimjODtkiJR1I+ZJEYq6kMpKkE+7fs/fEJ/DXiEeFb986L4ou7eK3LefJ&#10;9h11/wDRrN4o4yVCXRK28xKZ3CFi6oj7vvGiiiiisnXNA0XxJYSaXr2mWmq2Mhcm3u4Vl8uRoXt/&#10;tNrKPmimVHdUmiZZEydjA18g/EH9nLUtNM2qeBZX1ixeSWVtCuTHFqVhD5auq2d3K+27Xd5vysEl&#10;VQijz3LMPma9sr3TbmWx1G0urC8tyFntLy3ltbqBiu8JLBOqupIYHDAZFVKK0tI1fU9B1Kz1jR7y&#10;aw1KwlE9rd25AeN8FWDKwKujqSkkbgo6ko4Kkg/Z/gvxLefFK3k1PQfHWreEPH1np0NrrWgukOse&#10;GLq3gn41vT9A1TeqeeTDHLNbyI8DAo8beaJJ+Db44fELwf49v9O8cR2l3ptrfPaalo2nWUFtHa20&#10;u14dQ0K6lVbiQeWVmhW7lYSxtgmNmWSP7Tr4g/af1aa48W6Fo3nxSWmmaD9sSFPJaSC+1W+kju/P&#10;ZPnBaG2tmVHPC4YDDknotd0zV7b4E/DvwRoxh1HWfGl9YzRadAF+1Xen3z3HixzCk5Uqlo72gupz&#10;+7QZLsEYMe68K/D3wF8GdHtPE/jC9s311AkNxrV0Li4trW7vGH+heHtOjQyMUUEGVYmnZBK/7qJm&#10;jTwX4jfHnxD4wW80jRFk8P8Ahq5jntbiBWil1TVbZ5gwa/ugCYFZECvb27AbXkjkkmRhXglFaOl6&#10;XqOtaha6VpNnPf6jeyiK1tLaMvNK+0u/AxhVUF3diFRQWYhQTX3d8Hvg3beB4E17X44LvxbcQEKo&#10;8ue28Pwyrh7WylGQ1y6krPcKcYJiiPl+Y83vNFFFFFFFFFFFeE/Gr4Tt49s4NY0TYnijSrdoIopp&#10;hFb6tpqs8405nkG2OZZGZreQsqZZ1lIUq8fzTYfs+fFC8u4re50ex0iGRHZr/UNa0uW1h2xF0WRN&#10;Klup8uQI1CQtgkbtq5I+zvhr4Bt/h14dOhQX8mpyz6hc6le3rwrapJczxx26iC1VpCipFFEuDI2W&#10;DNkBgo76sTWfEvh3w59mOva3pejG7cR2i6hfW9m07CRIpGiWZgWVDInmOBhAdzkDmvJP2gvB6+JP&#10;BEmsW6FtT8JGTVLcrvYy6VMqrrUGGlSNAI0jui5R2xB5aAeYxrwn9mrxGdM8Z3vh+ViLfxNpz+Ui&#10;why2paOj3tuWk6qgtzdgjGCxUVzPgbwtbJ8b7DwylzOLXQvGOq+RO6RvPMvhOa41C2WdRtXMv2RV&#10;kK9NxIBwBVP42+JH8R/EbXmLSm10OX/hG7KOWKCGSFNIdob1cwcur3hupUeQl9rqCFACL9rfDTwn&#10;b/DzwLZWN+0FldLby634kurieCOC3vpYFmvjcXXmPCsdrEiwtMkgQpF5ndjXa6PrmjeILIajoep2&#10;OrWRZYjc6fcxXKRzGFLg205hPySqjo0kUgDrkblGcVp1498YfhfN8SdN0v7BqUdhrGhy3j2S3m86&#10;ZdRaiIVu4rlokeSNh5MTxyIrAfMrI28PH8m3HwC+KcE88Ufh2C6jgleNbqDXNBWG5VZCiTwJdXMc&#10;uxh8wEkSsARuVTxX2L8K/hzb/Dnw+9k88V7rWpyx3Wt3sSBYnnSPZBY2bMqyNBb5fy2k+ZmeSTCB&#10;/LT06iiiiiiiiiio54YbmGW2uI4rmC4ikhngmjWWCaKVSksU0bgqyspIZSpByQQQTXxp8aPgi2mP&#10;c+LfBVl/xKmD3GtaBbLzpLKC82oaXEMk2p5MsCZMJyYx5GVt/lair2n6jqGk3kWoaXf3mm39uJBb&#10;3un3M1ndQiWJoJhFcW7K670ZkbB5BIPBNfW/w9/aBstYjTw18SLe0/0//iX/ANtm3gGk3dvcQeTJ&#10;F4hs5P3cYkOVkmRfJIcb44o0aQ1vih8CLS6tLzxl8Oyk8VyianJ4bsVimtLq0uIzNNdeGJbc42kF&#10;ZY7NVKspYQMMRW7YXxRax8QfBT4WeJ43vJLnTja+HS0+0b3GlyWWryzAM5JNzpamKQtkqSWALYHp&#10;H7MWpxXPgzWdKa6Mt1pniCSf7Ixlb7Jp2o2MJtWTcNgWSeG6YKrZ3BiwG5Sffdd1SPQ9D1jW5Imn&#10;i0fStQ1WS3R1jedNPtHu2gV3G0MwQqMjqcYr5C8G/EL41fE3xJLa6Hq1nommp5Emp3NvoWnXGk6B&#10;aunlh0bUI5p5Z5tkhhge4Yu28gpCjtFP8SPiFd+A5tb8LeHfGHibxD4k1YWv/CR63q17A9n4dlRH&#10;eay8KWNpDDFaSz+cTN5WVgUIiHzlLQ/Kskjyu8srvJJI7PJI7F3d3O5ndm5JJ5JPWo6K29B8O654&#10;n1BNL0DTLvVL98HyrWPcIozIsXn3M74SGMMyhpZXVFyMkZr6y+HX7OdrZeRq3j9lvbxJLee28P2c&#10;4fToh5JeSHW5wmZ5FkYAxQSCIGM7nuI5Cq/U1vBBbQwWtrBFbWtrDFb21tbxrDDBbwIIYLeCKMBU&#10;jjRVVVUBQMKBUtFFFFFfA/7QHj2fxJ4pn8N2ksiaJ4WuZLN4VkmRLzXIcw6ldzQSInzW777WLcHA&#10;CySRvtmIrxPR9I1PX9Ss9H0ezlv9S1CYQWlrAF3yPguzOzEKiIoLySOQiKrO5CgsPsexsPA/7PPh&#10;+G91pV13x1qtvcy27W8BMs00EaxtYabdSoVs7NGmCyzuPNmyz+W+xLeP5Y8ZePvFHju8W78Q6iZ4&#10;oDJ9i063RbbTbBHlaQLb2kfBYBtnnSl5mUKryMFXHF0UV7h8EfiRN4L8RQ6VqF3KPC+u3EdveQyT&#10;wx2mmajOUgt9bzcsqRhQFjunDqDF87bzDGok+PngaLwl4w/tLToI4NF8UJNf2kUQVYrXUrcous2s&#10;aNK77d7x3IbZHGPO8qJdsRrg/hv4gTwv468M63LJBDa2uqRQ381wk8kVvpuoK2m6nclLf5y0dvNI&#10;6bQ3zAZVhlT+oFFFFFFFFcJ4r+Gvgrxms765odo9/MvzavZgWWriRbX7HbzPfW+1pjEgXy0uBJH8&#10;qBoyFAr5+8Qfsu4M83hbxPx+4+y2HiC16fIFuTPq+mju250C2PAIUngufN7/APZ2+JVncRQ21npO&#10;qxSFd15YavbxW8AbGWlTVfs0uFz82yJunGeM5eo/An4oafFLN/wjovYYLd7iVtP1HTbmTbGrM0UV&#10;n5onlkwuVSGJixIVcscCr8NPG2o/C7xczaja3sNhclNN8S6TcLcWtxFCJAUvDZyAf6RasTJGrpkq&#10;ZIgU80uP0FtdH8M3V7D4ps9K0K41K7gS4g8RW1jYzXtxbz2gghnh1WJTI6PAQisHIKEAHbxVjXNV&#10;j0PQ9Z1uWJ54tH0rUNVkhRvLedLC1a6eFGYHDMEKgkHBNfnx8FdGfxF8TdAa5iu7uHTri48Q308b&#10;kvC+mRm6sbu5kbd8jXptkfP3i+MjOR9g/E3xvpPwt0q91a0sIbjxH4pvC9rau0piu7+y06CwfUL9&#10;i24W9tBHArRQld7FVGzzHlT89NX1fU9e1K81jWLya/1K/lM91d3BBeR8BVCqoCoiKAkcaAIigIgC&#10;gAZtFen/AA7+FfiL4i3Ez2Hk6fo1lNDFqGtXqSGBHd1MlrYwpzcXCxkyGMMqAbRLJH5kZb9B/Cfh&#10;XRPBmi22h6Fai3tIAXllfa13f3Tj99fahcKoMk0mMEkAKoVECRqiDoqKKKKKKKKKKKKKKK8n+MXx&#10;Ak8AeFHuNPmgTxBqs62OiLJHb3HkyYEl7qTWs7DelvFwG2SKJZIVkRkYivzuTU9Qj1FNYS9uf7Vj&#10;vl1NdQeV5Lv+0EnFyL155CWaTzPnLscluTX6G68kPxW+D889inmXWueH49StLa0ZJGTXdOIuzpcU&#10;tyqji7hazd8LkbjkDBHzH+zfqkFj8Q2sZzKX1vQdS020VFVojdwSxauWuN5G1RBazAMATuKjGCSL&#10;Ph+0l8JfBj4qzzXUuma9f+JbPwVcWrSKjOdMnh+36fEyk7meC6vlmHQxqcHrWx+zD4dS71/XvEsy&#10;I66LYQafZCW1V8XeryM0t1bXTn93JFDA0TBFJZJyCyjhud/aJ8Wtrvjb+woZYpNN8JwfY4vKe3mR&#10;9Uvo47nVpTNENwZdsNs8Tu2x4WOFZnBl/Z/+IMnhrxHH4WvmDaJ4qu4II2ke7b+zta2NDYSWtvDv&#10;T/S5GjtpyUU/6p2kRImDfelFFFFFFFFFFFFFFFQ3Ftb3lvPaXcENza3UMtvc21xHHPb3FvMhjmhn&#10;hlBV0dSQykEYJBGK+Ifit8B7nwzFfeJfCZlv9Aila4u9IKyy6jolqy72nilJY3FrEchmY+bGhUv5&#10;qrJMvzXRRX2J8GPi6/iF5PA3j68tb439tHY6NeanAkh1bzUNrPoerTSZjmedGAhaZAZm3pJI8ska&#10;tc/aU8N29v4O8IXto1yLfw5fnQre2LS3QWx1HTl23FzdTs0hZDYwxhnJLl/mbdjds/sz6/8A2h4N&#10;1LQprkyz+HtWZoIDEqLbaXq6G7t0WVFG8tcpeuclmGcZC7QPoS+0+x1Szm0/UrOz1GxuPL+0WV/b&#10;RXlpP5Uyzx+dbXCsj7XRXXIyGVSORXzF+0F8QLbQ9Jg+Hfh2SG1nubWCPWI9OkSBdK0OOEJZ6IsN&#10;ugEYuU27ow67YFCGNo5xXzl4f+FPxB8TQLd6T4Yv2s2jtpo7y/aDSba4gvFMlvcWcuqPD9ojKjJa&#10;33gAjONy59Fn/Zm+IMUttGl94WuVnlaKWaDUtQEdkgXcLi5FzZxuUJ4AhSR89VxzW1pf7LviSWWV&#10;Nb8TaHp9uI8wy6VBqGsSyTeYAEkgu1sVRCuTvDscgDZzke3eGPgJ8PfDcwuprCfxHdJu2N4ieC9t&#10;Ii8LQSBNMijjtnBDbl8+KUq21lYMFNeywxRwRxwQxJDDEiRxQxIscUUcYCrGkSjCqMDCgDjgCn0U&#10;UUUUV4L+0Zrz6V8PTp0LxCfxDqlnpzo0/lXIsrfdqV3PBErbmXdBFDLwVxLhuWUH4Br7eUW3wF+E&#10;wl8mMeNPEUSo7r9mFwmuXdq7w+czG4SSDSoyRtG6KSQEAR/aCw+Kbi4nvLia6up5bm6uZpbi5uLi&#10;Rpp7iedzLLNNLISzO7EszNkkkkkk1XorrPBXi3UfBPiPT/EOnNKfssipfWcc/wBmj1PTXcG902eQ&#10;rIu2VQNrNG2xwkgUuimvor9oDwzpeuaFovxT8Pq0qX0WmwalJDabVudPvoC+l6rfSKQY5Im8u0fz&#10;VJbfEmV8oBvk2OR4nSWJ3jkjdXjkRijo6Hcroy8gg8gjpX6r+F9Z/wCEh8NaDrhWBZNW0fT9Qmit&#10;pfOhgubq1Sa6tkfJP7uQtGQTlSCG5BrdoooooornvEXhHw14ttRZ+I9GsdWijEghe5jK3VqJHR5B&#10;ZX8JWeHdsTf5UilgACSOK+f/ABD+zDoV1I83hjxBfaOzNdymy1KBNVsw0hDWlrbXEZgmijQ5UvKb&#10;hyCp5Kkt5NqX7N/xGsLYT2h8P6zIZVj+x6bqkkVyFwW88trENpDtGMcSluRhSMmsiX4A/FKOJJF0&#10;G2mZyd8EOs6QJYh/tmWdUP8AwBmrirZ/FXw08UaffXGnXej65pFwLuC21K2nhjuoA72syHaUMttO&#10;BLC7wyYdS4Rx1r9DPDd34T+IukeH/GH9k6PfXaxQTQTXNlb3t7oWpW7LLdWEN7dwpKj29wDtdVUO&#10;QsqfIyE91X5s/Eae78Z/FjX4LCCH7XqPiWLw5p8S3EYiuJrJ4/DlnJ9ochVExhVySdq7jzgZr711&#10;7UPC/gDRV1/UY0s9P8P6Suj6ZDbxrLcxWkrRKmkaWrkO7TtBbLteTaPKV3KqjvX56fED4g618Q9Z&#10;bVNUbyLODzItJ0eGWR7PSrZtoZUL43zS7Ua4nKgyMAAFjSOOPg6K6bwn4T1rxprVtoeg2pnupyGm&#10;nkLpZafahgJ7/ULhFby4YwRuO0sxIRFeR0Rvv/4ZfCrR/hxZStDINT1++j2ajrcsAib7OHDpp9hC&#10;WbyYAVDONxaRwHdsLEkfqdFFFFFFFFFFFFFFFc94u8R2nhDw1rHiS+Bkg0q0edYcyL9quZGFvYWY&#10;eJJCnnzvHEJChVN25sKCa/MPxFr+o+KNb1HXtVlMt7qd3NcyKHneG2SRy0VnaC5eR0ghXEcMZc7U&#10;AXJxmvun4F+JI/GPw6TSNVWzu5tCD+Gb21ma0mN5ov2VRpjXenoihIWt2azBkVhKYHYszFwPknRb&#10;e4+H/wAWdMsrm+ewGgeMbawu9SuYnsFk0dtQFrc3ssTlikFzZO0hwzAxPkMQQT9GWdtaaR8fPiJ4&#10;l1PTrhdM8P8Ag5vEMd4tvcusD/2RZR3N1aM5CvJJEt/Eq78HEoXBQ7fnj4R6FJ4v+JWhR3q3N7DD&#10;ey6/q0zD7UXXT83we/acPmOe5EUEjPyxkxncwNfQf7TPi17LRtK8H20iCTWpf7T1RVlj81NO0+Qf&#10;YoZbYox2T3OZEkDrzbFcMGbHzR8OvH2qfD7xBb6pZSyPptxJBDrumqN8WoaeH+cCJmVRcRBne2l3&#10;AqxIJMbyI/6aW1xb3ltBd2s0Vza3UEdzbXEEiTQTwTRiSGeCWMlWR1YMrAkEEYNS0UUUUUUUUUUU&#10;UUUV8z/F34E/8JLdS+JfBkdra61OWk1XR3aOzs9Xl2k/bbOU7Y4rp24l8wrHKT5jPHIHab4nuLe4&#10;s557W6hmtrq2lkt7i2uIngnt54WMcsM0UoDI6sNrKwBBBBAIqvRXvPwe+MN34Iu7fQ9cuJrjwfcT&#10;SZHlm4m0Ga4O5ryzVcuYC53XFuuerSRqZSyyfUHxM8M2t58MfHaaZdKYL6OXxfH5zrcWNubJoNbv&#10;10jyVPlrdm3mnypIae4lkLbZCB89/sya8th4u1fQZZoYodf0kTQq6v50+o6NKZoIYGBwALeW7kcE&#10;c7BgjGD9wyRRzJJBNHFNBLG0UsUqK8csUilJI3R8hgwOGU5zk5BBrx/4k+KNF+E3g25Hh/TdM0rU&#10;NYmuLTRLHSrbS9OSPUZ7XE2uSWKoBIlqqxlz5L7nMEUm1ZAy/DmieDvG3ju5uLzSNI1bXJbm6uXv&#10;NWmJFtLfELdXf2zWtRZITO3mK7iSbe24HncM+lD9m/4jHTRen+wFuWQMdHOpyf2ijFyvltKsJtC2&#10;Bu+W6IweucgbOnfsw+MZbi3Gp654bsbOT/j5ltZNS1C9t1KkgR2bwW8UjZAyPtKj/aPQ+t+Hf2bP&#10;BOlokmvXOo+JrrypI5UeV9I03eZt8VxBa6e4uFdUURndeOjEs2zO0J71p+madpFoljpWn2GmWSPI&#10;yWenWlvZWsbysXkZILdVUZJyxAGcnrV2iiiiiiuV8da8PDPg7xJrouYrabTtIvJLGWaN5oxqk0Rt&#10;9JieNQ2fMuXijwQF5G4hckfljX158CtB0vwh4Q134seIkiVBbXiaSzPbrPFptgzQ3v2NpZ1iNxfX&#10;IFpDHIiSbogqPtuCD81eL/FmseNNdvNe1md5Z7hjHbQby1vp1isjPbadZJwFij3HHGWYtI5aR2Y8&#10;xRRRRX2t4kguviP+zxpesyJdyapolhDq+6W9iZ7yTwvLNoes6he3F2oMgktkurrYrB/M2qGdgQ/x&#10;TX6x6Hqia5omj61FE0MWr6Vp2qRwsxdoU1C0W7WNnPXaHAzWrRRRRRRRRRRXAePPhx4c8f6bLban&#10;bRQamIo1sNft4If7UsWhMjwxicgNLb5kfzLZm2NuLDZIEkXjvg9feIdH/tT4aeMExqnhSKCfRLtr&#10;iWb+2fDVxM8ME9i0wy9vauEiRww8tHjgKRtCRVb9ozXo9L+Hsul5ia68R6lZWEcf2uOG5S2s5v7W&#10;uryK3I3yRqYY4JQuAvnLubJCt5v+zJo8NrD4t8aX/kWtpbQR6Nb6lcXkMFtbwxINW177UsrgRpGo&#10;spDNKAoG4K3D48B+IvjK48d+LNT16UyJZvI1po9tKnlPaaPbSMLGGWJZJQsrAmWcK7L5ruV+UgDh&#10;qKu6dNZ21/ZXGoWR1Kxgu7ea80/7TJZm/tY5Q89p9riDPF5qAp5iAlc5HOK/T3wLrnhXX/DdjfeD&#10;o7W10QGSFNOtbaCwOl3O7z7qwurC2JSGZWfewXKtuEisyOrt11FFFFFFFFFFFFFFFFfHf7VH2j7X&#10;4K3eT9k+z695ON32j7T5ln9q8zPGzb5OzHOd+e1fJdfpB8DzpyfDPw5Bp2qxaqIIro3bRxLA1hf3&#10;V5Jf3mlSwn5w9u8xTdJnzF2yJ+6eMVz/AIc+BeneF/iFB4z0nWnTT7afUp7fw9JpysLZdT02axa3&#10;i1NZ1/dxNOzRBrckIqozMf3h7L4n+AD8RtBs9D/tYaL9l1iDVftX2A6iZPJs7iz8jyRNBgkz7txb&#10;jGMHORpeAfA2mfD7w9DoOmyz3LGZr3Ur64JWS/1KaFIbi6WAErFHtjVI4VPyqBuZ5N8jfnx8T4LO&#10;3+IXjFbHUI9Tt5de1C7+1xJ5afaL6Y315agbmDfZ5pHty4PzlNwC52jltFj1STWNJj0QzrrUmpWM&#10;ekG1kEVyNUe6RdPNtLkbZPN2bGyMHBzX6yUUUUUUUUUUUUUUUUUV+dfxs1HwFqfiyW48FQkTBp49&#10;eu7QQx6FqF9GVVbvS4ox8zHDiedMRzMFkQMWeWTxuipI5HidJYneOSN1eORGKOjodyujLyCDyCOl&#10;fd9rro+MPwS16AG5l8QQaQbfU7OzVJry717QtmrWRit4o0BW/kgidUijwpdoUJaMtXh/7N2vy6Z4&#10;9fRSbhrfxJpd3b+RER5AvtMiOrW93cqefkhjuo1IzgynjBJH2v4n1+08K+H9W8Q32Wt9MtJLjywd&#10;rXNwx8q0s42AOHmmaOJCf4mBOBXivw9+FT6lqcnxH+IsDX3iXXHn1CLw9qFvus9CeeV1tvMhuprh&#10;pGjtxCtrBLt+yrhChljRo/oiiiiiiiiiiiivjv8Aaou4HuvBVismbm3t9dupYsEbILyS0htpM9Du&#10;aCUAA8bfevG/g94XTxX8QNCsriD7Rp1jK2s6ohSCSI2emATRx3UM4IeGacwW8iBSSsh6ckdv+0j4&#10;kl1TxxFoAZxZ+F7CGIRvHCA2oavDHqN3cxTJmRlaE2se12wrRsVUbiW+eKKKK+zfgXPbeN/hn4p+&#10;H2ps7pYPPbwPJZWckFlYa/HJc2Mtt/FLPBfR3NyrSruRjHsfACx/Hl5Z3On3d1Y3sMlreWVxNaXV&#10;tKNssFzbSmGeGQc4ZWUgj1FfoV8A7iCb4WeHI4pklktZtat7pF5a3nbXLm5SGT38qSOQezCvZKKK&#10;KKKKKKKKx9e8PaH4n0+TSdf0211SwkYv5F1GCYZRG0S3NtMpDxShXdVliZXAY4Iya8I8DaJqPwd8&#10;bTeF7u4kvPA3jWX/AIpzVrh0VbLxFbxM9vpWpF5IoYbi5hDwgpEzXTpbeUF2yxxe0eM/EKeFPCni&#10;DxCz26vpemXE9qt0s8lvNqTJ5OmWsy2xD7ZrhoojtZSN2dyDJHwr8BPD6698SNKkkS3kttBt7rX7&#10;iOdpAWez221g9v5YOXju5reUBiowjHJICtvftBePz4k8RjwvYSEaP4WubiCdla5UX2uYEF9JLE5C&#10;MtqVe3hbyshjOwdkkXHz1RRX3/8AAPxP4N1LwxHoXh+xj0TWtLhWTWdOllSa81J8iNte+2FVa5SR&#10;iA/yr5DFYgqxeSz+80UUUUUUUUUUUUUUUV4R+0Z/an/Ctp/7O837J/bOlf27s2bf7L8x/J83fzt+&#10;2/Y8bed23+HNfn9X2V+y1BZJpvi+4W/STUbm+0qGbS/LIktrOwgmktr/AMzf86zvcSx42fJ5Ocnf&#10;gdp8SPgRpfjzXB4hs9al8P6hcQpFqw+wtqtvqD20SW9ncxxPcQmGRYl8qTazI4VCFR97Sex+INJG&#10;vaBrmhmf7L/bGj6lpX2oRef9nOoWb2gn8ncobYX3bN67sbcr1rzX4X/B7TPhtLqF/wD2nLresX8X&#10;2M3jWg0+C207ek7W0FoJJvmkkRWkkeQ5CxhVTDl/n39pw6ZL4w0aW21SG51OHQlsdU0qKL59Ljhu&#10;5L6wnubpTtL3K3LkQsA6LGrtlJo6+aq/T74Zfav+Fe+Cvtnl+d/wjWkbPK2bfsn2RPsOdvG7yPL3&#10;992c813VFFFFFFFFFFFFFFFFfH37SV54EMsNjHaLN49DW81xe2DpB9isDGBHDrzbSJ2kj2m3h4lR&#10;Qsm9IiI5/kiiivtv9nTxu/iDRtQ8Day/2y40azWfTRciW4+0+HpXFncWUwkQx+XavJFEqySfNHKk&#10;aIEiNfN+jSzfDL4p2n2i5lhj8M+J3sL69ksQJJ9GNy2n391HZSiTAuLJ5Hj2ljhw0bZ2tX6W8Yz+&#10;PqOme1fNtv4D/wCFv+KL3xz4tN3H4NhZLHwPoscktnJrGkW8pxrd2Wjinhtrwhp40KLO4kH7xYoY&#10;zN9G28FvaQW9paww29tawxW1tbwRpDbwW0CCKC3ghjACIiAKqqAAAABipaKKKKKKKKKK8N/aI1SL&#10;T/hpf2kkTSNrmq6TpcLowRbeSG6/toyuMHdlLN0xxywbtg/A+m6fd6tqFhpdhEJ77U7210+zhLxx&#10;CW6u5ltreMySlUXc7AbmYAdSQOa+vf2h7seF/A3g3wLpouxYXGy3N1JcgPLp3hSzgt4LO9jjjRZm&#10;keaCcuCoDxAhDuGz40ooooor7o/ZrhivfhzrlpdwxXVnceKNVtJra5QT289vPolis1tJC4KsjB2D&#10;KRghjkc18Uatplxouq6no92Y/tek6he6bdGJi8RuLC4a1n8tzjK7lO045Ffpv8PefAPgn0/4RHw4&#10;fbA0aAZ5/Cuwoooooooooooo75x67eOmeT19cdM+n4fA37RPir+3fG40a3mjl0/wra/YR5T280Ta&#10;rdhbnVZBNCCwZcQ20kTsdkkLDCktnpPGmof8K7+DPhfwDGi2niPxZbnVtfiFsLHULSwuLj7fPFqc&#10;SyJOlwzGDTw00biSKCeI7diqvz3pnhXxPrds13ovhzXtXtEme3e60zR9Qv7dJ0RZHgae0jdd6q6M&#10;VJyAynGCKi1Tw54h0JYX1vQtZ0ZLlpFtm1XS77T0uGiAaVYWu0QOVDLuAzjIz1rFor1f4QfEA+AP&#10;FUdxcsf7B1dYtN1xCblkggMoaDVY4IDhpbZtxGY3PltMiAM4YfpCD9Onuc5PHPTpRRRRRRRRRRRR&#10;RRRRXlvxd8AD4geFZLS0SEa9pkv9oaJM4gTzJgnl3OmyXMqFliuE4Kq6AyrC7kqmK/OnU9M1HRr6&#10;50vVrG603ULRkW4s7yF4LiHfGJoy0UgBw6Mrow4ZSGGQQaNO1TUtIuVvdJ1G/wBLvFR41utOvLiy&#10;uVSRdsiCe2ZXCsOCM8jg13el/GH4maRFNFa+MNUmWZkLNqgtdclBQHAhuNajuHjHPIjYA8Z6CtJv&#10;jt8VWV0/4SogOjRkrovh1WAZdpKOtmCpx0ZSCDyCK4jUfGXi/V7aey1TxT4i1GyuWVp7K91rUbmy&#10;mMcomj32ksjRnawDINvykDGMCuZr6W+BHwq1LVdbsPGWuWM1poWkSw3+ki5E9rLq+pxhbjT7m0T5&#10;Wa2gJWYzZCSOFRfMXztn3FRRRRRRRRRRRRRRRRXz5+0B8Q5vCugQeHdHu0i1vxJHcJcsEt5prHQD&#10;E1vdyhWffDLcu3lQS+Uw2rOVaOVEYfBVFFbk/hjxJa6ZHrV14f1y30aVYmj1a40q/h02RZjthZL5&#10;4xEQ54Qh+e1eq/ALxfJ4b8c2ulzShdL8VNDo90hjkk/4mBLDRJIxCrNuM7/Z8n5AszM3Chl5fxhp&#10;8vw5+J2oR6dFZD/hHfEVrrOj24e8ubSK0MsWu6NZzvOVmfy4niimzJkkNiRuHP6QaPqkGtaRpetW&#10;sc0drq+mWGqW0dyqpPHb6haLdwLMsZYbwjqGwzegJHNX6KKKKKKKKKKKK+FP2nv+R90j/sULD/08&#10;39df+y3oQ/4qrxLNZt/y46Fp+oeY4Bzu1DWLNIlcL2sHLOmRwEYZcH5++Jt9dah8QvGlxeTNPNH4&#10;k1WxV2wCtrpt22m2EI244ighjjX2UZ5rhKKKK+mP2X765i8X6/pqzMLK88Nte3FvgbZLvT9Ut4LO&#10;YnrlEuZwMdnNcL8c9CGh/ErXwlobS01c2uuWhLtIt1/aMAOo3aFmYgPfJdAg4wQQqhdor6Q/Zkkk&#10;fwBqaszMsfivUI4wWJEcZ0mxkKID0BZmbA7knvX0VRRRRRRRRRRRQQDwcEcHkA8joRxn/PbpXy1+&#10;054oFpo2jeEbaZhcatc/2tqQiuzGy6bYZhtLe7s1H7yO4uGMqMzAK9t91jynI/C+5m+Hvwi8bePJ&#10;LhrW88Qyw6X4cjZ7PM91YLLY2F7ZwXDYmaO5uLl5ImUny7aRgjLmvm7S9G1jXZpLbRdJ1PWLmGI3&#10;EsGl2N1qE8cAdY2nlitEdlTcyruIxkgE8itG+8G+LtLtJr/U/CniPTrG3Cm4vb7Q9UtLSASSrDGZ&#10;ri4iVF3O6ou48swA5Nc1RW74a8Q6l4U1zTfEOkvGl/pk/nQiVC8MyOhiuLadVIJjliZ45NrA7WO1&#10;lOCP1F0HW9P8SaLpmu6XL5lhq1pDdwEvA0sQlX57W5+zPIizQtuinjWQ7JFdCcqa1qKKKKKKKKKK&#10;KKKKK5/xV4bsfFvh7VvDmobxa6pbGEyoW3288cguLO6QKVyYZkjlCE4bbtbKkg/mh4t8HeIPBWqT&#10;aVr9hJbOkkq212iSNp+pwx7SLrTrpgoljIZCejITtkVJAyjnIZ57aaK4t5pbeeF1khnhkeOaGVDv&#10;SSKWMhlYHkEHIrvNL+K/xH0i4NzaeM9dmkKMhXVbw63b7W6kWmtC4iDejBMjsa3B8ePivkH/AISr&#10;JBBAOh+HCM/7ps8H6GuZvfiV8QNRnuLi58Z+JA90ZDNHa6ve2FoRKu2RIrGxaOGNCODHHGF9BXD1&#10;6X8NfhtrHj/WbOKOzvYvDsd4F1nWlQwW0FtbmOW8tbW9ljkja7aORBFEFcgursvl7jX6TwQQW0EN&#10;tawQ2trbRR29tbW0UcFvbQQqI4oLeCIBURAAqoo2gAACpqKKKKKKKKKKKKKKK4T4k+NoPAHhS+11&#10;khnvi8djpFrMJDFd6pcqxgSbyiCY41R55BuUlEKhgxWvzMvLu51C7u7+9me5vL25nvLu4lO6We5u&#10;ZDNPLIeMszEs31qrRW7Y+GfEmqWUupab4f1vUdNtzIs9/Y6Vf3dlAYl3yCa6t0ZFKggncwxVnwf4&#10;muvB3ifR/Etknmy6XdiWS3zEn2qzlRrbULMSyxyiMzQPJEJRGWTdvX5lBr1r9oXS7Y+KNJ8Y6ZI9&#10;1o/jfQ7HUba9Z0CXFxY20dqwt7Zwk0UYtDZSYlXJZ25yCqfU3wY8UnxX8P8ARLu4uFnv9LjbQtUI&#10;F2XW603Edu9xNdEmSaa1NvPLIjMpeQ8ggovqQH06e4xg8cdOlFFFFFFFFFFFFfOX7Tx/4oPSAOn/&#10;AAl9gfy0a/xXz58BNE/tr4laRI8ME1toltfa3cxzHP8Ax7w/Y7KWFSCDJHdT28i5xjaSDwBXUftO&#10;s/8AwnekKxIQeEbJ0XPy5fWb8MwXpk7QD9B6V830UVKkMsizPFFJIlvGJZ3RGdYIWlW3EszKMKpk&#10;dEDNgbmUdSKior7r/Ziz/wAIFqw5x/wl+oED3OjaeDj6184fHHQhofxL8QLFbPb2mrNb67aM8ol+&#10;0nU4RJqNyhzkBr0XShD93GANuDX3b8Pv+RB8Ef8AYoeGv/TLDXX0VVvtQsdLtJ9Q1O9tNOsbcIbi&#10;8vrmG0tIFllWCIzXNwyou52VBubklQOTXmMvxx+FUEssMni2EvAzoxi0nxBcxsyNg+Tc21pJG444&#10;ZGKnqGIpg+OvwoLCNfFaksQNx0XxGibmPALS2YA9STx74r0XSte0LXBO+h61pGsrasiXDaVqVnqK&#10;wM+7yxM1m7gbtrFQTz16VrUUUUUVz3ivxHZ+EfDmr+I7xfMg0qze4WDzGh+1XL4hsrJZlSQp587R&#10;xB9hCltxBCmvzt8BaJefEL4h6Za6gv8AaA1LV31jxFJN58MdxYxznUtZM8tgA0RnAaJGQoPMkQBk&#10;yCPqfxboXhOz8Qa58Rfi3JbSQwN/Z/gvwi15DeSzadod0qxXaW9uYReSXkxa4Fq5eCCK4IumYcw8&#10;k37UWn2bPaaX4Df+zbY/Z9N3a7Bp7CzhPl24ewt7KaOH92APKjldU+6HYAGvTvBnxr8E+Py2g30R&#10;0fUdQt0s5NJ1z7LNp+rPf5tZ9Msbokpcbywj8qaKN5d4Cxv84DNe/Z7+HOuXH2qC01Hw9K0txNOm&#10;g3kcFvcvcMHx9jv4rmKFUwRHHbJGgDEbSAu3Gh/Zm+H8U8crah4quY45EdrafUNLEcoUgtFM9rZR&#10;vtboSjqfQg9PStB+F3w+8Mzi60fwtpsN2s9vdQXV55+rXVrcWzF4JrK61d53t2UndmFlOQCeVGO9&#10;ooooooooooooooooorlvEvgrwp4wiSLxJollqhjVUiuHVoL6FFk83y4NRtDHcRqSPmRJArfxZGa8&#10;S1f9mHwndRzNouua5pN1JOZI/tYs9VsIICxL28VqqW8zAAgRu10zYHzByd1cx/wyqf8Aoex/4TB/&#10;+WFH/DKp/wCh7H/hMH/5YVf079lnTYrqN9X8X317YhZPMt9N0iDS7piUPlGO8up7xBhsFgYGyOMg&#10;nI9P8O/Av4b+HjHIdGbXbuKSci78Qz/2iWWRNnlyacgjsmCDOwtbFgSTu4BHr9FFFFFFFFFFFFFF&#10;FFFcn4n8B+EPGXlHxLoNjqUkPlrFdHzbTUEiiaR0tl1GxeK48oNLI/keb5ZY7tpIBrxzVP2ZPBN0&#10;t2+l6r4g0q5md3tUeey1DT7IO5YRC2lhSeRFGAu+7DYxl2PJwtO/ZZ0yO6VtX8YX19ZhHD2+naTb&#10;6VdMxH7tlu7me8QAHBK+ScjgEda9btPDnwy+EOkLqz2um6PHblbdtd1FGv8AWLq6lthHJFBcuJJi&#10;8yxPIba0UJw7JEozjzzU/wBpzwfbXJh0zRtd1SFJruKS7dbTT4JViBFrcWayO8rpK3UTJE6IdxUt&#10;lK52+svhL8cBfDw1jwn49lkluLU6hbJp82rPF5l3cPdWVjLLb3ImMkjTTxsbpCnmPuiTZJy3x30b&#10;WLrQfAnjPWba/h1dNPbwh4lF+LS3H9r6ZLNJHdWdra5VoruZdQnimjJjaLyWCx7wp9I/Zp8WRX/h&#10;m/8ACU9wPt+gXT3djAxt4y+jak5lcwIrCWTybszGd2TagmhXccgD6XooooopHcRozu6xoql3dmCq&#10;qqMsxY8AAc5OAK801T4x/DPR547e78X6bNJJEJg2lrd63CIzIY8SXOixXEaNlSTG7h9uG24ZSc8/&#10;Hf4TgEjxardPlXQvEwP1BayA/Wuz8OeNvCfi1A/hzX9O1SQwy3D2kUvlalDbxXH2aSa40y5CXMSb&#10;yo3SRKDlCCQ67upoor4i/ahtNnizw7ffP/pPh77J935P9D1Kab5X7t/pHzDsNvrXufwA0J9E+G+n&#10;TTJdQz69e3uuyQ3URiZEnYWNlJAjKpMUtvbwzxschhJuUlWFfFPxKtLiy+IXjWG5heCRvE+tXSI4&#10;AZra+v3vrOYe0kMiSKfQiuHpQCxAUEk8AAZJ+gFJRX0r+y/a3D+NNcu1gka1g8Lz20twFYxRXF1q&#10;tpJawu44DOsMzKD1CNjoa3P2otCZdR8L+Jo0unS5s7rQruQQk2Ns9lOdQ01DOF4lnFxdYRmyywkq&#10;PlavSv2bre3g+HTSwzGSS88QancXaEf8e9wsMFqIRj1iiik/4FXvtFKOSABk5wBjruPAHrXmOpfG&#10;T4Y6VdC0uvF+nSSFFkL6bFqGs2yo5IXN5o8M8e7jlBJuA52gEGqB+O/wnXGPFqtn00LxN8v132X+&#10;Ndt4f8a+E/FaIfD/AIh0vU5XgkuTaRXKLqUcEU32d57nS7jbcxKHKjMsS/eXBwyk9NRRRRRRyenP&#10;HbJ6c8j3A61+Z/xI8SXHxA8fanfad9q1GG5vYtI8O28Iu7h57G3cWenrYWkyLKhun3XAgEasJJmG&#10;3cTn6p8T/D3S49L8J6T4l1KPSvhr8OdEivdcnhkm0+LxTr02Ldozp1vkxtkNLJPG8k0j3jwW5855&#10;JE5S5/aL8JeGDDofgrwa93oGnrJDBL9sTw/A7Lcyb5LOzFtcu0co2zCa48uZmdvMiVgWbqvCX7R/&#10;hLXZ47LxBZXPhS6nuDFDcS3C6joxRzHHAbnUUSF4WdmcOZIBEiLveYZIHW+JfhB8OfHapq32NLO5&#10;v1S7XW/DFxb2xv4riR7w3ThVltLgzmUu1y0TSOMDzCAoHG/8MxeAeMat4v8A9r/iYaMQe/ykaf8A&#10;1Nd7pHwW+GWjPHPB4Ws7ydIRA0mry3WrxzA4LSyWWoyS2wckZ3LApHIXAJB9LghhtYIbW2ijt7a3&#10;iit7a2t0SGC3ggQJDDDFGNqoiqAqqAAOAKloooooooooooooooorK1nQ9H8Q2Z0/XNMsdVsixcW9&#10;9ax3KxymJolnhMozHIFYhJEIZcnaea8R1X9mz4fX0081hca/oxeILBaWl/BdWFvKIwgkKalDNcOG&#10;YF2U3PJJCsowK4Y/sq+njv8APwx/98KT/hlU/wDQ9j/wmD/8sKki/ZWQOhm8cs8YdTIkfhtY3ZA3&#10;zKkj37BWI6EowHoelei6N+zv8ONJuvtU8Gsa7taNobbWr+F7aF4pPMEhi0yG1EoPAZJt6MvBTrXt&#10;lpaWtjbw2djbW1nZ28aw29tawxQW1vEowkUMMICooHACgADAqxRRRRRRRRRRRRRRRRWPrnh7Q/Et&#10;k2n69pNjq1oyzBIr23SZrdpoWt3ntZW+eGUIzBZomV1JBVgwFeNar+zf8O9QmEtiNc0NRB5YttO1&#10;IXFsZfmZbmT+2IrqUt8yhlWZV2gYCtljw3/DK8Hn5/4Tib7N5mfK/wCEdTz/ACd2fL+0fbdu7HG/&#10;ysZ529q9W8P/AAj+Gnw/iuNXntoLtrXMz614tuLO5Swj86OWN4xNHFaQMjopSdYRKMsu/a2K5jWv&#10;2lPAmntPDpVprWuyxJEbeeG1i0/TLhztLR+ffutzGEBYE/ZCCw4BU7hhT+P/AIMfF6SLSPFGmz6H&#10;qj2bLaa7q39n6Y9nLFDKwtLPxFBM3yRmWaWKG8RbeSTGY2lKKc3xZ8Pdag+FOseGNUtUvdQ+G16+&#10;t+GtdtrcRQ6t4UvZJLi9WW8vXfZLCn2l7qzidSnkWoAlBjkl4z9m/wAZHRvFFz4Wu3/0HxREDal2&#10;bbbazYRPNDgySrGi3EXmRORG7vItuoIANfdNFFFFFFcLrnxM8A+HDKmr+KtIint7prOeztJzql/b&#10;3KbhJDc6fpYnniKFCGMkYCthWwSAeeHx3+ExCn/hLVXPUNoXifcPrtsiPyNbmg/FP4feJpza6R4p&#10;02S7MtrbxWl59o0i5uri8Zo4ILGDV44GuHJUqVgDlSV3YLLnv6KK+cv2nf8AkQtI/wCxvsP/AEza&#10;hXIfst6GP+Kr8Sy2nP8AoOh6dfGcdOdQ1m0FurZ/58X3unshPzgcj+09u/4T3R8np4PsAB6D+2r9&#10;iPzJNfONFW/sF99u/sv7Fd/2n9r+wf2d9ml+3fbvO+z/AGL7Jt8zzvM+Ty9u7d8uM8V7h8N/CTav&#10;8MPi9qkkcVuo0uxjsdSKJPMW8OOfFWraZHGrqyrN5VkrMw25KsNxjK14JRX6VfBrRpNE+GnhO2l+&#10;yma7sH1iWS1BCyLrdy+qWvns6IzTJbywxSEhsFNqsyqpPHfH34dXXjDQ7TXNCshda/4f87zIIRCl&#10;zqOiSIZbm2jHlmWeaCRVktofNAw06xo8siKe/wDhTqdtq/w58HXdoswjg0Gy0xxOkaP9p0WP+x7v&#10;CxMw2GWBzGSQSpUsFbKr6BXi3xR+M2kfD8SaTZwpq/imS1eSKyDAWWmGVQbWbWZYyH+YN5iW8eHd&#10;V+ZoldJD8Rarr/jb4jarAuo3WseJ9TbzPsOn20DziLFui3J07SNPQRRFo4Eacwwjdt3ybjlq9E0r&#10;9nX4k6iJzdWmkaF5Qi8sarqsUput+7d5H9ireY2YG7zdnUbd3OINa/Z8+JOkqHt7HTtehW2kuZpN&#10;E1GN2g8kMzQfZdTFrNJKQMqkEb7vugl/lryr/ioPCmq/8xjw3rliP+n3RtWsxd2v/bKaPzYZPbcj&#10;d1bn6w+F37Qi3stvoXxAljjvbi6MVr4mSK2tLJxOS0UOs28Ajig2t+7W4iTy8FfMVAskz/V1FFFF&#10;fH/7TXjOOR9L8C2UiMbd4tb1tkZSYpmiaHS7BjDKcHY8lxLHLFnDW7qxyaT4HadpfgTwZr/xa8Se&#10;ckFxC+n6cttH9ouDpkF+lrObeOKba0l5fiO3VZ44/LMIcuIZSw+cvGXi3VPG3iG+8QarI5kuWKWl&#10;oZWeHTbBGJtdPtuFASMEkkKN7lpGBd2J5WivrD4HfGa7ivLDwP4qnuL63vZ4rHw5q0pkuLu0u7lx&#10;DbaPesdzyQSOVS3k5aFiEYmAgwfZFFFFFFFFFFFFFFFFFFFFclY+OfDWqeKLvwhpl+t/rOn2N3e6&#10;ktqnmWun/Yrm3s5LS4u8hTMXuAPLjLFCkiy7GAU9bRRRWJ4k8Q6b4U0W717WGli0yxl09LuaCLz5&#10;II7/AFKHTEuPIT5mRGmV5AgL7A2xGbCtNo2uaR4h06HVdE1C01KwuEVo7m0kEiqSgbypkOGjlXID&#10;xSKHU/K6huK1aKKKKKKKKKKKKKKKKKK4bx98QNE+HuinVNUY3F1ceZFpGkQSql5qt4ijMaM27y4Y&#10;8r59wyERgjCySNHHJ+cvizxZrXjTWbrXdduvPu7g7YoY96WdhaqxMNhp8DljHFHngFmZiS8jPIzO&#10;3NVPBPPaTwXdpPNbXVtNHcW1zbyPDPBPC4kingljIZHRgGVlOQcEEEV9s+DfGH/C7vh/4m8F621t&#10;D4og0uONpvPS2h1V42E+la2LW3PmKIbqGH7ckcZiDMhGFmWFPlvwN4mv/h141stVmiuoDp15Lp2u&#10;6cySpcSWLyfZtVsprVpId00eC8UcrBVnjjZh8lfpvb3Fvd28N1azRXNrdQxXFtcwSJLDPBOoking&#10;mjJVkddrKwJDKQQcGpaKKK8x+JXxS0X4b2MDXMR1LWr07tO0WGYQySQo22S9u5yr+RCPuqxRmZ/l&#10;RCBIyfBni/4h+LvHU5k8QarNNarN5tvpNt/omkWjK8rQNDYxfKzxrNJGs8xeYxna0jAVoaB8JPiH&#10;4lgju9M8MXq2Uq20kd5qLQaTBLb3UYmhu7Y6k8bTxMjBxJArgjGMkgH0C5/Zn+IMEE8sV94Xvnhj&#10;Z47a21HUkmuSvSKBr2zhjDHt5siD1IryrXPB/jXwPcxXWsaNq2iSWt1bfZdUjVjaR32w3dqLPWrF&#10;ngMyhDIoimLqVJ4KnHvPwu/aDubJ00b4hXcl3YeVFHY+IRA017aGCIRCHVktlL3CMoBFwFaYPkye&#10;aJN8f2RBPBcwRXVrLDc21zDHcW9xbyLLBPBKoeKaGVCVZWUhlZSQwIIPQ1LXyB8U/DU3xL+M+meF&#10;9KuCsekeHNPXxDcMsyx6Tb/bJdQuZEDriSR4bm2WIJlWd0VmUK5T64tbW2sbW3sbOBLa0s7eC1tb&#10;eFQsUFtbxiGGGJABhFVQgHQAcV8E/tGaLNp3xFn1N3klg8RaZp19G7QvHFFLZW40eazSdiwkZVt4&#10;5mI2lRKoK4wW8Er2z4AaKdY+JFg7JaS2uk6Zq+o38F4iypcWs9kdGWOOGRHR2867iYq+BtDHO4KD&#10;5Jq2m3GjarqekXfl/atK1C8025MRLxfaLG5a1n8tmwSu5DtJHI5xWdX2x+y/ok9r4e8Sa9I0ix6z&#10;qdnYwQvA8amLRIJJDeRTlsSB3vHjwEAUxN8xJIX2X4leCo/H3hPUNB8yC3vi0V9pF1crI0NpqdsT&#10;5TSGIFgsiF4ZHVWKpIzBGICnyz9mu4aDwz4k8O3oubfV9E8TSy3um3cNzDPYW19YxRW6MsyqFJmt&#10;rnMYOVYEso3At9HVw/j7x/oXw90c6nqztNc3Bkh0vSYGQXmp3KAFliDHCRR7g085G1AQBukeON/g&#10;zx38T/FXxEvniu55rbR2vGbS/Ddi262t/MKx28c7RIj3kw2g+ZMD87P5SxK2wa3h/wCBHxJ8QC2l&#10;bRo9Cs7mOeRbzxBcCw8ryHaMJc6bEJb6NmKnZutQCCHzsYMdrUv2cPiNY24mtf7B1qUyrH9j0zVJ&#10;IrlUZSTMzaxDaRbB0IEu7J4XGTXj+u+GfEHhi6+ya/pGoaTcF5ki+2W0kUVx9mfZLJZ3P+rmQHH7&#10;yFmU5BBwRXuPw0+Put6DdW+l+M7u61zQJCyf2jOz3etaW7uXWdriQl7qEEkPHIWkC48tsRiF/uWC&#10;4gu7a3u7SaK5trqCK5tbmCRZYLi3uIhNBPBLHkMrqQyMCQwIIPepaKKK8N+P/jMeGPBUuk2sm3Vf&#10;Fv2jSoQF/wBVpaov9tz4eN0OY3S22llbM3mIcxnHzt+z94at9T8WXPijU2s4tG8FWbalcy3wtzap&#10;ezxSx2U0zXXyotuqT3Yn6xvDGwKnBGH8XvideeP9bmtbS4K+E9JupU0W1j86OO9Kbof7cu0mVHaW&#10;Vc+UsiAwxnYFDtK8nj1FezfC34vaz4DvrPT764uNR8IySeTdaVLIZf7MjuJ/Nl1DSNwYxsjM8jwL&#10;hJdz5AkZZE/Q2C5t7qCG6tJ4Lq1uIori3ubaWO4triCVN8U8FxEWR0dSGV1JBBGM1LRRRRRRRRRR&#10;RRRRRRRRXL6j408L6VremeHL3WLRNd1WZYLLS0Zpblnk27PtPlZWAMrAx+eyeZyIw7ArXUUUUVDc&#10;zra21xcsk0y28E07RW8Uk80ixRmRo4IIgWdyBtVFBZicAVzfhPxt4Z8a2T33hzU4r5YfLF5akPDf&#10;WLyqSiXtpLtdMlXCvjy32tsdsE11VFFFFFFFFFFFFFFFFFFZ2r6vpug6Ze6xq95DY6bp0DXF3czn&#10;akaLhVRQMs8kjEJFGgLSOwRAXYA/nN8Rfin4h+ItxGt+0djotnPNNp2i2pbyImclI7i9lPzXFwI/&#10;kEjYVct5SRh3DeY0V9afAb4oG6K/Drxdc21xp9zaNZ+HbjUi0hkMhFt/wjExdWSSOSNmFqJmXbtN&#10;upcSQxJ4d408P6j8MvHlzZWcs0T6RqNtq3h2/lTznksxML3SLstcQxxSyRECOcrD5fnRyINyjn9E&#10;fB3ie18Y+GNI8SWcZhi1S18yS3Zmc213BIba+tBI6IXEUyOgk2AMFDAAMK6Siiiue8VeKtF8GaLc&#10;67rtz9ns7fCRRIFe6vbp1Pk2NjDkeZNJg4GQoUM7siI7r8F+PfjX4u8bvPaQ3Enh7w/LH5R0XTrh&#10;s3EbRvDONT1JVjluFkWRleHCwFQuYi4LtxfhrwH4v8Y7z4c0C+1KGNpEe8VYrXT1liCtJA2pXzRw&#10;CQK6HyzJvIOduMmvVrT9mj4hXNtBPPd+GdOllTdJZXmpXz3Nqd5UpcNYWs8JPG791K4weDnIHBeI&#10;/hL8QfC8ctxqXhu8lsoRdySahphi1W0jtrFPNnvblrAu9vDs+cPcpHwDkAhgOp+HHxv8SeDJbXT9&#10;WluNf8MK9vFJZ3Uzz6hptpFALZF0O5nb5FjRUKWsh8nC7F8kuZB976Tqum69ptnrOjXkOoaZqEJn&#10;s7yDeI5k3FG+WTa6sjq0ckbqro6lHUMCBoV85ftFpcaxpPhDwdpVnd6hr2u+JGvNOtbaOMxPFpWm&#10;y2135szsuzBvI33MNiosjO6BOfWvh/4Qt/A/hLSfD8KxG4ghE+q3MflkXur3IEl/OZUjiaRAx8qB&#10;pE3iFI0YnbXgv7Umju+meE9fRbcR2d7qGj3LFcXcr6jAl7YrvVeYoxa3HDPwz5VfmYj40rX0DSm1&#10;3XdF0RJlt31nVtO0pbhkMiwNqF2loszIMFgpcNgHtX1P/wAIZ/xkzu/sdv7K/wCR1/18m3/kGf8A&#10;IY3eZ5mf7a/gz9/jZ5fFdz8NvsXgbwz8NvB9/ZQSaj8R21zVdR3eZ9lW3OjtqWLpLsIfP8hrCyeD&#10;ywhPmYJKqZPivxd4dufCfiXW/DlyWeTSr6a2SZ0SJrq0J82yvPKRnCefA0cwXedobBORT/BuhjxN&#10;4r8PaA0d3JBqmr2NreCyKC6j095gdRuYWdJFUwwCSXcyMFCliCAa/VIYGFAwB0Ht7D06fSisTTPD&#10;2m6LfaxfabHJbDXriG/v7KNgLBtURGiutVhtgPkmuV8sXLBtr+WjbQ5kZ+Z+JvjqD4f+FbvWdtvP&#10;qcrx2Oi2Vz5/lXeoznP737Mu7y4ohJO4ZkDKnliRXdK+G/AvgnXPi74q1Np79rbzGutX1/XZLLz4&#10;4rm9laREW2gMMfm3ExYpFvjAVZGUYj2n798J+DPDvgvTY9M0DT4LVUhiiur1oom1PU2id3E+p3yq&#10;rzPukkZQfkjDFI1RAFHUUVy/izwb4e8aabLpmv6dBdK0MsdtfCOFdT0t5mRzPpd86M8L740LAZV9&#10;oSRXj3Ifz4+Jnw5v/hvrUGnXF0dS0++tRd6bqy2c1nHcBW8u6tnRi6LNC+C6RyvhHjc48wKPr/4D&#10;ePbrxl4UmstXvJL3XvDtxFaXtzO0sl1e2FyrSaZfXU7KA7/JLC53M7GLzJCWkyfcKgurq1sbae8v&#10;ri3s7S2Rpri6up47e2giUEvLNNMVVUGOS5AA5rxjW/2g/htpDbLe/wBQ1+UTzQyxaLp8jLD5XHmG&#10;51JrWGRGOQrwSSZAz0wx6ofEzRJPh3cfEiOC+h0mO0upre0vYkhvZrmHUH0i2tG+xNcKnn3SrEsm&#10;SqqwdwqhsfAuk2Ou/FHx1b29zcyT6p4k1My318yrKLO2/wBbeXKQzSRjy7W3RjFAJB8qLEn8Ir0T&#10;47+L7S+1XT/AegjyPDXgaFdNjhSa6kSXUraBLFonaeRvMWyijFtE8ieYGNxl2VxXgNFFFfo18FPH&#10;DeNfBdsb2VJNa0Fo9H1TNx5t1crBApsdVnSWWSYm4j/1kshHmTpOVAVcL69RRRRRRRRRRRRRRRRR&#10;Xz3+0nq91pvgjToLHVrrTrnUteW0uLS0u2tX1LSX0e7i1GGdYiHlt8vEsqZMZ3jeCSuOB/ZXtoXu&#10;PG14UzPBD4fton3kBIbt7yWdSg4JLQxkEjjBx1NfYVFFFeZfGXTbjVvhj4vtLYx+ZDp8Wpt5reWn&#10;2fRb6HV7zB5+cxQPsHdio718f/ADUL+2+Jmg2Nve3UFlqP8Aaq6hZxXMsdrffZNAvJ7T7bboQsnl&#10;Od8e8Ha3K4PNfobRRRRRRRRRRRRRRRRRTXdUjeSRgiIGd3YgKigEszMSMYHJOeAOa/Mv4meOJ/iB&#10;4qvNbKSQ6fFGmn6LazLAsttpdvI7xCYwj5pJJHlmky77WcorsiJjz2iiuj8JeJb7wf4j0nxJp+1r&#10;nS7nzTEwj23NtNEba9s2aVXCiaF5It4Usm7emGAI9d+NnhuwujpHxS8N+W3hzxrHBJdorWStY689&#10;u0ksU0NqTiSURyG4wXIuY5/McM6A+1/s5+OU1vw5L4Sv7hn1bw2C9j5zFnufD8si/Z9sksru5tJW&#10;aEqI0jSI2yLk7sa8v7Qvga01q50LVbLxLo9xY391p19c3un6fcWtjdWUjwXImOkXd1I4EilA0KSZ&#10;PPTmvU/Dfi7w14utTeeG9Zs9VijAM0cMhS6tRJI8cf2yxnCTwb2jfy/NjTcASu5cE9HVHVNRttH0&#10;vUtXvPM+yaVYXmp3nlRmSQW1jbNdXDJGDydikgd/avzI8R6/r3xH8Wvf3Alu9S1m9hsNJ05ZEZLW&#10;Ge48nTNItMhFVELhd21d7lpHy7ux+1fhp8EPD/gqOHUtXjttf8TNFbu9zcQRzafpFxFMtznRIJ0L&#10;LIkioBduPMIXKCEO6N7hRUVxbW95BNaXcENza3MUlvc21zEs1vcW8yGOWCeGQFWR1JDKwIIJBBFf&#10;Gnxs+Ci6QLvxl4OtcaUS91rmiW0YA0jcd76jpcEY4tOrTQL/AMe/30HkZWDU/Z4+Jl3LcR/D7W7g&#10;TQC2uJvDFxJ5z3Eb2y/aLjRWdFZWiEQlmheVl8sI0YZg0UafXlYWh+GtH8PLdvp9pGl5qty97rOq&#10;PFAuoazfyyvcT3uozW6oC7SyySCONFhj3ssMcaYQbtfOH7THh46j4P07xBDC7z+HNUC3EvnRRpDp&#10;esBbSeQwyENI7XSWaqEywDMSNoYj4Wr6r+DDReAfh74w+KOoadPeb7qw0uwhFslvcS2Ed/FZXFzY&#10;6jOG3wy3V0qSqihd9qVLMwGzhv2gvDcuh/EG81FLdIbDxLBb6rbNBbNDbm6SJbTVImcKFaczIbmY&#10;qSf36s3L5PhtfqR8P/D58LeCvDWgvB9muLLSbdr+AzrciPVbv/TdVAmjZkZftMkpUqxXHCnbiuwr&#10;Dbw3pC69H4mt7WK11w20lje39rFAk2qafLGi/YNSZkJkRHigkjkG2ZPKRVk8lpYpLGua1p/h3SNQ&#10;1zVbhLfT9MtpLu4lZ0UsEGI4YQxUNLI5WOFN2XdlRQSwFfnRql/4i+MvxAiEKRx32s3K2Wl2c9w7&#10;2mj6Xbh5lSScKT5cEfmT3DpFl28x1j3MEr7g8AfCrwt4Ato3srZdQ1xoVjvNfvI1a7lcKwkFlExd&#10;bWJtzDy4jkqFEjylQ1el0VR1PS9O1rT7rS9Vs7fUNOvoxFdWd1GJYJkVxLHuV+jI6q6MOVcBlIIB&#10;Hwp8ZPg3N4Imk8QeH45rnwlczhXiJeefw9PM+I7W6lYsz2zMQkFw5yCRFKS5R5ex/Zt8fyQ3c3w/&#10;1KUvbXaXWoeHXke4kaC8iX7Rf6VFHtdFjljEt0pLRqrrL995wB9kUE/Tp7jGDzz06V5Pr/xu+G/h&#10;9ZlfxBDq91HEkyWfh+N9Va4WSUR7Ib6HFmHAy7JLcqQo55KhtXwH8StF+IVrql9pOn65YWmlNFFP&#10;d6xaWtrazSyo0skdrPa3E6s0SKrTqduwPGSCGGPhj4meK7j4j+PLm702Ke8tjNBoPhq1toGlubmy&#10;hnMdmYII4Y5mku55JJ0idDIplEWTsFeo/ESdvhP8P9G+F+l3O3XPEUM2teML61mu03wXB+xyW1u7&#10;ooaG5aI2p2MpMVuwli/0gmvmCiiivsj9mfxrc3cGpeBb0tJHp1q+s6K+xcQ2j3ix6nZyyluhmnil&#10;hGw8tLubARR9YUUUUUUUUUUUUUUUUUV558WdUutH+HXinULHU5dJvIbGJbfUIN/2iKW5vIrURwSR&#10;KzRyS7/JSUYKFg4ZMbh8afApr6/+LmhX0j3V3Of+EgvdQu5S9xMftOh3UM13dzyZJLyyqrO55dxk&#10;5NfodRRRQCQRgkEcgjqp65Hv0r8qNOkv/DfiOBZ7rU9BvtL1N7HUJ7C5n0/VNPCSmy1SKK4twXRw&#10;hljYAHuCCCQf1Xoooooooooooooooooor4a/aM8dnW/EUXhDT51fSvDhEl/5TRyR3PiGZCJl82CV&#10;0dbWJxAAUSSOVrhGBwpHzZRRUkcjxOksTvHJG6vHIjFHR0O5XRl5BB5BHSvqPxsi/Ff4TaT8QbWE&#10;y+KvBwbS/FBjiBmu7WFU+33Di2tU3bS8WooqssFvFLcruZ14z/2dfH39ia1J4M1CZI9L8RTtPpsj&#10;m3iW214QrEI3lkKE/a440hRMsTKsKon7xyfoPxr8aPDPgPWzoOt6T4ka6+zW97FdWVppctlc2tyC&#10;qTwPLepJhZFkiYPEpDI20EFWPSeGviX4G8X3RsPD/iKzvL4fdsZorrTry4xHJOxtLbUY4Xn2IjvK&#10;YQ21RlsDFd1RX53fG74gSeNPFdxZWlxHL4e8OT3FhpBh8horqcbYtT1Nbi3eRZkmlj/0dw+0wrGw&#10;RGaTd6/8IvgLZ/Y7bxN48s/tNxci2u9J8PSsRb21ucTxXOtwp/rJZPlItHOxEys6u7NFD9XxRRwR&#10;xwwxxxQxIsUUUSLHHFEo2RxxogAUKOFUDHGAAKfRXz58Wvghp3iq2u9c8LWtvp3ixZJryeFGW3s/&#10;ERk/eTxXCsRHFdOwLxXACrI7ETnDiWL53+EfxF1D4beJn0nXZb2z8N3d5Na+INNuLWZ5tK1KNTbL&#10;qCWblHhmilRIrsBSxhVgY5JI4gv6Fg/Tp7nOTxz06VjW+g6dBrd/4haI3Gr31ta2Au5xC8ljpdmN&#10;6aVp7KimOF5mkuZQSWeR/nZlSFI9muD+J+gv4l8AeKdIhjup7iTS5Lu0t7OMzXVzf6W66rYWkMKq&#10;zOZpYUi2qNxDED5iMfmHX0F+zj4cn1Tx5/bg3JZeGLG5uJpcRtG95qlvJplpayMzqVyjzzBwrD91&#10;tONwNfRf/CVaH/wgP/C6fskH/CR/8IT/AGR9t2ap9n+2/b/K/sj7B5237P8A2v8AJ5u3zNnzeZsr&#10;5/8Ajb46k/4Wrpk+mSx3UfgGXSzb28l01xpkmtWt4urXzeVauuxt3k2l0qsr7oNpYbRjpv2h/C9n&#10;q2naF8T/AA+Bc2N9aWVrqtxBbyxCezvIRcaDrMsXkI65VjbSy3UisAbSFUBDCuH/AGcNKh1D4kR3&#10;cryI2iaHquqQIm0rNLL5eimObcPueXeO4I53KO2RX37RRXwL+0Z4in1fx8+jjcln4YsbWyiQXKTx&#10;S3moQJqd7eIiKPKdlkht5EyxzDkkElV+qvg14btvDXw78PxQ5kn1izh8R38o8yPzLvWbaO4VTE7u&#10;FMNuILc7Noby9+xWZhXqFFFFcV8Q/CVv438IazoLxRNdzWz3OkSuIQ1trNopl06VbiWOTylZx5M7&#10;RrvMMkqAjcTXxH8BdeGh/ErSElmgt7bXYLvQbp51dsm7QXNhDDs6PJeQ20YJBB3EHGdw+9fEviHT&#10;fCehan4h1dp107S4UluPs0JuLh2mnS1toIIshS8srxxpvZUywLsqhmH5xePviL4g+IOqS3mqXEtv&#10;pscgOm6FDPIdP0+JNyxME4EtwVZvNuWTcxJACRhI04Cvp79oK+n0DTvAfw0gleWy0TQNP1G4unih&#10;j/tGW1hfQdPmMY3PG0YgumZVkIPmjOSgNem/B74d6x4K8Ialrv8AZqDx14it1hs7LVIIoV0a2aUx&#10;6fFfnKzxxF2W81GJHEpjRI1iNxEEZnhT9m/w1ZRm68Z3dz4n1S4QtcQw3F1YaXDNN5ckpjkt3S6n&#10;kWQSKJ5JUV1bmBXAI9fX4eeAVVVXwR4SIUKgLeHNIdiETauWeEknj5mJyx5zmszVvhN8ONagWC58&#10;H6LbKjF0k0m0TRJ1fYUBafSfJZxz9yQspPO0kDHzT49/Zw1PRrefVPBl5ca/ZwJJLLo15Gg1yOKK&#10;KPmzltgsd4zHzXMaxROAERFmdjj5lkjeJ3ilR45I3ZJI3Uo6Oh2sjq3IIPBB6V9L/svajdxeLfEO&#10;lLKFsb3w7/aFxF5cZaS70zUoLaylErDeuxLu4BVWAbd8wJVcfbtFFFFFFFFFFFFFFFFFfHn7U+ow&#10;Pd+DtIjuSbm3t9Y1K8tAJQFt7yW3tdOuXJGxizQXKrhiy4YkKGG70X9m7S5rH4dtezCHbrevalqF&#10;q0ZBl+yQRxaRtnJXIImtpiqgkYIPG4179RRRWdrGmQa3pGqaNdGVLbVtNvdMuXhZVmEN/ataSvC0&#10;isA21jtJVhkfdr84fhbqf/CMfEvwxc31tsMGsNpN5HdSNZ/Y21WGTQ557hpBlPsxnMrowGdhUleo&#10;/S+iiiiiiiiiiiiiiiiivMPjPqNzpfww8XXNowSaaxttNbcu5TbavqMOk3y4PcwzSKD2Jz2FfmtX&#10;c+Dfh14s8dXHl6DpkjWiyPFPrF2slvo1pJGI2limvtrK0irLGxhiDy7WDBCoJH1t4Z/Zs8F6Usj+&#10;Ibq98VTsskaq7T6JYRqZUeOaK206YzeaFDKd12UIJ+TIDD1L/hWnw9+x/Yf+EK8MfZ/L8vf/AGNY&#10;/bcZ3Z/tHZ9o3Z/i83djjPavPNc/Zz+HepW+3SodS8N3UcV2Ip7G/ub+GWaWILbSX1tq7zl0idd2&#10;yGSEuCyl87Slfwb8NdW0zQ/Evws8YyNrPhPU421PQNZ0t7uP7Mi6gPtFpM1yWS0uElW0v4LYRyQs&#10;7znfcASqvy5otzrHwa+JkA1VQZtDvkttXhs5PtMWoaLqECtM9sqSRLIXtpVuLZJmXbKI/NVWRlGz&#10;+0Don9j/ABJ1OZI7SK312y07XLeK0RYwplh/s+8kuI0VVEs1zbTzSMMly4dmLM2PIdO1LUdIvIdQ&#10;0q/vNMvrbf5F7YXM1pdwiaMwyiK4gZXG9GZGAPKkg8E198/Bf4rP8QNPuNM1kRR+J9GgiluZIvLj&#10;i1myLeSNSht0wUkVtqXKKojDOjpgSeXFi/tK68NP8EWOixXKR3PiHV4VmtjEztdaVpSm9unWUqVT&#10;y7n7Fn51Y5woK78cV+zH4Qt5n1nxtdLFLLaytoGjqyxyNbTPBHd6pebZIi0bmKSGGGWKUEo9wjqQ&#10;wNfYFFFFOBxyMjBBzz1HQ8E8jn8a/Mjxxpc3w/8AiRq9rpDxWb6FrkGqaIYS9yljDIY9a0WPN+HM&#10;jQRyRI/m79zKclgcn9HPDmtReItA0XXYEWGLWNMstR+zpcJdC1e7tlmks2uECh2ictE52g7lOVU8&#10;Vs0VwfxQ0+11P4d+M7a7jaSKPw7qV+iK7IftOkwHVbFiV67ZoIyR3xg9a/Nzw/od/wCJNZ0zQtLi&#10;82/1W7itIMpM8cXmcy3Nx9nV2WGFN0s7hDsjVmIwK+l/j0+m+EvBfgf4a6b5Tm1K6ncSI6QTeXYQ&#10;SWYubmyjB/4/ri4uJi+4DzI3+8SSuzqOkS/Fz4GaDqVmq3ninwpBJGsccjajqV1LpMf2G/092QNN&#10;597bpBeCHaWd/JHIYMfl3wVplvrHjDwrpV5bvdWeo+ItGs762UyoZbGfUY471TJD8yjyi+5xyoyc&#10;jGa/VGiivlL9p7xVJb2Wh+DrO62HUDJrOswIbpJXs7aQQaRFLIu2KSGScTyGM7yJII3+Tau63+zH&#10;4YjtdE1nxbPbyLd6peNpNjJLbhMaXYqk1zLaXDDLRzXD+XLt+XdbgdQcfUVFFFVNQsbXVbC90u9i&#10;8+y1KzutPvIPMkiM1pewNa3UPmRFXXcjFSysGHbnGPzP1Gz1H4X/ABDeA/vrzwpr1reW290RdQs4&#10;ZU1Cweb7I7hFurZozJGH3KHZGwwIr9NnuIY4muZJoVt0haZ7hpE8hIFUu05lzs2bedxOMc5xXwB8&#10;XPjBqXjW/vtF0a8kt/BkNwq28MMT2sms/Z/u3t+ZcSGJpMyQwMEUL5bPH5q5HhdfTq6p/wAIN+z1&#10;Z29ql1DqvxF1LVEnNxsAgsZnayvLiCKSBgYprG1ghVWcPm4aaOQbQos/s6/Dn+0b1vHes2m+x02Q&#10;w+HYbmAmO71ONsy6rEXIDLaEbImCMPOJZWWS3wfQLf4GyeLfEd/40+I95J9q1a8hvV8MaXLEkNla&#10;RLGllpGp6xAiGbyrdEtZjaohYqXW4Zm3V6tp/wAL/h1plslnbeC/D0kMZdlfUNMt9Wuj5jbmEl7q&#10;onmcegaQ46AAVJe/DP4eX1tNaTeC/DKxTLtd7PR7LTblVyD+5vdOWOaNsj70cinHHQkV4D41/Zoh&#10;8u6v/AuoSLMBPMNA1aRXikyzSLa6dqmAUwNscS3QbJwZLheTXylrOjap4e1K60fWrGfTtRspTDcW&#10;s6gMrA5Do6Eq8bj5o5YyyOuGRmUgnr/hPqkuj/EfwbeQRxSvNrdtpbLKJNoi1zOi3Eg8sr8yJcs6&#10;c43AbgRkH9NKKKKKKKKKKKKKKKKKK8T/AGhNStrL4Y6ta3BkEusX+j6dZiNN4a6h1BNWcStn5V8m&#10;1lOefmCr3zXi/wCy7pRl1/xPrnnBV0/RrTSvs21i0zaze/a1mEgOAI/sJBUjneD2NfalFFFFfmf8&#10;XdK/sf4leMLUz/aPP1eTVjIY/LKnXYk1ryNpZifKNx5e7OW27iBnaP0h0nUrfWdJ0vWLRZ1tNX02&#10;x1O1W4RI51tb+2W7gE8aF1V9rruUOwz0Yir9FFFFFFFFFFFFFFFFKoJYAdSQB7nt+tfknqN/d6tq&#10;F9ql/IJr3Ury61C9mEcUImu7uZri5kEMAVF3OxO1FCjOAAKuaF4f1vxLfppegaXd6rfOEcwWkRk8&#10;mFpUtzcXUvCQwh5EV5pWVFJG5hX1r4R/Zk063+z3fjPWZNRnV45JNI0bfa6ePKnYm3uNSnAuJo5Y&#10;wgbyo7d0JYK5+V69u0z4XfDvSbYWlr4L8OyxCR5Q+p6bb61cl3ADA32si4mKccIXwOwGa5bWfgJ8&#10;M9XS48rRptGuZ5Ek+16Nf3Vu8O37yQWd201oqtjBAt/XGDzXP+BPhlrnws8U3Bs7xPEPgrxLClhq&#10;im28vUtLu0llfSLm6s4o5zcQru+zSSRPGo89ppo0hhLD5q+K3ge6+GnjFJNJkmtdLvZf7Y8MXlrL&#10;dxz6e0Nx5hskvH+cXFnJsKOsrv5bQyMwkYhe3+N88Xi7wp8NviPbWqF9T0+60jW7yH7VHBDqERE0&#10;WlJDdNkLFcpqYRwvzAEl3UJXzVX178D/AIy6le6lb+DfGF+b37cSmha3fzg3gvP4dJvriXHnedz9&#10;nkkbzPMxF+88yMR/Q/xF8RN4U8D+JtdikmiubTTJYrGWGGC4eHUr9103TJ2hucIyR3E0TSBgcKCQ&#10;rn5T8O/BHwSnjLxtbfbrVbnQ9Ci/tXVVmiZ7Wdo22afp8pKNGxmmw7QycSRRzAZwa/RaiiiivhL9&#10;pDwpBoni+y160hihtvFNnLPcIjAFtX051iv5vKVQFWSOS3ctkl5DIxwTz9E/AfxJN4i+HWlrcmR7&#10;jw/cTeG5JnjhjSWHT4Y57AQiEAYitJoISzAMSjM24nc3slFFflH4l0uPQ/EOv6JDM9xFo+tarpcU&#10;8iBHmj0++ktEldFJAZgu4gE4z1r6qbSo/hP8A9Ua7igh8TeNoEtLuK7tp2lMuvRGBNKZoooZYns9&#10;N+0TCO5YpHdCYAurqj+Bf8J/cf8ACrv+Ff8Am3/mf8JL/aPmb4/sX9heR9p/snG7f/x//wCl42Y3&#10;c5zxXn93d3F/d3V/eTPc3d7czXd1cSHdJcXNzI0080jf3nclj9a+yf2fPFdl4l8Lar8NdZjExsrH&#10;UPJiH2hRf+HNVdodTt5J4iCrRS3BTIkUlJVCD92zV0vww+El78O/HXiO9Vhf6BdaQLbRNUkmhF4q&#10;XF+lxLpt9artPnR+ShaZI/LcbWGxmaJPoGiivy2+IP8AyPvjfPX/AIS/xLnHT/kMzdK/UhfJ2j7P&#10;5fkbR5Pk7fK8nH7vytnG3H3dvGMYpaKKKK/OjW7d/DPxzmbUIHhjs/iLZ60YLYRF/wCzbzW49as/&#10;IUFUDNbSxlVJABIBxzj1j9qLxG3m+GvCUTzKixy+I9QiaGAwSs7PpmkPFc5MoeMLfCRMKpDoTvIG&#10;z5GrqPBFnbal408IafeRCe0v/E+gWV1CxIE1vdarFBNESOm5WK193+JPhjB4t+J+l+JtdtYrzw5o&#10;vhWxt4bWaVCmoa6mt3lwlvc2mDvt4InEsquyq7NGuJI/OQew0UUUV458T/g9onj62utQtY4NK8XC&#10;GL7Lq4Eiw3xtovLitNYhjyHRlxH56oZYwqEF0Tyn84/Z6+HfiDw3rXifWvEWl3+jz21uPD1lHdLG&#10;kV6XulutTuIDyZIkMFuIbiImKTe2x5Np2/VVFFFFFFFFFFFFFFFFVb++ttLsb3Ur6XyLHTrO5v7y&#10;co8ghtLOBrm5m8uIM7bUVmIVcnHAJ6/md468U6h8RfGl7qsMF3N9vuotO0DTFWeWeHT0k+z6XYwW&#10;gkm2zS582WOFijTySMgG7Ffo74X0GDwv4c0Xw/beU0ekabaWbyw2yWiXVxHGBdXxt42YI9xLvmk+&#10;ZjuYlmZjk71FFFFfnb8dvCj+GfH+p3Ean+z/ABKW1+zf982JryVv7Vt5ZXRE8xblZJBHGzhYpIsn&#10;JwPr74P+Pv8AhPfCUF1eTRtr2kyLp2uRhrZJJpkjD2+qC1gOUiuUJO4xxr5qTIg2pmvVKKKKKKKK&#10;KKKKKKKKK4X4l+G7nxb4E8SaBZMRe3dmk9koWJjcXem3cep21kDNJGqfaJIVhMjOAgbecgYPyd8K&#10;PgXfeKTp/iPxSklh4Yk23Vtp+6SHUdeg4MJBTa0FpL1MoPmOn+qCiRJ1+39N03TtHsodN0qytdN0&#10;+2Vlt7Oyhjt7eFXcySFIYQBl3Ys7YyWJYksTm5RRRXifxo+FrfEHSob7R0tk8UaOj/YzL5UP9rWT&#10;fPJpE125UIwY77ZpWMaMzKdgmeRPDP2n4Il8W+HrgMfPk8NrBIhIAWK31Od4W2dQSZXBJODgY6HP&#10;zNXdfDTxD/wi3jrwzrLzQQW8Opw2uoTXQmaCDTNRzp+ozyLCQx8uGV5F64ZVJVgNp92/anvYpNQ8&#10;HacAfOtLPWb13LqQ0d/PbwRKE6gg2zkk9cjHQ1758HdKm0b4Z+ELSd43ln0w6sGiLbfJ1y6k1q1Q&#10;lgPmWK4RW7BgecYNemUUUUV8H/tMfZP+Fg6f9n8nzf8AhFdO+3+XjzPtf9pXm37Rj+PyPJxn+Hb2&#10;xX0l8B/+SUeFf+45/wCpJeV69RSPDBcRtBcxpNbzK0VxFIm+OSCRSk0ciHqrKcEd818/fCf4WWXw&#10;z0q68W+KpIF8QHTp571y4ms/DelxRG5uoY3h3B5tiZuZ13DA8qLKb3m+QfiJ4wn8c+LdV19zMtpL&#10;L9m0a2mMitZ6PakpYQ+Q0syxOy5nuEicoZ5JWQANXqn7PHj1PD3iGbwrqU8q6V4nkgWwDGSSK18R&#10;BlhtSEMoSNbtD5MjrE7tItsuVRWYe3D4L2Oj/FPw94y0G1thoDXWp3GsaNIIVj0jUG0i5bT9R0uN&#10;xjyGufJIhUEwSlWjBiOIPfqKK+FP2nNv/Ce6RjOf+EQ0/fn1/tm/xjPtjPvntX0b8B8/8Ko8KdcY&#10;1z16f8JLeZxu4+nbOa9eoooor4R/aZsY7fx7YXcVusX9oeGrGW4nVSPtV5b31zatJI/8TrCsCH0U&#10;IK9W8f6/caD+z54WihWQTeIfDvg/QBcQyiMwQ3egpqF20oKnestvBLbuoIOJM54wfh+ivubV/Ad3&#10;8QvB3wT0vbJHpVtomlXOu6lBKiT2OnR+G7ZRBbxy5jMk5URRsY5GRtr7Sgkz9EafYWmlWFlpVhCL&#10;ew060trCzt98j+Ta2kIgt4/MlLO2FUDczFieSSetqiiiuM8beAvDvxA02LTdfgl3WsjTWF/aOkOo&#10;adLKFWdrWZ1ddsgVBLG6MjAKSC6Rsny54J+CviLQPizpttq1pJeeH9CkbX7fXoo54LDUFtDnSFjk&#10;Tcsd0t0Ynms5JNwVJCDJHteT7Wooooooooooooooooor8/8A4++PIPFviqPSdOeCbR/C32m0t7uF&#10;pH+26hdCL+1Zd0gUbI3iWCPaCDsaRXZJFA+lPgB4an8PfD2zuLobbnxFdzeIBGY0VoLO6hjttPTz&#10;UZt6yQwpcqTggS7SoIJPtlFFFFfHn7UHhuVbnw74viV2t3gbw7fMXhEcM8Ukup6ZsiP7wtKr3e9g&#10;CoEag7Sw3bP7N3j23uNNk8BajPHHe2Mlze+HvMkijN1Yzs13qGnwoEUtJDIZLjmR2dJGwoSAmvqq&#10;iiiiiiiiiiiiiiiinDruBOQcg9eQeD6Z69a/PDwn8DvFPiPxLrmh3j/2NYeHLy4sdT1yazuJbeW5&#10;QBrWHSrabyWuDNG8dwpLIqwOsjMDJEkn3P4U8H+H/BWlxaV4f0+K1iWKNLm6KRtqOpSIzP8AaNSv&#10;FVXmfc7lcjaobZGFjAQdNRRRXHePfBWm+PvDl34e1GSW2LvHd2F9EiySafqMClba7WByodQHeOSM&#10;sC0buqsjEOvy/wDEXQtQ8M/AbwhoOqxCK/0vxxqNrNtEgilAutaaK5t/NVGMUyFZYnKDchVgBmvl&#10;irFtc3NncW95Z3E1rd2k8Vza3NvI8Nxb3MEglgnhmjIZXRgGVlIIIBByK+2/jZ4rl1L4MaLqcEaw&#10;R+Mbjw39rt1mS4FvHc2L+IGtvO2DcYprZEJUISV5CjKGl+y5pUcPh7xPrQmcy6hrVtpbwFAI449I&#10;sRdxyrJnJLm+dWXHGwEZycfUVFFFFfKP7U/2P+zfB3mb/wC0ft2sfZcZ8v7F5EH9obscZ8z7Ntz7&#10;47079llrj+yvGCsxNquoaS0MfZbhreYXLnn+JREOg6dT2+rKKK+cvD3wXkb4neIfHPiHyorGDxNc&#10;6x4bsLOdi17ePcDUIdWvZFO6NIZW3LAMNJMpLAQKFn8R/aC8bjxL4uOh2U8jaV4VM9gylWSObWzL&#10;s1WcB1VyIyi267sjMbPGdsmW8Crs/FngjXfCniifwvc2V3c3T3nk6PJDauW123nnMGn3WnwwtLvM&#10;+VAiR3ZZCYj86sK+2/gv8L/+EA0eW+1eO2bxTrCob14tsraZY/LJFo0dyGYMQ48y5eLCM+1QZFiS&#10;RvaqKKK/Or48aK2jfEzXHW1S0tdXjstashHKkgnW7thDf3TKHdkZ72K63K+Dn5lXYyE9fqX7QmsW&#10;Xhjw1oHhGP7Hd2Hh3SrHWNc1S3ivL06nZQx28o02CVpISjCIs006yGQScJEyZbO8K/tD+ONO1m1m&#10;8T6gmv6G7LFqFmNN0q0uooHdS93YSWMVuTNGAdscrmN+VO0lZE++SCOo55yCMHPqR+dNoor89/i1&#10;PDc/G/U5IJFlRdW8L27MucCa10ixtrmPJxykiMh9xWh+0lefaviIkPlCL+zvD+l2e/eWM++ee/8A&#10;NK4+U/v9mOeFB74r5/roPCl7Lp3ijw3qEAQz2OvaPeQrIC0ZmttRjniDqCMjcoyMiv1Yoooooooo&#10;oooooooooooooooor4g+O/xatvEznwd4anaXRrG6D6xqkMzC31m8tziK0tVjIElrA+XMj5WWUK8Y&#10;CRpJLY/Z4+G8mp6mvjvWbWVNM0qUjw/HcW0TW+qakFkgmv4zPklLJh+7dE/4+MFZVeB1P2vRRRRR&#10;Xk3xj+Hf/Cf+F2j0+FH8R6QzXmhM9zHaxyvK0a3+nzSTKUCzxJ+7yyDzUiLSLGHz8L+BfGeqfDvx&#10;NDrdnbrI8SS6fqmm3O6H7bYyyL9rspHxuicMiuj7TtkRSyuu5G/SHwt4n0fxjolpr+h3Bns7tfmS&#10;QKlzZ3KAfaLK9hUtsmjJwwyQeGVmRkZugooooooooooooooooooooooor4W/adZz460ZCxKjwlZM&#10;FzxufWL4MwHqdoz9BXzhRX0p+0/BKnjjRZ3H7p/C1tbo+V+aW21e8eVdnXgSIckYOcDocfWvw+kS&#10;XwF4IaMq6jwf4ZQsvI3xaLDFKpPqrKVP0rr6KK+cfjp8Wta8D3GneHPDYS11W/0/+07rVbm0huRa&#10;Wj3rW9qunJMzRtK7QXCzedAyqhXZl2zH4j4f/aK+IGl3qy61cWniWwbaJrK6s7HTZQgbJa0u9Lhj&#10;2ORxuljlUf3c4xwnxR8Sad4v8d6/4g0kXH9nXslilqbmIQzSJYaXBpzTGIEkK7xMyBsNtI3KrZUf&#10;oh4K0mXQvB/hjR7m3Szu9P0HSrW+t0kjmWPUUs0GoDzoWdGJnLksjlT1U4Irp6KKZLGk0UsM0aTQ&#10;yxvHLFKgeKSORdkkckb8MrDIKkHqeCDX52fF/wCGF54B1uW6srZ28J6pcudHu0MkyWTuDK2jXckp&#10;Z1kiAPks7N5sY3B2dZVT179nz4WyRlPHniTT3Rikb+E7a5d1bZKjCbXJrPbnDKVWzZ26F5gn/HvL&#10;X1xRRRXx1+1JoZS88LeJY4LlhcWt5od5cBWayh+yzfb9MhZwuFll867YBmy6x5AGxieO8D/G648C&#10;fD9tBsrX+1NdTXLmTTV1JZX0fTdFnihuJkZYJY5Hd7g3BWJGUAuZGfgRyYtt8fvinBcxXEniCC7i&#10;jlSR7K50bRktrhFOTDM9pBFKFI4JjlRsHhh1H3X4P8S2vjHwzo/iS0iaCLVbXzHt2ZpDa3cMrWt7&#10;aeaUjLiKZJIxJsUNjcAARXS0UV8R/tQ3Eb+KvDtsM+ZD4eM7jHAjuNSmjiIJ75ifIo+NN9cR/DX4&#10;J6cr4tLvwxYXs0W0Hdcad4b063tZM/7K3Uwx718x0V+pfgBQvgLwPjp/wh3hhsnsW0OBm/U11tFF&#10;FFFFFFFFFFFFFFFFFFFFFfO/xz+K0HhfTbjwr4fv5E8WahHEt1cWToG0HT513SSSXAyY7qdCFhRM&#10;OiMZt0ZEHmfMPwl8ATeP/FNvaTIRoWmGHUdfmKz+U9oko2aYs0DJsluyDGhEgZUEki7jEVP6RxRR&#10;wRxwwxpFDFGkUUUShYoo41CJHHGnChQAFUY4wBwKfRRRRXO+LfDdp4v8N6x4bvW2QatZtAsw8xja&#10;3UTrdWN35cTxs5hnjjm8veFbbtb5SQfzSvrTXvh/4rltWkNjr3hrVEeG5iRmj8+2cTWt5bpdxr5k&#10;My7JI/NixJGw3LgkH9BPhb8RbP4ieHxe7IbXWrHy7fXNOiYlILlw3lXVushLiC4Cs0e4kqQ0ZLlN&#10;zel0UUUUUUUUUUUUUUUUUUUUUUV85ftO5/4QLSBjr4vsPqSNGv8AH86+FKK+jfEpJ/Zs+H3J48X3&#10;o6/9POt8169+zCP+KB1c4P8AyN9/z240bT+B7819G0UV5Z8XPiG/w78NRX9lHZz61qN7FZaXa3mZ&#10;IcJ++vrqe3ilileKOMbMxt8skkW7hq+RLH9oH4oWl3Fc3GtWmqxR+ZvsL/RtLjtJ90ZjXzG0yK3n&#10;G0kOuyZeQM5XKlvxb+KFv8Sbfwi0Wmf2dPpVnqsmoxi4e4SO91G7SD7NGWijyqw2kU4cE/64xnmI&#10;lvpX9nDTbiw+HC3UzxtFrWvarqdosZcskESRaK6zBlADmW0kPylhtK85yq+90UUV8ffH74UTLcT+&#10;PfDVlG1s8TS+KLK1RxPHcB2eXxCsQJV0dSBd7FBUr57Bw80kfyv/AGZqP9nf2x/Z97/ZH2z+z/7T&#10;+zTfYPt3lef9j+142ebs+fy927bz05r9Wrv+zPtWmfbfsH237RP/AGP9qNr9r+1/YpftP9l+b83m&#10;/Z/N8zyvm8vfu+TdV+iiiivj/wDaiGged4WIL/8ACUeVd71iW32nQi/7o3z580EXO/7KApU5uMkE&#10;Ln5Hor9XfDX/ACLnh/8A7Amlf+kEdbdFFfm0WVvjUW1iOyiQ/FLdqkLT+fYRqfFmb6I3E0cZeEDe&#10;C7xLleSi9Bu/tDb/APhZupbtm3+zdH8vGc7PsQzvz33bunbHevD667wD5f8AwnXgvzfK8n/hLPDn&#10;m+fsMPl/2vDv87zfl24zuzxjrX6lUUUUUUUUUUUUUUUHv/hz16/X2NB745GflzgZHvjpRRRRRRRX&#10;hHx5bx6fClyvheKAaALct4mms57ltfks2DCeKO2WMKlkiAG6dJmkdWIKJCkxf4R0hdIbU7Ea/LqM&#10;Wjecrag+kQW1xqRt1BZ4rOO8kijDuQE3uxCZL7JNuxv1L8O/2L/YGjf8I55X9hf2XZf2P5PmeX/Z&#10;/kL9lx9o/e52Y3+b8+c7/nzW1RXl3j1/iobnRk8BQeHks11W0Oo3F9d+bcz2rD51vrS4hRIrNMHz&#10;zaTyXbgr5IQq270exe/ktYX1K2tbO+bzPPtrC+l1K1iAmYQiG9uLe1eTMeGYm3TBLKMgbjaoor4D&#10;+P48CnxdcN4bkmHiESFfFMNpDA2hvfNuM8gufMDJfIwAu0SJo3Zss6XCTCST4EN8S11oN4Siafw4&#10;s0p1qHVp7q18MSuIUMsf2mKOby71l8oRvBE8i/IZFaAOD98UUUUUUUhzg45OR3I549M8/Ws+xl1a&#10;SWUalY6baQqqGCSy1W61CSVs/Os0U9nbBAB0ZXfPoK0aKKKKKKKKKKKKKK+Jv2ov7N/4Sfw55Xnf&#10;2v8A8I/J9uzn7P8A2d/aUn9leX23+b9s8z22V8wUV9ZftVf2d/a/hLytn9rfZda+2583zP7O+0w/&#10;2Xu3fJjzftmNvPXdxtr2T4BNOfhX4bE0UaRrNra2zpOZWmt/7duWaWeNo08thIZEEYaTKqr7wXKJ&#10;7FRRX53fH/7R/wALS17zt3l/Z9F+ybun2f8AsaDds9vN838c14xXY/D/APsL/hNfC/8Awku3+xP7&#10;ZsvtnmCz+zZ83/Rf7R/tH9z9j87Z9t3/APLDzMfNiv1HoooorJ1z+w/7Luv+El/sn+xMQ/bf7d+y&#10;f2Xj7Qvkfa/t/wC6x5vl7N/8W3HOK1qKKKK8S/aDXQm+G94NakliuP7Rsm0BooJLiQ66qu0cexZI&#10;kCPbC5SR5GIRCzojyLGjfnpRX6O/An/kk/hH/c13/wBSi+r1uiivgv8AaW+3f8LEg+1fZPs//CN6&#10;b/Zn2X7R532H7XdeZ/aHnfL532n7Rt8r5PK8vPz76tfGrP8AwgXwMz1/4Q9uvXb/AGLo+3H4Yr5x&#10;or9UPAwhXwT4OW1kuJrZfCvh5bWa5hW2nlthpEQglmt45JVjdk2kxrK4U8B2Ayeooooooooooooo&#10;opR1GM5z7/0oOMLzk7RnjGD3HBIx7nn2pKKKKKKK5fxofFg8OagPBMenP4haGRbRtSmMSQp5TM8t&#10;qhjeKS5yAlvHcMkO5t8rlE2Sfl5qP9ofb77+1vtf9qfbLn+0v7Q87+0Pt/nH7Z9t+0fvPO8zd5nm&#10;fNuznnNfop8FV8LL8PtKXwtLLNbLLdrqM17BZWupy6wJ8XkmqW1lJMscjL5ZgR5XZbfyRvYAMfV6&#10;K5Hxq/jNdDvU8EW2ky6vJaXXlXOp30kEtrOqq0J0+yNvJBcTOvmLGLm4hiSTy2k8xN6CTwY3jFtD&#10;s18bQaRHrKW9uJ5tLu5JzcsYwZGvLdYY4YZ1G1ZhbSyxM4ZoyqEIOqoor5a/aY/4Qv8AsvT/ALcf&#10;+K42p/Y32IR+f/ZP2k/av7ayc/ZP9Z9m/i8/d5Xyfaa+cvhX/wAJn/wmel/8IL/yGfm+0ed5n9l/&#10;2XvX7b/bmz/l0xt3/wAe/Z5P7/yq/SPSm1RtNszrkWnQ6t5QF+mlT3NzpxuV+UyWcl5HFKI2A3BH&#10;XK5K7n272v0UUUUUVnebq323y/sWm/2bv/4+v7UuPtuzyd2fsH2Py93mfJj7T93587vkrRoooooo&#10;oooooooor5//AGlP7P8A+FdwfbftX2n/AISTTf7JFsIfJN/9ln80agZfm8n7L9p2mMbvN8rI2bsf&#10;A9FfS2u/ZP8Ahmfwb9p8/wA7/hJrr+z/ACtnl/a/7U1Xf9q387PI8/G3nfs7Zrsf2WPtX2LxpvNx&#10;9h+06F9lDh/spvPKu/t3ksTtD7PI8zAPy7N3GK+saKK+Q/2qv+ZD/wC5o/8AcdXyHTl27l3lgmeS&#10;qhmC55IUkAn2yPrX6p+Dv7O/4RHwv/ZH2r+yv+Ed0T+zvt/ki/8AsH9mxfYzffZ/k83y9vmBPl3Z&#10;28Yro6KKKP8A6/5d6wv+KY/4R3/mA/8ACJfYP+od/wAI7/ZWzr/z7fZtvb/V471//9lQSwECLQAU&#10;AAYACAAAACEAT+wRhwkBAAAVAgAAEwAAAAAAAAAAAAAAAAAAAAAAW0NvbnRlbnRfVHlwZXNdLnht&#10;bFBLAQItABQABgAIAAAAIQAjsmrh1wAAAJQBAAALAAAAAAAAAAAAAAAAADoBAABfcmVscy8ucmVs&#10;c1BLAQItABQABgAIAAAAIQD9SmwnKAMAAOoGAAAOAAAAAAAAAAAAAAAAADoCAABkcnMvZTJvRG9j&#10;LnhtbFBLAQItABQABgAIAAAAIQBYYLMbugAAACIBAAAZAAAAAAAAAAAAAAAAAI4FAABkcnMvX3Jl&#10;bHMvZTJvRG9jLnhtbC5yZWxzUEsBAi0AFAAGAAgAAAAhAPVRx0jZAAAABgEAAA8AAAAAAAAAAAAA&#10;AAAAfwYAAGRycy9kb3ducmV2LnhtbFBLAQItAAoAAAAAAAAAIQCPjiZRjwoJAI8KCQAVAAAAAAAA&#10;AAAAAAAAAIUHAABkcnMvbWVkaWEvaW1hZ2UxLmpwZWdQSwUGAAAAAAYABgB9AQAARxIJAAAA&#10;" stroked="f" strokeweight="4pt">
                <v:fill r:id="rId10" o:title="" rotate="t" type="tile"/>
                <v:stroke linestyle="thinThick"/>
                <v:textbox style="mso-fit-shape-to-text:t" inset="14.4pt,14.4pt,14.4pt,14.4pt">
                  <w:txbxContent>
                    <w:p w14:paraId="526B6579" w14:textId="77777777" w:rsidR="000E2683" w:rsidRDefault="000E2683">
                      <w:pPr>
                        <w:pStyle w:val="Heading1"/>
                        <w:spacing w:before="0"/>
                        <w:rPr>
                          <w:color w:val="BFBFBF" w:themeColor="background1" w:themeShade="BF"/>
                        </w:rPr>
                      </w:pPr>
                      <w:r>
                        <w:rPr>
                          <w:color w:val="BFBFBF" w:themeColor="background1" w:themeShade="BF"/>
                        </w:rPr>
                        <w:t>Evaluation of your work</w:t>
                      </w:r>
                    </w:p>
                    <w:p w14:paraId="7D20B11A" w14:textId="77777777" w:rsidR="000E2683" w:rsidRPr="00FA108A" w:rsidRDefault="000E2683" w:rsidP="00FA108A">
                      <w:pPr>
                        <w:spacing w:after="0"/>
                        <w:rPr>
                          <w:color w:val="FFFFFF" w:themeColor="background1"/>
                          <w:sz w:val="24"/>
                          <w:szCs w:val="24"/>
                        </w:rPr>
                      </w:pPr>
                      <w:r w:rsidRPr="00FA108A">
                        <w:rPr>
                          <w:color w:val="FFFFFF" w:themeColor="background1"/>
                          <w:sz w:val="24"/>
                          <w:szCs w:val="24"/>
                        </w:rPr>
                        <w:t>For your portfolio submission, you will be assessed in two areas:</w:t>
                      </w:r>
                      <w:r>
                        <w:rPr>
                          <w:color w:val="FFFFFF" w:themeColor="background1"/>
                          <w:sz w:val="24"/>
                          <w:szCs w:val="24"/>
                        </w:rPr>
                        <w:t xml:space="preserve"> The first area is the finished work that you submit.  The second will be your effort and behavior every Friday.</w:t>
                      </w:r>
                    </w:p>
                  </w:txbxContent>
                </v:textbox>
                <w10:wrap type="square" anchorx="margin" anchory="margin"/>
              </v:rect>
            </w:pict>
          </mc:Fallback>
        </mc:AlternateContent>
      </w:r>
      <w:r>
        <w:rPr>
          <w:noProof/>
          <w:lang w:eastAsia="en-US"/>
        </w:rPr>
        <mc:AlternateContent>
          <mc:Choice Requires="wps">
            <w:drawing>
              <wp:anchor distT="0" distB="0" distL="114300" distR="114300" simplePos="0" relativeHeight="251699200" behindDoc="1" locked="0" layoutInCell="1" allowOverlap="1" wp14:anchorId="15C3D48A" wp14:editId="14BD7CD7">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EkR2DQMAAM0GAAAOAAAAZHJzL2Uyb0RvYy54bWysVV1PFDEUfTfxPzR9&#10;l9lFENwwGALBmBAhgOG52+nsNHba2t5lF3+9p+3MQHTVxPgy24/7ee7p2ZMP296wRxWidrbm870Z&#10;Z8pK12i7qvmX+8s3x5xFErYRxllV8ycV+YfT169ONn6h9l3nTKMCQxAbFxtf847IL6oqyk71Iu45&#10;rywuWxd6QdiGVdUEsUH03lT7s9m7auNC44OTKkacXpRLfprjt62SdN22UREzNUdtlL8hf5fpW52e&#10;iMUqCN9pOZQh/qGKXmiLpFOoC0GCrYP+JVSvZXDRtbQnXV+5ttVS5R7QzXz2Uzd3nfAq9wJwop9g&#10;iv8vrPz8eBOYbjA7zqzoMaJbgCbsyig2T/BsfFzA6s7fhGEXsUy9btvQp190wbYZ0qcJUrUlJnH4&#10;7vjweDYD8hJ3R2/nh/sZ8+rZ24dIH5XrWVrUPCB7RlI8XkVCRpiOJinZ0mh/qY1hjQe6CBwcPWjq&#10;Mlapi9FoQAuz/junyhwunFz3ylIhVlBGEFgdO+0j0ixUv1TAKXxqSpJm7QicTvkyXdW5CexRgGjN&#10;1/1cBmlL5eT9YQKhdDMZ/8EzdqJRxRUs3+UKWKYCsE6w5HhBpvkhk1iQxgypTIbyaFjEbp4CAriI&#10;o3Hdwr3mFu1wJswKT5nMUO4IeIpobPpalwZQmkknVaJIIUVe0ZPJqBh7q1pwCzkLHlPnpTMhJdAu&#10;YL5oOEG1Ays0mQOmClrkn2Kjh53h0xRKkYN58lRZEybfWZ7Tb+oqzpNHTuwsTc69ti7sCmDQ1JC5&#10;2I8YFWQSSEvXPOHhgbyZxNHLSw3+X4lINyJAgjAgyCpd49Mat6m5G1acdS5833We7MF23HK2gaTV&#10;PH5bi4CRmk8WmvF+fnCAsJQ3B4dHeIosvLxZvryx6/7cgczQBVSXl8mezLhsg+sfoL5nKSuuhJXI&#10;XXNJYdycU5Fa6LdUZ2fZDLrnBV3ZOy/H55re9/32QQQ/iABBPj67Uf7E4ictKLaFimdrcq3OQvGM&#10;64A3NDPrx6DvSZRf7rPV87/Q6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Zaf&#10;ltgAAAAGAQAADwAAAGRycy9kb3ducmV2LnhtbEyPzU7EMAyE70i8Q2QkbmzSQtGqNF3xI7j1QJcH&#10;SBvTVjROlWR3y9vj5QIXy6Oxxt9Uu9XN4oghTp40ZBsFAqn3dqJBw8f+9WYLIiZD1syeUMM3RtjV&#10;lxeVKa0/0Tse2zQIDqFYGg1jSkspZexHdCZu/ILE3qcPziSWYZA2mBOHu1nmSt1LZybiD6NZ8HnE&#10;/qs9OA2ywdTFLo/FXfsWbouseXrBRuvrq/XxAUTCNf0dwxmf0aFmps4fyEYxa+Ai6XeePbVVrDve&#10;siIHWVfyP379AwAA//8DAFBLAwQKAAAAAAAAACEAj44mUY8KCQCPCgkAFQAAAGRycy9tZWRpYS9p&#10;bWFnZTEuanBlZ//Y/+AAEEpGSUYAAQIBAJYAlgAA/+EfAEV4aWYAAE1NACoAAAAIAAcBEgADAAAA&#10;AQABAAABGgAFAAAAAQAAAGIBGwAFAAAAAQAAAGoBKAADAAAAAQACAAABMQACAAAAHAAAAHIBMgAC&#10;AAAAFAAAAI6HaQAEAAAAAQAAAKQAAADQABbjYAAAJxAAFuNgAAAnEEFkb2JlIFBob3Rvc2hvcCBD&#10;UzIgV2luZG93cwAyMDA5OjA0OjMwIDA3OjM5OjMzAAAAAAOgAQADAAAAAf//AACgAgAEAAAAAQAA&#10;BdygAwAEAAAAAQAABGUAAAAAAAAABgEDAAMAAAABAAYAAAEaAAUAAAABAAABHgEbAAUAAAABAAAB&#10;JgEoAAMAAAABAAIAAAIBAAQAAAABAAABLgICAAQAAAABAAAdyg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H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yXsy7Tk77PTDmsdawS4y76TnvcHt3ud/g&#10;2v8A9Jap/YrKsnHc0mwMP6R7plsAh0Gd3p2/6P8A0n/GIGBcbLC+nS0NIDCQGOY0+6rRu6p/ua+u&#10;3fb/AMIrtmU0AGvaXAgWVPO2wT+Yyv8AOs/6CSmWRQL2tbuLIOrmgb4/dY8/Q/lKtY6zEfXjl5GN&#10;YP50wHMl3v8Ae36P9fb/AOe1eOhWdlY9bcouqx35F1g3OlxDGg+2Z/lR+e/00lNo4+51lLmuFG2A&#10;XkuG8gt3Vl7nO9rHe/8Alqvi0NrxHPx/0lhIE16O2+1r9m//AAj6v0v9tV6bnU31tFkNc9vqNDmv&#10;OxvsawWMdZ+jY3/Bo/UHiksx2OFdb2vFrTqDvOn0i33tdvfu3/o0lJbrLKLa6sed10bm2EvDNfp/&#10;pHH/AKtTqwhTcLBY5/O9tgBBJ/PZoPTfuVEVNsDRkUPsqe7XJZZvIP0dz9hsr/zlqtY2torbo1og&#10;CSdB5lJTWy6LLrsfaPa0v3OP5s7fftP520O9P/hEC/GDLiGPsc5g9baRva0B3tLnOf6n5vvfV+k/&#10;89q4+/ZcGOLGVhu5z3u2nXd/Nj87bt/SIOXeHY+87hQSNke1zyP0gs9zX+nTXs9T+b9S1JSCwsyr&#10;ReTZVW9zagWAaEgw11m7d9L3fom+l/N/nozcR9eXQ9vvY0O3vJ1B27S3X3OY5381+570HptxfudU&#10;Dv26sJaGua0/QbtZU2qxnqbm/mP9RW3ZTSWekWul22ytxLbRJDdrav32/n7klL5GN6+wF5rDZ3Fg&#10;G8j81rbPzGoBdbRdXiOcfs7wNtn0XN1/my5n0d30NyurNyMaqvId6OO++ywbrHOeQxgP8r+V/wAK&#10;9JTadQHC6qwOZQG+x9hLocQ9tllZe7f6bWfvuQcWkMxN9AL3OedwrkODSWiyqvfsdu/RtQMW91eV&#10;Ww2y17ptEteTI9OsG1jrN9bI+gp5zhU9mKx2ynZD2Eg6klzdvqFv6Rv+kc9JSa22ynJZjYzpNhaX&#10;lxL/AEwZ49R357fdsc7/AM+IlOG2izc17niCC2yDB7OY6B6f8pUWUstLG5GO5zLHf0llm/3OPu9Q&#10;s9Sr3u+n+etUANAaOAIEmdB5lJTWysZ9+TSRpW1rg6wctMg+yfb6jm+1j/8A0mgPx/SvLmvssNO2&#10;1wcJY2XFzfe53qs/4xm//hVbdkBlxY8srrY0Fznuhxn6JY385n5ir5tpdUH2bmUh01M0DnOA3+tZ&#10;va/ZU1v83Vs32/4RJT//0OGqpGKxjQPTuuePawB72tjZtZu9jnvdsY57/wBH6iI651Xo23MeLWgs&#10;e4taN7dr37W7HPbv3NbsTCyy1t0Ui19zmsFZnQRPv/cqrlr/APjLECnPxoPr1uLnAthznWuIJIcx&#10;jX/R9zf+D/6CSk1fVaCGC0Fr7NQxgLtrfzfUPt+l9L2NVjKDjj2Bp2mJmJ07+z87c1ZmULaLHspL&#10;/UudoGyLHSAf0m33fQf9D/CXepvWnj1fZcVjHkj02y9zjweX/wBlqSnLo9Mi2rIqYza3dqwbuWja&#10;5zAz03e/+x/hUa++lzbLiGWW+1vuAeO7eW7msbtrst9v6VPfnOsy2U1P3U3BrGuY6ILnN9Rzo9+7&#10;bur2KORdk4Ra32+pbBaGuOwbXfnMftb7mfov+tpKTdKba0WF4LBp7NoaJP54cwNbYj5GbRjPay3e&#10;N35wbLRP7x9v/QRa76rtxpeLAwwY1AKyciqzGyrKiXtovMsLySxxcNW2fvf1v51n86kptMyxkuZX&#10;bXO1ziWM9weWhrq9gdH6PX1Pf7FJ5dZYackuDby8MFjWjaCNlfpurc/c/wB+z9I5Ddbi41Tceysu&#10;thjgDLJMTX6Vw+j6X0P+3P5aeix1tVhNM13McBa9znSWnb6Vjve5n79e389JSmVHFYyhpjIuLz+j&#10;G5wEe1rA/a3a51f+E/4REff6Lq7bGPbZsc2zcA3eGN37mlrns3Nf/wBCxRrfa+l0VC6y57ZJkGGj&#10;+dsLfoent/R7HoNGdiOB9WtxdYA0S51j3Cfos3fQ2v8A5X/CJKT19UoJYywFtr9S1oLg390PP0t3&#10;9RiNnB/2Z4aSHDtG6f5Oz87cs3JbdVY/GpLnW3OdIZIc6dN1u38392v6H86tRjW4uO1rnQ2loDnu&#10;P+v9lJTl0GotsrvrZW5kODtoDhJDdbW7Nj2b63f6P/SImTdS5lmQGMfa9zWmWh4EtJ+mNzdrGM/w&#10;f/XFOzMddmfZq3B1VmwVua4gQPfY1+33fpP5tQtvycS6qqW73lj3EOIrgF7H+142s9T2b0lJ+lts&#10;bW/eCzWNm0Ng9z7Q1r9376LkZ1GPYK7dzSfz9pLAf5XDnf8AW0au6q4F9LxYwGJHisi6q3Gvtxnb&#10;vRtLnV7iS1wOuv8Awv7ln+lSU3Ksv7RZX6lTpr3u9JsOl7SwNcJ/wbdzne789J4dc44+SXD1g7Zv&#10;a1paSf0fpOrc5rtzd303fmKNt+Njt+zOYTe3ae9ZJgN3U2t/NY32M/7bTVWvsxbXGktbazc21znO&#10;Lth27XP97m2M2+rSkp//0eAwbrcu8utc5h5JZ7Wy39JVub9B7du7+c/cRD0+q17rcPIG+ZcZDjuP&#10;hZX7q939VEoDXYFhJDS6XOefcHBkH6DP8E3b6T2M/M/0iFnZjHPr23AGA265kwQdtmyvb7nbY3fy&#10;N6SkWTU7IyG1MBMRW5zdQ1o21ufsb73e9n0/5pWsnEO3GopaXVsc6S87gDA22Wj87b7/APz2j1U4&#10;btl9DG6SWPbpoRt93739tTNjvWFTWSNu6x5cAGg7g32n6fuZ/YSU59+K2u6PVLnAGwNc0u2tafa9&#10;1rG/oW6fm+z/AK2nyDXlXi3d6TPbWH7N5BP7zv5un3u9n+k/kVbEfJyGupc9ji2oHb6rY3OdP83S&#10;XR+ja5v6a3+bQMC3fJq98CTTADS1pHuq/wCHZub9P6bElJGYttGZju1fM77ByIb72WmPezdt9Hf/&#10;AMWgZ2EKrvWrDjXZrYSYDDOn6R52u3fuWLQfkAMFlY9WvdtsIIBZJDdWO92/c7+a+mp2U12losaH&#10;hhkNOon6P0fzklNGzDOXGQ+0Moc0O2kTGg9Q+/2VfRSyGVMxQ7HsfYxsshrwWhsOut37W+/6P0bf&#10;31C6/HqzGsqdNQj1aGzt3Ndvljf5vd/IVxjq7rbn722se1te1siQQXbXPdDX2O3e3b9BJTT6fbdk&#10;ONt1j2bZcXtIa3czb7nt2+l/Nv8Azm/4NS/ZtdjvUw7wdYOsmf3fWZ7m7v6inVsPTi4fo4PqEv8A&#10;eDsc3V7a27nVez0n/o/zFDOy6jkVj1dtcht9jCfcGndsbs921v7ySkV9JzMvYydhIa57dQ1o+ifT&#10;afzo+m/2Kzk4pc/GprBNbQ4bn+9rT7ffYD7Xu27/AE/5asV0YoLLqWNbodrmaAh370fT/tJzafVN&#10;e32NbustLgA2Z2+0/S+j9NJTQsx/RvkWeo+uLQ1zSdoDvZvyA39Fx9P+a3/mMrT3ivKvFrbDW2wi&#10;tj9hOsfox6n0anO+n6f7n84jZVwdXvBLKZgWACbCAXbW7v8AtMyHOsf/AIX/AAaF0+7cxzqwbIhz&#10;qQBoON+OJ/nWO/nGO/nUlJKsWynOqcAXMLHb7Pl9C2Nu/wDSfQd/6SVXLwxjXepWHGp+u4mNruzN&#10;73bbf6n84tI5DYrfWBZVYQ02NcPaXENZ7D7nfS/sKVlFVrmmxgeWTtDtRr/J+i5JTTtwW5Ljk2XB&#10;uO/3gcwHa6Of7KlHLayvHbZRY6yse2A4Fmxk2bXNaNr/AH/6XeoHJxq80Cp4djNhz6xJa1zZ99bT&#10;7Xbd3qfo1dZstOQ7c29tkM2M03bQXbN59r7XNft3MSU//9LhOpfztNddbnei0u21g6B3t12R7NrP&#10;3k2MzJLJocHVT78a6sMDh/Jn1Gu/z05tyb2WbGk2u2wQ7YZJ5Ywn3fo/Yy1yL0/Esxy99oG5wGoP&#10;P9dv738r89JSa/Mxcd4ZbYGE8CCYHidoVd2RRlltdtcbHndp6kwNzW0va3fttj3bP8Gq+Ubqst9N&#10;j3PpvgsFpljp5b/I2/Q9Rn82jMdiY9LWWF32jY1wAlrwImv0nn27vd+b+e//AEf0EpI9zr3+jdAr&#10;tL20hzHVlvsc2p0vDW2fS2ekh00fY62jRl9rnBpg2EAN121s91m91bf+L3p6r23NfvrfYHtc1llj&#10;gAS0/wA0IaxlLnO2v3fvpMuNlTnOrN91jq2s2uDXaCRZ7N/oNrd+l3/6S1JTN1tTLK8ixkX7SLia&#10;y0nax1m+r1Gt+hs2/wBRSr6liuDfUcKnP1awyYB+i6xwbtZuVerMwrWl2SX8QDaQYBP+BbU1vu3M&#10;/nfTQMnfiveKyRda4gOaPe6Y/tVN13bWf4Sz/gklN/KqyTYXUOZQwt/S2Boc95/c0a5z/aFntd6d&#10;9dxY/ZU8Oc9zCwST7tzd9jGu2/QsWi/Ge7BGO8m2zaJ3Ogl07tu/91qq1U5WK2wWjdXslvuDWzI3&#10;hjHFrdjmPfurd/OpKX6m4uymsax1noth+wEwH/S37Nvt9P8AM3J8avKLWFjg+iQLMe2sMMA/Sa07&#10;2+397ek45N1T2VB3qb2iS7Y6IJd7N30tjameo9G6fiPxg82AbnRqOCB4t/MckpLdm4tNvpWWBth7&#10;EGBP0d5aPYq4yMfLdWLaoDC/c0t9QlzNkV1uYHOcz9Jvf/UVS/1q8izFue59b5dX6uoII/NLvo2f&#10;uvZ/hP0as78THYK3FxyWBpIZ7XgkQxlbne17dj/of4RJSR5dkuNF5g2iz0Q5jmFsCGfT2+t7He7a&#10;h1VOw62sZDL7d7og2Fohu2sMr3Of72fzv/GJV3i2qxxY8mxk13PcBOx23bW7axlT63fpmMapC4vq&#10;c81l91lkgscA4Bo/nPbv9JlPua39/wB6SmRtprtbkvYRaWH1v0ZaZaJ9Sr1Gtd/wf0v+MUq+o4rt&#10;gseKrHiQwkmAfo737djXOQa8rCtZOQ58vADXWQ5wmD+hZW39/wDO9P8AMVS/1sd76atLrXOHs+m4&#10;ztOv02V+39HWkp0MqrJ9RzqnNoqgeoWtDrLCO21o3P2qlQ708qq307AxroL3MLGy/wDRu9u6xrX/&#10;ANpaGRiufh/ZyfWe0D3PMSR+c537rVUqrycauxlwLmQNvvAEE7bGsrn3Nc3/AASSn//T8/zqrKBX&#10;RU91jntJtcQC7bva/dp7mt9be/6SvU51dtgrc11bnfzZfBD4+ltc32bv5KrOczMcbTSbA0tikuh2&#10;yY3CtoPqfS/SPf7Pf6bFYOC1ltLqSGMqdL2/vbQdjv6/5j0lNTPxrWWh4fZbU8klsl2wjuZ9mz93&#10;6CJbh25pY/c0UloIDpJBhrX7Gs2u+k38+xXbqa72hloLmA7i2YBI43qhfZTj5DaK3zjkfpqAS7bD&#10;tzo/s/Tr3JKSWsOPiA03vcxstG2IMnfaXuZ9La1jv+E/4RC6fkXZNmjzV32sHtJZt2tcz/i/3dn8&#10;1+kV1lbH3W7fTNTq2gtr5IcPp2Nb7W+wubV/waBRWPsFmwbPd7jbo0hpaA1zmfmekPQs/wCuJKRH&#10;pjg8XYljHweToQRy1jmb6f8AwNDyW23ZbW1F7DIZ6oB2tiKzuewbne5jkXMvZVfW2p7aC7a3IezQ&#10;AD3bW7R9Jv7236D1aqxMWt7bqAWmCNzXEhzSI92rtySlPtrxKWNe99rjozdLnvd+6OVQsuttzmPh&#10;zKbDWywEBwbtc07d/ub/ADnvV/JxvXsqJMMZuFg7lrg32tP8rbsd/IQL8SpthdXVsAaXm0O2iS7a&#10;Kq2bfTe792p/s/6tJTXzq7Kba6an2OG1rrHkBzhD3uY7f7f5X5yv0Ztd1mwtNVhksY7Xc395jm+x&#10;yrbftb/Wtp9WXNa5gcRtafZ6jatv0P37bHf8X/Nb0cYTa8imyogMrne09zt9MPb+bus/w39RJTSz&#10;ca2u8HfbdW73AmXbCP393td/58/7+a/CtzLBaXNFDhuYXSXAEbiWBuz/AMEerl2PVftFoLmsO4Mm&#10;ATx7o/dVG22inKbjh4fiAA2UyXhpa7cf7H5760lM8ln2fEb6Vrn1fQDWkBpb7rbNxr+n9HZ7fTUe&#10;n335Ty42Or5fDQNhc32v3M/64x/7n/Bq02trnZE7XVOaAWVamCHe90e31bGH2bEGlg/Z4c0tEv32&#10;G3RjjIa5rnM9vpv2tSUiHTHte23Esa8Hh0+793axw30/9FiHcyzIzf0Dn17nFvqgENDRP5zfc/ej&#10;ZeQxmU2qqwU1lwbkPb7dWzLQWD6e1216tU4uNU8W0DbLYO1xLXNOomd39hJSrbq8WtrSX2vIitur&#10;rHkKh6tlvUGn3MpucwSYO17QfSa1/vZ7bFevxjdfU8uitrXNsb3cCQ7bP7r4/SKvdjVU2OfXX6e0&#10;NIt3bZc5xdtrq2+nbt/0H7n82kp//9TjaxRXdLCHbh6b7C7c4PBltb9dtXqe/wBm1n6RHc5rSA5w&#10;aXHa0ExJ/dErN6dT6NTrLvcx26r04Lt87X7WN/P2vbZ/01Y2G30279+LdrUXtmxpjd6bbHfR3Ma7&#10;ZZ77PzElNtU8qi31d2LVUwls23vAPf6LWQ/3fnOe2rerYc15JaQ6DDoIMH93RQyazZQ9gkkjQNgG&#10;QZ9rne1qSnGZdTXdWd4LWWCx2wODCQe7Hhm1236Dla6rZXXfUydu1rtwbpIsMODtoPs/Of8A109A&#10;zqhbXc2x7AwkNEubI27me8u9Rmxzt/8A4CpGzIdXY6hthsJY31GBzdPPeK32PbUz/i/f/wAIkpHi&#10;12uY01tpycYGH17YcO/tda1j9zf+MWoGtaNrQA0aAAQPkFT6fj3Vb3XzvcAAS7cD30n3s/l7lcSU&#10;sXNDg0uAc6drSdTHO0IWS6vaKrNpFhBcHGAGA++xzpbs/drd/plG1pNtdlBYbLRta4tDwGt3F1rH&#10;7vbta/8A65+jQMhtdtdtdBcbmOc57nA7rH1t2ex3/Bep9Bn82kpPU7HZZ+iLSy4ACwOLybB/gnWO&#10;c/8AMO6piOXNDg0uAc76IJAJj9395ZuDU2nHe7I/SVWbqwwAu3tb+ka9rR/152/8xWgw2WVNc/1K&#10;XgPoe5s2abbPT9X836LX7tnqWMSU2VSyaLW2OdjVVVM27rbnNBJj81rNtn/gdauBzXCWkOExIIIn&#10;5IWXU63HcxgJdoWhpAMj+U72tSU5WPfVXk07XgsY/cQ3cGEu9jn7Xhux7UfqVlTMptc7AyvY5rdA&#10;Q47tr9n+DUqhlsrtqyW2PrDZHJZEgPbDt29ux27/AEjNn6NSssy30vNAs9R7wHPYC2dCbHbXem9z&#10;vaxn6T/raSmGLXa8MIZTk4hcGuAZtc3+WN7WPdt3f8ItMAAANAAGgA0ACqdPotpa83TvcRqTuBA/&#10;ObPvb/VerZIAJJgDUk6ABJS25u7ZuG8iQ2dY/e2oWQajtrs27SQ5+4xtaJh+6W7Huf7KlGxjzc12&#10;O5gsuH0y0P2saNrrK3z5sb6f571Wy2tux3jHLi6vc524HdYZbS6zcf5z02+o3/g0lP8A/9Xi7AHz&#10;se2urGLdrd2wGR7v0o99VWx3o17Pp2eoomh1zYqmpsEjfabNziHMH0X2ent3u/S7v+todf2V7zUx&#10;hyKt7XnaAJ2xW91mnq3Nb7n+1z/5xU3NuxLNri+hhP0ho9wk/Qf/ADbPa/8AfSUzDrMeQbbGMon0&#10;6qyGnT6Tri72fzns/wAL/mLSblsGK3JvHohwnaTJP7uz+us7qJb6rS5pcz2uewGJcWs9u/3Oertt&#10;N2Q3Gds+zlhO5sguY0gBpZ/L2t/63/YSU1Mm99uXVLXNot21OZayNo3te/n2e/Z9JLObdj2V1Ms3&#10;22iXP2w4bX72u9m5309/9hFvwaWWEU12CWl7i0t2BshrWbbPbft2/wA1u9Sz/SJP25jhdYx7qyWs&#10;e2p0D+02PUu93u/wfo/8Z6iSm3Tl03WGsbq7B+ZYNriP32tVDIy7rLXhr7ca2kw1kgs0437dv847&#10;879LWrYwvTyMc1R6VZO8HsdpbvZ/xv5+389UMtzjnF3ouqtAG8bg8Pb9Hdsj3ez9xJTYxMWwVi4a&#10;BxLvSa70yQ4D1Ayxp/Rt3tb6f76K3Qm6t3p+g0kVvs3kk/v7n2No3fzTNv56q573m8UVOcQWtHpG&#10;XNcA0BvptZuez2/SRa6vs9Ac+l/qlrmWPdEe93tY9p9T1Ppf4P8ASpKT2OF02tcGMpIArLvSJDh7&#10;t7xtfTv+jV/xai/Gfewiua2w7a19nqbi4bJ+nY2r2ep7t/8A0ELHONZFTWOvqY8WS0BvbZvdWGix&#10;+1w2/wCjVNrb8WwV2OfSHaQ32vd/VsPs/wAyxJTMXWUAuNtjWUy2qpkNAAOhu3ezc92/2em9/wDO&#10;LUdlMZjtvvBqLxIq5cSfzWfvLN6hH2v3VmyvdPptO3c90F0O1fYr11N2RZj2Ob6O0OFomXNBj2sc&#10;I+m1uz/g0lNSy99uexpBbTcWAC1mrS0zsh3t91ibJF2Pk1U1vLnODLH2hkv9psa2dm7d7Hf20azE&#10;qpuJpY9oa31HuBArGvsb6Tv57Z+6x3q/8ZYouazMeLbK7DXa8MIY4Q3Ta3e2N9mz/TfzbPofpElN&#10;2jLpyHOa0OY9vNVg2vj97as63Lvte9zH2Y9tTi0VEg1yPzHRt97/APhGP3q2zCNeVS+s/omNdIPZ&#10;xG07P5Nrj6n/AAf6RUL3F2a9xpND4IuaXBwII+nED+vvZ/xiSm1i4lldTbGyWOk+kHlhLXbD7bJb&#10;+ezdXX+exEHt3ZFbtopEei6z1CQ76Yd7rPRfZDfR2O+n/OKrnPsflvorLnidaTLgYOnpbNzq+P5C&#10;mKWY2OGuqcx7mem+10bS5zi7a6uLPU2fTZ6SSn//1uCwcf7NS/KkkCPTLhAIcNj7HD6Xp7v0n/Fs&#10;Vq3KdjhvqEXsuA9PaNkk7faRL27HNfua9c6kkp3a8K8Zjb7msOpILHODmEe5vgxzP8H7VeXKJJKe&#10;myNjmClw3eq4NDJIJg7nP9v+ia31FGquum72lzja2Ba924naZ9L93/hP89c2kkp6tVs7Gdf6WxoL&#10;2kw5ziGsH0t0M97nuXOpJKegryLKXNw3NAvLRteDLCJ2S76D/Yxv9tPdWcltuMXh76xuDgNvuc17&#10;GMs5b+dvXPJJKdrDo+x45vfLSTtG8EAB5raX2N+l7XsVi3JdjllVg9c3ECsABskna4WD3NXOpJKd&#10;6jDuZltuuDXH3EWMc6Wu59zXRuY/c76CurlEklPTXhrwylw3eo4QASCA33OtBH+jUaW1U2ljSSbW&#10;hzXuduLtu7cxv5v6Nrt/t/fXNpJKerVTOxX5Dq3VtBe2Rve5wa0DXRjPdvfK59JJT0LMi1rxhkBu&#10;RA/SfSaRBLrIGzc/a36P76a6t2VXbRvD30/Rc0bQXODmenZ/LZ7lz6SSn//Z/+0kelBob3Rvc2hv&#10;cCAzLjAAOEJJTQQEAAAAAAAHHAIAAAIAAgA4QklNBCUAAAAAABBGDPKJJrhW2rCcAaGwp5B3OEJJ&#10;TQPtAAAAAAAQAJYAAAABAAEAlgAAAAEAAThCSU0EJgAAAAAADgAAAAAAAAAAAAA/gAAAOEJJTQQN&#10;AAAAAAAEAAAAeDhCSU0EGQAAAAAABAAAAB44QklNA/MAAAAAAAkAAAAAAAAAAAEAOEJJTQQKAAAA&#10;AAABAAA4QklNJxAAAAAAAAoAAQAAAAAAAAABOEJJTQP0AAAAAAASADUAAAABAC0AAAAGAAAAAAAB&#10;OEJJTQP3AAAAAAAcAAD/////////////////////////////A+gAADhCSU0ECAAAAAAAEAAAAAEA&#10;AAJAAAACQAAAAAA4QklNBB4AAAAAAAQAAAAAOEJJTQQaAAAAAANvAAAABgAAAAAAAAAAAAAEZQAA&#10;BdwAAAAdAGIAbABhAGMAawAgAHQAaQBlACAAYgBhAGMAawBnAHIAbwB1AG4AZABfAGkAbgB2AGUA&#10;cgB0AGUAZAAAAAEAAAAAAAAAAAAAAAAAAAAAAAAAAQAAAAAAAAAAAAAF3AAABGUAAAAAAAAAAAAA&#10;AAAAAAAAAQAAAAAAAAAAAAAAAAAAAAAAAAAQAAAAAQAAAAAAAG51bGwAAAACAAAABmJvdW5kc09i&#10;amMAAAABAAAAAAAAUmN0MQAAAAQAAAAAVG9wIGxvbmcAAAAAAAAAAExlZnRsb25nAAAAAAAAAABC&#10;dG9tbG9uZwAABGUAAAAAUmdodGxvbmcAAAX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RlAAAAAFJnaHRsb25nAAAF3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Y4QklNBAwAAAAA&#10;HeYAAAABAAAAoAAAAHgAAAHgAADhAAAAHcoAGAAB/9j/4AAQSkZJRgABAgAASABIAAD/7QAMQWRv&#10;YmVfQ00AAf/uAA5BZG9iZQBkgAAAAAH/2wCEAAwICAgJCAwJCQwRCwoLERUPDAwPFRgTExUTExgR&#10;DAwMDAwMEQwMDAwMDAwMDAwMDAwMDAwMDAwMDAwMDAwMDAwBDQsLDQ4NEA4OEBQODg4UFA4ODg4U&#10;EQwMDAwMEREMDAwMDAwRDAwMDAwMDAwMDAwMDAwMDAwMDAwMDAwMDAwMDP/AABEIAH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yXsy7Tk77PTDmsdawS4y76TnvcHt3ud/g2v8A9Jap/YrKsnHc0mwMP6R7plsAh0Gd3p2/&#10;6P8A0n/GIGBcbLC+nS0NIDCQGOY0+6rRu6p/ua+u3fb/AMIrtmU0AGvaXAgWVPO2wT+Yyv8AOs/6&#10;CSmWRQL2tbuLIOrmgb4/dY8/Q/lKtY6zEfXjl5GNYP50wHMl3v8Ae36P9fb/AOe1eOhWdlY9bcou&#10;qx35F1g3OlxDGg+2Z/lR+e/00lNo4+51lLmuFG2AXkuG8gt3Vl7nO9rHe/8Alqvi0NrxHPx/0lhI&#10;E16O2+1r9m//AAj6v0v9tV6bnU31tFkNc9vqNDmvOxvsawWMdZ+jY3/Bo/UHiksx2OFdb2vFrTqD&#10;vOn0i33tdvfu3/o0lJbrLKLa6sed10bm2EvDNfp/pHH/AKtTqwhTcLBY5/O9tgBBJ/PZoPTfuVEV&#10;NsDRkUPsqe7XJZZvIP0dz9hsr/zlqtY2torbo1ogCSdB5lJTWy6LLrsfaPa0v3OP5s7fftP520O9&#10;P/hEC/GDLiGPsc5g9baRva0B3tLnOf6n5vvfV+k/89q4+/ZcGOLGVhu5z3u2nXd/Nj87bt/SIOXe&#10;HY+87hQSNke1zyP0gs9zX+nTXs9T+b9S1JSCwsyrReTZVW9zagWAaEgw11m7d9L3fom+l/N/nozc&#10;R9eXQ9vvY0O3vJ1B27S3X3OY5381+570HptxfudUDv26sJaGua0/QbtZU2qxnqbm/mP9RW3ZTSWe&#10;kWul22ytxLbRJDdrav32/n7klL5GN6+wF5rDZ3FgG8j81rbPzGoBdbRdXiOcfs7wNtn0XN1/my5n&#10;0d30NyurNyMaqvId6OO++ywbrHOeQxgP8r+V/wAK9JTadQHC6qwOZQG+x9hLocQ9tllZe7f6bWfv&#10;uQcWkMxN9AL3OedwrkODSWiyqvfsdu/RtQMW91eVWw2y17ptEteTI9OsG1jrN9bI+gp5zhU9mKx2&#10;ynZD2Eg6klzdvqFv6Rv+kc9JSa22ynJZjYzpNhaXlxL/AEwZ49R357fdsc7/AM+IlOG2izc17niC&#10;C2yDB7OY6B6f8pUWUstLG5GO5zLHf0llm/3OPu9Qs9Sr3u+n+etUANAaOAIEmdB5lJTWysZ9+TSR&#10;pW1rg6wctMg+yfb6jm+1j/8A0mgPx/SvLmvssNO21wcJY2XFzfe53qs/4xm//hVbdkBlxY8srrY0&#10;Fznuhxn6JY385n5ir5tpdUH2bmUh01M0DnOA3+tZva/ZU1v83Vs32/4RJT//0OGqpGKxjQPTuueP&#10;awB72tjZtZu9jnvdsY57/wBH6iI651Xo23MeLWgse4taN7dr37W7HPbv3NbsTCyy1t0Ui19zmsFZ&#10;nQRPv/cqrlr/APjLECnPxoPr1uLnAthznWuIJIcxjX/R9zf+D/6CSk1fVaCGC0Fr7NQxgLtrfzfU&#10;Pt+l9L2NVjKDjj2Bp2mJmJ07+z87c1ZmULaLHspL/UudoGyLHSAf0m33fQf9D/CXepvWnj1fZcVj&#10;Hkj02y9zjweX/wBlqSnLo9Mi2rIqYza3dqwbuWja5zAz03e/+x/hUa++lzbLiGWW+1vuAeO7eW7m&#10;sbtrst9v6VPfnOsy2U1P3U3BrGuY6ILnN9Rzo9+7bur2KORdk4Ra32+pbBaGuOwbXfnMftb7mfov&#10;+tpKTdKba0WF4LBp7NoaJP54cwNbYj5GbRjPay3eN35wbLRP7x9v/QRa76rtxpeLAwwY1AKyciqz&#10;GyrKiXtovMsLySxxcNW2fvf1v51n86kptMyxkuZXbXO1ziWM9weWhrq9gdH6PX1Pf7FJ5dZYacku&#10;Dby8MFjWjaCNlfpurc/c/wB+z9I5Ddbi41TceysuthjgDLJMTX6Vw+j6X0P+3P5aeix1tVhNM13M&#10;cBa9znSWnb6Vjve5n79e389JSmVHFYyhpjIuLz+jG5wEe1rA/a3a51f+E/4REff6Lq7bGPbZsc2z&#10;cA3eGN37mlrns3Nf/wBCxRrfa+l0VC6y57ZJkGGj+dsLfoent/R7HoNGdiOB9WtxdYA0S51j3Cfo&#10;s3fQ2v8A5X/CJKT19UoJYywFtr9S1oLg390PP0t39RiNnB/2Z4aSHDtG6f5Oz87cs3JbdVY/GpLn&#10;W3OdIZIc6dN1u38392v6H86tRjW4uO1rnQ2loDnuP+v9lJTl0GotsrvrZW5kODtoDhJDdbW7Nj2b&#10;63f6P/SImTdS5lmQGMfa9zWmWh4EtJ+mNzdrGM/wf/XFOzMddmfZq3B1VmwVua4gQPfY1+33fpP5&#10;tQtvycS6qqW73lj3EOIrgF7H+142s9T2b0lJ+ltsbW/eCzWNm0Ng9z7Q1r9376LkZ1GPYK7dzSfz&#10;9pLAf5XDnf8AW0au6q4F9LxYwGJHisi6q3GvtxnbvRtLnV7iS1wOuv8Awv7ln+lSU3Ksv7RZX6lT&#10;pr3u9JsOl7SwNcJ/wbdzne789J4dc44+SXD1g7Zva1paSf0fpOrc5rtzd303fmKNt+Njt+zOYTe3&#10;ae9ZJgN3U2t/NY32M/7bTVWvsxbXGktbazc21znOLth27XP97m2M2+rSkp//0eAwbrcu8utc5h5J&#10;Z7Wy39JVub9B7du7+c/cRD0+q17rcPIG+ZcZDjuPhZX7q939VEoDXYFhJDS6XOefcHBkH6DP8E3b&#10;6T2M/M/0iFnZjHPr23AGA265kwQdtmyvb7nbY3fyN6SkWTU7IyG1MBMRW5zdQ1o21ufsb73e9n0/&#10;5pWsnEO3GopaXVsc6S87gDA22Wj87b7/APz2j1U4btl9DG6SWPbpoRt93739tTNjvWFTWSNu6x5c&#10;AGg7g32n6fuZ/YSU59+K2u6PVLnAGwNc0u2tafa91rG/oW6fm+z/AK2nyDXlXi3d6TPbWH7N5BP7&#10;zv5un3u9n+k/kVbEfJyGupc9ji2oHb6rY3OdP83SXR+ja5v6a3+bQMC3fJq98CTTADS1pHuq/wCH&#10;Zub9P6bElJGYttGZju1fM77ByIb72WmPezdt9Hf/AMWgZ2EKrvWrDjXZrYSYDDOn6R52u3fuWLQf&#10;kAMFlY9WvdtsIIBZJDdWO92/c7+a+mp2U12losaHhhkNOon6P0fzklNGzDOXGQ+0Moc0O2kTGg9Q&#10;+/2VfRSyGVMxQ7HsfYxsshrwWhsOut37W+/6P0bf31C6/HqzGsqdNQj1aGzt3Ndvljf5vd/IVxjq&#10;7rbn722se1te1siQQXbXPdDX2O3e3b9BJTT6fbdkONt1j2bZcXtIa3czb7nt2+l/Nv8Azm/4NS/Z&#10;tdjvUw7wdYOsmf3fWZ7m7v6inVsPTi4fo4PqEv8AeDsc3V7a27nVez0n/o/zFDOy6jkVj1dtcht9&#10;jCfcGndsbs921v7ySkV9JzMvYydhIa57dQ1o+ifTafzo+m/2Kzk4pc/GprBNbQ4bn+9rT7ffYD7X&#10;u27/AE/5asV0YoLLqWNbodrmaAh370fT/tJzafVNe32NbustLgA2Z2+0/S+j9NJTQsx/RvkWeo+u&#10;LQ1zSdoDvZvyA39Fx9P+a3/mMrT3ivKvFrbDW2witj9hOsfox6n0anO+n6f7n84jZVwdXvBLKZgW&#10;ACbCAXbW7v8AtMyHOsf/AIX/AAaF0+7cxzqwbIhzqQBoON+OJ/nWO/nGO/nUlJKsWynOqcAXMLHb&#10;7Pl9C2Nu/wDSfQd/6SVXLwxjXepWHGp+u4mNruzN73bbf6n84tI5DYrfWBZVYQ02NcPaXENZ7D7n&#10;fS/sKVlFVrmmxgeWTtDtRr/J+i5JTTtwW5Ljk2XBuO/3gcwHa6Of7KlHLayvHbZRY6yse2A4Fmxk&#10;2bXNaNr/AH/6XeoHJxq80Cp4djNhz6xJa1zZ99bT7Xbd3qfo1dZstOQ7c29tkM2M03bQXbN59r7X&#10;Nft3MSU//9LhOpfztNddbnei0u21g6B3t12R7NrP3k2MzJLJocHVT78a6sMDh/Jn1Gu/z05tyb2W&#10;bGk2u2wQ7YZJ5Ywn3fo/Yy1yL0/Esxy99oG5wGoPP9dv738r89JSa/Mxcd4ZbYGE8CCYHidoVd2R&#10;RlltdtcbHndp6kwNzW0va3fttj3bP8Gq+Ubqst9Nj3PpvgsFpljp5b/I2/Q9Rn82jMdiY9LWWF32&#10;jY1wAlrwImv0nn27vd+b+e//AEf0EpI9zr3+jdArtL20hzHVlvsc2p0vDW2fS2ekh00fY62jRl9r&#10;nBpg2EAN121s91m91bf+L3p6r23NfvrfYHtc1lljgAS0/wA0IaxlLnO2v3fvpMuNlTnOrN91jq2s&#10;2uDXaCRZ7N/oNrd+l3/6S1JTN1tTLK8ixkX7SLiay0nax1m+r1Gt+hs2/wBRSr6liuDfUcKnP1aw&#10;yYB+i6xwbtZuVerMwrWl2SX8QDaQYBP+BbU1vu3M/nfTQMnfiveKyRda4gOaPe6Y/tVN13bWf4Sz&#10;/gklN/KqyTYXUOZQwt/S2Boc95/c0a5z/aFntd6d9dxY/ZU8Oc9zCwST7tzd9jGu2/QsWi/Ge7BG&#10;O8m2zaJ3Ogl07tu/91qq1U5WK2wWjdXslvuDWzI3hjHFrdjmPfurd/OpKX6m4uymsax1noth+wEw&#10;H/S37Nvt9P8AM3J8avKLWFjg+iQLMe2sMMA/Sa072+397ek45N1T2VB3qb2iS7Y6IJd7N30tjame&#10;o9G6fiPxg82AbnRqOCB4t/MckpLdm4tNvpWWBth7EGBP0d5aPYq4yMfLdWLaoDC/c0t9QlzNkV1u&#10;YHOcz9Jvf/UVS/1q8izFue59b5dX6uoII/NLvo2fuvZ/hP0as78THYK3FxyWBpIZ7XgkQxlbne17&#10;dj/of4RJSR5dkuNF5g2iz0Q5jmFsCGfT2+t7He7ah1VOw62sZDL7d7og2Fohu2sMr3Of72fzv/GJ&#10;V3i2qxxY8mxk13PcBOx23bW7axlT63fpmMapC4vqc81l91lkgscA4Bo/nPbv9JlPua39/wB6SmRt&#10;prtbkvYRaWH1v0ZaZaJ9Sr1Gtd/wf0v+MUq+o4rtgseKrHiQwkmAfo737djXOQa8rCtZOQ58vADX&#10;WQ5wmD+hZW39/wDO9P8AMVS/1sd76atLrXOHs+m4ztOv02V+39HWkp0MqrJ9RzqnNoqgeoWtDrLC&#10;O21o3P2qlQ708qq307AxroL3MLGy/wDRu9u6xrX/ANpaGRiufh/ZyfWe0D3PMSR+c537rVUqryca&#10;uxlwLmQNvvAEE7bGsrn3Nc3/AASSn//T8/zqrKBXRU91jntJtcQC7bva/dp7mt9be/6SvU51dtgr&#10;c11bnfzZfBD4+ltc32bv5KrOczMcbTSbA0tikuh2yY3CtoPqfS/SPf7Pf6bFYOC1ltLqSGMqdL2/&#10;vbQdjv6/5j0lNTPxrWWh4fZbU8klsl2wjuZ9mz936CJbh25pY/c0UloIDpJBhrX7Gs2u+k38+xXb&#10;qa72hloLmA7i2YBI43qhfZTj5DaK3zjkfpqAS7bDtzo/s/Tr3JKSWsOPiA03vcxstG2IMnfaXuZ9&#10;La1jv+E/4RC6fkXZNmjzV32sHtJZt2tcz/i/3dn81+kV1lbH3W7fTNTq2gtr5IcPp2Nb7W+wubV/&#10;waBRWPsFmwbPd7jbo0hpaA1zmfmekPQs/wCuJKRHpjg8XYljHweToQRy1jmb6f8AwNDyW23ZbW1F&#10;7DIZ6oB2tiKzuewbne5jkXMvZVfW2p7aC7a3IezQAD3bW7R9Jv7236D1aqxMWt7bqAWmCNzXEhzS&#10;I92rtySlPtrxKWNe99rjozdLnvd+6OVQsuttzmPhzKbDWywEBwbtc07d/ub/ADnvV/JxvXsqJMMZ&#10;uFg7lrg32tP8rbsd/IQL8SpthdXVsAaXm0O2iS7aKq2bfTe792p/s/6tJTXzq7Kba6an2OG1rrHk&#10;BzhD3uY7f7f5X5yv0Ztd1mwtNVhksY7Xc395jm+xyrbftb/Wtp9WXNa5gcRtafZ6jatv0P37bHf8&#10;X/Nb0cYTa8imyogMrne09zt9MPb+bus/w39RJTSzca2u8HfbdW73AmXbCP393td/58/7+a/CtzLB&#10;aXNFDhuYXSXAEbiWBuz/AMEerl2PVftFoLmsO4MmATx7o/dVG22inKbjh4fiAA2UyXhpa7cf7H57&#10;60lM8ln2fEb6Vrn1fQDWkBpb7rbNxr+n9HZ7fTUen335Ty42Or5fDQNhc32v3M/64x/7n/Bq02tr&#10;nZE7XVOaAWVamCHe90e31bGH2bEGlg/Z4c0tEv32G3RjjIa5rnM9vpv2tSUiHTHte23Esa8Hh0+7&#10;93axw30/9FiHcyzIzf0Dn17nFvqgENDRP5zfc/ejZeQxmU2qqwU1lwbkPb7dWzLQWD6e1216tU4u&#10;NU8W0DbLYO1xLXNOomd39hJSrbq8WtrSX2vIiturrHkKh6tlvUGn3MpucwSYO17QfSa1/vZ7bFev&#10;xjdfU8uitrXNsb3cCQ7bP7r4/SKvdjVU2OfXX6e0NIt3bZc5xdtrq2+nbt/0H7n82kp//9TjaxRX&#10;dLCHbh6b7C7c4PBltb9dtXqe/wBm1n6RHc5rSA5waXHa0ExJ/dErN6dT6NTrLvcx26r04Lt87X7W&#10;N/P2vbZ/01Y2G30279+LdrUXtmxpjd6bbHfR3Ma7ZZ77PzElNtU8qi31d2LVUwls23vAPf6LWQ/3&#10;fnOe2rerYc15JaQ6DDoIMH93RQyazZQ9gkkjQNgGQZ9rne1qSnGZdTXdWd4LWWCx2wODCQe7Hhm1&#10;236Dla6rZXXfUydu1rtwbpIsMODtoPs/Of8A109AzqhbXc2x7AwkNEubI27me8u9Rmxzt/8A4CpG&#10;zIdXY6hthsJY31GBzdPPeK32PbUz/i/f/wAIkpHi12uY01tpycYGH17YcO/tda1j9zf+MWoGtaNr&#10;QA0aAAQPkFT6fj3Vb3XzvcAAS7cD30n3s/l7lcSUsXNDg0uAc6drSdTHO0IWS6vaKrNpFhBcHGAG&#10;A++xzpbs/drd/plG1pNtdlBYbLRta4tDwGt3F1rH7vbta/8A65+jQMhtdtdtdBcbmOc57nA7rH1t&#10;2ex3/Bep9Bn82kpPU7HZZ+iLSy4ACwOLybB/gnWOc/8AMO6piOXNDg0uAc76IJAJj9395ZuDU2nH&#10;e7I/SVWbqwwAu3tb+ka9rR/152/8xWgw2WVNc/1KXgPoe5s2abbPT9X836LX7tnqWMSU2VSyaLW2&#10;OdjVVVM27rbnNBJj81rNtn/gdauBzXCWkOExIIIn5IWXU63HcxgJdoWhpAMj+U72tSU5WPfVXk07&#10;XgsY/cQ3cGEu9jn7Xhux7UfqVlTMptc7AyvY5rdAQ47tr9n+DUqhlsrtqyW2PrDZHJZEgPbDt29u&#10;x27/AEjNn6NSssy30vNAs9R7wHPYC2dCbHbXem9zvaxn6T/raSmGLXa8MIZTk4hcGuAZtc3+WN7W&#10;Pdt3f8ItMAAANAAGgA0ACqdPotpa83TvcRqTuBA/ObPvb/VerZIAJJgDUk6ABJS25u7ZuG8iQ2dY&#10;/e2oWQajtrs27SQ5+4xtaJh+6W7Huf7KlGxjzc12O5gsuH0y0P2saNrrK3z5sb6f571Wy2tux3jH&#10;Li6vc524HdYZbS6zcf5z02+o3/g0lP8A/9Xi7AHzse2urGLdrd2wGR7v0o99VWx3o17Pp2eoomh1&#10;zYqmpsEjfabNziHMH0X2ent3u/S7v+todf2V7zUxhyKt7XnaAJ2xW91mnq3Nb7n+1z/5xU3NuxLN&#10;ri+hhP0ho9wk/Qf/ADbPa/8AfSUzDrMeQbbGMon06qyGnT6Tri72fzns/wAL/mLSblsGK3JvHohw&#10;naTJP7uz+us7qJb6rS5pcz2uewGJcWs9u/3OerttN2Q3Gds+zlhO5sguY0gBpZ/L2t/63/YSU1Mm&#10;99uXVLXNot21OZayNo3te/n2e/Z9JLObdj2V1Ms322iXP2w4bX72u9m5309/9hFvwaWWEU12CWl7&#10;i0t2BshrWbbPbft2/wA1u9Sz/SJP25jhdYx7qyWse2p0D+02PUu93u/wfo/8Z6iSm3Tl03WGsbq7&#10;B+ZYNriP32tVDIy7rLXhr7ca2kw1kgs0437dv847879LWrYwvTyMc1R6VZO8HsdpbvZ/xv5+389U&#10;MtzjnF3ouqtAG8bg8Pb9Hdsj3ez9xJTYxMWwVi4aBxLvSa70yQ4D1Ayxp/Rt3tb6f76K3Qm6t3p+&#10;g0kVvs3kk/v7n2No3fzTNv56q573m8UVOcQWtHpGXNcA0BvptZuez2/SRa6vs9Ac+l/qlrmWPdEe&#10;93tY9p9T1Ppf4P8ASpKT2OF02tcGMpIArLvSJDh7t7xtfTv+jV/xai/Gfewiua2w7a19nqbi4bJ+&#10;nY2r2ep7t/8A0ELHONZFTWOvqY8WS0BvbZvdWGix+1w2/wCjVNrb8WwV2OfSHaQ32vd/VsPs/wAy&#10;xJTMXWUAuNtjWUy2qpkNAAOhu3ezc92/2em9/wDOLUdlMZjtvvBqLxIq5cSfzWfvLN6hH2v3Vmyv&#10;dPptO3c90F0O1fYr11N2RZj2Ob6O0OFomXNBj2scI+m1uz/g0lNSy99uexpBbTcWAC1mrS0zsh3t&#10;91ibJF2Pk1U1vLnODLH2hkv9psa2dm7d7Hf20azEqpuJpY9oa31HuBArGvsb6Tv57Z+6x3q/8ZYo&#10;uazMeLbK7DXa8MIY4Q3Ta3e2N9mz/TfzbPofpElN2jLpyHOa0OY9vNVg2vj97as63Lvte9zH2Y9t&#10;Ti0VEg1yPzHRt97/APhGP3q2zCNeVS+s/omNdIPZxG07P5Nrj6n/AAf6RUL3F2a9xpND4IuaXBwI&#10;I+nED+vvZ/xiSm1i4lldTbGyWOk+kHlhLXbD7bJb+ezdXX+exEHt3ZFbtopEei6z1CQ76Yd7rPRf&#10;ZDfR2O+n/OKrnPsflvorLnidaTLgYOnpbNzq+P5CmKWY2OGuqcx7mem+10bS5zi7a6uLPU2fTZ6S&#10;Sn//1uCwcf7NS/KkkCPTLhAIcNj7HD6Xp7v0n/FsVq3KdjhvqEXsuA9PaNkk7faRL27HNfua9c6k&#10;kp3a8K8Zjb7msOpILHODmEe5vgxzP8H7VeXKJJKemyNjmClw3eq4NDJIJg7nP9v+ia31FGquum72&#10;lzja2Ba924naZ9L93/hP89c2kkp6tVs7Gdf6WxoL2kw5ziGsH0t0M97nuXOpJKegryLKXNw3NAvL&#10;RteDLCJ2S76D/Yxv9tPdWcltuMXh76xuDgNvuc17GMs5b+dvXPJJKdrDo+x45vfLSTtG8EAB5raX&#10;2N+l7XsVi3JdjllVg9c3ECsABskna4WD3NXOpJKd6jDuZltuuDXH3EWMc6Wu59zXRuY/c76CurlE&#10;klPTXhrwylw3eo4QASCA33OtBH+jUaW1U2ljSSbWhzXuduLtu7cxv5v6Nrt/t/fXNpJKerVTOxX5&#10;Dq3VtBe2Rve5wa0DXRjPdvfK59JJT0LMi1rxhkBuRA/SfSaRBLrIGzc/a36P76a6t2VXbRvD30/R&#10;c0bQXODmenZ/LZ7lz6SSn//ZOEJJTQQhAAAAAABVAAAAAQEAAAAPAEEAZABvAGIAZQAgAFAAaABv&#10;AHQAbwBzAGgAbwBwAAAAEwBBAGQAbwBiAGUAIABQAGgAbwB0AG8AcwBoAG8AcAAgAEMAUwAyAAAA&#10;AQA4QklND6AAAAAAAPhtYW5pSVJGUgAAAOw4QklNQW5EcwAAAMwAAAAQAAAAAQAAAAAAAG51bGwA&#10;AAADAAAAAEFGU3Rsb25nAAAAAAAAAABGckluVmxMcwAAAAFPYmpjAAAAAQAAAAAAAG51bGwAAAAB&#10;AAAAAEZySURsb25nGzL7vwAAAABGU3RzVmxMcwAAAAFPYmpjAAAAAQAAAAAAAG51bGwAAAAEAAAA&#10;AEZzSURsb25nAAAAAAAAAABBRnJtbG9uZwAAAAAAAAAARnNGclZsTHMAAAABbG9uZxsy+78AAAAA&#10;TENudGxvbmcAAAAAAAA4QklNUm9sbAAAAAgAAAAAAAAAADhCSU0PoQAAAAAAHG1mcmkAAAACAAAA&#10;EAAAAAEAAAAAAAAAAQAAAAA4QklNBAYAAAAAAAcACAAAAAEBAP/hOrFodHRwOi8vbnMuYWRvYmUu&#10;Y29tL3hhcC8xLjAvADw/eHBhY2tldCBiZWdpbj0i77u/IiBpZD0iVzVNME1wQ2VoaUh6cmVTek5U&#10;Y3prYzlkIj8+Cjx4OnhtcG1ldGEgeG1sbnM6eD0iYWRvYmU6bnM6bWV0YS8iIHg6eG1wdGs9IjMu&#10;MS4xLTExMi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FwPSJodHRwOi8vbnMuYWRvYmUuY29tL3hhcC8xLjAvIj4KICAgICAgICAgPHhh&#10;cDpDcmVhdG9yVG9vbD5BZG9iZSBQaG90b3Nob3AgQ1MyIFdpbmRvd3M8L3hhcDpDcmVhdG9yVG9v&#10;bD4KICAgICAgICAgPHhhcDpDcmVhdGVEYXRlPjIwMDktMDQtMzBUMDc6Mzk6MzMtMDc6MDA8L3hh&#10;cDpDcmVhdGVEYXRlPgogICAgICAgICA8eGFwOk1vZGlmeURhdGU+MjAwOS0wNC0zMFQwNzozOToz&#10;My0wNzowMDwveGFwOk1vZGlmeURhdGU+CiAgICAgICAgIDx4YXA6TWV0YWRhdGFEYXRlPjIwMDkt&#10;MDQtMzBUMDc6Mzk6MzMtMDc6MDA8L3hhcDpNZXRhZGF0YURhdGU+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jNEQTVGMUExOTQzNURFMTFBMjky&#10;OTcyNTA2QTVDNTE1PC94YXBNTTpEb2N1bWVudElEPgogICAgICAgICA8eGFwTU06SW5zdGFuY2VJ&#10;RD51dWlkOjNFQTVGMUExOTQzNURFMTFBMjkyOTcyNTA2QTVDNTE1PC94YXBNTTpJbnN0YW5jZUlE&#10;PgogICAgICAgICA8eGFwTU06RGVyaXZlZEZyb20gcmRmOnBhcnNlVHlwZT0iUmVzb3VyY2UiPgog&#10;ICAgICAgICAgICA8c3RSZWY6aW5zdGFuY2VJRD51dWlkOjM0MzEwMkY2RTUzNERFMTFCMzdGQTM2&#10;OTNFMkFFRDQ4PC9zdFJlZjppbnN0YW5jZUlEPgogICAgICAgICAgICA8c3RSZWY6ZG9jdW1lbnRJ&#10;RD51dWlkOjMzMzEwMkY2RTUzNERFMTFCMzdGQTM2OTNFMkFFRDQ4PC9zdFJlZjpkb2N1bWVudElE&#10;PgogICAgICAgICA8L3hhcE1NOkRlcml2ZWRGcm9tPgogICAgICA8L3JkZjpEZXNjcmlwdGlvbj4K&#10;ICAgICAgPHJkZjpEZXNjcmlwdGlvbiByZGY6YWJvdXQ9IiIKICAgICAgICAgICAgeG1sbnM6dGlm&#10;Zj0iaHR0cDovL25zLmFkb2JlLmNvbS90aWZmLzEuMC8iPgogICAgICAgICA8dGlmZjpPcmllbnRh&#10;dGlvbj4xPC90aWZmOk9yaWVudGF0aW9uPgogICAgICAgICA8dGlmZjpYUmVzb2x1dGlvbj4xNTAw&#10;MDAwLzEwMDAwPC90aWZmOlhSZXNvbHV0aW9uPgogICAgICAgICA8dGlmZjpZUmVzb2x1dGlvbj4x&#10;NTAwMDAwLzEwMDAwPC90aWZmOllSZXNvbHV0aW9uPgogICAgICAgICA8dGlmZjpSZXNvbHV0aW9u&#10;VW5pdD4yPC90aWZmOlJlc29sdXRpb25Vbml0PgogICAgICAgICA8dGlmZjpOYXRpdmVEaWdlc3Q+&#10;MjU2LDI1NywyNTgsMjU5LDI2MiwyNzQsMjc3LDI4NCw1MzAsNTMxLDI4MiwyODMsMjk2LDMwMSwz&#10;MTgsMzE5LDUyOSw1MzIsMzA2LDI3MCwyNzEsMjcyLDMwNSwzMTUsMzM0MzI7MzYzOEIzQTdERDU1&#10;RjM3OTNFRjNCMDQ0MDI5MEFCRTc8L3RpZmY6TmF0aXZlRGlnZXN0PgogICAgICA8L3JkZjpEZXNj&#10;cmlwdGlvbj4KICAgICAgPHJkZjpEZXNjcmlwdGlvbiByZGY6YWJvdXQ9IiIKICAgICAgICAgICAg&#10;eG1sbnM6ZXhpZj0iaHR0cDovL25zLmFkb2JlLmNvbS9leGlmLzEuMC8iPgogICAgICAgICA8ZXhp&#10;ZjpQaXhlbFhEaW1lbnNpb24+MTUwMDwvZXhpZjpQaXhlbFhEaW1lbnNpb24+CiAgICAgICAgIDxl&#10;eGlmOlBpeGVsWURpbWVuc2lvbj4xMTI1PC9leGlmOlBpeGVsWURpbWVuc2lvbj4KICAgICAgICAg&#10;PGV4aWY6Q29sb3JTcGFjZT4tMTwvZXhpZjpDb2xvclNwYWNlPgogICAgICAgICA8ZXhpZjpOYXRp&#10;dmVEaWdlc3Q+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0E0RTM5NUM0&#10;REIyNjBDMTE4NzUwQkYzMzE5QUM5RUJDPC9leGlmOk5hdGl2ZURpZ2VzdD4KICAgICAgPC9yZGY6&#10;RGVzY3JpcHRpb24+CiAgICAgIDxyZGY6RGVzY3JpcHRpb24gcmRmOmFib3V0PSIiCiAgICAgICAg&#10;ICAgIHhtbG5zOnBob3Rvc2hvcD0iaHR0cDovL25zLmFkb2JlLmNvbS9waG90b3Nob3AvMS4wLyI+&#10;CiAgICAgICAgIDxwaG90b3Nob3A6Q29sb3JNb2RlPjE8L3Bob3Rvc2hvcDpDb2xvck1vZGU+CiAg&#10;ICAgICAgIDxwaG90b3Nob3A6SUNDUHJvZmlsZT5Eb3QgR2FpbiAyMCU8L3Bob3Rvc2hvcDpJQ0NQ&#10;cm9maWxlPgogICAgICAgICA8cGhvdG9zaG9wOkhpc3Rvcnkv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A5BZG9iZQBkAAAAAAD/2wBDAAEB&#10;AQEBAQEBAQEBAQEBAQEBAQEBAQEBAQEBAQECAQEBAQEBAgICAgICAgICAgICAgIDAwMDAwMDAwMD&#10;AwMDAwP/wAALCARlBdw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5d6K8h+Omvf2F8NddEd0ba71k22hWn7nzvtH2+XOo23Ksqb7JLrDtt&#10;xj5WD7a/OWrFvbz3lxBa2kE11dXMscFvbW8Uk9xPNK2yOGCGIFmdiQFVVJJIABNe+eFf2cvGeuR2&#10;t5rk9n4WsrgF2ju1e91pIXtFuLaY6XblUXezCN4ri5imjIffGCFD+8ad8D/hT4Mi/tXXpPt8dtPZ&#10;zfbfFuqW1tpltNG/yRm3jFvbSJKxUNFdCVW4XkMQdmL4n/BbwlNPpOn6z4f0uMSrLOnhzRbubTpJ&#10;GhBWX7V4ftZLaVtpClkdiOjEEEVzc/7TPw/hlKR2Pii6UAYmg07ThE2VzgLc3kb8dDlB7Zrfs/2g&#10;PhdcwiWbXbrT5CQPs13o2rvOoxncWsIZ4/ykz7V20Vz4D+IliEjl8N+LrSJLe6a3f7Bqclgb2Fjb&#10;yXFpJultpmTeoDokgIZSAykDw7xp+zTo98sl54Hvjol0Av8AxJ9Vlub3SZeIYsQX58y6gIVZ5nMg&#10;uA7sFXyUGR8g61oWseHNQm0rXNOudMv4Cwe3u4ym5VkMfnQSDKSxMVbZLEzIwGUYjmsiivvP4B/E&#10;ufxdpU/hvXbyW68R6JH50NzNGTJqOhKYoIp7m63ky3EMreXM7KhZGhYmSQzOPoWiiiisDxT4fh8V&#10;eHtU8P3F9f6dDqsAt57vS5kt7tIhKskkSvIrAxygeVMhBDxu6cBjXyRqn7LviOKaNNF8T6Hf25jB&#10;mm1W31HSJYpt5GyOCzW+DJt2neXU5JG3jcfPW+A3xVVio8LhwDw6a34e2sOzDfdggHtkCvQ/Cn7M&#10;ut3oiuvF+rQaNDut3bTNNCajqToWb7TbzXmRbwPgJ5bx/aF+bkDGG9lHwv8Agp4MWxOtWuh2000J&#10;t4brxXru06gYEVLicW2o3CWxk+ZWkMMKqpb5VUYA5HU/g38GvFgFh4L8S6ZpmspG0yf2J4it/E8b&#10;w+dEJpr3S7i7lldUUMq+TPCFaQM+4BVrj4PDHiG4+HXjf4V+IbK3Gv8AgVofF3hIi5P/ABMdLkuJ&#10;5r6fRra1jWW8jI+1xpLIJMS3aQyLC8aBeU/Z28WNoXjf+w55ootO8WQfY5TNLbW6JqljHJc6RJ58&#10;67izkzWscKOPMedch2VBX3zRRRRRRRS8k4UEnnAHJwBk9PzNJ9OnaiiivNfjD/yTPxh/2Cx/6VR1&#10;8bfAXRn1f4m6K7WsV1a6PDqGsXglaICBLa1a3sbtEkILtHeS2xUICwPzYwpI9a/apVingV8ZRW8T&#10;IWA4DMNPKqT6kA4+h9K+QKKKKK/Sv4xaZcat8MPF1pbvGjxabFqTmVnVDBol7DrV3HmNSSzR27rG&#10;CMbiu4qPmHxl8B/+Sr+Ff+45/wCo3eV+jVFFFH8O4527tu7tuxnZnpn260UUUUUUUV4J+0T4sGge&#10;Cf7Gt53j1LxVP9hTyZLiCUaTa7Z9XlWSJdpRgYbWWJ3G9J24YKwHg/wNtG0e08afEFrT7VcaFpKa&#10;N4bt5dJuL9NQ8Ta5KsFlbWUtsGlWcyfZ7RlhXdsvPndEJ3dbpHwg8LeG4T4m+Nnia3GoagLjUf7E&#10;k1Z1ku5WiMuom9ubdjeX9yrzRs62LDEnV51kFej6X4l/Zy1K4jsrW28CRyeWSran4Ug0u3AhUf6y&#10;/wBZs4YyxA/il3N7kmm+KP2c/BOtmS50Se88LXcu1wLPGo6UXe4Ms0raZdOHBKFkRIbmKNPlIQ4K&#10;t4uP2YPHnzZ1nweuP719rfI9tunH/GtHTP2XvE8s7LrPiXQbG1EbFJtMi1DVp3m3qFRrW7jsVCFd&#10;x3iUkYA2c5X6B+HXwj0X4czz3unarrGoX99p8Nlfm6lgj02R0dZXuLfTrdFKncp8vzZpTGrMoc5Z&#10;m9Xoooorj/HnjCy8C+GNR8RXapM9uiQ2FkZoYJdQ1K5by7S1i81lLckyzbAzrEkkgVtmD+ZWsavq&#10;WvaleaxrF5Lf6lqEzXF1dTEb5HICqiqoCqiKFSONAERAEQBQAMynIjOwVQWZiFVVBLMxOAqgdSew&#10;r6a8A/s46rrEUWpeNbi50CwlRJIdJtBCdbnSaBmR7mWcSR2hVjExieKSQ/PG6QsA1fUek+Efh/8A&#10;D20l1Gx0zRfD9vbIVuNbvpkE0MV3MkPl3Gtao7yiORyiCNpgu4qABkCsK++N/wALrC4ubWXxXBNN&#10;bGRH+xWGr39vJIi5CW99ZW8lvKG6K6SlD/exzXK/8NKfDv7VHb+T4j8t2UNenTbb7LCGPLSL9o88&#10;7e+2Fj6ZrWPxz+EeqWDQ6hrS+TexSwXml6l4f1i6Vod+ww3ccdtNA6OBu272GMbsHICXPw2+C3jv&#10;7WdJg8OzXNvbrbSXHgvVbaD+z/NeRoJjZaRIbXzWIcpJPbuXC7TuVAB494q/Zi1K3M1z4O1uDUYF&#10;SeVNM1v/AEO/xFAHhtoNQt1ME0krhlBljt0XK7mxuYfNuu+H9a8M6hLpevabd6XfxFz5F3EUEscc&#10;z2/2i1lGUmhZ0cJPC7RvglGYc1i19c/sua+RL4o8LzTSlJIrXX7C1CJ5EZjYadq85kHzB332K7Tk&#10;EKemDn6/oorO1jU4NE0fVdZukke10nTb3VLlIFVpWg0+2a6mWFZGUF9qkKCygk9a/J6eaa5nmuLi&#10;V5p7iWSaeaRi8s00jmSWWR35LMxJJPU1DXrvgz4K+OfGcSXkFjHoukyRxzRanrhns0uonEUkbWFq&#10;iNNMrxS+ZFMIxAwVh5wYAH6S8Pfs3eBdJiE3iG71DxJOsEy3PnXDaPpanzfNS5itrBxOjRxrsPmX&#10;jIcs20EqF6CLxj8C/AbW39m33hGxnksvsi3Xh2zTV7yS1gKIYr/UdDiuJSWKozfaZN0hG8ljknO1&#10;P9o74b2EwjtZNb1pSP8AX6ZpXkwrj1XWZbR+e2EPvVnTP2h/hnfqzXV/qeikKXEepaTdylmDFVQH&#10;RxdgMRzywXHvxXbaV42+HvjuBtN0/WtD1xL9p7Y6Jfokd3fLbRC7uAdD1dUmljVFLl/JKEKefkOO&#10;B8X/ALPPgrxAjzaIknhTU3klmM1gr3WmSvNKjPHNo8zhEVFV1hW1eBVLksHUKo+MvGXgPxP4Evks&#10;vEVgYFn8w2N9byLcadqEcUrRGS1uUHXjf5UoSVVZC6KGXPG0V9Q/s7/EiTTNSXwJq9zLJpmrTE6B&#10;LPcwJb6XqW2SaWxQXG07L1sCONXP7/CrEWndx9r0UUUUuRkZwemfvcnByMgg84/zzXyF4o/Zkv7m&#10;e6v/AA/4uF9Pd3vnvB4ojmFyyzK0t1c3WuWIlNxMZMHmzTO4ksCvz+WX/wCz/wDFG0upYINEtNTh&#10;iYKl9Y6zpSW1wNud0SalNbzgDp+8hU+1bnhv9m/xzqs//E/ex8LWSuQ8ss9rrF9JmBnje0stMlMT&#10;L5m1H825iKglgGxtPvll8DfhP4W02S916P7dFaypNPrHiTWZLK2t1n8u1jgkW1e1tBH5h+TzkZi7&#10;7S7fKBi6h8Nv2f8AXfIstO1vw/p2oXc1vDavoHjWymvZpWxDDaw2N5cXMTNIdqkC33s38W48874M&#10;8C6h8MvFt74S8TTx6n4I+JGl3egRanbqtnZ3GqJHI1lY6lLJIstrPLbtdRQxQzN5ryoImkdG8n53&#10;8PahdfDf4iWlzdybpfC3iKfT9WawiS58+0guX0vW47JLvygxkgMyxGTZyQcoRkfptb3EF1BBc2s0&#10;Vza3MMc9tcwuskE0EyLJFNBJGSGRlYFWUkMCCODUtFFFFFFIcdyMnp2JyeB/SlPBIxggkEdCD3B9&#10;D+FFFFFfk3omlS65rOkaLBLFBPrGp2GlwTTbzBFNqF0lpFJL5Ss21S4LbVJx0FfoN8ecn4U+KjyT&#10;nRCSSSSD4js+u7rzX5y0UUUV+i/wPt45/hH4atbuBJYLmHXop7eeNXiuLe58QXgZJYWGGR1bGDwQ&#10;fSvgm1sLrSvFNrpd9GIb7TfEENheQ70k8m6s9RFvcReZESrbXVhuUkHsa/VeiiijqcDsCx9lA5P/&#10;AOuj37etFFFFFFFcl468TL4P8I694j2RyS6bZFrOKSOSWGXULiRbTTo5443RzG1xJGJdrqQm4gjF&#10;fB3wY8P3Pin4k6Hnz5I9Kuv+El1C4EkZmC6XMlxA8nn5LiW7a3ikCgthywxgsPYX+Ho+JWr6v8T/&#10;AIgas3hPwdc3FuNDtZ5ILC5ufD6p9j0q5uLrUpZIrBZiYJNu1/OkklMaRK8TP1OleI/2Z7OO30u0&#10;g8LuqyGKKbVvC2p3shaaZm/0jV9as5HKgt9+Wbaq4AIQDHSa78GPhj44sE1LQobPS3ulJsta8JT2&#10;zabObZZLQKLK3LWUkYmH77yVSVmTaZFO7PiV/wDsu+LEu5U0vxF4burALGYbrUf7T026c+WPNEtl&#10;awXiph9yqRcPuUBjtJ2CO2/Zf8ZtdQJe674Xt7MyRi5ubSbVry4hhJxK9vaT2lusjqMlUaWME8bx&#10;1r2LwP8As+6H4Q1TTtfufEGtanrGmXUlzbvalNF090e3MSRT2sDSzuBufzB9rCSg7HQxl1f3+iii&#10;iql/f2ml2F9ql/MILHTrS4v7yfY7iC1tITPPKY4wznCKSAik+gOQK/NP4j+PtS+IPiK51K6lmXSr&#10;aWeDQNOcCKPT9MaT90ZIUeRftMqqj3Mm9tzgKCI0jRfPqK9s+H/wN8U+No11C83eGdCdYmi1DUbK&#10;4a7v4ri1N1b3Gk6cxi8+FgYj57yxxlXzG0pRkH1/4T+EXgHwfFE9notvqOoQyRT/ANs66sGpagJ7&#10;eZ7i2uLdpUENs0W7ar2sMRIVCxZ1DU7VPjD8M9Hnjt7rxfpbvJCsytpaXuuQCNpGixLcaJHcRo4K&#10;5MbsH24ONrAnj7z9o/4c2xcQNruo7LmSBWs9LSMSQoMi9UahNB+6fooYCX+9GtaVl+0F8L7qNpJt&#10;bu9NkScqkN5o2qvK6j7twh0+GeML6BnDeqikh0T4D+P0soLK18FXtxdNLe21npUsOga3MY42ac3F&#10;npj2t8cIru8cy8Ab9vevNvEf7Lts8bzeEvEc0MqxRiOw8RRxzRTXBuP3zHVdORGhjERyifY5SWGC&#10;4D5j+cPF3w88XeB52TX9IuILUz+Rb6tbhrrR7t2aQQiHUIgUDyLC8iQS7Jgg3NGoria9j+A+uf2J&#10;8SdFWS5jtbTW4rzQrxpI1cTC8hM2n2yMQSjyXsVsqsuM/dJ2s1forRRRRXyN+1HruI/CvhqG6Q7n&#10;vtd1GyMIMg2BbDRrozsuQDuvk2pJyQS44jNeJfDf4UeIPiNcSvasml6JaMFvNbu4ZHhMhZQbPT4V&#10;x9onCneyBlVVHzyKXjD/AFxn4VfAfSwp8tdVmhLZC2uoeMdXguXGQSNhS1Z7XOD5NsHjOP3p+bwX&#10;xX+0n4t1VhD4XtLbwvaKyObh1g1fVLjZ5isjyXkf2dInDRsY1ty6snExUlT8/wCo6pqWsXJvdW1G&#10;+1S8ZFV7vUbu4vbpljGERri5ZmIHYZ4zxWfRg4zg4zjPbPpmirFvcT2dxBdWk81rdW0sc9vc28sk&#10;FxBNE2+OaCaIhldSAVZWBBAIINfT3w2/aIvtONvo3jxpdSsM29vB4ijXfqVjEqmLdqkSAm7QDYWl&#10;UeeAHLeezAD6U8b+CPDvxN8PRW908Mm+H7boHiCyMNxJZNcxCSK6tJUIWW3nUIZIt22VMEFXWN1/&#10;OTxN4b1Lwlruo+HtYSJL/TZljlMEglt5opY1ntrm3kABKSxukihlVgDh1VgVGBXrPwR1SXTPib4a&#10;ZHnEN9Nd6XcxQSmNbiK+sZIoo7gDh40m8qbY2RlFI5AI/R+iiiiiiivmb4ufHf8A4Rq6n8M+DjaX&#10;etQefBq2qzJ9otdHnKGL7JZxZ2TXcbYeQybooivlusjmRIvi7UNS1DVrua/1W/vNTvrjy/PvdQuZ&#10;ry7mEUQhiEtxcMznaiqi5JwAAOAKrQzS28sU8EskE8EiTQzQu0c0U0bB4pYpUIKspAKsDkHkV9l/&#10;Bb4xQ65cWPhjxnLC+vwxPY+H/Ed3safUoLgo0ujX104JFxIYoishbFyUQP8A6QqNN88/Ejwzc/D7&#10;x9qNlp7TafbwXketeHLi2luYpLaxnlN1p7Wdy8jTbrWQNbiYvuLxFsg8199/D7xhb+OfCmleIIvJ&#10;W6nhFvqttCUC2er22EvoBCJJWjRmxLAkj7zC8bMBurs6KKKK+efid8fNM8JT3eheGYYNa8SWksMd&#10;1cTgy6Hpz7ibq2mktpUkmuYwBG8UZCozfPJ5kTw18na18VPiF4glMmoeLNYjRraS0a2025Oj2T28&#10;pcvFNZ6SIY5Mh2RnlVmZcKzFQAOa0nw14i19Z30Lw/retLbGNbg6TpV9qS25l3eUJzZxvsLBW27s&#10;ZwcdKda6l4l8KX15DZX+t+GtSRjaX8Vrc3+j3qtDJ81reRxNHJlGHKOOCORmvpHwF+0lfwzW+neP&#10;oI720dlj/wCEhsLZYL638yd2efUtPtsRTRoGRc2sUbqiE7J5Gr7Et5oLqCC6tZobq1uoYrm2uLeR&#10;Jre5t7iMSwT280RKPG6kMjKcMCCODUteXfGq7Nl8MPF06xRy77OzsysoLKo1DU7fT2k4x8yCTehP&#10;RgD2rzL9mnwe+m6JqPjC9iVZ9fcWOlb4ovMTSLGU/abhJ0dnC3NyNhidEP8Ao6ON6upG9+0np93e&#10;fDuG5t41eHSvEemahfuXhjMNpJa3OlpKokIZv39zCmyME/NuxtUkfA9FekfEDwrb+GrPwDNZ21ws&#10;Gu+BdJ1i6vJlcJc6xe3E95fwo5+TMEctvHsXkJsLfMxJ83rr/AOjjxB418K6O9i2o295runC+s0L&#10;jztLhuVuNV3GMqwRbZJXdgwIUEgjFfqJPBBcwTW11BDdW1zDJBcW1xFHNbzwTJslgnhmBR0dSVdH&#10;BBBIPFfC3gTwtdeAvj3o2halvihiuda/sy8uQIU1LTrzQ7230y6hdsIxlOIiEJAmDRZ3qRX3dRXi&#10;HxQ+NmkeAmbSNNih13xM0Um+0FwVsdHJj/cS6rJFlmdnKv8AZEKuUBLPEGjZ/jTxX8TfG3jGW5Or&#10;67erY3SmNtFsJpbHRUthcm6htm0+BgsojYgJJcmSUhU3SMVBGNbeDvF17p66tZ+FfEd3pTQy3C6n&#10;baJqc+ntBBuWecXkURjKRlWDtuwMHPQ1V0rxH4h0JZk0TXdY0Zbl45LhNK1S909Z3hDLC06WsiBy&#10;gZgpbOMn1r6D8F/tJ65YTi38b2/9u2D+aTqOnW1nZ6xASpZF+yxGC1mTIC7cRMASxd9oQ/ZOkatp&#10;2vaXZaxo95FfabqMKz2d1ASUmjLFGUq4DK6MGSSN1DxurI4VlYVo0UUUV+bfxk8Wp4x8d6re20iT&#10;6bpgXQ9KliaGSOaz06R/MuYp4GZZI5p3mmik3HMbIO1fTw1S2+A/wm0m2uotPl8V3KSTRaa3kwyX&#10;mvag32i8kuzZPIZ4tPiZIJbhJNriOJFePzIwPijX/EWt+KNRl1XXtRu9TvZS4WS5meRLaF53uRaW&#10;cTHbDAjyOY4YwEXJ2gZNYlet/Dj4v+Ivh/cLblpdb8PGKSJtAu72WOC1ZpHuFudImIkFq/mOzSBU&#10;KSBm3rv2SR/oB4Z8R6V4t0Ow8QaLM81jfxF4xLH5VxBLG5iuLW5iOdskcisjYJUkZVmQgndooooo&#10;or5G/anvzs8F6ZHdygM2uX13p6u6xMyfZrfTruaIHaWG66SNjkqC4BAc5+QKK+/vg58HbfwRBF4g&#10;1+OG58XXUGEXKTQeHreePElnaSAlWumUlLi4UkAEwxHyy7z0/ih8eNM8Jve6B4Zji1bxNayxQ3Nz&#10;MnmaLpb5b7XBK8UqvNdR4VTCgCIzHfJvieA/F3iDxV4h8WXgvvEOrXmq3K7vK+0OvkW4YBXSzs4l&#10;WKFW2qWWJFBIyQTzXPUoBOcDOBk+wpKkjkeJ0lid45I3V45EYo6Oh3K6MvIIPII6V7J4R+O3j3wz&#10;MqXmov4m00vmez16SW6uSGnSSaS11ZiblJditHH5ryRJuJMLEDH0r4d+KPw4+Ldp/wAI34j061s7&#10;64CLHo2vtbS29xeXYbT0/sDU/lJugJtkTIsNxl8xA7WZfEfij8BLzwra3XiHwrNcavoVufOvdOmT&#10;zNV0m38sGW53xALc26MGMjKivEhBZXRJJl4/4F69/YXxK0ISXYtbTWftOg3mYTN9p/tCE/2bafIj&#10;upe+S1w64xj52Ee81+jNFFeMfHzXP7F+GmrRJNd21zrlzYaHayWpKH/SZvtd9DcuGUiKWzguInxn&#10;du2MNrnHwx4S8GeIfGupx6Z4fsJbpjLCl3eskiadpkcwdhcaldqCsSbUkKg5d9pWNXchT9paB8N/&#10;hx8HdLHiHxPeWOoX8FztXxDrFoQI5jILq0t9F0UNcbJ0EO9GiElxkSEOIiUXzHxZ+05f3HnWvgzR&#10;k0+FlZE1XW9lzf8A7y3AE0Gm27GCKSKUkoZZbhHAUsnJWvnLX/FPiPxROLnxDreo6u6STzQLd3Ek&#10;ltaPdFftAsrPIhgV9iZWFFGFUYwoA56lAJzgZwMn2FJRXu3w7+OviXwjNa2GtzT+IvDhmhSeG6d7&#10;jV9PtFRonOkXk0i525VhBOzIQgjQwbjIPtDTtS8J/E7wo8kPkazoGrwtaX1lcq0csMsZEklneQoQ&#10;8NxC4SRSrAq2yaJsFHPwP8Vfh1P8OfES6fHPLe6PqMDXujX0sTpI1uJjHLY3coRYmuIDt8zyiQUe&#10;KQrGZPLXzGrdjeXOm3lnqNlM1veWN1BeWk6BGaC5tZVnt5lVwVJV1DAMMcciv1uZSrMpxlWIbHQk&#10;cEikooooooryj4p/FPTfh1pgSPyNQ8T38bHStIaQlUjyU/tTU1iIZLZCCAoKvO4KRkBZZIvgTxL4&#10;w8TeMLtbzxJrF3qsse77PHOyR2dpvijhk+xafbqkEBcRR+aYYl8wqGfc2SeZr6F+E/xku9CubHw5&#10;4xm/tfwlJNp8VpNqAW7m8NT2M6SaXdQG43FraB44mETZMOxZYMGMxy6P7Sng640zxRb+L4I5H07x&#10;DFFaXkhEjJbazp1uLdYXYRhI1mtkjaJWkLs0c5wFUV7T+z14vXxD4KXRbiRn1Lwm8eny+YzyGTS7&#10;gyS6PMH2KqhUWS1WNWYhYQzECRRXvNFFFFeUfEf4u+Hfh5B9nbZrPiF2iEOg21ysMsUUiiRrnUro&#10;RuLdPLxsDIXcsm1Cm+RPjnxF8bviN4jdw2vTaJaedDcR2fhwPpKwSQ25gwl/ExvGR8s7xS3LIXIO&#10;0BUC+c2dhrPiK/eGws9U13Vbppbl4rO2u9T1C4YZlnndIRJK56s7EH1Jqea18R+EtTiNxba34a1i&#10;BBPbmeK+0bU4Y5Q0azReYI5VDDcAwxnkZr2bwR+0H4u0G6tLbxLO/iXQQ1vDcG4jhOt2lrGGSSay&#10;vgYzPKdwdheM5k2BfMi3M4+1fCvivRPGejW2vaDdi5s590ciOqx3dldxhTNY30GSY5o9wyuSCpV0&#10;Lo6OehoyQByAM8nIAAGeu7AxjrXwh+zr4LuNZ8WL4puLdv7H8NLOYpprdJba61qe3MVvbRNMu0vA&#10;kn2ksnzRMISdpdTX198QtJXXvA3i3S/sTalNcaDqLWNlF5pmm1O1t2u9J8lIDuaRbmOFkQZ3EAEE&#10;Eg/lxRXpVx4Vjj+E2neL5LWW2u5fHV/pMEzwSqmo6RcaNHJHOkrna0cF1aXESlFOXeVS2UArzWiv&#10;1T8G6VPonhLwzo9xBFbXem6BpNnfQweSYkvoLGOO+KvBlXJl3lpFJ3klsnOa+Mfjl4Rfwd4/g8UW&#10;1u76N4gvU1oYOEi1mG4E2sWRkeSR8yORdB2RF/fGONSIWNfefI45989OehH9DRXnvj/4meG/h9Yy&#10;TalOtxq8tu02maDbyYvtQJk8mNnKqy28O4NunlGMK/lrJIBGfjDxh8dfHnii4Is9Rl8LabHP5ttY&#10;+H7iazuQI5JTbte6xGVuJZBHKElCNHC5RHECuM15rpXhnxJr6TS6H4f1zWo7d1S5k0nSr/UUheQb&#10;kSZ7ONwpOCQGxnFV7W91rw7fvLZXeqaFqtt5tu8lrcXemahAXGyeB2hKSrkcMpx6EV7L4S/aF8b+&#10;Hnjg1l4/FmmJHHF5OoOttqaLFE6oYdZhRnZmZlMr3Uc5YLgFSxavsrwT498N+P8ATZdR0CeXdbSm&#10;G+0+9SK31OxZmYwG6tonkUJKqlo5I3ZGwVDb43Ve0oooor4t/aW8aC+1Ww8D2b5ttHMWq6udo+fV&#10;Lu2/0C3y8YI8i2laTdFIUfz9rLvi46H4M6Nofgr4a+IviF4qtElh1i3nieOaC3uWl8PQS/YYtNit&#10;7hEIe/uyyOjymKVRbk7cE187/ED4ia78Q9Xl1DU5Xt9PiYrpWiQzO9jpsAOFwDtEk7A/vrllDOeA&#10;EjCRpwFdf4P8b+JPA2of2h4e1BrYymD7bZyr5+n6lDBJvSC9tW4YcuodCsihn8t1LEn9EPh98QdE&#10;+IWiDVNLP2e8t/Lh1fSJpPMu9Ju5NxjjkkCp5kUmxmgnVQJACCFkWSOPuaKKKKKK8S/aF1ZNM+Gu&#10;o25Myy61qGl6RC0LbcN9o/tSYSEYOx4bWRCBwd2D1xX56UV9R/A34OW+vR2vjbxTDDcaMJJToeju&#10;0c0eqTWtw1vLe6pGCQLeOVGRLd8GV1JdfJAE/wBDfEj4q6F8N7W3S5hbVdavV8yy0K2nS3ma1V/L&#10;e9vLllkEEOVaON/LYyONqIQkjR/CHjT4ieKvHl15+u37fZFMT2+j2TTW+jWrxIyrNDZO7hpcSODN&#10;KzyYbaG2BVHC0UUV6N4X+K/jzwiYo9L1+6m0+I2o/srVD/aentb2jMUtII7rL28TBir/AGR4mIx8&#10;2VUr9ReD/wBoPwn4oh/sXxnZw+H7q9txYXD3Q+3eGtTF0kVpPDPJIpNvHM0kxaO6VoY4QfNuWJrA&#10;8e/s9aZrFufEPw2ubaN7tZNQ/sd7yOTRr62ls1ntf+EevIlYRmVlJRZpTA3mjbJBHGFPybZXOoeG&#10;9cs7z7O1tqugatBdfZb2GSN4NQ0u7WYQXdu+1wVkj2yIcEcjg1+rNrdW99a215aTR3FreW8N1a3E&#10;J3Rz29xGJYJonHVWVgwOcYPFWKKKK+WdS8Ff8LY+MmuXWql7jwV4NisdFeWz/cR6je2kK3tz4eN7&#10;GQ+9Lme5N28eZI0AiBiZ45FxviJ8drTRoJ/CHwyt7OzgsGjtR4hs47VdPgWN2a8tdA04RmJkLFVF&#10;2TtP7zy42DRXFfJtxcT3k891dTzXV1czSXFzdXMsk1xcTzOZJZ55pCWZ2YlmZiSTkkkmoKKK3/D3&#10;iPVPDN8L3T3hkjceTf6ZexC70jWLNhtm0/V9Pf5J4JFJBVuVJDoyOFYfWy/Bv4efE7w/aeL/AArN&#10;c+FbrWbVJ3tLD/TNGsNUN3v1W1l0y7SGTMTedbIttLDAAqSRps4f5u8bfC7xf4CYPrVik+muyxw6&#10;1pjvd6XJK0aSGJpWRJYWDPsUXEUe8q5j3qu6vO6+kPgR8Vf+EZv18KeI9QMXhm/Zv7Mnutzw6Lqs&#10;swZVacsPJtJyX83KsiSkSHykaeQ+mftK+D4r/QLPxnaxYvtClg0/UZFZFVtGvrgx27SB/mYxXUiL&#10;GE7TOWBAG34jr6g8GfC1NUv/AAX8RPAGp/aNJj8R6RPregXtzCNX8Oi0vrY6rZC/j2JdqimeTEkd&#10;u7W/llUlMlfbFFFFFFFeLfHD4gyeB/CwtdOk2694jNzp9g265hlsbRICupavbzW6gCWDzIkhBlRg&#10;8iyAOsTofzwooqxbXNxZ3Fvd2lxNa3drNFc2t1bSyQXFtcQSCSGeCaMhkdGAZHUgggEEEV9M+MZo&#10;Pi78L7LxpbKv/CYeBYksvFNvGbd7i9050X7RqRjtoVYRFlN5CDsiiBvEXeU3HO/Zy8bjRPEtx4Vv&#10;7jy9N8TBTYmWZUgttdtlJgVTPKkaG7j3W52I0ksotowMV9man4o8NaJcR2mteItD0e6mh8+KDVNW&#10;sLCaSAyNGsyRXciEoWVgGwQSCOoNbKOk8Uc0TpLFMkcsUsbK8U0UqCWKSN1yGVlIYMMgin0V86fH&#10;/wCJt94TsrPwx4fuDa61rtpLdXl9H9oS60zRzK1tG9jLtCCW5kSZFlWQvCsTEKrvFIvyf8P/AIe6&#10;38Q9YXTdMX7PZQGOTV9YliZ7TS7V24ZgCokmfBEFurBnIOSkaySJ91eD/g94G8HxWj2+kW2q6tb+&#10;VI+t6vGt5eNdW87XEN1awzbobVkLARm3jRgqpud3Bc+ojsMAegAwPYcVnappGla3bCy1nTNP1a0W&#10;VbhbbUrK2vrdZ0Ro0nWG5RlDgMyhh03EA4OK+Vfif+zzb29pca58PobjfbhXufC7Sy3hlgiiVJJd&#10;FnuS8zS5UyNbyu7SFm8pgVSFvOvgx8WJPAuonRtce5n8L6lJFExaaZ/+EeujKxN/bWrEr5Llz9rj&#10;RQ5+WRSWTy5P0A6exH1PU/z6ngV53458Dt48udF03VZYIvCWmXa6zqFtDLP/AGnrOowxyW1rp7OA&#10;q21siSs0sqO8ku/YiwlRIe/t7eC1ggtLWCK2trWGO3tra2jSKCCCBBFDDBDEAqoqgKiKAAMYAArE&#10;8WaBD4p8Na34enEQXVtOubWKSeLzo7e7ePdY3pi+XJgmCSqMj5lyCDzX5UEFSQQQQcEHggjqCK3/&#10;AAtoFx4o8R6J4ftvOWTVtRtbR5be3e7ktbZ5Aby/NuhUslvCJJ5PmUBVJLAAkfW37RNnYeJfCsWv&#10;6VcG+uPA/iOfRdYMFxAbWxGp28Iv47gSAPJNHP8AYI8RMSheQOpIJT4pr6W/Zl8Ox6j4r1fxDOkE&#10;kfhzTUhtw0lwtxFqWtl7eK5hjiHlsotoruJ/NbgyKVUn5k+4q8+8cfDvTvGUukarFdtonijw/e2t&#10;5oniKC0gvZLZrW6W6jt72wnIS5hEi+YkchBV8lSEaVJO8gad4IHuoYbe5aGNriG3uJLuCKdkBmih&#10;upI4WkRWyqyNDGWHJRclR4N8dfii3gzS18N6NLPF4n1yzM63UayRDStIlkktXvornj9/I0bx24jy&#10;Y9ryMyssYf5f+Fvwr1X4jai00rTWHhqxmUarq+395M5AkbTtLMgKvcMpBdjlYVIdwxaOOX7m8KfD&#10;jwb4LitxoeiWiXkAz/bF3Gl5rMsr2y2lxKdSnBkjEqoS8MHlwgsxSNNxB7iud8Q+EfDHiqD7P4i0&#10;TTtVURtHFLcQL9st0kIaQWl/Ftnh3FVLGKRTwBzXx98VPgLc+G4bvxH4RafUtESaWe80YxvLqGiW&#10;ZUOJYZtzNdQId4YlRJEgRmMoEsqcZ8IPideeANbitry5ZvCmq3Ma6zaskkq2Tt+5XWbNYgXWSMAe&#10;csYPnRLsKs6xNH+i3I68cd8jrzwPYHrRRWLP4m8N2moxaRdeINEtdWuJbeGDSp9VsYtRmlu38u2j&#10;hsZHErNKSFjUJznAyeK8y+OHj0+CfCj2tjKya74lW607TpENxHJaW6xKupapFPAUKSQrKiwkOGEr&#10;xuAyowr5e+A/he31bxVL4m1Z47fQPAkCeIL65mk8qNL+LfNpPmSJLHIixNFJeGQK6fuPLkG2Xnif&#10;iL4zufHfivU9ekMq2bSG10a2lQRvZ6PbyN9hikiWSVUkZSZZwkhUyu5X5SAOFoor2/4IfEeTwX4j&#10;i0vULpx4Z1+eK1vI5JoorXTdQmdIbbW2a4KrGqDCXTB1BiO5g5ijWv0Joooooor5x+L3ww1rx94p&#10;06+bUNM0Hwrovh0HUNbvn3yRSm7uZr0R2u9AywxJC7NNJCgDk72IKr8a+JjoC6xeW/hhJzodnLNa&#10;6fe3U0019q1vFcOU1S8MscARpVIKRJbRBIwiurSiSV/Wf2ffBg8TeNF1i6jJ0zwj9m1RyJQhfWHl&#10;Y6HEVSRJBteKS53KrJmEJIMSAH3v47/FI+EtN/4RjQrueDxPq0CSy3UClDpOjyl4pLiK6BBS5mZD&#10;HDsBZE3yZiYQs/wXW94e8M674r1BdM8PaXc6pesrSNFAEWOGIcGa6uZykUKZwA8rqCSFzkjP1T4Q&#10;/ZltbdlvPHGrreGKVHGlaHJLDZyRxyCQpeancokzJIoZHSGKJlzlZc8jwPx/4v0/Ur670TwbaWuh&#10;+CbNo7S0tdNt3s28QLYEJBrGuyuFnu5WK74Dd5aNTyBK0rP5pRRRXvfw3+O+v+DhaaTrgl8QeGre&#10;OG1ghLRrqek26Skk2F0wBmCoxVbe4fAVUSOSFAc+ifFHwVp1za2fxq+Glys80N3aa/eRWNrDcWUn&#10;2WXz31+G2dcpLBNHm/t5Yjk+Y8ojeOUSfV9jeWupWVnqNjMLixv7W3vbO4VXVJ7W6hWa3mRJArAM&#10;hDDcoI6EZq1RXzn8Z9E1L4geKPBvw80i9NqsdtqPijXpJY5WsrLThImnafqTxpgSyhhdwwxBhlpA&#10;GaNHMgqeLvH3hr4G6LZ+CfBFjaX2ux+XdXUV473EVs06KZdS8QS2rRPLd3SquyFGj2x7WHlQrBFJ&#10;8b654g1rxLqEmq6/qd3qt/JuHn3cpfyo2laf7PbRjCQxKzsUhiVUXJ2qBWNRRV3TtRv9IvINR0u9&#10;utOv7Ys1veWc8lvcws6GJ/LliIYBkZkYZwVJB4Jr6u8EeE/APxp8LNLdadH4e8ZaELez1m/8NWMO&#10;kWk4lNwdLu5NNiDWUi3ABa4KRxzGWJlUxw+WreW+Ofgb4x8GQTalGsHiDRYWuWkvtKSc3NnaQDet&#10;3qenSLuiUpudmieVIwrb3UbS3i1el/C/4h3nw88RRX/+lT6HeFINd0y3eNWu7UBlhuIlm+Uz27P5&#10;sXzJu+aMuiyMw+3PiN4btvib8PJo9KY3MtzZ2fibwvLtkhM92to1zYDyriS3Ci6glktwbjCxiXzC&#10;u5AK/NivZ/BnwzsPiN4bu5/DmqLYeMtEdlv9Bv2L2OrWb+X9h1CxuditbE4nSZGa4UyhCTbRyIK/&#10;QDRku49I0qO+jljvY9NsVvI57hbuWO6S1UXEct3H8srBwQZF4YgkcGtGiiiiiuW8aeLdN8EeHb/x&#10;DqbRutpEVsrNpxbyapqMik2mm28mxzvkYElljfy0DykbUYj8w9X1fUte1O91nV7uW+1LUJ2uLq5m&#10;I3O5AVFVVG1ERcJHGoCogVFAUADMoor6t+GV+vxT+HviD4Vaw8T6xounpqPhO/uWmllihgn2Wpe5&#10;kguPJjtJ5IbWRoz5jWlwYYkARmPjfw38VXPw68dWV/exz2kEU82i+I7SaKSO4isJphFfJNAUMgkt&#10;pEWfywAxeIISASK/Re88Q6Bp+n22q6hrelWWl33kfY9TvNRs7awu/tMBubf7NdzOscnmRqzoVY5U&#10;EjIGatadqml6xai80jUbDVLMyPCLvTbu3vrUyxgGRBcWzOmVBXcu7PNXqK86+J/j2D4feF7nVgLa&#10;fVrhlstEsLlpgl3fSHLSSLCC3lQJumkGUDYEYkRpFNfnnouheJvHeuSWek2t7rutXv2jULyWSUM5&#10;G/fc32oXt0yoil3UNLLINzsqgl3VT9r+BPgD4R8N29rd+IbWHxPr/lI10b0efodpcFZEljsNMdFS&#10;VNsiqXvVkJaNZUWFjsHultbW9pbwWlrBDa2tvFHBb29vEsNvBBEgjiihhjAVVVQAqqAAABSzQw3U&#10;M1tcxRT2tzDLb3FvPGssM9vNGYp4ZoZAQ6OpKupBBBIIrwTx/wDs/eGfEsTXvhdLXwrrQErGO2gY&#10;aLqDLaiO3t57CFlS1G9EBmto+A0jvFM5BHyp4W8UeLfg74tu45LWW3nglSy8Q+H71tkGoW8beYi+&#10;Yu5Q4VvNtLyLcMNuUyQyOkn6LaFrdh4i0fTdb0qZbiw1S0iu4HDwSMnmKN9tceSzhZYmBimj3Eo6&#10;sh5BAzPGOi6l4j8PX+gabqEWknWoJdOvtTltxeyWel3Fu6Xgt9PYBJnnGLY7pojGkjzJJviVHm8K&#10;+FtG8GaLa6DoVubeztgzPJJte6vrlwPOv76dQPMmk2jcQAAAERVjRFXoq/L74jeHo/CnjjxNoUEc&#10;MNpZ6nJLYQwyzzJb6bfouo6bbeZc5kLR28saOXLHcD8zD5jxFfeF34Xt1+EV18KoWu4vFNj4GsPF&#10;cul4t9Rvbi9k1WXWLqysYrRl84G/t5LPdEH8tZIuZWYbvg+vQfhZoEfiX4geFtKmWKS1bUkvbyK4&#10;txdW09ppUbapcWlxC/ylJ1hMJ3ZHzcgjg/pvXOeKvCui+M9EutB123+02c4DxSIVju7G7jUrBfWE&#10;zA+XLGWODhlILI6vG7o0fg7SdT8P+H7DQNUvbXUZNGhj02y1G3je3N9plpEsdjJc2bZEMyJ+6ZVl&#10;lDbBIXy5VMv4i+PNN8AeHLrVrt0kvp1lttDsTG8r32qGEtbpKiOhWBCA9xIXG1MhcyNGj/Bfh7wz&#10;4y+L/ie/ljn+2X8+++1nW9UeWKwswyFbZJ5beN9m7YIba3hi4VcKqwxMyfaHgz4I+BvCMUcsunRe&#10;ItX8pBNqeuQwXaLKBE8jadprgwQKJY98TbXnQMyGd1OK9fHYYA9ABgew4qjqWk6XrNqbHWNNsdUs&#10;y6y/ZNRtLe9tzKgJjkMNyrpuXJIOOM8Gvmfx7+zfpdxb3Go+ApZNOvoLd3Tw7dTSXVnqMqFSkVrq&#10;N5L5lu5USEGZpEZ9i5hTdJXyz4b8ReIPh/4kTU9PM9hqemzy2l/YXSSRLPGkwS+0nVLV9rFCUw6M&#10;AyOAy7ZEVh+mfh3XtO8T6Jp2vaTI0lhqdqt1B5nl+dEW+SW2uVheRVlhkDRzIHIDqwDNjnZorI1X&#10;xDoGgmH+3Nc0fR/tXmm2GralZad9pEJXzfI+1yLv2b037c4yPWs7xL4t0vw54U1Hxc80F7p1ppyX&#10;1m1vMzwak90FXSoLe6tkmG25lkijWYKyqHEjfICa/OjwxoerfErxtBZSSSzXmvanPqGtagkUa/Z4&#10;JZjd6tqLRxhY1wCxRcKpcrGuNwFei/HjxtBq2sW/gjRY1tPDngl5NNW3gWe3im1W0jFjMrWzFU8u&#10;yVWtrf8Ad5BMzK7xyLjwGiiuu8D+MNQ8DeJLDxFp4ab7OzRX1j58kEWpadMNt3YzsmRhgA6MyOEk&#10;VJCrFAK/UDT7611SxsdUsZftFjqNlbahYziKWH7RaXkC3FrceVOqOu9GVsOqsBwwByKtUUUUUV4/&#10;8afBWuePPDej6FoSWouF8S219c3F7cC3tbS0h0q8geeVkDyMN8sabYo3clgcYDEfFPxE8P8Ah3wl&#10;q48L6Nf3GtX+kmVNe1yRreK0uL2Uq0en2GnWzSiEWifJcGS4kczF0Ij8vBy/AfhlvGPi7QvDm94o&#10;tRvFF5LG6xyxadbRm81GSF3SRRIII5PK3IVL7QeK/QD4heNNI+GHhHzrdLKK8W0XTfC2iEOI7ia3&#10;iSCKNYIMEW1tHteYhkG0LGHWSSMN+cer6vqWvaneaxrF5Lf6lfzG4u7qcjfI5AVVCqAqIigJHGgC&#10;ogCIAoAEFlY3upXUNjp1ndX97cMUt7Oyt5bq6nkC72WG3gVnY4BOFHSvpzwb+zPq16EvPG+pDRoS&#10;SP7H0mS3vdVfBliIuNQ/eWsGCsMsflC4DoxUmJxXL/E3V/DXgprj4ffD2wtLRreL7N4p8UiRLzXt&#10;SnliSO80RNVwXhgPlob2GBkRpd8QjiUTLN4BRRRXpfgD4qeJ/h/dQrYXLXuhNdRT6h4fuXU2l1Go&#10;ZZvsk0iu9pKwct5sAAZ1QypKqBK+hfFXhrwp8edEuPF3gWQ2nizS90F5YXkdtZ3moKiH7JZ6xGju&#10;iSvHGPsd2sjRlcwu2Iz9n9e+EGpXGo/Dzw6l7FFa6jo1tP4d1CxVZI57GfQLl9Kht762nYvFcGGK&#10;OSVH2nL5CqrAV6VRRRXyn8fPiVb6La3nw78OQR2l5qC/a/EV1Z5s0sotSn/tKayhW1Kl570uZrx3&#10;yrRyEMJHmcx/GdFFfSvwO8aaVdyw/DfxpYWGs6PqF4bnw4+tJbXttpuq+Sw/s9YNQDIFnywt/LKs&#10;szMgVjPlPQfGv7NOkXwku/A9/wD2Lc8H+xtUkuLzSXI8qPEF+fMuYDtWaVzJ9oDuyovkoOPkPXvD&#10;2t+GNQk0rXtMu9LvkUv5N1HtEsQleEXFtMhKTRM6OFliZkYqdrHFfTv7LviJhP4l8JSyTMkkUPiK&#10;wjWGD7NE0LLpuqvJcDEu+QPZCNCGXCOcoc7/AK7uLeC7t5rS7giuLW6hlt7q2uI45oLiCdDFNBPD&#10;ICro6kq6sCCOCK+CfjH8HLjwRcSa/oEctz4QupV3qS00/h64mfalpduxZntnY7ba4Y5ziKX95seb&#10;wOvvr4Q+KV+J/wAPNW8N+ILq8uNTs7O48Pa1eCUtf3Wl6vaywWGpi6niZPPMYliLP5rF4jLLnzMH&#10;4QvrK50y+vNOvoWt72wuriyvIGKs0F1aymC4hcqSpKupXg44r6R/Zo8VSWHiPUfCdxdYsdcspb7T&#10;7V/tcudb05Q8gtVjLQxGW0Ezzu6jeIIl3gqqN9uUUUUUUV+cfxw8RN4i+I+vMskj2uiOnh2zSWCC&#10;F4F0osmoR5h5dTevdSRu5LFGUcABV8jr0nwX8KPGvjoJPpGm/ZdKk341zVmkstKby/NTEEoV5Z8y&#10;RNC32aKQI5Ak2D5h7xY/ssRbEbU/GUrSNBGZIrDRVjjhuGUGVY7q4uWMiBtyqxijJ+8VX7tVtU/Z&#10;amEV1Joni+KSbO6xs9V0l4IiDIB5d3qdpPIwKruO5LM5PG0A5GR4A0Xxv8F/HVp/wkFhKPDGvTR6&#10;FqGrafK15ooe4uEi0nU3mWSJYDHcuih7yNXELz7IyTXm/wAWPAs/w48YbdOaWDSdQc6x4cubc3qP&#10;Yxrcn/iXC7n5M9o235lldtjQyMys5Uep/FW9T4hfCDwZ47iM9zqWi3v9na4sT2wgspb2BbLWJ7y0&#10;g3mLzLu2s2tgzqfLnQsn7xdvzfoXiPXfDF6moeH9VvdKu1eFme0mZI7gQSiaOK8tjmKePcAWhmV0&#10;boykHFfY/wAJfjunii6tvDXi4W1jrkywwaZqsOILPWroDyza3MJ+SC6lOGj2ERSuSiLG3lxyfSvJ&#10;459sdOOpP9TX5ia9f3nxJ+Id1cWzgT+KfENvYaU17FHa/Z7Se5TTNFjvFslcDybcQpK6B2O0sS7Z&#10;J/Rbwf4T0rwXoFloGkQJHBbRK9zcBNs2o6g8ard6jdsSxMkpXOCSFULGm1FRV6Wiiivib9pHwLba&#10;Rqdh4y0u1htrXXJZbPWo4EWNP7cUNdxagwMpJkvI/MEgjhVQ0DSSM0kxJ9j/AGfvGTeJvBS6TdzJ&#10;JqfhKSDSmXy2Vm0doCdEmYpEkeQsctsFVmciHfJ80gJ92oor80fi/pS6N8S/GNos73Hnas2rGR4x&#10;GwbXYI9deHAZsiM3BjDE5YKGIBOB6r+zp4ctoJtf+JGstHBpXhuzvbW0uJE80RXItBd6xfAROZF+&#10;zWZ2FTERIJ22ktGRWv8ABfWIviBH8UvCWvmBE8WyXviiOzgs45I7O51WZoNYvrSS7WQ7reV7B7YS&#10;uxR0Dp8wdj8uaxpF/oOqX+janA1vf6ddS2lzEwPEkTbd8ZIG5HGGjccMpDDIINfdX7OOkvp/w6S+&#10;ke3f+3ta1PUofLU+bHBb+XowhuWZR8wktZZAAxUKwOdxYD3uiqeo39ppWn3+qX8phstNs7u/vJgk&#10;kohtbSA3FxKEiDMdqAnaqljwAD0r81YI9Y+LfxFjSWRI9R8U6qWmkUQmPTrCGEvKY0meISLZ2cJ2&#10;IXDyCMKCzsM/pNpOk6ZoOm2mj6NZw6fpthCILS0gB8uKPJLZaQszsxYvJI7F2Yl3LMWJ0KKKK/P3&#10;48+AbTwb4mg1DSYrW10TxMk9zZ2Fsrxpp97ZLEupQJGzMBG7yrPGF2qu9okRUjXP1D8CfEb+Ivhx&#10;pKzSSyXWgST+HbmSSKGBNmnqsmnJB5J+ZEs5baMu4VmcNuDH526b4g/ELRfh7op1PVCbi9uPNi0j&#10;SIZFS61O6RAdiMwOyGMsDcXBUiMEDDyNHG/wV4z+K/jXxyZItV1I2mlyBVOh6SJrLSSAImP2iIu8&#10;lx+8hWZftUsmxy3l7FO0bfwI0Bde+JOjGaBLi00SO61+4V5mh8trBBHp1wnlsrM0d7JavsBIIB3A&#10;puFUviZ4ku/iR8RLk6Yv2yFryDw14ZghaBvtNrDdtb2jxS7Ii32u4lkuB52Snm+XvKIK9z8V+Etb&#10;8PeBtB+EPgjTJdV17Xo/7a8YXVrcRiGIQxrJO9xeXK28UMFzPCYLR5mjLR23kkSSuSc7w9+y3OzR&#10;y+KfFEKIs7iax8PW0szT2wUBHh1XUlj8tyxJINk4AxyS3y9n/wAMw+Asf8hjxdnH/P8AaNjP0+wZ&#10;xXmniz9mbXLCKW78I6tDryCWdhpV/HFpeopA0yLaRQXjOba4dUZzM8n2YfICisXCL82ahp9/pN3N&#10;p+qWN5pt9Bs86yv7aazu4fNjWaIyW9wquu5GV1yoypBHBFUq/UL4b+IG8U+BfDGtSvPLcXOlRQ3s&#10;s6Rxyz6jpztpuo3G2Eldsk8MrrjA2kEqp+Wu2ooooorwP9ojxU+heB10i1n8i/8AFF1/Z5CPPFP/&#10;AGTaoLjVnikiwu0kwW0qO3zRzEYIzXwHX3Z8Knsvhr8F5vFerQ3UX237Z4hnt5omimma5mXS9Dtr&#10;Y+XuEV2kdu8Lvlf3xkyI+R8WeINcv/Eut6pr2puHvtVvJr2cI07Qw+a2Y7W2+0PI6wwptihRnbbG&#10;qqCQK6L4f/D/AFn4ha0ml6YDb2cHly6vq8sbSWml2rsQruFxvmk2stvAGBdgSSsaSSJ+jXhTwpon&#10;gvRoND0K1FvaQfPNK+Hu7+7ZQs99fzgL5k0mBk4AUbUjCxqiLwXx28Qt4e+G+tCGRoLvXWg8PWrr&#10;BFOrDUSzalDIJgVQPYx3SCTG5WIK4baw/O+3t7i8uILOzgmu7u7mitra2topJ7i5uJ5BFBb28EQL&#10;O7sQqIoJJIAGa+lvAX7OGp6xBDqnjW8uNBs5kSWLRrNIjrkiSQyEG8luVaOzZW8l/KaKV2BdHWF1&#10;Feh/EPUPCnwO0CC08EaJpVp4s1yK5tLW+nRr7UbKwwrXupT3dz5kkmJBEILeSQRGT5/LdImjPxHN&#10;NLcSyzzyyTzzyPNNNM7STSzSMXllllckszEksxOSeTUVFe5fBP4njwLq8ul6sZJPDOuT263LCUhd&#10;HvywiTV1hbKmMr8l2q7WKKjgsYVjf9A4YLe0hgtba3gtLe3iit7e1tYI7e3t4IEEMUEMEQCIiABV&#10;RRgAYAAHD6K8f+LvxBsPh3o81zZRwf8ACX69bfYdIcWqTOIbGUu15qEznHk2ouJGt42LBpX4j2tM&#10;y/ndcXFxeXE93dzzXV3dTS3Fzc3ErzXFxcTOZZp55pSWd3YlmZiSSSSc1BRXrHwr+Ikvg3VP7M1M&#10;w3vgvXp0tPEemX8b3VnDb3QFpcatDbLHKS8cRPnRLE32iMeUylvKeP6p8Y/s++CvEsb3Wix/8Ilq&#10;bHf5+mRedpU5YxqRPozukaBURhGLWSEbnLv5mAtfG3jH4eeLPAlz5Wv6ZJHavJ5dtq1qWudIvSxk&#10;EQgvlAUO6xu6wShJQg3NGAeeq+BOvroXxJ0US3CW1praXOgXTPE8vmG/TfptunlqzK0l7FaoHxgZ&#10;O4hCzD9Fq+W/jT8E/wC1zdeMPBlmTq5L3GtaFax86v1aXUdMhQHN31M0Cj/SPvoPPyJ/iuvrn9mz&#10;x95b3Pw/1GbKym41Pw7JI0jlZFTztT0tN7MqoQDdRIkagN9oZmJZRXh3xa8Op4Y+IXiXTYYxHZS3&#10;v9qaesdmLK2Sz1ZF1FLezhQlPKt2ke2Vk+UmM4C8qrvhL4qk8I+O9Dv/ADoobG9uY9G1driWO3tx&#10;pmpTpFNPPPKMIsDiO5JyB+7AJCljX6XUUUUUUV8bftQ+IJ31Lw34WQSJbW9jJ4guSJQYrme8nk06&#10;yUwY4aBYJ8NuIImPAxz8oV1PhfwX4n8Z3M1r4a0i41N7aNZLqRXgt7W2VztjE95dtHErPhtiF9zA&#10;MVB2nH0To/7LV88cb+IPFdpbTb5BJa6PYS3sXlhcRMuoXj25Bzyy/Zj0OGOcjTuP2V7RpFNr42uI&#10;Itq71uNAju5MliGZXjvIRjGMKRngnPYeby/DD4kfCjWNO8YwWVvrNpoEsWp3V3oN48sa2iSPFfWV&#10;1DNHHcqjwb1nkS3eNI3LF+GA6H4+eCbWaPTPif4Ytg2ieILSzuNYa2tLiJFuNQUXGna/cpISY1vE&#10;kjjkzDGBKFLlprg51PBOrz+PfgZ448I3kl2974P01Li0uEjluZLjT7Zn13RbEySyOzOsllLaBURF&#10;SARKisVNfLVhqF/pV3Ff6XfXmm30IkEF5p91NaXcQmia3mEVzbsrruRmRsHlSQeDX0v8Nf2hr/TX&#10;g0bx282q6e0ttBb+IRtOoaZAsRhY6jFEmbxMiNmlJ88fvGYzkqq/aUUiTRxzQSRywTRJLFLEyyRS&#10;xuu9HjkQkMGByrDOcg5INfBX7R/iK51Tx6dDZZIrPwxYWtvBEzK6y3Wq2sWq3d6vyhl3xvbwlSzA&#10;iIMCNxA+k/gr8PLfwT4Xtry8tJIvE+vW0N3rLziYS2cTsZrHSFgnijeAwxspuY2Unz9+XdFjCeyU&#10;UUV88ftE+B017wuviixti+r+GEL3DQW4ee60KVwbxJWiUyMtoxNyrO2yNPPbHz5Hm/7M3jA2mp6n&#10;4IunUW+qrJrOkZMaldUtYFj1G3RVjLuZ7aNJfnlCxi3O1cyE19n0UV8R/tP6O1t4o8P64BbrDq2i&#10;S2JES7Lh7vR7xpZ57nCgMDFdwRoxYt8hU4ULXn/wW8Ev4z8bWAnthNomhvFrGsGWBZrWVLeQNZ6d&#10;MsyPE/2mZQjQyY3QrMR9w17PafEIP+0fdJJNB/ZksE/w9gkuYPKktTbET+Tbtb7d7y6vE0aSTB8p&#10;KRwAhTwb4seDP+EI8bappUKLHpd4Rq+iYZCq6XfSPstwokkcfZ5EltgZSHfyvM2gOteu/st6Wsuu&#10;eK9cM7I2n6RYaULYR5SdNZvGu3maXOQYzYABdhzvJyNoB+0aKK/O746+L5/E/jzUrLMyab4Xln0C&#10;ytpDKg+1Wcxi1e8eAyyIHkuFZBIgUtDHCHXcpr7Q+GXgez8B+FbHTYrfy9UuYLe91+dpRPLPq8tu&#10;v2mMTIAPJhOYoUUABQCcuzu3oNFFFfKf7SPgCGfT4/iBp0KR3Vk1rYeIEjjtoRc2U8otrHVJpCyM&#10;80UrR2pAWR2jdOUjg5g/Zf8AEiva+IvCM8kIlgmi8QadGI7k3MsM6pp+rFpuYhHEyWmxMK2ZXYb1&#10;z5f034g13TvDOianr+qyNFYaVavczlBGZZCpEcNvAsrKpkmkZIogzAM7AZGc18KeO/jz4v8AE97N&#10;HoN7eeFdDjkQ2kGnXLQatKIgALi91W3KyhmO5vKhdUVSEbzSvmN5BoelSa7rej6JFNHBLrGq6fpU&#10;U8qu0cMmoXiWiSyLGCxVS4JAGcdK+g/2j/E0Umr6T4F0owQaV4as7e4urK1ga1gg1K4g22Vp9nCJ&#10;EEt7IxtD5OVUTMnBUqvUeBdA1D4YfDa/8VW+nXd78QPG1vFYeGtMttPS+1CzWaGa7shbRQ29y+Vg&#10;STVbqKXEbrBHDIsbpk8t4c/Zl8U6jELjxHq1h4c3oWWyhj/tvUY3WYx+Xci3litlDrh1aK5kPIDK&#10;rBgPU/8AhmLwF31fxd6D/T9GBzjn/mH4rk/EH7LkeJpfC3igodsAt7DxBbhgz71Fy0+r6aBgBSzo&#10;q2JPAUnksPmfxP4P8TeDrpLLxJo93pcku77PJKEls7vZFHNKLK/tmeCfyxLGJBFI2wttcBsiuYr7&#10;u/Zq106h4IvdFmu1ln8P6zOkFqItjWml6nGL22LSqoDiS6N6wJdmGCDhdgP0VRRRRRXKeOvEy+D/&#10;AAjr3iQossumWJezjljklgk1C4kWz02K5SJ0YxG4kiEu11OwnBBwa/LeaaW4llnnlknnnkeaaaZ2&#10;kmlmkYvLLLK5JZmJJZick8mvrT9l3w63m+JfF0yyLEkUXhyycT2/kytI0eqauJrf/WBkCWWxyQh3&#10;uPmIOzxX4s+PJ/Hniy+uoruaXQNOnnsfDluXlFulkhEcmoRwSxwsr3rIJ38yPzFUpEzMIkxwej6P&#10;qXiDU7LRtHtJb7U9QnEFrawgbpHILMzM2FREUF5JGIREBZiFBI/RH4X/AAs0n4daeZD5d/4jvYVj&#10;1TWDGRtQuJP7O0xX+aO3RgpYnDSsA8gAEaR+ga3qkOiaLq+tTo8sGj6Zf6pNHEV8ySKwtGu5I4wx&#10;A3MEIGSOcdK/KW8vLnULu6vr2aS6vL24mu7q5lO6We5uZTNPNIeMszMST6mvZ/APwI8VeM4YNTvn&#10;TwzoNxFHNb319A89/fQTwySQXGnaWrIXiJEeZJ5YQ0cgkhMwBFfRt54S+GfwV8LXXiR9Bg1q/sZr&#10;X7Hc6zNZXOs6hqwu2fT4tPmu0EVvJHvLs9nbq4hiaVklaLn4W1nWdS8Q6pe6zq91Je6jfzNPczyk&#10;nLNgJHGvRI0XCRxqAqKAqgKABlUV3Hw/8c6l8PvEMWu6dHDco8TWWpWM4Ajv9NmlSaa2WYKWhkDR&#10;o8UyfddRuDxl43/SLw1f6PrWlw+JdFKNbeJUtdXmkV4XkkuPsMVh5d55LyIs8EcEdrNGGOxoyh5B&#10;reoorhfiR41t/APhS916RBLeMwsNHt3jllhutXuYXltY7gRlCIlCPNL86kojKpDlQfzMv7261K9v&#10;NRvZmuL3ULqe9vLhwoee6upmnuJWCADLOxY4GOa9+8B/s8+IvEaRaj4oml8LaYZXX7BPaSjxFcrb&#10;zxq4NlchFtUkUzCOWYs4ZAxt2jdXP0t4e+CHw28Pi3ddAj1q7gSaNrzxDI2q/aBM7EtcadKFsdyA&#10;hI2S0UgKp+/lze1z4PfDfXrfyZ/CunafIsVzHBd6HENFuIJLmPZ9oxp3lxTPGQrxC5jkRT1QhmVv&#10;kbxf8Mtb+GHjXw7d6e01/o11r+mS+HdW8tTLHexXqTw6ZqSKjKtymMqdhSdRvRcrJFF+glcf4z8C&#10;+HfHunJp3iCzMv2dpZLC+t5PI1DTppoxFJLaTgEbW+UtFKHjcqrMjFEI+bvhl4H8Q/DX4xDR77zJ&#10;tO1PQ9ajsNXhjgitNY06F4rnhJ97JLHIsP2i2ifzI32sWe3YPJ9g1XvLS21C0utPvYluLK+tbiyu&#10;4HJCT2t3Ebe5hkKkHa6MyHkE54r81vid4Au/h74luNMIu59Gus3Ghancxov220KK00LPD8hmt3by&#10;pRhCcLL5aJLHVr4PeLP+ER8e6PeSzRwadqb/ANh6vJNJbQQR2GpSoq3E91c/LFHBOsNxI+5fkjZS&#10;QpbLvjTpMWj/ABN8V29vHNHDdXsGqr5xLeZNq9lHqV68T4AKfaJZgoH3QNuSQasfAozf8LV8J+TH&#10;HK+/WMrLI0SrF/wj9158oZQxLIm51THzEBSQDkfo7RRRRRRX5l/EjRdTt/iZ4t0s2ksuoXvie+uL&#10;S0tl+1T3Ca7dnUdLSGO33FnliuIsRjLBmC43cV9K/DL9nuw0lU1jx5FaavqDRW8lroQLy6bpcm5b&#10;mQ6i6kJdTL/qWiIa3Hzj98GR0+oSc8nJyecnJ6k8nuePTNNoqK4t7e7t5rW6ghurW4ilt7m3njjm&#10;guYJYyksM8EoZWV1JV1YEEEjBBrjviF4IsvH/hi70G6doZt327SbpZHRbPV7eGSGzuJQobfFiR45&#10;VKklHbaVfa6/M+h+HdU074DfFLQdWtLjT9S0zxQ8l3ayxB5EbT4dI1HIKHDRukYZZlYo0bCRSVI3&#10;fKtSRyPE6SxO8ckbq8ciMUdHQ7ldGXkEHkEdK/ReHxhLr3wSvfFy3MtjqE/grWme7fZp7prlhZz6&#10;dPPZmFyF33sTG22tuOU+VXOxfmX9m7SIdQ+IT38yz/8AEi0LUL+2eMgRLeXMkWlKlxlTkNBcXBVQ&#10;VO5Q2cKQfveiiiivFv2gdOtb74Xa1c3KM0uj3ei6jYEOVEd1LqsOku7qPvDyLqYYPcg9RXgv7MF1&#10;cp4z1yxSaUWdx4Ymu7i2DsIZrmy1W1itJ5I84LRrPMqN1AkYDqa+46KK+Qvi18O7rxp8YtH0vSEe&#10;1TU/Dmm3uvaz9hmuLXTVjur62F1eNaoAZGgtEit1lkUSSBI/MRcFd34yaxo/w4+HOn/Dbw/LLDd6&#10;napaBY7oJew6NHcmbU7+9NvtJ+3yb4XXaqSh5wBtRkPy98PPF83gfxbpHiBDM1pDN9n1a2h3u11p&#10;F3+6v4VhWWFZHRSJoElk2CZImcELX1N8bvhY/jO2g8deDhb6hqMenQNd2WnJDOfEemY32mo6bPaA&#10;/aLlI2wASxmhCJEd0cccvqvwi0s6R8NfB1ozKxl0ePVMq+/A1uV9bUZwOQLgBhjjGMnGT6NRXk3x&#10;yuJ7b4V+K5LaeSB3i0u3eSGV4mMF3rlta3UJKEHbJE7xyL0ZGYHIJFfMf7NdlaXXxDuJ7iESzaZ4&#10;b1K9sH3yr9mu5Lu206ScCNgGzBPNFtYEfPnGQCPvWiiiivEf2hdLh1D4ZaldStMsmialpOqWqxFA&#10;rzS3g0dxcBgxKCK7lbClfmCktgFW87/ZXuruSz8bWDTSNY211oF3BblsxQ3d/Hdw3UyJ/ekS2hVj&#10;6RrXg/xf8XP4x8d6xfLJFJp+nSvoWjmGS3uIW03TZnQXMN1bxxiRbiZprpSxcqJBGHZEU15jX0z+&#10;zxZRJafEvxFHJPFqWkeG4bGyZGURJHqcV1fTSMhUkuJLGDYcgAbsg5GO4/Z4+Gn9nWq+PdZhdb7U&#10;IJYPD9nPaxj7Lp04XfrKSS/vBLcKGjhKhMQFmBkWcbPqccZxxuxn3xRRRXJeMfA3hvx5pyWHiGx+&#10;0C3899PvYZGt7/TJrmHyZJ7OdOBnCM0civG7KhkRtigfAHxD+FviP4d3IbUUW90S6uZbfTdctRi2&#10;unRPNSC6hJLW8xTLCJ8htsnlNIsbMPuP4PaTcaL8NfCNldNG00umvqR8nzMJFrV7LrNvC4mVG3xx&#10;3CJKMYDq2GYYY+k0UUUUV8i/tVj5PATc8t4qHtwNNI/nXyDX1H+0JrNnpdh4P+GWlTtPa+HdPsru&#10;/MjWs0qm1sv7L0SK5kgIKTiDz5Zo2iQFZYXGQRj5q07T7zVdQsdK0+L7RfaleW1jZQb4ovOuruYW&#10;8ERklZUUMzAbnYKOpIGTX6Z/DzwRY+APDNpoVoWmuGIvdXu2dn+2atPDHHdzxqQu2IBFjhQKMIq7&#10;izl3bt6+df2jLTVNY0Twl4c0nT5L+81jxQht0iB8z7Tb6dNDDEzttjVWWeSR3cgKqbiQoY10Hwu+&#10;DGi+ARDq97INW8VSWqJJeug+xaW8yH7VDo0TjcMhjE1y58x0B2iFZHjb2qviX41+Htd8Y/GLTfDu&#10;nRl7q80TTYdPa7RbS0hsUkuLm7u2uVBMkMTfaHeQKzkhokViqqfbPB3wE8D+GoLeTVLKLxTrEUk0&#10;rX2qxMbEiWMwiGPQmkktjGq8r9oWVg5L7wNip1mrfCb4b60LdbzwbokK25kaP+yrdtBL+Zt3C4fQ&#10;WtjKMKNokJ28lcEnPz/4v/Zjlht5bvwTrEt7JEmf7H13yEuLjy4pHk+yatbLHEZHYRRxRS28acln&#10;nUACvlfUdO1DSbybT9VsbzTb+38vz7O+tprS6hEsSzxGS3nVWG9GV0JAypBHBFfa/wCzr4/bXdFl&#10;8F6ixbUvDdp9o02U/aZJLvQftAi2yyyF0VrSSWOBFDIPKeJUQ+W7V9J1R1TU9P0XTrzVdUuo7HTt&#10;Pt5Lq8upQ7JDBEN7N5cQZ3Y9FRFLscKoJIB/MXxz4xv/AB14lv8AxDfp9n+0lIbOxWeWeHTrC3Xy&#10;7azhaU+mZJSqqrStJIEXeVHUeAPg94r8frHfW0cekaCXIfW9RDiKdY7lYbhNMtY/3lzIoLkfci3R&#10;sjTI+BX1T4f/AGdvh7pMSHU4L/xLd7LMyTaleTWtslzAn+kSWllprQhYpXOTDcSTlVCrvOGZ+9v/&#10;AIYfDzUbaa0uPBfhtIrjYHaw0m00q5BRxIPIvtLWGaPkc+XIMjg5BIr5M+LnwPbwZa3Hibw5PLee&#10;HUnH2yyuin2vRY55I4LcpcM2bmFpXKAhA8Y2bjJ88g+wfAGB4D8D7f8AoTvC5PUkZ0ODJz6Zz9MV&#10;t6vpGl6/pt5pGs2UGoabfxG3ubScNtkTO9SHQhkdWCvG6EOrqHQhgrD461H4K6n4C8feCNY0+WTW&#10;fCknjfwzE900ey80jz/EECWsOrLHwY2ysa3aKqNJ8rJEzxLJ9rUV8KfH/wCGkHhbVIvFei26waFr&#10;t00N9AJ4ytj4gm826dLa3YKy29xGjSIqb1jkSRcxoYY68H0TV7vQNY0zXLDZ9s0m+tb+2EokMLyW&#10;kwmWKcRMjNG+NkihgSpIyM177+0NPpmvN4C8caXcyS2viXw/dW0UEiwbraLS7lLoJcNbySATrJey&#10;QTxhiI3jK7ic4+ba/XjjtkjscYJXsW9OOTRRRRRRXxB+1DZ3KeMPD+oPCVs7nwzHZW8+VxLdWGq3&#10;VxdwkZ3ZjW5gJJUAhgBkg4PhZ8ArvxDFa+IfGJuNN0czwy2mieWYtQ1q08su0lzOHVrSBm8sL8pl&#10;kXeV8kGOV/tLTtNsNHsoNO0qytdO0+1VktrOzhjt7aIPI0rmOGIAAs7M7HuxLEkk5u0UVlajoOja&#10;ppV9ol/ptpcaVqYuRe2BjEcUz3lwby5n/cbCkzTMZ/OUiQSfvVYON1fM3wn8C6j8PvjFr2kXOXtJ&#10;fCOpXuiXwljk+26W2vWcdvJIUC7Zk2lJ4yoKspKho2R2+NaK+8v2cvGE2veErnw/etJJd+Epre3g&#10;uHMj+bpOo+bLp0TzTSuS8DRTQhVRESFYFUEhjXy/p9nbeOfjD5VtaSajpev+O72/mtpG8mSbQpNY&#10;k1K/MrQyKV22YkZ/Lk3AA7CTiv0moooornfF9rHe+E/FFnK7RQ3fh3WbeWSNFkkjSfTZYnkRGKgk&#10;ZyAWHI6ivzo+Fmo3OlfEXwZdWhjWWXxBp+nOZEWQfZtYmGkXoCt/EYZ3Ct/CcMORX6c0UV82/tH+&#10;FdT8RWHgyXR7WbUL+PW7zRrawtlZ7id9X086g0ojC7QkSae7yyM6hFyzfKCy62naZp/wB+F+p6hc&#10;SafeeIplEksyxxiPVvEFyvkaXpsAmkgnltbbcXdFdXMS3E6RoWZB8HRXl5b3ceowXVxFfw3KXsV9&#10;HNIl1FdxS+fHdJOCGEgcBg4bO4ZBzX3lrWi6V8fPhxpOpWV3aWmvW0Rmt5kHmRabrq2ypqeg34bM&#10;scEz7MkDdgQXAWRQEkzv2bNHOl+F/ErXlhPY60PFU2n6jHdQy29ykWn6VbS2ttNDLhlMb3M5wQPv&#10;96+jKKcgBZFz95gM4BIyQOM9ccHmvyy8BxRzeOfBkM0ccsUvizw5HLFKiSxyRyaxCskcscnyspBw&#10;ysMEHBr9S6KKKKyNf0ldf0HWtCaY2y6zpOo6W10kX2g241Cze188Qbk3lN4cKXAOAMjOa+C/2e9R&#10;ubH4naTbQtGItYsdX029DojE20envqyCN2+43nWsR3DnAK9Ca7b9pjxe17rWm+DLWYNa6NFFqeqI&#10;obJ1e9iP2OGQSIOYbVxIrRuyt9oIbDJgfLlerfBG1tr34peEobuFJ4kudQu1R9wUXFho1xe2cvyk&#10;cxzRpIO2QMgjivbtD+Gy+MvjH4y8R6vDa3Hhnw/4jlSa0uLWUw6xqi2qmCx8rEaMluTHNdF9yyfI&#10;myWOZnX6044z7gcYwcA8d+3r/KiiisvWtD0nxDp1zpOt6fbanp9wjrJb3UYdVYxmMTQuCGjkUMdk&#10;0RV0OCjKQK+G/ij8DNU8HGTV/DSX2u+GVgae5ZlWfVNGEEXmXMuoJbKgkt9oaQXCRgIoZZQoUSS+&#10;ufswaFNZ+GvEHiCX7Qg1zU7ayt4pLYxwva6JA5F9bzsf3ivLdTQthcBoSMsdwX6cooooorw39om5&#10;uYPhnexwyKkd5quk212pjRzLbJcm7WNXblCJoY33LzhSvQmvz5r6lk1pfAv7PGlWVrbCx1rx/car&#10;FcLMxS5m0+7nkhvdVS0vFkDRy6dHaWymMIAJ0mVt+C/y1X398C/hkfBuinX9Ygni8Ta/bJ59pd26&#10;QS6LpyzGSGwAOZPNmAjnuVfaVYRxmNXiZn96ry740ahdaX8MPF1xZyiKaSyttPdiisDa6vqUOlX8&#10;e18/fgnkTPUZyOa8l+DnwNgtIIfFHjrT1m1CZVl0rw7exhobCFlDLd6xaycPcOD+7tnG2FcmRWmI&#10;SD6rr5X/AGnn1S5t/A2i2KXVzFqepas32C1geeS81SFLW00uOKOMF2lIuZ0RF5YucAnFWvh9+zpo&#10;lnp8V/49ik1XVruDLaNDeTW2naUZHWREkudPdJJ7hFXbIyy+SC7KFk2rKfZdR+GPw81W2e0ufBfh&#10;qKJyjM2naVaaPcjY24BL3SFgnUeoWQA9wa8c8V/szaBfia58JancaDclHaPTr4yalpLyJAEggjuH&#10;P2qBXcbpZXe4IBJWPAC18l+KPB/iTwdf/wBneItKudPmLSLbTuhksr1Y1SSR7C9jzFMAJE37GJQt&#10;tcK+QPaf2efiH/YGtt4O1SYJo/iG4D6a3kRk2viOUR28IecMrCO6jQQkbX/eiHARWlY/c9FFfnj8&#10;cfHg8aeLXtrK4jn0Dw6Z7DSpIvLeO6nlKf2nqCTx7t6yyRqkbBihjjR1ALtn274K/BWPRktPF/jC&#10;zVtZYxXWi6NdRt/xJQBvhv7+F+DeHhoomH+j8Mw8/Ah+oRyQAMnOAMddx4A9a861T4tfDbR1ha78&#10;Y6NKJ2kWMaVM2usrRgFzMmiLcNGPmG0yBQedpOGw3Svi78NdYE32Xxho8XkhS51SWXQy2Wx+6/tt&#10;bfzD6iPd611txZ6H4ms9NuJVstXs4L7Tte0m8gmWeKK+06cXenalYXdu3UEffRtrqWRgUZ1OzRSk&#10;nGM9CrAHpnpkjgd6SivMPi18P4fiB4VmtIhs1vSxNqWgzLDatLLdxwMG0p5rjZshu/lRyJVVXEcr&#10;7xEEP5vXFvcWdxPZ3kE1pd2k0ttc21zFJBcW1xBIYp7e4glAZHRgVdGAIIIIzXonxG8QP4qi8Cax&#10;K7S3K+BrHSdRlkvFvZ31PRdYvrO5lvZ8BhPOgivGjkG9UmQksrK7b/7PtjdXfxQ0W5t03xaXZ61f&#10;3zB41MNpLpculrJhyC+ZrmFCq5bDZ6AkfobRRRRRRWM/h3Q5Nfi8Ty6bby6/BYLpdtqUoaSa3shJ&#10;JJ5VsGJSNiZpVaVFDsrFCSnFbNFFFFFeYfGeRIfhj4wdpYoQ1jboXlWRlZ5tQigSMeSpYM5IRM/K&#10;CRuIXJr81qK+ovAYb/hnT4jEg7f7b1AKe2RYaXuGPxFbn7KqqV8eSFFMgPhZFkIUuqv/AGkzoG64&#10;YqpIHBKjPQV9dUUVn6vq2maDpt3rGsXsNhpunwvPd3UxbZHGCFUBFDM7uzBEjQFnYhEVmIB+Z5f2&#10;pdHGppFB4S1J9G8+BXvpdTtYdTW2YKbmVdJWN4i6EsEQ3oDgAsybiFp/F74o6F4v+Fccnhu+2f2t&#10;4jtNM1PSdQEMOrw21jC+qsWtFd8oJY7RvPhZ4xvCFg5KjD/Zb0tZdc8V6557CTTtKsNKW28oMsya&#10;zeNePO0wbKmM2CqF2nd5h5G3B+0KKKBjqMA4xn2HKjJx+f0FfHX7SfgXUftlv48tZry9094LfTNU&#10;t5WeaPRTE2yyltsu3l287uysioqrMSxZmuCF+XtI0jUtf1Ky0fR7OW/1LUJ1t7S1hA3yOQWZmZiF&#10;REUF5JHIREBdyFBI/UHwb4ai8H+GNH8NRXk+oDSrVojeXIAknlmma5nZIgT5ce92EMe5tiBVLNt3&#10;HpiSc8nPucfrx+PHrSUV5v8AF/S5NY+Gfi+0jmjgaHSjqpeQOw2aFcx63LEFTPzSLbtGh6BmBPAz&#10;Xxx8A9d/sP4jWXmz2lpYappes2OqXV46RRW9jb2Da35onlKrHiW0iy7Z+XcMc5r3PxB+074csbny&#10;PD2hahr8SyTLNe3V2uiW7qu0QyWaPDcSyK+X3edFCRgcNuO31P4dfFHQfiPaXB0+O40/VdOS3bUt&#10;KvPLaSITx83FpcRYE0Ak3Rh8Iw2jzI4w6bvSaKK4j4kxWk/w/wDGyXqRyQr4W1uZBN90XcGnPcae&#10;64/iE6xFP9oLXyx+zXqTaZfeN7h/Me1tvDsWpT26FFaZtOmd49jN0YK0iqf9o18y0V9d/stQxT2/&#10;xChmRJYZR4XhmikVXikjlTU0eORG4YEZBB4IJr69A+nT3GMHjjp0oooooqpfafp+qWsljqdhZ6lY&#10;zmNprPULWC9tJvKkWaLzra5VkcKwDLuUjIBHPS3RRRRRRXyj+1Np11Jpvg7VkRfsNlfaxp1xJ5iB&#10;lutTggubNFhJ3EMtpOWYDAwucErn5g8CLC/jfwalwkMlu3irw8s8c6pJA0J1eHzhOjgqUK5DBhgj&#10;OeKi8Y+Ip/FvifW/EdwGB1S/lnhicRBoLKMC3060YwqqsYbdIoi2Mtt3MSxJr6i/Zv8Ah+Le3l+I&#10;GpxL515Hc6f4ehlitpPLtRKIr/V42O54pHZHtoyNhEfnZDpKpr6wooP0B+bOOMA4Izxnn0OR1PvR&#10;RWeuj6Ymry6+LSA6xPp0GkvfkM04023upL1LOJmzsQySs8mwLvOzfu8uPbz+pfEHwNpRuU1Hxf4d&#10;gns5TBc2g1aylvoZlk8p4XsIHaYMrcMuzK85xg1zlj8a/hdqN1DZ2/i60jmmbaj31lq2mWqkDIMt&#10;7qcEMCD3kkAr0LTNY0nW7drzRtU07V7MStbvc6be219bLcIiyPA01qzqHVWRmXO4Ag45rgfiZ8Lt&#10;E+Ienl5kFr4gsrW4TR9VidYCZWidrWy1R/LkL2nnEOyhC6jcYipdt3wHbTeIPhz4uhmkt5NN1/w3&#10;qSPJa3HmKrFB+8glaBlL29xExUtG+JYXyrFWBr9NdA1yw8S6NpuvaXIJbHVLOK8gO6Fni3r+8tp/&#10;IZ1EsLhopkDHa6spOVNfLn7THjcKuneA9PuAS3l6x4h8mVSVAJGkaXOYJTg8NdzQzQ9PssiMcmuX&#10;+Bvwft/FAj8XeJ4RLoEFxNDpulOJUGr3VuwV7q6O0B7SJi6BEf8AeSoyvhEZJPt23gt7WCG2toYb&#10;a2t40gt7eCNIIIIIVEcUMMUQCqqLhVUAAAAYAFcnq/xA8D6CLwar4r0K1nsG23dkNStp9Thfo0f9&#10;l2rPcFh3RYicc4rndP8AjV8LtSuo7SDxdZxTS8I9/Z6npVsD1/e3up28MCD3dwK7ey1bw54otbuH&#10;T9S0TxHYtE9pqENnd2Gr2hjuYysltexQtIm2RC26Nx8w4xjNaNhY2umWNjpljF5Njp1pBY2UAeSQ&#10;QWtpCsFvF5kpZm2oqjLMScZJJyatVHLBBcKsc8UU6LLBMEmjSRFmt5luLeUK+RuR1WRGxkMAwIOC&#10;JKKyde0PT/Eui6noOqRebYapaS2lwFEDSReYMxXUH2hHRZoX2ywuVO2RVbqtfmB4t8NX3g/xHq3h&#10;zUNrXOl3IiEqmMpc200QubG8VY2cKJoXjl2Fiybtj4YEDrp9Zh1T4Q2ulXMbSX/hLxtBDptw0UUa&#10;W+h+KNLvb+ayieIhpGe7s5ZpWlXIHlhX2javBaLpc2t6xpOjW7xxXGralYaZBJMSIUm1C6W1iklK&#10;5O0M4LYHSv1lzgjAGBjgcAAelJRRRRRWPqfh/RNautIvdV02zvrrQrxr/SZ7mJZHsbpovK8yIkc/&#10;wvtbI3pHJ9+ONl2KKKKKKiaCF547loImuYIZ7eG4aNWniguXjkuIYpMbgsjRRM6jG7ahIJUEfkZR&#10;X0v+zBeXMfjLXrBJ5FsrnwzLdz2ynEUt1Y6raw2c8i92jS4nVT23t61w/wABjj4r+FTkg51sZHv4&#10;bvBjj16V+jNFFFfNPiv9pTRND1m50vQtDPia2s2aGbVo9XjsLKa5jYrKNOKW9z50IPCzgqGIJQOh&#10;V215vjP4T8X+AfG01hc3WkatY+FdVMlhqUG2aOW7s0060ubW4tjLFJG15cxW0bMyvvILxxqy5+WP&#10;gvp0Gp/E/wAJW9yrtHFe3OogR7QVn0rTZtTs3YuGG0TRRluMkZAIODX6TUUUdevYjt07cA8fn614&#10;V8e/AN94x8M22oaQLu51Xwy13dwaXbhX/tKzu/KS+RIT8zTxrEskIUlmAkjVHd0x+flfor8EfA99&#10;4K8HIupzXH9o69PHrN1YM15HFpQntY44LFrO4batyqqDdSCFGLERMZFgjavZM4I+mAcEdCSR69ye&#10;+KSilxnA77T6e+T9a/LKxaTwT44sn1KJbqXwj4qt2v4LWYFLmTQdXBuora4K4w5iYI5X0OO1fbHj&#10;r4+eF/B2oX2iWlneeIdb08xxzw2ksFrpUF2Jtl1YXOpuXdZoUBLrFbSAPiNmVxIEd8OvjpovjzVY&#10;fD8+lXmh65dm7ksYPOXU9Puo7O2F06C+RIXSXy1mfY9uIwsfEpd1SvcqKKK/PP4KLaD4zaGtiW+x&#10;LceKPsZdw7/ZV8O3/wBnLyFVyduMnaM+grlfivqcur/EfxldzRxxvDrl3pirFu2mHRCNFgc7v4nj&#10;t1du2SccV57Xr3wHH/F1/CnGedbOByf+RcvDxX6MqiRghFVcszEKuFLOxd2IGAcn5iSOSc55paKK&#10;KKd05HX/ADnjgdBjmqVhp1hpVnFYaXZWenWFv5nkWdjbQ2lpF5khmk8q3t1VF3O7OdqjJJJ5Jq3R&#10;RRRRXlPxvt7i6+Ffi6K1ikmkFvplxIkaM7C2sdctb26mIHRY443kc9lUnoK/N2vUfilrVzd3/hvw&#10;7JMWi8FeEPDvh54o7yS4thq0WlQy6zKluwUQTJKVs50I35t1D4K7E6j4E/DceMtdbW9WtRL4a8Pz&#10;I80VxbPJbavqm3zLfTtzYjZIhtnulJb5fLjZNs+R9/0U1kSQbXRXGVfDKrDcjB0OGHVSFYcZBGee&#10;tOorO1DR9N1WTTJdQs4rt9I1FNW07zgWW31GK3ltYbsJnazIsrmPcCFba6gOqMtHVfFXhjQZhBrf&#10;iLRNHuGtjdx22parZWV1JbbnjE8FvcSK7qWR1UqpyylRlhiuFb45/CpZTAfFcZdZDHkaRrzxZB25&#10;E6WpQr/tBtuOc4rudG8V+GPED+XoXiHRdXm+zLeNbWGpWlzdw2zFR5s9nE5kjALoreYgKsQGAY4p&#10;vivwpovjPRLnQddtvPsrjEkbxlUu7G8RWEGoWE7A7Jo9xCttIILJIrRs6N+c3xB+H+s/DzW30zUl&#10;M1lO0kujaxHGyWuqWkbAbl67J49yrcQEkoxBy0bRyP8Aevwp8a/8J14M03Vp3D6ra79K1zC7A2q2&#10;ka+bc4SKKMfaI2iudkK7I/M8sH5Dj0b/AD15/KvlG3+MbP8AAy6vWvZP+EttPK8FvKJpheG9u4H+&#10;xaz9oSaWYO1jHLOLmUpvuoZQgwBXmP7PfgxPEvjH+2bxWbTvCP2TVAFl2F9ZknLaKh2Mr4Ro5bjI&#10;yuYlRwQ+D9h/ED4gaN8PNFOqao32i7nMkOkaPFIiXWq3SICyqWB8uGMspnnKssalQA0jxo/wD44+&#10;Jfirx/ch9avVisI3je20TT/Nt9ItpIovKE620ju0kpy7GSZ2YFmVCseEHn1FdL4Z8X+JfB941/4b&#10;1e60uZxieOJkls7sCKSJBe2NwHhm2LLJ5fmxsUY7k2sAR+hPws+Ilv8AEfw4dQaGGy1iwmFlrNhF&#10;PHIqT+UJIr+2iLGZbacFjD5oBDpJGGk8rzG9Koooor4l/aO8AR6Pqlt4202JI7DX7lrTWIY0t4Ug&#10;1zyTNFcoqsGY3kaSvIVi4kjd5HLTKK+Ya+2v2bfA82laVfeNNRgkhu9dQafoyTKUZNDjdZ570bZM&#10;FbqdUCiSJWCwCRCyTCvp6iiiiiiiiiiiiivPvito5134deL7DdKrjR5tRjESebJLNo0iaxBbog5P&#10;mvAsfAzzkc1+ZFFfV/wrOn3/AMCPihpc0hM9m3iPVZYY9yui/wDCNW02lzMxGCjz2cgIB6Kc4yCe&#10;X/Zp1OCy8fXdjPdeUdY8PX1taQFZSLq/tbmG/WMFFIBW3iuXDOVXAIyWKqfvGiivEf2hbyS2+GOp&#10;woqMuo6jo9pKzhtyRperf7oSrD5t8CqdwIwTxnDD89aK/Rb4F+Erjwl4DtVv43h1HXbmTXLq3kjC&#10;S2iXUEcFlayZ+bIhiSR0YBld3TGRXsVFFFRXFvb3dvPaXUENzbXUMttc208STQTwTIYpoJ4ZQVdX&#10;UlXRgQQcEEGvOfAHgDwJ4Sn1688JmK8uptSutOv7lr6DU59He3dZZvDUcsfzQJAxRnikJnY7DO77&#10;YyvpdFFFRTQQXME1tcww3FvcwvBcW1xEk1vPDKhjlhngkBR0ZSVZWGCCRX5a+NPDFx4P8Uaz4dud&#10;zf2bdsltO+zN1YygT6fdHyyVBlhZHZQflJKnBBA5avoP9mu4kg+IVzGls0y3fhvU7eWVSwW0jS7t&#10;rsXD7QQQXiWLkgZcc5wD960UV4v+0BqkOnfDDWIJJpIZtXu9K0uyEYcmWf7cmozxO6dFa3t59xPB&#10;xt7ivBfgP9lg8LfGHUbiJi1l4XgxNHkTJaPp+pz3cUZUjl/KQ5yCCowRXzTRX2D+yxYOIfGepyWb&#10;eXJJodhaX7R/KzwrdXGoWcUpGCQJLZ5VDAgGMngivreiiiiiiiiiiiiivP8A4n+Ej418E6zodvHC&#10;2omJL3SGliikKanYv9ohjhkmKiJp1D2plDDYsrZyMqfzPube5sbi4tLuGa0vLaaa1urW4ieC5tp4&#10;XMNxb3EMgDI6sCjowBBBBFdx8NPBM3j7xZZaHvkisI0fUNYuomiWa20q1ZVmMIlP35HeOBCqvtZw&#10;5RkVq/TOCC3tIILW1ggtbW1hSC2t7aOOC2t4IUEcMFvDDtRI0QBUVVwAABUtFFFVr+9tdMsb3Ur6&#10;Zbay0+1uL28uCGZYLW1iM88pEYYnailsKCTjHJIFfnn8S/jDr3ju+ubeyuLzR/Cy74LXR4Z2ha9g&#10;3A/adb8g7ZZHIBERLRxcKu5g8snjlFauj63q/h++j1LRdSvNMvohhbizmeFygdXMMoXh42KrujcF&#10;WxhgRxX2j8J/jxD4oubLwz4tSCw12WOK30/VoyIrHXbsHYLeaHAW3uZeCiqfLlcskYiYxRPB+0h4&#10;Gt9T0KPxxaYTUtBFvZagDJLtu9GuLsxwhIgGXzILibfkbcxvIXZtiKOP+AHxIttD0LxXouu3Mhsd&#10;A0+58VaYgO+c2sXy6tp1o11KsQLyNC9vAoXdLLMzN83Hj3hzS9U+LvxIVdQeUPrmpT6prtxA10U0&#10;7SYm866jtZpkujCqRBbSxEwZFdoImODX6I3V1ofhDQWuLua20fw/oFhBCZH8w29lY26pa2sKIu+R&#10;ifkiijRWd2KqgZmAPwd8Rvjd4k8Z3N5Y6Vc3WheF2aaCGxtpDbX+o2ckTWznWrm3YlxMjt5lqjmE&#10;AhW80oJW8Roq9p+o6hpV5Ff6Xf3um30HmeRe2F1PZ3cQmiaCbyri3ZXXcjMjYIypIPBNfcnwU+MM&#10;/jUXHh7xPPYReIraKOXTZolNtJr9ssTG9P2dV8oXEGzzJFiZQ6NlIlWKRq+hqKKKK+d/2hvAR8Q+&#10;HE8U6dAjat4YjmlvceTHJdeHypnvA7mMu7Wrjz4laVVVDcEBnZRXwfX0X+zp4JfW/FDeKb2236R4&#10;a3G3aeBZLe512eIrbJH58bIzWyMbklWDxyfZ2GNwNfdtFFFFFFFFFFFFFFfk1rGmXGiatqmjXbRS&#10;XOkaje6ZcvAXMDT2Fy1tM8LSKrFCyEqWUHHUA1mV9G/sxAnx7q55IXwhfk+wOtaeP5mvPfCM9x4G&#10;+KulLLcQ2DaJ4ubRNSubp7UwW1m18+iaw08zkxKBbvMDKGwv31YYBr9LaKK5zxhf3Wk+EvFWqWEv&#10;k32m+HNbv7ObYknlXdnpktzby+XICrbWRSQwxxyK/KqivsX9mPwfcW8WseOLoTQx3sL6BpEZ8yNL&#10;q1S4jutVvSksQWRBNFDDDJFMQHS4R13Kpr6zoooory1fh18Oh8Qz4l8qzHiwWn9rjQ/tlr5In+0+&#10;V/wlP9igGQS+ZhPPz5XmfvNv2k+ZXqVFFFFfAP7Qfg0+G/Gjazbog0vxcs2pR7BGgh1aEoms25Hm&#10;vIxZ3jumkZEUmcogPlsa8Frsfh4u7x/4HXJXd4w8NLnuN2tQCv1HoorN1jU4NF0jVdaukmktdH06&#10;91O4jtwjzvBYWr3cyQrKVXeVQ4ywBOATX58fAbP/AAtfwrjjjXfyPhu8BH49K4/4g/8AI++N/wDs&#10;b/Ev/p5mrkK9s/Z90+7vPiho1zbR74dJs9Z1DUHEkSGCzl0uXSkkAkYF8z3MMZVAWw27G1WI/Qyi&#10;iiiiiiiiiiiiquoWNpqlje6ZqEAuLHUbS5sby3LyxLPaXcLW9zCZYGV13IzLlGBHUMDX5b+MPDV3&#10;4P8AE2seG7xvMl0q7aCO42xJ9rs5EW40+98uGSUIZ4HimMXmMY92xjuUgY+n2N5q+oWOl2MRub/U&#10;722sLOIyRx+fd3k4ggjM0zKi7nYDc7BRnJIGTX6g+CvCOm+CPDun+H9NWN0tY995eCEQSapqMiqL&#10;vUp0LOQ0pHCGR9kYSMNtRRXU0UUUV8b/ABo+NmpHUL7wd4QurjTIdNvHttY120lmtdQub2zbZPp9&#10;hKAjwRRSgpNKh3TFcIwhz53yfRU0M0tvLFcW80kE8EiSwzQu0U0Usbb45YpUIKspAIYHIPSvqP4Y&#10;ftCXWnkaP8Qbm61GyK2sOna9HBFLeWHlhLZotXEYV7iLYDKbkb7jeG3CfzAYvoL4neDrP4i+Cbq3&#10;sFtb3UkgXV/C1/FLG6SXaxieKO3uhNFEY7yLMG+SQxgOsxDGNSPkn9n/AMYDw143h0q6kKaZ4sWL&#10;SJcl9iaoJCdEuCkUcjMTKz2qjcqDzy7sFTNdr/wuEf8AC8/7R+3J/wAIlv8A+EM3+fbfYf7N8/b/&#10;AGv9p8zyfL+3f6V9p3Z+z8dOK+Va/QH4PwWXgH4RQa5rc0un296L3xVqT3U0TRpFd7LXTTZxxKD/&#10;AKRaw2rRRbmd5H2jlgi/FnjfxfqXjnxHf+IdRMifaH8qxsmmaePTNNiY/Y9PgYhRhASXZUQPIzyF&#10;QztX0j8Lv2e7Sewt9e+IEF39ouGWex8NCV7RIrVoWAfXjGBMJWZkkW3jkQxhQJtxd4o/pOLwV4Ng&#10;ie3g8JeGYoJceZDHoOlJHIR91pIxDhj9c14j8YvhP8Prbwtrfiq2to/Ct/ptoJoX0q3dNNvbsslt&#10;ZafNpEAMSee7LCJYFi2O/mylkVgfhuve/wBnPXJdN+IkWmBJZYPEWmahYOi3BihhmsoTrMN5JBtY&#10;SFVtpIVHylRKzBsZR/v2iiiiub8X+G7Txh4a1jw5etsh1SzaGObEj/ZbuJxcWF55cbxs/kzrHL5Z&#10;cK2AjHaSD8efDb4Ba3q2szXHjjTrrRtD0m7aGexmbybzXbmByDb2ckLZFp0Z7uNsSJgW7EsZYvuO&#10;C3gtbeG2toY7e2toY4Le3gRYYIIIEEUUMMUY2oqqAFVQAABgACpKKKKKKKKKKKKKKK+L/i78Cb2x&#10;uLjxL4Hsp9Qsry7aS/8ADdhaeZdabNeTcSaNZWS/vLbedvkRpuhGCoeLcYvlevpL9nWey1C88ceC&#10;b9Slt4t8NMklxHPHHcrHaCWwuLa0ikB3yPDfyShg3yiI5Ugkr4T4f1zUPC2vaZrmns8N9pF7Hcqj&#10;PLD5gjbZcWdx5RR/LmQvDMm75kZlPBNfqNoGuaf4l0XTNe0yQS2OqWcV5Bl4XeLzF/eW1x5DOqyw&#10;yB4pkDHY6snVa1qKw/E3h3TfFmhal4d1dZjp2qQJFObaU29zG0U6XVvPBIMjfFLHHIodWQlcOrKS&#10;p+QdT/Zd8UQ3G3SPEegX9p5anzdSj1DSrnzSTvT7Lax3i7QMYbzsk5+UdT2PgD9m+PSNSg1bxtfa&#10;dq/2OYyW+haelxPplxIgRrafUrq8SFpUVt5a1EGxiF3u6F4m+qaKKKinuILSCa7up4LW1t4pLi5u&#10;bmaOC2gt4UMs089xMQqRoAWd3IAAJJr4H+Jvxz1nxmJNJ0EXPh/w3suIJ40nxqWtRTExH+0pojiO&#10;FovlNpEzKdz+a8oKBPHdD8Qa14a1CPVdA1O70q/j2jz7SUp5sayrP9nuYzlJomZFLwyqyNgblIr7&#10;5+Enxbt/iNBdWN/aw6d4k02H7Vc2toZTZXliZRD9tshMzugR3SOSOR2K7lIZt3y+zUUUV5d8TPhV&#10;ovxItLczy/2TrtiFisddhtxcyC1Mm+WwvbffH58JyzRgyBo3JZGw0qyfMv8AwzF49z/yF/COPX7f&#10;rP8AL7BX0R8Lvg7p/wANp9Q1NtVl1rWL6A2K3n2VtPgtNOLpcSW0Vms0u55JY1Z5ZHP3VVVTDmT2&#10;Oiivhb9ozxwdc8SxeE9Pud+leGc/bfJm3wXWvzpi4MnkyvG5tIyLdd8ayRStcxng1H4KuIPDPwL+&#10;IevKI49T8TamnhO3W8ZvIvbN7SK3dbKIbczRw3moSBgx5jGVIjYH50r0j4f/AAx8S/EK7UaZB9l0&#10;aG6jt9T164Cizscx+dIsMbMr3MoUDEMWcM0fmNEjiSv0O8KeFdF8G6LbaDoNr9ns7fLySSESXl7d&#10;SBRPf6hcBV8yaTaNx2qqgBEVY1RF6Kiiiiiiiiiiiiiivl/41/BRtde58YeD7bOstmbWtFiAUasF&#10;Hz6jp68AXYAzNCOJxl0AnBFx2nwJ8B3Pgvwi91qtpNZ6/wCI5476/trhXiuLOytldNJ0+4gEjqro&#10;ry3DAokimcxSrujAHtlFFFFeCftH6nPYfDlrSBYjHrevaXpl0ZFYukESS6wHtyjABjLaRqdwI2lu&#10;MkMPgKvcPgb4F8L+OPEGoW3iS4uJf7NsEvrbRIfPt01SJpxbXM8+owEMiW5eIGJCruZFKvtjdW+5&#10;rfwd4Rs4mgtfC/h23heSOaSKDRNMijkmhz5UkiJEAXXJ2sQSMnHWvOvG3wM8E+K7PGm2Nn4V1eER&#10;rb6ho1jFBamKN3d4bzSbdooJQ/mMTIAsuVQebsQo3wp4r8K634K1u60LXLf7Pe2xEkM0W5rS+tHY&#10;iDUNPnZV3wuVO04DKwZHVJEdF+4Phd4xj+LHgPV9F12SUatb2Evh/wAQyWiNBNc2OrWUlra6rFLK&#10;rxLNPGsoZRuAljZ/LWNkWvgbUbC70q/vdMv4vIvtOu7mxvIN0b+Rd2kzW9xF5kRZG2urDKkg44Nf&#10;WP7LmgfL4o8UTWyks1p4f067875xgDUdZtzbhuhzYsHZfUIfvg+YfG/4jzeNPEc2lafdOfDPh+4m&#10;tbKOGeCW01PUIJHgutcV7Uskivylq29gIfmTYZpFNz4SfBa88dH+2tf+2aX4UiEiwywhYb/WrgAq&#10;F05pkdVgjbmacoQxBijy294fs7Tfh/4I0eKKHT/Cfh+ARQi3WZtLtbi7eFccT31yrzSngFmkkJJA&#10;JJPNcz4w+Enw413TppdQ0jTvDwtIprl9a0VLPQ5bOFCs91PdSKv2eRQkRDNdROI1LlChYtX5zXiW&#10;0V3dRWVzJd2cdxMlpdSQfZJbm2WUiC4ktd0nlM6gMY97bSdu44yej8CarLonjTwtqkck8Qtdd0xp&#10;jbNtmks5LtYb62TlciWFpImUkBgxBOCa/Uuiiiig4xjggg5BPsQM/wBfY18Nap+z54hufiDqWk6R&#10;b/YPB7XUV9ba5Od9tZaVfl5hY28Lzyz3E9sUktgjPvbZHNKYkmRz9k+GvDumeFNC07w9pCSJp+mw&#10;tHD50hmnleWRrm4uZ5TjLySO8jbQFBbCqqgKNyiiiiiiiiiiiiiivnL4yfBObxldP4o8MSW0Gvi3&#10;8vUtOupPJg1hbO1ItZLWfaQl3hI7cCQrE42Fni2MX+Ib/T77Sruax1OyvNNvrcp59lf201ndwGSM&#10;Sx+bb3AV13KysMgZBBHFeh/BnV49E+JnhO5m+0GK7v20h47faWeTW7aTSrTzFZlBjWeaKR+SQF3B&#10;WIANP4s6VJo/xI8ZWkk0UzTa1caqHiDBVj11V1uKHD85jW4WNj0JUkcYr7p+FHjq38deEdPvGuYp&#10;de0+CGx8RWwZftEV9EGhS9liSOFQt4qfaIxFGY1y0SsWhfHpdFI6iRXRwHSRGV42UFWRlwysp4Ix&#10;kHsc18g+Lf2Y7qXUJbrwXrNhDYXE0jjStca9R9NjKKRBBqNrHcPcLvLhPMiRlQKGeVtzmp4d/Zf1&#10;Q3m/xbr+nxafGVPk+H2uLm7ugwYMhudRghSDB2ncIpd3Iwpwa+vtO0+y0fT7PStNgW10/TrW3s7S&#10;3VncQ21tGIoY/MkLO2AMMzMWJ+ZiSSTcooor5G+MHx11Cz1DVfB/g4mzazNzpms6+6zRX8eoxT+T&#10;d22i5K+T5W2SF7hlZixYw+X5cc0nyd/aOof2h/axvr3+1fth1A6l9qn/ALQ+3mb7Qb43ufM87zD5&#10;hk3bt3Oc819k/Bv44Pr9xb+FPGlzENZmdk0jXJPJto9VkZl8jS7uKJVRLkksIZVIE3yx7fOwZ/qG&#10;iiiuc8V+E9F8aaLc6FrtsJ7SceZFKm1buwvFUrBfWE5B2TJkhTghgSjq0bOrfIuofsv+LY7uVNK8&#10;QeHbyxATyLjUDqem3bkxBpvOsraC7RNr7lXbO2QAx2klR6J8Of2ek8L6xpfiTxHrFtqd/pjS3MOk&#10;2Nox06DUUlZLK5OoXmJJhGoEyKLaJlm2/Myp8/0zRRXzV+0l4yt9N8NQeDYTFJqHiKSC6vEIV2tN&#10;H0+7W5SX5XVkkmuYo1iJRlZEmB2sFJ8l/ZyjjsfEXijxRfxBdG8OeEr2e+1BozKLCWWeK5RkSMM5&#10;dra3u/8AVqSVVl6sAfAr+9utTvb3Ur6Zri91C7uL28uHCh57u6lae4lcLgZZ2ZjgdTWx4W8Ka34y&#10;1eDRNAsmu7yUNJIzER21nbRgedd3ty2FjjTgZPLMVRA0jorfoD8K/hlZ/DfSJImmF9r2qLbya1qC&#10;F/s26EN5Njp6PgrBEXf52UPKxLvtGyKP1OiiiiiiiiiiiiiivKPip8KtM+I2mq8bQ6d4m0+F10rV&#10;nVvKdMmT+zNU8pWdrdmLFWAZ4WJkQENJHL5F8AvhbrGi6/q/iPxTo93pl1o5l0nRob2JVEt3Nui1&#10;LUbR84kjSL9zFPHuilEkmxmKZH1pRRRRXPeL7+80vwn4p1TT5RBf6Z4c1zUbKZo4phFdWOlzXUEp&#10;jnDI+xkDbXUhsYII4r8qK7n4d+HdH8WeL9I8P63qc2lWWpSyQi4gNojy3CRGWCyWe8YJG85Xyom2&#10;SEyFEWNtwI/QzSPh54F0KBLfTPCehQqiyKJp7GK/vGSSXz2jl1HUPNuHXd90SSkAYAwFAFDxB8Kf&#10;AHiOzmtbzwxpVpLMZXXUNItbfSdSiupIXhW6F1YqhlKl/MWOfzIiwBdGxivhX4h/CzxH8OrkPqCC&#10;90S6upbbTtdtRi2uXVDLHDdQgs1tO0eWEUhw22Ty3kWN2Hu/7O/xLuLpx4A128lneOAv4VlkjMki&#10;29rE8t7o8tzuyVjjUS2qlPlRZE3hVgjHhXxh0BvDvxG8T2oSZba+vjrVnJJAYI5YNYUX8otezRRT&#10;PLbqy94yD8wYV5jW3daDqVt4hufC6w/atXt9Zm0Jbe0JnFzqcN6dP8m1OBu3yjanAzxX1L+0Vrdt&#10;oHh7wp8OdGlaC2S1t7q7thLd+amkaTGNP0O3uJThJo5ZElcqzMQ9vG5CnaTifs4eALXVby78b6rD&#10;bXdro9x9g0W1mR3aPW0WK7fVcZCZt43VYQyuN8hkGySFGP2nRXz9+0pY3V18PLee3geaPTfEum3t&#10;667QtvZtY3WnidwSCQZp4EwoJG7PTJHwRX0x+zV4Um1DxPe+LbiBvsGgWs1nYzMbiMSazqUXkMIW&#10;VfLkWK1abz0Z8qZYW2ncGH3BRRRRRRRRRRRRRRRRRRRRRUU88NrbzXV1NDbW1tDLcXNzPIkNvbwQ&#10;p508080mAiIgLMzEADJJxXmd98afhdpt5LZXPi+yeaERl5LC01XVbQiWITqIr/SLeeCThgGCSHac&#10;q2GBA8h8V2PwM+Kd5IdG8WaX4c8TMomOpjTrrSLTUWlvgZlv7bVo7KK7uXaZsNHMtw2dzGSOLYPE&#10;7fR/FHwV8eeG9V8RWMttDbagZlvbEW+oW2qaOZm07Vv7NkdlTzHtnk2xTGKVA8bOse5TUPxq0IaH&#10;8QtalgLyaf4haPxRpty9zbXP2yHW83N3cRvbYxELsXMcIdd2xVJLZDtvfBj4tHwDdyaLrCmXwpql&#10;4Li5lii33WkX0kawNqUYjBeWFkjRbiEAsFUPF8ytHN9+W9xb3dvBd2k8N1a3UMVzbXNtKk1vcW8y&#10;CSGaGaMsro6tlWGQQQQcVPRRRRRRRXg37RfiBdJ+Hz6bHJCLrxHqVppwj+0rDdLZWr/2leXMEAO+&#10;WMNDFbzEfKomAY5Kqfhnw/od/wCJda0zQdMQyX2q3kNpBlJXjiEh/eXNwIFd1ihQNLM6o21FZscV&#10;9LfHb4WaX4e8OeHtd8M6dHb22iwwaFrUkUSJPeQnbDp+sagbdEjeUyho7ifYGkeVAeFAXxL4V68n&#10;hr4geFtUmaBLYaklhdy3NwlnawWerRtpdxd3NxJ8qpAs3nnfgfJyVHNfptRRRRRRRRXgfxk+MMHg&#10;i2n8PaHJHdeLby2w7A7ofDttcxZjvbkKebllYSWsBPAKzSjyykc/wHX0N8TINS07R/h/8HNGtp9S&#10;vdI0pNe1qw0/y9XvZPEmpJPeT2aw2kRmT7MklzMiq2GhmRnU+Wj1peHfhP4R8HxJrPxl13T7CTyp&#10;JIfBsV8Zb2WKVxZ215dHR5GuZgshdvKs1KrtVpJioliHv8Pxw+ENpbwWtp4mggtbaKG1trS28P8A&#10;iSGC2tbeMRQwwxCyCpGiAKipgKMACvRtD8S+H/E0BudA1nTdXhSK1lm+w3cNxLareIZbVb23Q+bB&#10;IwVv3Uyq4KsrLlSK26KKKKKKKKKKKKKKKKKKKKK8j+OHhO78W+Ab22022vL7VNKvLPWtOsLEI0l5&#10;LblrW7iMRBaQi2nndIo/naRUVNzHY/5x17r+zzpur3XxGsL+wguW07S7TUm1y5jfy7WK2vNOmtrK&#10;G6YkBzJcGMxw/MxKGQLtiZl/QOivLvi58Po/iB4WltbdFGvaX52oaBKEtRLNdLCVfSpLi5MeyK6A&#10;VGzKiq4ilclY9h+J/g/4tk8IePNHvGlhi0/U5o9C1hrma3tbdNO1OdEa5nvLlWESW8yw3TsChKxl&#10;C6ozGr/x00T+xPiXr/lWRsrTV/sut2gMjSC6/tC3U6jeKZGZvnvlusjgBgQihAor2621W4+GX7PG&#10;nXVvFHYa94lWRbS5tnk8w3HiOWa7tdUa6spEeO4j0tFaCTflJI41ZSVK14V8HvAA8f8AiyK1vo3O&#10;g6VENR1t1NxGJ4VkEdrpiXMKkJJcP2LxsYkmaNg6Cv0dgghtYIba1hitra3hjgt7aCJIre3ghRY4&#10;oIYo9qqqAAKqgAAAYAGKkrj/AIhW+pXfgbxdaaRAt1qF14d1a2htmjmmedJ7NorqG2htldmnaIut&#10;ugB3SlBwCTX5b16P8J/DF34q8d6BZ20EM9tp9/aa1q32h2SBNI028jmvBJsG4mTKwIAOXdclV3MP&#10;0xoooooooooooooooooooooorz/Xfir8PPDdwLTVvFemx3Pm3EEtvZLdavNaz2jiOeG+i0hLhrd1&#10;JxtlCsSGAB2sB5d4u8U/AD4jR29hrHiCFL+Se0t7TW7bSdX0vU7VVnby4m1fULDyktyZJN63JMS7&#10;jIQrqHX5t8bfCbxH4Ltk1uKa18Q+FZhbzWfiXR5FltjDdyMLGS6hVmaLzFCMJFLwZkRVmZ2Arsfj&#10;U0/izQvh/wDFCMKbfWtDGg6nHBbNb2tlrWnXVxPPHA1xI0rJJM17HGCG2pACZG3rXm3w++IGtfD3&#10;Wl1PTHM9lceVHrGjyyMlpqtpETtWTGRHNHuY29wFLRsTw0byRyfo14V8VaL4z0W213Qrn7RZ3GUl&#10;icKl1ZXSKPOsb6HJ8uaPIyMlSpV0Z0dHboaKKKKKKK5bxt4hTwp4T8QeIWkgSTTNLuJbP7RFPLDL&#10;qUq/Z9Kt5kt8SbZbl4omwy4ByzIoLL+WFfZOpfAmzj+EsFtBp0X/AAsLTLJvENxLblpL+8upv395&#10;oU0NqbozBYENraRw7Ue4jWRCgln3fH9rdXFjc297ZTzWt3aTxXNrdW8jQ3Ftc28glgngmjIZXRgG&#10;VlIIIBFfqx4f1Zdf0HRNcWA2qazpOnaoLZpfPNqL+0S6+z+ftQOY9xUtsGcZwM4rXooooooorgvi&#10;F8QtI+HmiNqeo7bm+uC8WkaPHMIbrU7hdu/awV9kMYYNNMyEJkLhpHRW/NzXtc1HxLq+o67q0xn1&#10;DUrlri4f5tikjbFBCrliI40CxxJk7VCqOBXsEEp8E/BKZw/2fXfilqslvC1vNqEF0nhXQ28q5Wcb&#10;ViG+QyxNGrfvoLsEs6gop4W+DDiwXxJ8S9Vj8C+G1kuYRa37ix8RX00EZkWGC0vUIiLhJTGjK87+&#10;WdtuVdJD9FeHvip8DPC2mJpPh/W7XS7CN5JzbwaF4pZ5Z3QI8888lozyyMqIpklkZtqgE4AA9F8P&#10;fEHwX4rMSaB4k0y+uZnmSKwaY2mpy+Su+V10u/EVyVC87/KwRkjocdjRRRRRRRRRRRRRRRRRRRRR&#10;WR4h0s67oGuaGLg2x1nRtT0oXPlGU2/9o2T2Yn8kMm/ZvyU3ru+6SK/KzUdOvNJ1C+0rUIfs9/pt&#10;5c2N5B5kUohurSZoLiMSwMyPhlIDoxU4yCRzWh4X0/WdU8Q6LY+HjOutz6laf2bNbmZZbS5ilEyX&#10;3mW4Z41t9pmklA/dqpc8Akfq1RWJ4m8O6Z4t0LUPD2spLJYanCIpTBJ5NxC8Uqz29xby4YB45USR&#10;NylSRh1Zdyn8zL+x1nwB4ue1nWOHWvDGr21xE5RpLd57KZLyxu41lALRSr5cyblBZGGQM4r3D9oo&#10;6frMXw+8b6f9rC+JNAnjKTmHZBaW5h1KwieOHcFn3Xs6zfvWB2AKBtJbw7/hF7j/AIQv/hNvtVv9&#10;k/4Sn/hFvsOyX7T9o/sn+1vte/Hl+Xt+Tbndntivbr/w1bzftMJpdk/2WIeJtP8AEjtIXuN9xDpE&#10;Xi/UEBHTz5hKq9k3jsK87+M2uyeIfiR4lmD3TQadenQbOC4fzBbpo6/YbmO1QFgkclys86qvUyFi&#10;AzGvthJLD4QfC23e4tUnXwxotqLq2srify9Q1u9mVLgw3N0ruiXN9MzbzGfLRiVjCqErxHwD+0be&#10;3+uRaZ42t9JtrDUrvZb6xaebYwaOZS5SO8jnaYPBvMcYlZ0MSgvI8gJI+u6cDjkZGDxg4PUHg9jz&#10;6ZryzUPgr8MNTuXvLnwlZRTSLGGTT7nU9ItQI1CLssdKmggUkD5isYJzuOSc16BpGkaboOmWekaP&#10;Zw2GmWEIgtbSBT5cSBzIzFnJZ3diXkdyWZizuSzMTo0UUUUUUUUUUUUUUUUUUUV4F8R/j1ofg65v&#10;NE0S1XxB4htTNbXQ80w6TpN2sLLtu7iMFp5IZdgltoSvG9GmikTbXxj4o8c+KvGU5m8Q6zeXyCUS&#10;w2W/ydMtnCmNGttOh2xIwViu8JvIPzMTknkqK9x+HXxVTTbafwb4/WbxH4C1eCGwngvZJ7ubQkj2&#10;RwTWRUmX7NEEQ+RCweFlWe2KyqUl9g8afD7UvEfw0g0u2WTWNV8AMtz4P1SzD3sfirwLqMKtp4tJ&#10;LVYLbz/sscUbRos05azQqNl5G7/F1ezfDD4xa54CubXT7uS41XwkXdbjSGZWl09bibzZrvRpJfuO&#10;rFpDAWEUhZ87XfzV/QLSNX0zX9NtNX0e8hvtN1CHz7S7gyUlj3bWBVgGR0YFJI3UMjgq6hwQNCvN&#10;vGvxX8GeBCbfVdQa71T5c6LpKw3uqxhljkDXMbOkdvmOVZF+0SIXQ5jD4NedJ+074GLyiTRvFaIJ&#10;lEDLZ6S5eIoN0syfbRscMSNil+ADuydo9x8OeJtD8W6YmseHdRh1PT3mmtzNEssLxXMBHmQ3NvdK&#10;ksTgEMFkUEoyuPkZSd2iivkL4weFPiT8S/ESPovhO+TQPDscmn2LX+oaLYNfXNwy3N7qttb300Ug&#10;jlXyYlHz8RZbZIZI4+s8D/DzR/gnoWs+OvGF1HqGrWlpskk0uC4uYdOtZrsWsVnpazCLzZ7uR4Ee&#10;eVIwhPl7ki82WTlfg/8AEeHxleeKvBXjhzdHxpdahf6fE7Xr2x+3WrLqmgw3Uk7yW0SQxxtYom3Z&#10;iT95vMStxfiz9nLxnpmouPCscPiTSLiaU2jNfWFhqVnAqI0ceqR37QRFsu6LJbuwYJ5jpBuWOvr3&#10;wHq2v6t4eth4q0a+0jxDp6Q2Oqrdx26w6hcRwIx1SwksQsBjn3b2SNV8uTfEBhFZuyooJ+nT3GMH&#10;nnp0rwrXv2h/h7ol7LYW76rr7QrIrXeiWtrJpwuI3eLyFu72eDzFJUHzYVkjKsCrNyAzw/8AtE/D&#10;/Wbq3srxtV8OzzRQg3Or28H9li7kmSH7KL2xllZRlt/nXEcUYVWLuhwD7nb3NvdwQXdrNDc2t1FF&#10;Pb3NtKk9vPBMgkhmgmjJVkdSCrKSpBBBINS18u/Gb43HRHuPCXg25X+2Y2aHWtaiKSJpLKcS6bYb&#10;sq11nieQ5EHKLmbJg+LpppbiWWeeWSeeeR5pppnaSaWaRi8sssrklmYklmJyTya9z+Bvg6TVdan8&#10;aX1nd3eieCs6mlvaW9zNearrltA11p1jpiwtH5k0LqlwUDtlvJjZCs2a7HxJ48i+GtxrP2W2TVPi&#10;14otheeKddu3W4s/B82oolxb+GtGjd7jzUsY9iIvnNGSkLSGVEW2i+Y7/UL7Vbua+1O9vNSvrgp5&#10;97f3M15dzmOMRR+bcXBZ22qqqMk4AAHFUquWN/f6XdRX2mXt3p19b7/IvbG5ms7qHzIzFJ5Vzbsr&#10;ruRmU4IyCQeDX0z8PP2jNS094NK8dI+p2LywRJ4hhVU1DToCrI8l9aQxkXaAmIlk2yqodj57lVH2&#10;HpGrabrum2er6PeQ6hpuoQ+fZ3kGTHKm4xvkMAVdGVkkjZQyuGV1DKVGhRRRRRRRRRRRRRRRRRRR&#10;RXmmr/B74ba7qV3q+peF7eS/v5fPupbbUNXsEnmIAkna10+4ih3yEbpHEYLuSzEuxY9to2h6N4es&#10;/wCz9D0uw0mz3eYYLC1htklmESwmefygDJIURQ0j5dtoyTitWvEfjB8Xk+HUdppml2kN/wCJdRhS&#10;8hjvo5206x04XDQG7uhE0bSNI8ckUUUbggqzuVCqk2f8Evi1e+Pjqmj+IFso9d06GG+tZbKCaFdQ&#10;00uILmWWL5o0kglaIMVdd6yqFj/dux+Yvjf4bPhr4i62qh/suuEeI7NpJY5HZdWkd77IjVdireLc&#10;pGpGRGq5JJLHc+M10viHSPhf43fUDfXev+En0vUSLRLWMan4euFOqTKECKC11dzxlEiVFEYKFlYY&#10;3v2j5LfS7vwJ4MsoZFsvDXhjzLO5lm3yTW11KukQwyR7esaacCz7zuLkYG3Le0fATw/b+FvhyNc1&#10;Ex2U2uvca/f3N7arYPaaRbI0Onie8mOXtvIja9ilbagWdiBg728ntv2mtYi8T3EtzpdpdeEJdSmE&#10;NslsbXXbbSMmK1kSb7Q8JuAoWaWN9yu+5EeNWV0+wdJ1fS9e0y01jR7yG/0y/h8+0vIN3lSpuKkF&#10;ZAroyurJJG6h0YMrhWDAaFcJ4j+GPgLxVdLfa54asLq8V5JJLy3e60u6uWkVELXtzpUkDzkCNFUz&#10;sxQZ2bdzZ2fDXhHw14Ps3svDmkWmlQSlfPkhDy3d0Vkkki+2X9yzzzbDI4jEsh2K21cLwOiooooo&#10;ooooooooooooooorzL4h/FXw18O4I475pdR1m7hnks9FsJITckLEXhn1F3IFtbvJtj80qznLGKKT&#10;y3C/EHjX4seM/HDyxajqT2WkOSI9C0xntdOERKEJd7TvuTujWQG4dwrljGIwdteZ0V3/AIG+Imve&#10;Bb1TaSvf6HO8o1fwzdzu2kanBdIkN5ut3DpHO0caKtwsZYbVVg8W+Jvp/wAPeFvD/jLQfE+m+Hp4&#10;28A+O2OsaWsVrbJeeAPHNqqPeaZe6bAN6pIqxSRbZliWOMwKQs8Mk/xlqulahoeo3ukarbS2Wo6f&#10;cPbXdtLtLRSoccOhKspGGR0JV1IZWKkE9T4C+IGufD3WP7T0h1lt7hUh1TSp2P2LU7ZSSiyhfuSx&#10;lmaCdRuQkjDRvJG/6D+AfH2i/EHRU1XSn8m5h8uHVdKmkVrrS7plJ8uTAG+J8MYJwoEgBBCuronb&#10;1y/izxr4b8E2Md/4j1KOxSczLZ24R572+kgUGWO0tIgzvt3IHf7ibl3sgIJ8SP7T/gz7SqjQvE/2&#10;M27M1wYdKW6F0JNqwLZi6KmIp8xlM4Ofl2H71eueDPiR4S8eJIvh/UTJfQW8VzdaVeQyWmp2sbkK&#10;S0L/ACSBHIV5LeSRFJUF8sue5oor5++OGm+OPGFpa+EfB+hahd2kbpqev3rXNrpNlceUMWGmQXGo&#10;3ECXIDE3E0YV1V1hKsXSRV4j4XfAi+0DUbXxh49ntNPXQ2XVLLSYr9Ge0vrCcyxX+tX8B8hIoBGl&#10;wiQzuGJXzWQI8T0bL45WUnxim1UySp4Pv7G28JRzb5bSMQW981zZ+ItQtrl1U7LiafDMqPHbStlf&#10;MDq8vxK/Z31KbUb/AFzwJ9imt724ed/DLCPTZbJ5TErpplxO4t2jZ2mlMbtAsSBUj8zKqPSvghae&#10;NPDWlT+DPF/h+/0+LT5ZbzRdT83TbrT/ALNeyfaZ9LebT3fEizGWdZGd8+Y0bGMrGr+70UV5d41+&#10;MHgnwLdf2dql3eX+qqYGn0rRreO7vbOC4jeSOa5kuHht4zhATC0/m4eN/L2NvHCaf+014Hurnyb/&#10;AE3xDpkT3/kRXj2tnd28Vg5UJf3yW0/nIRljJDBFMQB8jSE7R7tomu6P4jsIdV0LUrTVbCYIVuLW&#10;ZZQheNZhBPEQHilVXXzIZQroTh1Vga1q8n+KvxU034daaqRCDUPE1/Ex0nSWfKRIGKf2nqojYOls&#10;rZCgFWncFEICySRfnprOtap4h1O61jWr2bUNSvZDJcXU7AszfdRURAFSNBhY40ARFAVQFAA6DwB4&#10;LvvHniex8P2beTFITc6leYLLYaXbsv2q5+UNljuWKIHAMrorMqksPprx9rHhrwVqth4pvrS01K90&#10;nTYNF+FPg9Jt9hp+m6eTC3jPWPLmnQrJIG/s9oiC8KQHAnDyWnyp4o8Va54x1efW9fu2u7yVViQK&#10;qxWtnbRDEVpZW6fLHGnJwOWYs7lnd2bm6K968E/tAeMfDTx2uuzN4s0gyZlGpzO2tQoTK8htdYbc&#10;7lnkUsLoS/LGscbQj5h9peEPG/hvxxpw1Hw9fpciNYTe2Uo8nUdNlmj3Jb39qT8rbg6q6Fo3KsY3&#10;dVJrrKKKKKKKKKKKKKKKKKKKKK4bxL8NPA3i66jv/EPh2zvb5d269ilvNOu590SxAXlzpckLzhFj&#10;RYhOzbACEADEHQ8OeCPCXhJFTw7oOnaZIsUkLXccXm6hLDJN9oeKbU7nfcyKXwQskpAwoAAUAdTX&#10;EeP/AB7pHw+0F9Y1IPc3ErG30vS4WCz6lfGMukQkKkRwqBumnYEIvQO7JG/gPwz+PmveJPGtrovi&#10;iLRrfT9bAs7A2UEtolhqixf6IiyXM0jOtywMRR2Y+Y6bCigqcv8Aad8LJb32h+MbWBVS/RtE1eVB&#10;bRBry2Q3GlzSquJZZZYRNGZDuCxwRoSvyg8Us9zr/wCz1NaLcWf/ABQ3jeC5mthKqXI0jU4nitpn&#10;hySzPeajKEbCgqj4yUau2/sGz/4Ze+0/2YPtv2z+3/M2S+d9s/4Sr+yv7T256/2d+6zjb5XzYz81&#10;er+GfB11r/ivwP8AFS/e35+G2jtMkM1wmoXXia/sGS4vbm3kjdHtzaXLqCJg+8IcEAlvmL4PeH9W&#10;8a/EnT9au47+5tdO1Z/EuuauhVVjv4ZW1KyNzczAqzz3gjDxrmRkMjLgKzp7H+1NqNxFpXg/R18r&#10;7Jf6hq2pXGVJmFzpVvDbWuyTOAu28l3DByQpyAOfjKv0g+CGsSaz8M/Db3Fwbi50+K50eZvKEQjj&#10;028eCwgG0BTttBAN4ByfvEvuNesUUUUUUUUUUUUUUUUUUUUUUV8YfGb43vqL3PhLwTftHpiM0Ose&#10;ILOQq+qMpKyWGk3KHItQeJbhDmc5CHyMm4+VqKKKK+kfgP8AFdPDF7/winiTUnh8OX8gbS7m5YfZ&#10;dF1SWX5hNM5Hk2txuYysSY45MSEIrzyVs/HH4PzW0l/4/wDCyNd6dePLqXiLT4yZ5LKWdjPca1ZE&#10;ZL20hJknUZ8kkyKTASIPlWvo79nz4iv4f1yPwdqUv/Ek8R3qLYEQGSS08RXXl2lpiSIFvLugqQOG&#10;DBXEbDy181m+hvjR8SJ/h/4et10sxHxDrstxaaaZkkdLG3giBvdWCBTG8kJkiWKKVgpeQOVkSORG&#10;/PO4uLi8uJ7y8nmu7u7mlubm5uZZJ7i5uJ5DLPcXE8pLO7sSzuxJJJJOa9Z+C/w+tfH3iiaHVlvf&#10;7C0e0Go6h9nicR3szXCRWekT3qEeR5+ZJNy5dkikVNpPmx/obY6dYaVax2OmWNnp1lAHENnYW0Np&#10;awh2Mj+Xb26qqgsSzYGCSTyTVqiiivjT9qHxBcvqnhzwqokjs7fT38QTHzsx3VzeXMunWytBt4Nu&#10;sE21t5z5xGBt+b5Zt7iezngurWea2urWaK5tbm3keGe3uIZBJDPBLGQyurAMrKcggEEEV+q3hrVJ&#10;dc8O+H9bmhSGXWND0rVJYYiSkUuoWEd3JFGXySAWwufbOa26KKK+aPj78MNJvtAvvGujad9l13Sj&#10;9r1VNNtMJrFhPc77+9voIF5mgMjXMl4RnyxIJS4VGj+Hq+j/AICfE/UdE1rTvBGqXPn+HdZvDa6a&#10;JhNLLo2r3jH7LHY+Ukh8m7nKxSQsAiyP5+6P98ZPoT41fEdvAfh1INMkj/4STXjNa6ZvWRzY2yRg&#10;Xur4UbS8W5FhV2GZHDbZEjkQ/nZXefD74fa18Q9aXTNMX7PZW/ly6vq8sbPaaVaOxCsygjzJpMML&#10;e3DAyEEkrGskifXHjzxhoHwb8DW3g/wrep/wkEVr9k0a0lePU7qx8+f7Xfa1q8bMFjZzLLNAHj2P&#10;M4CQtAsgT4Tubm4vLi4u7u4muru6mlubq6uZZJ7i5uJ5DJNPPNISzu7Es7sSSSSSSar0UUV6F8Pv&#10;iPr/AMPtUju9NnkudMklzqehTTOLDUInAWVtmGEVwFUeVcqu5SAGDxl42/RTwp4p0Xxnotrr2hXH&#10;n2V0CjxvhLqyuo1Hn2F/Dk+XNGSMjJBG10Z43R26Kiiiiiiiiiiiiiiiiiiiiiivyu8Y+I7jxb4o&#10;1zxHcbt2p38k0COIg9vYoBb6dasYVVSYbdI4t2MsV3MSxJPSfB/VbnSfiT4SntopJzc6pHpUsMbO&#10;oNvq6Np000gUHcsIl+0bTxmPkjG4fTP7SfhK/wBa8P6P4g022nu38OT6guo29raedKmlX9uk8+pT&#10;SoQ3lWrWy7lCMAJWkJVUcnifh34Qf4k/D/wQjxaeR4D8f3lvcx3U11DFqHhm9eDXdct2EKyF7iSS&#10;WOOPDRKEXBIYlzxfxU0XVPGHxr1vRNFV9QuJ7jQbJGhFxd2unRtpVnBdT3bWqSGGC3lkY3LbcRnf&#10;kZ4r6b+L0r+FPhFrFjocEtvbQaZpnhyDyxb3CWWkXM0OkTJcHUHLlHti1sHQSSh3RxgBpU/Oqvtb&#10;9l7Wr+70TxNoU7+ZYaJe6bd2BZ5nmiOtpcfabRd7FFhD2vnIkaLiSSRmLFhj6ioooooooooooooo&#10;oooooooorwT4x/GS38EwS+H9AliufF1zCu9yEmt/D1vMgaO6uo2G1rl1Ia3t2G0AiWUbCkc3wVc3&#10;NzeXFxeXlxNdXVzNJcXFzcyPPcXE8rGSSaaaQlmZicszEk9STVeiiivS/hb8Qrr4d+JYdRJu59Fv&#10;F+y67p1tKsZurVlYRXMaSAqZrZ28yP7pYb4vMRZWavqH4nfDXRfipoUPjrwVc2s2ttYm4gmt8ra+&#10;JbO3RkFlcgqGjvYyhiieRVKsv2efaArW/wAN3FvcWdxPZ3kE1pd2k0ttc21zFJBcW1xBIYp7e4gl&#10;AZHRgVdGAIIIIzXd/DX4gal8PvEVvqNvNOdHu5baDxFpsarMl/pyy/vHit5HjQ3MKs7WshdSrEqW&#10;8t5Fb7/8V+PNG8LeDZfGbMuo2MlraTaTBBPHbPrEuoqr6fDbSTDgOreY7LGzLErybG2bT+amua7q&#10;viTVLrWNbvZ9Q1C8kZ5ZpmLbFLFkhgT7scaA4jiQBVXhQBV3wj4buvF/iXRvDdm/lzarepA8+2N/&#10;stoime/vPJkeMP5ECSTeWHUvt2qdzCv0t8J+DvDvgvTI9L8P6dDaxiOFLu7KRtqGpSQbmW41O8VQ&#10;0z7pJCuflTcVjCR4QdPRRRXhX7RGuX+jfDuSHT3MJ13V7TQ7yZZJo5o7Ca2nv7mOB4WQjzvswhlD&#10;BlaJ5EKncCPz8r9EvgJ4jufEPw505LveZ9AuZvDpmdYkFxbWMUc1gY0hVRtit5oYCTlmMZZiScn2&#10;aiiivOviL8ONE8faLfQT2NlHry2jf2Prexbe8tb23SRtPgur+OKWVrIySMJ4drjazsiiVUdfzNIK&#10;kgggg4IPBBHUEV3/AMOfH+qfD/xBBqdnLLJptzJBDrum/fi1DT1k/ebY2ZFFxErM1tLuBViQSY3k&#10;R/0E8R+OtE8PeDX8ZvcwzWE+mw3+jpI81q+sT31r9p0mzt1aNpFacFckwkxrukdQqPj81Nf12/8A&#10;Eutanr2qSebf6rdy3c5DTOkfmN+6trfz2dlihTbFChY7Y1VQcCotH0fU/EGpWmj6NZTX+pX0ohtr&#10;WAAu7Ebnd3YhURFBaSRyERAWchQSPvLRLTwp8AvA7HVr6wbW7qK4vbp4z5d/4i1S3iDQabp42vM8&#10;MJdIUYqI4y5mkEXmua+GvFPifVvGOuX3iDWpUlvb51ysMYhtrWCGMRW1pawgnbHGiqqliWbBZ2d2&#10;Zjz1FFFb/hzxPrvhHU11fw9qMum36xSQGWNYpY57eXHmW9zbzq8UsZKq+2RCA6q4w6qw/Qv4WfEu&#10;y+JGjS3CwfYNZ0swRa3YDc0EclwG+z3llMw+aGby5CEJ3xspRsgJJJ6dRRRRRRRRRRRRRRRRRRRR&#10;RRXwF+0Xr11qXxCn0iTetp4bsLGztojM7xPNqFqmrXV4sJAVHcTRwvj7wiQk8ADw21urixura9s5&#10;5La7s54rq1uYW8ua3ubeQTQTRSKchkdQykdCARX6M/EXRbjx58K71P7KmtNYn0Ww8Q2elXNnJdan&#10;p+qW0SalJpkUDKki3Tp5tjkIrZdgVOSp+X/hFoLeJNI+Kfw5nabTNe1bTNHu7ZbuB4o7a68Mas7y&#10;W2oIymSP/SJreKTCF1UuQpZQD9R/ZI/+ES/4VN9otv8AhKv+FW/Zd+9P7J2/2b/wjf2rOPtOz7Vz&#10;5n2b7vzff+Wqp+PHwo3bR4sXaSAX/sLxKAB682efyFc3e/tKfDqzupbe3g8S6lDEwVL2x02zjtZ0&#10;IyXhTUrm3nHp+8iU+1fOHxT+MV/8SIrPTIdMi0fQ7G6N6ts063t7d3yrJbw3U92Y4/LVYpGUQRrj&#10;czF3k/d+X4vX1T8B/i1oXh2wTwZ4hSPTYp9SluNP1vCratNfbIzbaswGY8MoC3LEoFIV9iR7j9n0&#10;UUUUUUUUUUUUUUUUUUUUVl65pMOvaPqeiT3F1a2+q2NxYXE9k8CXaW93EYbhYWuUlRSyEpuMZwCS&#10;MHBHwJ4/+CHivwSZby1jk8SaBHF5r6tp9m6T2axWxuLptT0xHmeCOPZITOHeIKFLujv5Y8WooqSO&#10;N5XSKJHkkkdUjjRS7u7naqIq8kk8ADrX0D4T/Zy8Y67DDea5cWnhSzmXekN1G99rJR4EmgmfTIWR&#10;Y1YtseOe4jmjZWDRDjO5rv7L+v2dqZtB8R2GuXEaTPJZXllJosknlx74obOUy3MbSSN8oErRIOrO&#10;BnGJ4L+JHjL4N3//AAivi7SL6TRBOJW0y7yl7p0Mk7xXF74fuWbypYXcO3lhjDI6sUkjZpHbpfH3&#10;wb0bxDplx47+FF1BqdlcgXtx4e04LJFh4hNdDRolw8UyBgz6ZIgdSXSMIyx2x+VK774g+Orn4gX+&#10;i6re23kX+n+G9P0S/m3xMNQvbS4nuLnU1igjiSITPMW8lE2p0BPWuBr7J/ZZt4007xldgt5k17o1&#10;swP3AltBcSRlRjIJMzZOew4Hf6N8VeK9E8G6Lc67r119ns4CscSKA9zfXcgLQ2NlBkGSaTa2BwFU&#10;M7lUVnHyD4s/aW8T6hNcQeErK18P6eDtt727hi1HWpFjuG2zss2+1iEse0PCYpdh3bZm+UjzGf4w&#10;/Ey5vGvpPGGqLMRGPLg+zWtmPKACbdOtY0twflGSIhnnOcnP2P8AA7xJ4w8WeFbzWvFt59sM+rTw&#10;aTK2kQ6Y8tnbQRrcXEc9mIoZoTMXiXZbgpJFIGkkyFi9nrxX46+AZ/GnhOO50uCS613w3JPf6fbw&#10;rPPNfWk8SpqmnW1vE2DLII4ZY/3buzRCNADKxr4/+E/gO48e+LLKzltp5NAsJorzxFdqji3isk3S&#10;pYyTpJEVkvGjNvH5b+YAXlVWET4/SoYxjgAAYAPsAcf09hUF2Lo2tz9ie3S8NtMLSS5jee2jujGR&#10;bvcxRPGzIr7S6q6kqMbgeR+cer/F74qzXEtrqXijVbK6tGms57aC1tNGmt5Y5Ck8NxDZQwsJUYFW&#10;Mg3qRjIxWtpP7QHxN0yWB59XtNZghiEIs9W0uyMThYxGsk1zpy29wzgAHc0xLHlt3Ofqv4cfGnw5&#10;8QbgaUYJ9D8Q+TJN/Zl3NFPb3qxu5kXSb9dhmeOJVlljeKNwCxRZEjeQd541tjeeDfFtmG2m58Ma&#10;9bq5BIRptLljDED0JBr8raK774k+OZ/iD4on1+S2ewtVtbWw07T3miumsrO1Qs0RuooovM8yd5py&#10;XUlfM2AlVWt/4YfCTWviDfRTzR3Om+FoWD32stFsNyqSFGsdH80ESzMysrSAGOHBaTLbIpPXPFfx&#10;T8PfDHSbfwL8J10+8mhhaTUPEQkg1KBLq5ttv2pLi2Iiu79vkkkkOYItqweWwUxQcF4b+A3xB8XT&#10;Nquuv/YEN5OLm6vdfknudavGuXd7m5GnKTK0oYbnF3JCzFgQWySO7uP2V7hbeZrTxvDPcrFIbeG4&#10;8PPawSzBSYo5rmO8maNWbAZ1icqPmCt90+H+MfhV428ELJc6vpLT6Whwdb0tjf6WF3xwh7mVFEls&#10;GeZIo/tUcXmNkRhsHHnFFFeqeFPgz4/8XR291aaOdN0y6G+LVdcc6baPE1ot5b3EMBV7mWKZXQRT&#10;QW7xsW+9gMV+2Phl8NLX4aadqFnb61f6xNqc1vNePcxR2lhHJaNKsUmnacrSNCzxyIlwXnfzCiEb&#10;QAlemUUUUUUUUUUUUUUUUUUUUUV5R8VPinpvw50tI4lhv/Euowu2kaUznbGgJi/tTUghDJbK4ZVU&#10;YMzqY4yoWWSL83q6fwd4ou/BniPTPEthb2t3c6Y1yUtr3zjbyrd2cljOG+zujBgkrFDuwGAJDAFT&#10;9dWH7UHhGS0ifVPD/iK0vm8z7Rb2C6bqNpHiQiMxXdxcWrvlcFgYEwTtGcbj20fx6+FTwxSN4laB&#10;pEDNbyaJ4g86AleUlMNq0ZP8J2Ow96ytV/aM+G2nSRLZ3Gs68HTe0ulaVJDHA+4gxSjXHs3LYGco&#10;hGD1zkDxf4l/tAQeLtC1LwzoXh+S1sdRa1SbVNYe1nujaxMJ5ootKiWSKKXzVTy5zcSFQCyqshR4&#10;/mWvavgt8TbX4d6vfw6raGbRNfFlHqF1boz32nTaf532O6hjziSL9/Is8eN+NroSU8qT9CLa5t72&#10;3gvLOeG6tbqGK4trm3lSaCeCZBLFPBLESGRgQyspIINTUUUUUUUUUUUUUUUUUUUUUV8VfEz9n/xD&#10;bXV74g8LXl74phupbi/1C0v3t/8AhIUleL7VeXayIsSXhllEjCOKJZsskaRync9fMlxb3FncT2d5&#10;BNaXdpNLbXNtcxSQXFtcQSGKe3uIJQGR0YFXRgCCCCM1Xoor2HwR8EvG3jMW14bT+wdDnWGYatrC&#10;SQm5tpRHIs2mWBAluN8MgkhkwkD4IEwNeoXv7LF/HaTNp3jK0ur9QnkW19os+n2kjGQK4mvbe5un&#10;QBNzAiBssApABLDhrCT4nfAXWopr+yu5PDz3rJc2yXMk/hjXEmcxM9vdIGS3vJY7fzIHkjS5RUUy&#10;RGLdE/qmu+F/Cnx+0n/hK/B1zb6L4ysvJttZsb8eX52F2wRawLVWbIUE2l9GjB0UwuuYwtt8javp&#10;GpaDqV5o+sWU2n6nYSmC6tJwA8b7QwZWXKsjqQ8ciEo6EOhKkE9PqPja9v8AwBoHgeRmNtout6rq&#10;WDBAEaCeFDpircAmTfHLPqJdcBdrxj5io28LX0H+zXp1rffES4urhHaXSPDep6jYlZCojupbq20h&#10;ncD7w8i7mXB7kHqK+8J54LSCe7upora1tYZbm5ubiRYre3treIyz3E80hCoiKrM7MQABk8V8i+Nv&#10;2mJvOnsPAdhELdVng/t7V4ZHlkkIaFLvTNNDKqAfLLE10GzkCSBcEHxm6+NXxQvGhebxdeoYGLJ9&#10;ktNLsUJYhiJo7KCNZBwMCQEDkDgmvfP2f/HXjzxdrGr2evapJq2h6Xo6P51xa2CTW+pXF4gso3uo&#10;USaTzIkuTmQv/qxypxn6prl/GvhOw8beG9S8OXz/AGeO+iDW94sImksb2F/OtLyOJihOxwNyCRd6&#10;bk3KGJr81bLwlrd94rh8Fra+Trsmrtos0D7porS6inMF3NcyWKzHyIAryzSxh1Eas4ytfpl4U8N2&#10;PhHw9pPhzTSzW2l23lCVy3mXE8khuLy7YMzbWlmeSQoDtBbC4UAV0FfDHxa+J3xK0jxv4g8PxeIh&#10;p1jp9/bzWFvokEduqWc+nrPYCa8liFy8jQzq1yjyGPz8lFCJFt4jSvjh8TdKaMJ4llv4EujdSW2q&#10;WdlfpcZIMlvLdTR/aViYLjZFMm3JKFSc19D/AA+/aL0nXJY9M8aQWnh6/YIsGrQPMdFvZ5boxLDN&#10;FKHezKo0f72aZ4ziR3khG1T9L1+W/wAQjnx944JJyfGHiUnPJJOsznJrj67vX/HGoa34T8HeFJJb&#10;prPwzb35nM88zi8vLi+l+xEozspjtLMxW9tlQ0YMqL8hFUfCPgrxF441FdO8P6fNdFZIUvL90kTT&#10;dLS4LFJ9SvQGWJSscjKuC77WWNHfC19SXur/AA/+AGkT6XoaW+vfEaWwghupp43aZnu/3/n6nLGx&#10;W1tV2pItjDIJXXyd5O77UPHrPwF8V/jBer4l1JWMV1CkMOta866ZYfZ4YVkt49PsLaMyeQ28sj21&#10;qYmcuxbfvNem/wDDKozx48PB/wChX5xngnGo/wCenvXlvir4CfEDw2s9xa2MXiTT4vn+0aGzz3Yj&#10;a4EEAk0iULctIwYO626Sqi7iz7UZh4pRRXaeFfh94w8au/8AwjuiXN7bREpNqEpjs9NhZGjWWJr+&#10;7KRtKolRzBGzS7PmCFQTX1/8KfgfP4E1KHxFq3iG4m1lYZrb+z9FkaDRmt5xIktvqMtwglvEP7id&#10;F2QCOWMEiTarD6FooooooooooooooooooooormPFvjPw/wCCNLl1XX75LdFRnt7GKW3Op6kySJG8&#10;Ol2czxmZ1MibwpAQHc7KmWH5seNPFE/jXxPq3ia5tILCTVJYGW0t3kkjt4LS0jsbWNpZTl38uJPM&#10;fChm3FURSEHK19naH+1HpMkATxL4a1K1uY7aBTPoc9rfw3d0EAupPsl+1sYIy2XjTzpiB8rM2Nx7&#10;3Tv2hPhhe23n3Oq3+jy7in2LUdH1CS6KjkSb9JjuodpPYy59RWh/wvf4T43f8JZ3+7/YXiXdjOPv&#10;fYv6/hmvzkpyq0jKiKzMxCqqqSzMTgBQOpNd9pPwr+IusymGy8Ha4h8gXAl1GzfR7V4iygGO81fy&#10;IXJDqQiuWK5YAgEj6T8Ifsz6Va2t1J431FtSvrm2kggtNFlntbPS5HMifbEvJlD3EoUxPEJIUjRg&#10;6vHOCCPBvip8K9S+HOpq0bTah4a1B2Glas0YDxSYLnS9T2DalygDFWGEmQeYgUrLFF6Z8FfjYdIN&#10;p4P8Y3g/sg+XbaJrly//ACCDwkGm6lLIf+PPtFMx/ccK5+z7Tb/aXBGR07HqMHBHIJxjPv1yKKKK&#10;KKKKKKKKKKKKKKKKKKK8c8f/AAS8JeN5Jr+KP/hHtdfzWbU9Lt7cQ3txNO1xLcavYDYtxIzyOzTB&#10;o5XJG+QqqgfJfij4G/EPw0UZNIbxDayPHGl14aW41RlllMhWKbT1jW6XCx7mkEBiBZV8wsQtcn4V&#10;+H3i3xjfJZ6Lo928YuzZXepXEM1vpWnTR7Tci/v2XajRKwd4V3SkYCRuxAP3P8N/g74d+H8MV4yx&#10;6z4m/fGTXJ4dhtlmTyzb6Xas0iwKE3I0gJkfdJl/LYRJ65RWJ4i8N6F4s01tI8Q6ZDqmmtPFcfZ5&#10;mmhaOe3J8ueC5tXSWKQKzIXjdWKsyE7WYH5I1nwp41+AGpS+KfCV5/bnhS8drbUYLuCR0giMhFhD&#10;4gtrdlBKlsW99CUHmbkZYllEcvSX+g+Afj9pza14duoPDfj+DT/N1DTZMASTJJ5ajV40RTcxBtqR&#10;6hbKXVJEEqFlS3T5T8R+Gdc8JanJpHiHTptNv0jjmEUjRSxzQTAmOe2uIGaOVCQVLxuQGDIcOrAY&#10;NfYH7L+pR2+m+O47uW1tLHTpNG1Oa7uGit1gjlt7sXkt1dSlVWKNLcNudsJ8x7mvCPih8Qbn4h+J&#10;J9SBu7fRbQfZtC0y6ljf7HahVWedo4QEE1y6+dLyzLlIvMdYkavNqK/UL4caJ/wjvgLwrpP2e6s5&#10;otFs7m9tbwOlzbalqC/2lqkMsciqyMlxNIuxhlBhTkiu2orkfCfgnQvBh1w6JbrCNe1m41i5zDYR&#10;mD7QB5WmWZsoottnbneba3bcI97gMdxJ66ivzY+M2jw6L8S/FdvbrcCG6vYtWRrkqxeXWrOPVLwx&#10;MiIDGLiWVIwB8oUKWYgk+XVPb3FxZ3EF3aTzWt3azRXFtc28rw3FvcQuJYZ4JoiGR0YBlZSCCAQc&#10;19+eH/iKnjP4P+JdWWeFvEWi+E9bh1y2zG0i6hbaNO0WoPBFHGqxXewzqEQIp3xKzGNjX5+UV9Ne&#10;CPgbb2enT+L/AIr3LaBoFpbW15FpZu1trqZHkSUDWXQM8KyKRCtpEVuWkfbmGRAkmr4j+IfiP4oX&#10;8nw1+FunR2PhgxwafJqMcM9g76PaJ9mna4dMLZaWU2IIBEJpEVY8Zma1Pt3w5+D/AIb+H0cd2Aut&#10;eJA0+7X7m3ETwRzoYTBptpvkW3XyyyO4ZpH3OGk8tljT1uijrxjrgFT0weufqPr6Gvn3xp+zt4T8&#10;SXQvtDuW8IXcjxi5isrGG70eWJFYO8Okh7fypWygzFMseFP7os7OOF0b9lp/Mjl8Q+Kx5STSCWz0&#10;bTz5k1uExC8epXz4jcnllNo4wMBjnK+6eFfhL4D8HLE+naHb3l/G9vINX1hY9T1ITWzO0Nzbyzr5&#10;du43nJtI4gxC7txRSPSKKKKKKKKKKKKKKKKKKKKKKK8N+Lfxltfh+iaRo8drqnim4EcrQXJkex0m&#10;0Yh0n1BYHRzLKv8AqYFdSAfNchdiy/CN9faz4p1mW8vJbzWNd1i8QEhGnu727nYQ28EFvCP92KGG&#10;JQFAVEUKAK+rvD/7M9nceFCviPU7nT/Ft68N1HLZ+VdWWixiJl/syaDcFui27fcOki4dVWJ9iyPP&#10;4z4h+BnxI8Pec40Q63aRCL/S/Dsp1PzGkIGyPT9qXjbTje32baOudozXmep6LrGiypBrOlalpE7q&#10;HSDU7C6sJXQqGDrHdqhIwQcgdx61l0V12k+AvGuuCyfSvCviC7t9RkSO0vU0u7j02QySeV5japMq&#10;26Rgn5pHlCKOWYAE1794F/Zr1Kee11Hx3cw2NpHKkr+HbGUXN9eRxvKklvf6lbOIrdSVifNu8zPG&#10;7LvgkAIxPit8B77wyNR8SeEw1/4agBu7rTd0k2qaJbnc1xIN2TPaQ4BMu4yRod0gZI5J64r4V/Fb&#10;U/h1qHkyCXUPDF9MjappYcb4ZDhDqWlCQqq3CrjepISZQEcqRHJH+hej6vpuu6baaxo95Df6ZfQi&#10;e0u4CWSVN/lsCrAMjo4ZZI3AZHDK4VlIGjRRRRRRRRRRRRRRRRRRRRRXn3jT4YeD/HcTf21pwg1L&#10;CBNa03y7TV0EZXCNclHWZdo2BJ0cKCSoU/MPkfxb+zv410HzrnRGg8VadEjyFrFRZ6qscVuJZTJp&#10;MztvJYMsaWs0zvgHYGbbXktl4P8AFOoaw3h608O6zJraCF59MfT7mC6tIZ3jSO6vo51TyIcyxbp5&#10;tkah1JYAg19f/DD4AaboC2uueNI7bV9aeByNCmht7zR9Ke4UoVuRJ5kd3OiHG4jykcsUEjJFOPpS&#10;ioLi2t7y3ntLuCC6tbmGS3ura5iSaC4hlQpNBPDKCjoykhlIIIJFfK3jH4K654QvpPGXwjv7yxks&#10;Lf7RLoMVxcT6gVhlWSSLS2kEgu4nUB5LK6LFthCmZnSEGneJfAvx706TQfFFlZeGPHUNrax6Vq0b&#10;wmS7liG3Gl3FxseSMzyStJpMjsSj7o5HkV5ovnz4gfDTxH8PtQli1K3ku9GkuTBpniGCFlsNQV1a&#10;WBJAGfyLgqrF7aRt2VcoZIwJG86r3r9nHVV074kRWZiaRte0TVdJR1YL5DQ+XrplbPUFbJkx/tV0&#10;P7QvxHudU1mbwPpF6V0PSfJGtiB49mpa1G3ntbSzwSP5kNqfLXyWVCtwH3qxiiZfmSivvD9mvQjp&#10;/ga71iW1jjn8Qaxcyw3SyB5bnS9LQafbJKqk7PLuRehQyg/Nu6Fa+iKK4pfAmjDx5N4/KI2qSaJB&#10;pEcP2W2EcU6SOtxq7XDZc3D2/lWaMuzZErqS4kxH2tFfF37UmlLFrnhTW/Pd21DSb7SjblAEiXR7&#10;xb1ZllycmQ37ApsAXYDkliB8sUV9xfs7fEN9c0mbwXqjK2o+HrRZ9LuHe8muL7RDcFJIp3l3Ipsm&#10;eGFAJFzE8apH+6dz8mfED/kffG+cf8jd4k6MCP8AkMzHhgSCK5Cvbvhl8Fdd8eGDVNQMmi+FxcRh&#10;7uVGS/1SHaZJBocEiFWX7qG4kxGpJKiZo3jHqHiL4m6N4XtbX4f/AAJ09Li+nu7k3Oo6bZXGqkXI&#10;dllj04XYle/uHEYLXT+ZEsCqsRkBBg6z4c/Aey05o/Evj/b4i8S3guLm60y/MWpaXaXN6d0j37Tb&#10;/t10MsZJXYxB3baJGSOevo6iivJPHPwX8F+NvtF49odD1ybe39s6SiQmacrKyvqVif3NxulkEkr4&#10;SZwqp56ACvGU/ZWuDPcLJ42hW2QRC2lTw9I9xKWXM4nt2vVWPaeFKyvuHJC9K9e8N/Af4c+HXSd9&#10;Lk8QXUcsskc3iOVL+JUng+zmA6bEkVpIijc6GW3dg53Bsqm32FEjRVjjQIiAKiIoCooACqqgYGMD&#10;AGAOlOooooooooooooooooooooorhviB8QNF+HmitqmqN593P5kWj6PFIq3eqXaqGKIWB8uGPKm4&#10;uCpCAjh5Hjjk/OfxZ4u1zxrrE+ta9defcS5S3gjDJZ6fahi0VjYQMT5cSZPcsxyzs7szH3b4S/Ah&#10;fEmnyeIPGa3llpd9aTR6Hp8D/Zr+5+0QFItcldg3lxRlhJaxup85gJHUwbVnwvFX7OvjfRpnfQRb&#10;eKtOCPIJraS20/UYVihV3W4029l5YsXWJbaaZmC5IRmCV47qnhfxNokKXOteHdc0i3mfyop9U0i/&#10;0+GWULu8qKW7jRSwHJUHOKwaK+9/+GjPAf8Awkv9lf6X/YP2Td/wlX2a58j7dt8z7P8A2R5X2ryd&#10;v7vz9u7zePK8r99Xrtl4y8IajMbbTvFXhu+n2M/kWOt6XdS7F+9J5UMjNgZ64474rpMAE/z9x0yR&#10;nn6UVm6xo+ma9pl5pGr2cN/pt/C0F1azqSsik7lZWXDJIjAPHIhVkZVdGVlBH55fFP4V6p8OdREi&#10;Ga/8M38zDSdWZVLxsQXGman5YCpcooJDABJlBeMAiSOLsvhL8cb/AMLy2mgeK7qa/wDCqwx2dncm&#10;ITXugBXPlOrRjzZrYBtrRHe8aBfJ4Tyn+6Le4gu4ILu0nhubW5hS4trm3eOaC4gmj8yKaGWPKujq&#10;QyspIIIIJBqWiiiisTxL4i07wpoWpeItXaYWGlW6zTfZ4jLNK0sq21tbwRggF5JXjiXeyoGYFmVc&#10;sPj2/wD2ofFsl3K+l+H/AA7Y2JKeRb6gNT1O7jIiUTebe209oj7n3Mu2BcAhSTgs3ofhH9pbQdUu&#10;ILLxXpUvh6V0gj/tW1nfUNLe58lvtMtxDsWa1jZ1URKv2jAfEjqqFz9K29xBdQQXVpPDdW1zFHc2&#10;1zbyJPBPBKglhnhmiJVkZSGR1OCCDkg1LRRRRRRRRRRRRRRRXFeJPiN4H8JTG28QeJNPsrxZYo5b&#10;GPztQv7czQrcxPdafpaTTRI0RV1eSMAgrg8jPkN1+0/4KSF2tNE8UT3AKCOK4g0q1gcbhvL3EV3M&#10;y4HK4iOenHWorP8Aag8IOkhv/D/iS1kDDyksxpl8jrj5jJJNcW5U57BW+orr9O+Ovws8QWiWt9qh&#10;07+0mewm0rX9KuBGYp2+z7dQnhS4sVhcMdxkn2hc+ZtGa8K8deE/DPh3VX8cfCr4g+FbK804yamd&#10;Ct/E2ii6glUk3A0AiQrLG8bMrafKp3qHjTzFkWAdL4Y+J3hD4p6XF4L+KVnYWeo/Y3W08SSyW1lb&#10;XF5GTIbm3umVP7Ou2RIzhWME7K8eFEiW7eXfE34Ka74Fa51XT9+s+FWuZRDeRB5dQ0u3KiSFddij&#10;jVFGS0YuYsxsUDMIWkSKvN9E8V6voOleJdH0+4lhtPFOn2+n6isUrQsUt7xZw4dME7oTcWzoTtaO&#10;eQMDxXM0UV+vHYdemAfXvRRRRRXwn+06f+K+0rk/8ijp49OP7Yv+BXznRXSaJ4o1bQNP8SaZp9zN&#10;DbeJ9KTSr5Y55Ih5S3kdwZNsZAYtEJ7YhuPKnkH8WKl8J+D9f8a6rBpOgWMlzI8sa3N48cg07TIZ&#10;M5u9Tu41fyo1VWI4LsRtjV5Cqn6osvD/AMPfgHpUOua/Pb+IvH5s1a1sUmhaYXFy7hDo9jIu63th&#10;5bRyajMhfCPs2mQWzeT3mva38bdcuhr/AIw0DwV4XsrmG4t9O1fWbW1tLNGDwWxsrGZ4G1C7WMye&#10;ZcPsVdzANCjpFX0vpPjD4NfDLRNO0TTfFGjLZyec5l02VvEN5eXUYjS51DWJdBjnKSyZXBlVFKjZ&#10;EojjCrzdx+054DjE4t9K8U3EiJKLc/YtKhgmlUHyd0j3m9EY4y5iJA52E8Vm2n7UXhh5WF94a162&#10;hCOVe0msL2Uy5G1DFNJbgKecsH4/unPHeeH/AI7/AA318xxNq8ug3UssyR23iG2/s8bYYfN86XUY&#10;WlskRhlUElyrEjbtyyBvXYJ4bq3hurWaG5trmGK4trmCRJre4gmTzoJoJo8h0dCGVlJBGCDipaKK&#10;KKKKKKKKKKKKK848bfFXwd4CAi1i+a61NsY0TShDeaoq4jcSXMReNIFKyK6m4kQyLkxh9pr58u/2&#10;p9TeW3Nj4PsbaFCDcx3er3F5LKM5PkSwwW4jOMDLpJ64r3n4Z/FXRviTaXCww/2TrllmS90Sa5W5&#10;kFoZBHDf2VwEj86E5VZCI1Mbna67XjeT1GiiiiivBPjF8Y7fwPBJoGgPDdeLrqFS74WWDw/BPGHj&#10;u7tGyr3Lqd1vbtwARLKPL8uOf4P/ANP1e/8A+XzU9V1O8/6b3t/qF/ez/wDApJZpZG92Zj3Jr7x+&#10;Dnwct/A9vHr+vxw3Pi65hZVVWjnt/D1vPGVktLSRSVa5ZTtuLhcqFJiiJjLvN71RWJqfiXw5orrF&#10;rPiDQ9JkYIUj1PVLCwdgy70KpdSKSMcqfSvJvGHx+8E+Gbuys9OkXxTNJeRrqr6LPG9tp1g0Kytc&#10;wX7KYLqYh1CQQy7dyyLLJCyqrd9p/wASPh/qcNvNZ+MfDeLvaIYLjVrSwvWZ2KrHJp980c6MTwEe&#10;MHOPUZ7GKWGeOOeCSOaGZFeKWKRZI5I3XejxumQynqCKlo4IwencdRg5B4IOMZ9+uDXxX8avgp/Y&#10;32vxf4OtD/Y/z3OuaLboD/Y/O+bUdOjQf8efeWEf6j76/uMi380+FnxU1T4c6iYnEt/4Zv50fVtI&#10;DLvR9ojOpaYXICXCqAGUkJMqhJCCsckX3/4X8T6N4x0W017Q7n7RZXSkMrqI7qzuUH7+yvocnZNG&#10;ThgCQRhlLIyuegoooopGYRo7uwSNFLu7EBVRAWZmYkAYGcnjoc8V8geLP2nb2PUZLfwZo+mzadbT&#10;zRjVNcW9mfVI1CCK4ttPtntntl3CTAlkdnVkZkhYMlO8OftRS7o4fFvhuIq0spl1Hw9O0Zih8rME&#10;cekaiz723j53+2qMEEISuH+qNE13RvEmnQ6poeo2mp2E6oUuLSZZPLeSJZ/IuEzvimVXXzIZVV0J&#10;w6hs1rUUUUUUUUUUUUUUUVz3iLxZ4a8J2y3fiLWrDSY3WZ4UuZf9JuVhKib7FYxhppyu9NywxsVy&#10;CRzmvH7/APaU+HlndS21vD4i1WGMApfWOmWsdpOWjD/ul1S4tpxtb5GLwryDt3DBOLZ/tQ+FZHYa&#10;h4d8QWkar+7eybTr9yfRo55rYL2+YMfpXR6X+0Z8NtRklS7l1rQljjEiS6ppTTRzMWC+VENEe8YM&#10;OpLoq4HUniuA+JHg34XeOCfEnhbx54M0PxBqItbueG/1/TbHStQE7NJPc6hajNza3jBw8rMmSyES&#10;wrI7yjC8EfG5bdbvwf8AFeK28RaQjwWUeqm307X4kexnSDbqwgaSHULcbBOt3F50rOu79/5geOv8&#10;QPgFLDb/APCSfDaYeIdFuVnvTpcF1Bd3FrZ+V9pjl0e9V/8AToTho0jUtPxGFNwzsy+EeEfE994M&#10;8Q6d4k06C1uL3TTdGCC/Sd7RzdWUthIJkt3jcgLKxG1wc1zjuzsWYlmYlmZiSzMTksxPUnuabRX6&#10;NfAYf8Wo8KepOuf+pJeAV69RRRRXzn+06iHwDpEpRfMTxhp8YfuqS6LqDOgPoSi5/wB0V8J0V0fh&#10;PxJfeEPEWkeJNPCNc6Xc+b5TiIrcW0sbW17aMZUcKJoZJIt4Usu7cuGUEZlnY6nrd8tpp9pfavqd&#10;20siW1nBPfX106RtcTusMIaRyFV5HODwCx4BNfVvhf4PeEfh/pcfi74u39gxzZfZ9HkE8+n2N9JN&#10;56QXEdjvfUJwFw9vHG8AQTEiePDrx/i/4ra98WdUi8L6PqOn+CvDcz3Zmn1vWo9Kj1CERsqvr+oA&#10;7RGycLZQhwXc7jOVRk9e8Bx/CD4SaVeX3/CdeH9a1a6IgvtZt7m1vL9rR5w0FjYaNpUl3NHACEeY&#10;Jv3SDfI21I1jvah+0l8OrO7e3t4/EWrQKsbfbtO0u3itpN6B2RE1W4tp8oTtbdCoyPlYrg1g/wDD&#10;UXhf7Z5f/COa99g83H2rfp32zyf+en2LzNm7/Y+0Y/2q6bS/2jPhtqMsqXc2taEsaB45tV0kzJcM&#10;X2+XENEkvHDAfMfMVV9CTxXs+maxpGswPdaNqmnavaxzNbyXWl31rqNuk6qrGFprR3QMFZSVzwCO&#10;MGtCiiiiiiiiiiiiiiiuX8W+M/DvgnTpNS8QajDajypZLOzV431HUmiKo0Gm2bMHlYM6BiPlTcGk&#10;ZEBavm3V/wBqVRJNHoPhItErp9nvNW1JY5JItn7zz9Nso2CsTwpW6YDqc5wO5+HHx90vxnq8Wgat&#10;pY8PaldRRLpswvzeWGp3wU/aLTLxRm3d8brdGMgfmPf5mwS/QNFFFFFcJ8QfiDonw+0c6nqrG4vL&#10;gTRaTo8Dol3ql0iA+WrEERwIWQz3BDCMEAB5GSOT85/FfivWvGetXWu67dfaLu4/dxRR7ktLG0Ri&#10;8On6fC5by4Y9x2rksWLO7NIzM30N8FPgp/aX2Pxj4xsz/ZmUudD0O5T/AJCXRodT1OFh/wAevRoI&#10;GH7/AIZh5OBP9m0Vmalrej6Kkcus6tpmkwys6xS6lf2thE5jwZBHJdOgYqGXIHTIz1rzTxj8a/Av&#10;hWwFxa6pY+JtQnWYWenaBf2N9mVI9ytf3kDSR28RcopdsvySkUm1wKH/AAv/AOHH/CP/ANu/bL3z&#10;vO+zf8I/9lj/ALf87P8Az7+b5Pl7P3nnfaPLx8m7zf3VfDH/AAj0X/CS/wDCOf8ACR+G9n2v7F/w&#10;kX2u9/4RrzdmfM/tH7Nv8nzP3Xn+T5efn3eT+8rtPFvwY8eeEYHvbvTYtV02GISz6noEkmoW1ugi&#10;eeVrmB0juI440QtJO0AiXjL5NcHofiXxB4ZuReaBrGoaTOZIJJDZXMkUVz9mfzIUvLcHy50BzmOZ&#10;WQgkFSCRX1d8N/2ilv7iz0Px5FbWcszLbReJ7ci2smk8uOOH+2rMjbEZHEjSXUTLEpZQYYo1eUfV&#10;1Z+r6RpmvaZd6NrNpDfabfQtDdWsykpIhO5WVlwyOjAPHIhDo4DKVZQR+ePxU+FepfDnUhJGZr/w&#10;zfzMuk6sygvG5Bk/szU/LAVbhVBKsAEmQF0AIlii6D4P/GO58DzJoOuNLeeErqYbSWd5/D000wM1&#10;7aIodntzlnmtlGdxMkXz+Yk33hperadren2uraTdwahp19F59pd27b4pUyUbORkMGBV0YBkYEMAw&#10;IF6iiivnD9p6QjwNo0YikZX8V2jNOGjEUTR6PehYXUneWfcWTAIARskErn4WroY/C+uzeG5vFsFg&#10;8/h+11AaVeahC8Tizv2jSRYbqAN5qIVkixMU8rdIke/zGCV7z+zz8RbnTNai8D6te50TVhONFFw0&#10;QTTtaJ89baG4nkTZDdgSIIUVy9y0YjVTLKzfb1FFFFFFFFFFFFFYfiLxLoXhTTH1fxDqMOm6ekkc&#10;PnSLJK8s8xxFBbW9srySOcFtsaMQoZjhVYj4h8e/H/xX4lmu7Hw7PN4Z0AyukBtP3WvXlukkUkEt&#10;9qUbM0D7oy3l2boArvFI86/MfAaKK9O0j4N/EvWQzW/hLUrSNJxBI+seRojIeCZBb6s0MzoAeWjj&#10;YZyOoIr0yw/Ze8Xy3cUeo6/4dtbMsRLPp51PUbtAOhhs7i3tFb1+aZMd6tH9nfQfNMI+K+j+aH8o&#10;RnSbITeZuxsMY1QndnjAyc8V9FfDzwX4l8EW7aXqPjVvE+jxQRwafY3ejvaXektAFSFLTUGu52+z&#10;+X8n2eRCq7V8sxgMH8q+Jn7PNhqqyax4CitNJ1BY7mW60BneLTtTlLtcq2nSSMUtJTnylhwlvjYB&#10;5AVmf4zv9Ov9Ku5rDU7K706+tyons762ltbqEvGJk82CcBhuVlYZAyCCODVKiv1U8HarPrvhLwzr&#10;N1PFdXep6DpN7fTw+T5T389gj3/y2+FUiYyKY1A2MCuBjFdJRRRRX51fHnWDq3xM11Uu1vLXSU0/&#10;R7MoyslqtrZJLf2YKjrHeSXIcHOGLDtXjlFe6fDb4Ha/40aHU9YW58PeGy1rKLieBotR1e2miFyj&#10;aNbzqAY5Iyu27kBj+cNGs211X7Tg8JQeHvDs2g+Ajp3hLzXnkju5dNm1wwy3CkS3jJc3MbzXCjZ5&#10;clzLIqqioyOihB85a5+z4st8994m+LUUmpXqo73Wt6apvbpIEFtGxmvtU3ssaqsa8kKFCjgYrLu/&#10;2Yr+awgvPDnjXSNY893UPd2E1hYOiExsYL6xmvt7BlKsvljBU854ritX/Z5+JemNGLWx0zXUaF5Z&#10;JdJ1S3UQFWI8qSLVhaSM5A3ARI4I4zu+WvItU0bV9Dnjtda0rUtIuZYVuIrbVLG6sJ5IGkaITpDd&#10;qjFCyOoYDG4EZ4NZdFdv4P8AiF4s8C3Hm+HtUlhtXlEl1pVwDdaReEvG0vnWMpwryLEkTTwlJgmV&#10;WRc19xfDT4w6B8QIobCZotI8U+XMZtGkdmjult0Ej3Ol3LBVkUplzCf3qbXyrInmt6/RRRRRRRRR&#10;RRRRXk3xh+Ia+APDDS2Uu3xDrHmWegqYYrhIXjKm91KVJWC7beNwU4fMrRq8bRlyPgLR9E8SeNdZ&#10;ktNKtbzXNZvWuL+6dpRJK5aTzLm+v767YIgZ3G+aaQAuwBO5gDztezfAG6uLf4peH4oLh4Yr2DWr&#10;W7RXZEubZNFuL1YJgvDL50MUgB43Kp7V+iVFFFFfOXxb+ONt4VN34a8LMl34lRfJvNQKxT2GiO4Z&#10;ZI0UsRLeRYB8tkMcZOHLMrRV8SImpa3qQVRearq+q3hPJlu7+/v7uXLMzHdJJLJIxLMSSxOTkmvu&#10;/wCD3wdt/A8Eeva9HDd+LbqFlVQVlt/D9vMm2S0s3XKvcMuVuLgEjafKi/dl3m95rxL4pfGnSvh+&#10;39j6fbR614mlgd3tDN5Vno6y25azuNUkQFnZnZHW1Qo7xgs0kQaIyfFPiX4ieM/F4ZNf8QX95bMq&#10;IdPidLHTGEUxniaTTbERwO6seJXRn4UFiFXEnhP4ceMvGp36DotxPZiQRyancFLLTIzvCSEXdyVW&#10;Qx53PHDvkA5CGqfjHwjP4L1QaRd61oGr3qRu10NAvZ76OwmjuHt3s755oYfLnVkO6IjcoxuAyK7y&#10;++BHjaHSI9b0Wfw94w02RLqVZvCmrf2hmG0DCWSEXcVv55LK0axW3mSF1K7N2BXlUFxrHh3Umktp&#10;9T0LWdOlurV3hkutM1Oxn2taXluzRlJYnwXikU4OMqe4r6C8AftE67o8ttp3jUPr+jLGYhqcUUf9&#10;v2gSCOK1DyFo47pF2N5hmHnsztIZnKiM/aelarp2u6daavpF3DqGm6hCs9pdwMdjpkqwKsNysrZW&#10;SNgHVwUcBgQL5H06e5zk88dOlfFnxr+Cg0YXfjHwdaf8Sb5rjW9Et1ydHJy8uo6dEg/48+pmhA/c&#10;cso+z5EHi3gD4g638PdZXUtLcz2U+yLVtHmkZLPVLVWyFfAby5kyTBcKpZCSCHjeSN/0a8KeKtG8&#10;Z6Jba/oVwZ7OdjHLHKAl3Y3kaB57C+iDHZNHuXcAxUqQ6s0bKzdFRRRXnfxavLuy+G/jKextZLyZ&#10;9Fns3hRJXZLPUHXT7+5Ii52wQSSzscbQEJbCg4/Muus8OeCvEni221a48O6cdTOiQxXN/bQTW63o&#10;t5Y5pFktbWd1ec/uWXy4AzszIqqxbFbvwu+IVz8PPEkOokXVzot4ottd0y3lRDd22GENzGkoKGa2&#10;dvMiztLDfFvRZXav0qt7i3u7eG6tZorm1uoYri2uYJElhngnUSRTwTRkqyOu1lYEhlIIODUtFFFF&#10;FFFFFFFFRXFxBaQT3d3PDbWttC9xc3Nw8cMFvBDH5ks00smFREUFmZiAACSQBXx38Rv2jbm8M+k+&#10;AFa0tCk0Nx4iu7crfzMJ8LJo1tI2Io2jX/Wzx+aRJ8scLxhm+Wbu7u7+4mvL+6ub27uXMlxdXc0l&#10;zc3EjfekmnmYu7e7E1WoruPD3w38c+K0WbQ/DWpXds8D3MV9Okem6dPFHMLdxbalqbQ28jbzjy45&#10;C5wxC4RyPULL9mfx9cQW8tzfeGNPaZEeW2nv7+W7tWfgxS/ZLWSFnHfy5mX0auku/wBmvSrBzDe/&#10;E/T7OdRF5sV3oltbPGZlLRZWTUwcNhipIGQCccV6n8OPhXr/AIFltrnRfiPFqPhzUJ4L670h/Dkc&#10;mnatCYvLa4srpb+QwyNGylZ7c4YrH5iyxoErU+JfwY8PeO4bvUbJItH8VmJfs+qRbktL6SLJSLWb&#10;aPIdXUlDcIvnL8hzKkYiPwl4s8Ja54L1m50TXbXyLmFiYbiLzHstQtSxEV9p9w4XzInHQkBlOUkV&#10;JFZV5miv0D/Zz1RtQ+G1vaGBYhoes6rpSSKXf7UJnTWzK4IwpBvDHtGeFDdSQPdaKKKK+PP2ptXj&#10;e78I6FHcTCa2tdT1a8tR5ggMV5LFZ6bcH+BnBgu1HdQT03c/JVFekfD74YeJPiHdoNOgNposF3Hb&#10;apr9wF+yWIKGaRYIWZGuZgmMQxHgtH5jRI4cfdngr4aaB4B0uS38PwwNrk1rNDL4i1K1F5dzzS4k&#10;AmSJoiLZXWM/ZYZIwQo3MZCZD5R45+CureJr59c8XfFWGOGW6lFjBc6H9k0fTvtCj/QtIgudUKRL&#10;siUEBi77N8jO4Z64qL9mq21G3um0L4jaVq9zaNEs0UWlRmCES/MDdXNnfXDRkqGKqYjnHUDkcvqP&#10;7NvxFsrQ3Fq/h7WZN6Ktlp2pzxXLIwJaYPq8FrDtXGCDNu54B5ryXX/BvirwszjxB4f1TS4kufsg&#10;u7i0lGnzXG1nEVtqUYa3mJVWZfKkbIBIyAa5mitrQvEOt+GdQj1TQNTvNKvowg8+0l2CaFJ0ufs1&#10;3CcxzQs8aM8EytG+AGVhxX2X8JvjxD4ouLTw14uFvp+uSxxw2Grq0cFjrd2vyfZ5oCFS3uZAFMaq&#10;fLmk3IgjYxQv9J0UUUUUUUUUUUUVz/ivxHY+EfDureJNR3G10u1M3lIGL3E80i21laqUVtplneOI&#10;Mw2pu3MQoJH5o+I/EfiLx/4hfU9TabUtW1KaGzsrGzhkeOGNpSllpOk2Me5ggZsRxruZ3JZy8jsz&#10;Z2v6Bq3hjVrvQ9ctPsOqWPkfarXz7a58r7TbJdw/vrR5IzmORG+VzjODz0qadf3elX9hqlhIIb3T&#10;by2v7KYxRTCK7s51ubeQxTqyPtdQdrqQcYII4r9ah24IPp3Booooryr4pfFPSvhxpoRfK1DxLfws&#10;2k6Tu+VEOYxqepGMhkt0YEAAh5nBSMgLJJF+e2veIdZ8T6hLquvajdanfy5XzrlyywxGV5hbWsQw&#10;kUKs7lIo1CLk4Aya+nPhF8BpXmtPE/ju0RbZFS407wxcxv500247Jtet5VAVFADLanJckecFVWjk&#10;+wq4X4gfEDRfh5op1TU2+0XdyZIdI0iKVFu9UukQMyIWDeXDGWUz3BUrGpUAM7xo/wALeKPjN8QP&#10;FNy0kmuXOi2gLCLTfD81xpVrHHJEIpUllgfz5g2NxE8zgFm2BQcDjfDnhLxJ4vu2svDmj3eqzR7f&#10;OeBFjtbXfG8kZvb6cpBAHEb+X5si7yNq5bArpvGfwy1nwHYWF1ruq+GxfX/2Rj4fs9UkuNdtI7mG&#10;SUz3Vn5KoYo3ieF5opXj8zARmBzWP/wh5/4RP/hLf+Em8Ibf+hb/ALcH/CV/8hL+zcf2P5ef+njH&#10;mZ8n957Vx1ew/DH4va34Bvbe1uprvVvCjForrRXm8w2UckrTPd6J5pCxSK7vI8QKxTbmD4cpLH65&#10;8XPhrovizRZvin4BuLSdJ7SbWNct7Z1jtdTtUVpr7V4A2PKvISrm9t3AZyrlgtyrpN8hV97/ALPn&#10;j2bxP4bm8PanIj6p4VisrW1kWOCH7ToRh+z6dkI2ZJIDE0Ur+WvyGEsXlZ2P0DWfq+kaZr2mXeja&#10;zaQ32m30LQ3VrMpKSITuVlZcMjowDxyIQ6OAylWUEfn78T/g9rfgK5utQs4rnVfCQkRrfV1RXlsE&#10;uJvKhtNYSLGx1YrGLgKIpCyY2O/lLS+FnxV1T4daj5b+bqHhq+mDarpAb5o2OEOpaX5hCpcKoAZS&#10;QkygI5UiOSL9CtE17RvEunx6poGp2mrafKVVbi0l3hHaJZjBcxMBJDMqMpeGVEkTIDKCa1aKK53x&#10;X4U0XxpolzoWu2yz2k5DxzIVS7sbtFIhv7C4Iby5o9zYO0hgSjq0bujfL9x+yzc/awtp4yt2sWYE&#10;vcaPIt1Epd9yiKO5KSFR5fzb0DEt8q7Ru+j/AAZ4G0fwf4Vg8JQxxalaNHcDVJbyztSNZnvsi+kv&#10;rcKUdHUiFY5N5EKpGzPtLH87fGGh3fgPxvq+kWs91aT6Hqyz6VdrdJ9vitGK6jol6Lqz2hZ/IeCU&#10;lApV+ykYH6baXqNrrGl6dq9kZGs9UsbPUbRpU8qQ2t9brdQGSPLbTtcZXceav0UUUUUUUUUUUE/T&#10;p7jGDzz06V+bnxc+IEvj3xTc3FvKx8P6U82n+H4EefyZbRJSr6q0U6RlJbvAlYNErInlxtuMe4+V&#10;UV6T4T8DWOoWtr4j8Za9Z+EvB5uxF9puDM+t69FBKIb9fC+lwRTSXAhdo4Z7gRtHEX3YlMUsa93b&#10;fF7wp4Khjtfhl4Es4LiMxiXxL4t23utXaPbrFeRyxWLh4xI8ccmIrwQg7sW67uOE1X4u/EnWDAbz&#10;xjrEH2bzDENJli0LJk2k+eNES383G1Svm7tvO3G5q86kkkld5JXeSSRmeR3Yu7uxyzs7ZJJPJJqO&#10;rdjf32mXUN9pt5dafe2777e8sbiW0uoHIKlobmBldDgkZVhxXsPhT49ePvDkttHfagfE2lRZSSx1&#10;oiW7eN7kTyvFrQBuRNt3JG87yogb/VMFUD38j4b/ALQukggnSPGVhpZLAA/2towafaFbcI49Rslm&#10;weDlVkx/o0sxFfIvjLwL4k8B6imn+IbHyFuPtDWF9C6z2GpQ28vlPNaXCfVWaJwsqK6F0XeueOr7&#10;4/Zu10al4AbSXa0E3hzVb2zSCFz9q+w6g39rW93eRs5I3zzXMcbBVVliwAWVyfoCiiiq17e2unWV&#10;1qF7MttZ2NtcXl3cSFvLgtbaIzzzOFUnCKpY4GeOK/KHVtSuNY1XU9YvPL+16rqF5qV0IVKRfab6&#10;4a6m8tDnC7nOAScDjNVYIJ7ueC0tIJrm6uZo7e2treN5p555nEcUEEUYLO7sQqqoyTgAEmvr3wR8&#10;EtB8G6Xd+L/iw9g62EMV0ulyzPPpmkiOdHWTUGtCy3s7vtgS0QSwvuKBZ3kQJjeOP2lNSuJJ9P8A&#10;AlpHp1qjvGNe1CFLm/uURo2jmsdNmBhgXIlQ/aFmZ42VtsEimvnbXfFfiXxK5k1/XtV1bFxNcpDe&#10;3s8tpbz3H+tazsifJgB4AWJFUAAAAACudorqdI8beL/D6WsOjeJtd062tJ/tEFjb6ndrpqy+b5rF&#10;9NLG3dXYAyI8bK3IYEEivUtM/aA8TPAdO8Z6NoHjvSJJmmuLbVdOs7W4cJGPs0MbwRNahYpVEuZL&#10;J3OWG8fKUqX/AIX+HfjoiT4a6jJ4c153KjwV4ruvIj1HbBDBbQ+GtXlaVHuJ7htkdtcXTPI7Mw8i&#10;KMBvF7i3ntJ57S7gmtbu1mktrm2uY3gnt54HMU0E8MoDI6MCrowBBBBAIqvVqzvLrT7q3vrG4mtL&#10;20mS4tbq3dopoJom3xyxSJgqVIyCK/TD4ZeOI/iB4Ts9daOC21BZZrDV7O289oLXUrbDOkLXPzbJ&#10;YminQb32CQRtIzKxPfUUUUUUUUUUUUV8C/tHa7LqfxCfSf8ASEtvDmmWNkkTXBkt5Lm/hGr3F7Bb&#10;4AjZ454YX6s3lKScBVX6W+BfhK38M+AdMujFB/afiWGPXb+6QI7yW92m/SbbzwiuY47YqxiYkJK8&#10;xU/NXjniz9mXVJdaup/BupaRb6HcN51vY6zc6lHdac8hLSWUc0EFz50KceVLI4k2kK+9l8x/WPhd&#10;8FdM+H839s392uteJJIPKS4W2EVjpKTwqt1FpqSbnaQnzEN0+wtEdojjDSB/b6KKK+WfjR8bk0tL&#10;nwl4LvhJqjq8Ota/aSkjSg3ySafpk6cG6IyJZ1J8jO1D5+TB8gaRpGpa/qVpo+j2c+oanfzCG1tY&#10;ApeV9u9mZnIVEVQXkkchEQFmIUEj9B/hh8ItF+H9lBd3SWuq+K5IzJd6w0RdLJpIjHJZaN5w3RRB&#10;WZGl2rJNli+1CsUfr1cZ8QfGFt4H8J6v4glMRuYIDBpVtKUZb3V7n93p8HktLE0iB/3s6xOHEKSu&#10;uSuK/MS8u7nULu7v72Z7m8vbme8u7iU7pZ7m5kM08sh4yzMSzfWvcPgv8I/+E9um1zWSU8K6beG1&#10;mhhm2XesahGiXDacnlHzIoFR0aeYbWIYJEdxd4er+LPxsJ8vwh8OLw6VpGmeTb3OuaO32Eymx+SD&#10;TfD01mw8q0iCqDNEVMhASPEALXHy1XYeDvHXiTwJfvf+Hr77P5/kLfWU0a3FhqMMEolWC8tpP+BK&#10;JYysqqziORNzE/Wmp6V4R/aH8JjWdG+z6P400uNYpRLt+0Wd0ybl0vWHiUNPZT7WNrdKuUwWRQwu&#10;LdviS6tbixuriyvIZba7s55ba6tp0Mc0FxbyGGaGWNuQysCGB6EYr6i/Zr8dXEGp3HgPULmaWz1C&#10;Ce+8Pxu0kq2d9aK93qNlAixsVjnh8y4O+RY1eJtoMk7E/ZtBH06e5zk88dOlfGHxn+CLaY134u8F&#10;2e7SyZbnWtCt41zpR5kl1DTIV/5deCZLdRmA8oPIJWDwLwj4z8Q+CNSTU9A1CS2YyRNd2Ts76dqc&#10;UO7bBqNoCBImHcK3DpuLRsj4Yfoj8P8A4gaJ8Q9EXVNMdbe8t9kOraRLKj3ml3bKSBJjBkhkAYwT&#10;hQrqGGEkWSOPu6KKhuIILuCa1u7eG6tbmKSC5trqGOe3uIJkMc0E9vKGV43UlXRhggkV8p+If2X7&#10;ae8vLrw14kWxtZpxJa6RqNjNcJZwuC0kQ1VJvMdUbIi3wFtuA7swLN6z8LvhNYfDVNRmTUX1rVdT&#10;WCKe/eyhs0gtLdmdLa0hDSOgZmzMWnIcrGdq7RXy3+0T4bttD8efb7K2e3t/EemxarMFjhjtTqqz&#10;vaaiLdYUX5nCRXExbLGSVmJ+bA+p/gjq0usfDLwxJc3Mdzc2UF1pUmyOOIwRaXfSWenWzpEEBZLR&#10;IMnGWGGZi7MT6tRRRRRRRRRRRRXxb+0f49vLjV18B6fdSQ6Zp8Frda9FFujN9qNwovLO0uWIG+GC&#10;IwzKqnYZHy4LxIU+WaK6fwv4YufE160AvtL0bTrcx/2jruuXcen6Rp4lDGCKW6mwGmm2OIIEy77W&#10;OBGkjp6xZ+MPhZ8O2iPhHw9N468Q28O5fFniQNYadbaisMNxZ3mj6NKjSKkVypfDJDOm0ol04YSD&#10;nvEPxy+JPiAzoddOi2k/kYs9AhXTVtzCqqTBqHz3wDspaRTdEEllACEIPMdR1TUtYuTe6vqN/ql4&#10;yJG13qV3cXty0cS7IkNxcszlVHCjPA4FZ9Feo+G/jH8QvDM/mW/iG81W3byRJYeIZptYs3jto3SG&#10;ONrpvOgUB8kWs0W4qofcFUD6P0H4leBfjLoz+DfG9rb6PrF09rHZxNOywXWpNEYodQ8P38qnyLlZ&#10;CVS3mJLCRYgblWlWvn/4ofCLWvh/fXF1aw3ep+FJG8yz1lYxK1lHLKI0staMKhY5lZ0jEu1Y5iQU&#10;2sWij8fr6m/Zc1cQ654o0IwFjqOk2eqrc+btWE6PeG0aDydp3GT7arbt6hfLxhiwK/aVFFFFfnL8&#10;cvEB8QfEjXds4ntdEMPh+z/cpCYRpqkahAxCqz7b1roh3ySCArFAgHkNfSHwr+BVz4jhsPFPi5/7&#10;O8MuTdwaYxkt9R1mziQPHPLKNv2azm6iQN5siAlBGrxTn0Dxb+0B4d8Jxnw78ONF0y9XT5ZYVvBC&#10;LTwvblbhZZl06z08xvdK5acNIjwpuxIjTo1fMevfETxx4mFwmt+J9Xu7a7jSK5sEuWstLnjiZXjW&#10;TSrDy7Y4ZVYnyskgEkkA1xdFbeleI/EGhJPHomvazoyXTRPcppWqXunpcPECImnWzdN5QMwUsDjJ&#10;x1r1DRfj58QtNQWupXlj4n037MllJY67YQS77cbUcveWghmlkZFKs9y8oOSXVm5rQ1O7+EXxDjSS&#10;0t/+FWeLJV27WhE/gy9uWItLK1llsVVbRNqRPLdC1t0jLyvIJyA58e1zQNW8N3iWGsWq2801pa39&#10;tJHcW17Z3thexCa0vrC/sXkgnhdTxJDIwBDKSGVgMWivvP4A/Ea+8XaTe6Br12l1rOgR2zwXc0ym&#10;+1PSZiYVluEYl5ZLZwsc0+PmEkXmEyFnk+haKKKKKKKKKKKK+V/2pNTnh0fwjoyxxG21HU9S1OWY&#10;rJ5yzaPax2sEcbhtmxlvpDICpOVTBUBg1H9mPwnps1pq/jS5ihuNRg1FtD0wyREvpqx2CXN/cwSF&#10;iu+4W5jiyEDoqMocrK4roviv8CL3xpr8/ijw/q9la6hfpYw6hp+ri6jtXNnafY/tlvf2qzMp8uO3&#10;QQGDacM/mjhKpfD79nRNB1bTtd8V6ra6nc6fN9rt9G02K4Fh9tglD2NzPqM+ySVUx5hg+zoC+0Mz&#10;xh0f6hooorx34n/GLRPAEFxp9uE1TxY9sj2mmLv+zWJuFPkXmrzpgKi/6z7OjeY42j92kglH5+6r&#10;quqeINUutV1W6n1LVNRn8y5uJfmlmlbCRokcYCqqgKkUSKFRVVEVVAA+wfgr8E/7GNr4v8ZWgOsA&#10;pPouh3CKV0kY3R6jqUb8G76NBCf9QcOw8/Ag+o6gurq3sbW4vryZLezsrea7uriZxHFBb28Zlnnk&#10;kYjCoqkk9MDk1+YPj3xheeOvFOpeIbsGGOd1g06zMkjpYabbDy7S2j3swBxmWbZhWleRwo3Yq98O&#10;fh/qvxB1+HTbOGZNLtpLebXtUHyQ6bp7v8wErKym4lVHW2i2kuwLECOOR0+iPH/xJ0b4TW58AfDP&#10;S7GyvoTLNq15Kk13Fptxe2++Io9yzG6vCGicyXDyRxIkcRWQZSH5Bvb+91K6mvdRvLrUL24YPcXl&#10;7PNdXU7hQgaW4nZnY4AGWJ4qpRRX0R+z34+bw94j/wCEUv5AdI8UzwxW7SSSgWOuKhis2hjDFALv&#10;K28v7vcziE7wqENyHxo8GL4L8b38FqkaaTrKnW9KSGMRRWsF3O6z6escSJGggmV1jjjyFhMWTuJA&#10;s/AnXG0P4laGr3aWlprSXehXheISi4+3QF9OtFIR2RpL6O0w6Y54ZhGXz+i1FRXFvBdW9xa3UMNx&#10;aXUE1tdW08azQXFtOhiuILiGTKujqzK6sCGXIPFfC3xX+Bmo+Fpb7X/CsE2oeFUjkvLq2D+df+H4&#10;wQZkdZCZLi2QHes6hnjjDefxGZpPJvBvjvxL4Dv3vvD1/wDZxcCFb6xuI1uNP1CKGUSpHdWz9+qC&#10;WNklVWcI6h2z9y+APjb4S8bLFaXE0XhzXpJWiTRdRu1dbjNwkNqNN1ORIYrh5TKqrAAsxYPtjZF8&#10;xvYqKKKK/Nr41XtpqPxQ8W3FnN50Md5Z2LvsdNt1pmlwabfw7ZAD+7nikj3dG27gSCDX6E+GNLm0&#10;Pwz4e0S5eKS40jQ9I0yeSHcYZJtP0+O0lkiLYbazKSuRW5RRRRRRRRRRRXnnxZ1h9B+HPi7UY4pJ&#10;XbSZNNj8uc2zwya3OmipdpKqtgwtcCXaB8xTaGQkMPzKoorR07S9T1i5Wy0nT7/VLtkd0tNOtLi+&#10;umjjXdI629qrOVUck44HNer6F8A/iVrQheTSbbQ7a4tzcR3Ou3sNtjpthmsbXz7uKQ/3ZLdcY+bF&#10;ekaf+yzqEltG2q+MrKzvCX8230/Rp9RtlVWxH5d3c3Fo7EjlgYBj1Nd2v7MPgTagbWfFpYIu8i+0&#10;cKzhfmZUNiSoJyQCxwO560o/Zi8Ag/Nq/i8jPQX+jAkexOnn9RXn+sfst6tCgfQfFOnXztM2YNXs&#10;rjTFjt8ErturRrve4O0EeUgIycg/KfnjxL4Q8S+D7tbLxJo95pUz58h5ljltLrbGksgs7+2Z4Jtg&#10;kTzPKkbYx2vtbIrHsNRv9Ku4b/TL2706+tyxgvLG5ltbqEvGYX8qeAhhuVmU4IyCQeDX2b4I8c+H&#10;fjX4em8CePYrdPEaQGSCdPKtX1J7eMhNZ0R9u2G/gUlpoFUoy73VGgaaGL5h+IHw/wBZ+Hmtvpeq&#10;L59pcB5dI1aKNltdUtFYAugOfLmj3KtxAWJRiDlo3jkf039m3xG2l+NrnQJJJhaeKNOkiSKKG3dD&#10;qmkI+oWk9xPJiVEW2+2IBGSGeRAyEAOn3fRRRXjPx68SHw98O9ThhkljvPEEsWgWzRpBKBHdq0up&#10;+cs3SN7SOaLegLK7qRjhl/PS3t57yeC1tYJrm6upora1treN5p7i4mkEcMEEUYLM7MQqqoySQACT&#10;X2n4H8EeHfgn4el8eePJoT4keAx29vGY7ltNe5gbZomjIDtnvp1BWedW2Iu5Q626zTS/M3j/AOI3&#10;iD4g6pLd6lPJa6ZHLnTNChnkaw06JAyxtsO0S3BVj5twyhmyQAkeyNeGt7e4vJ4LS0gnurq5ljgt&#10;rW2iee4uJpmCRQwQxAszMxwqqMknHevefC/7OnjfXIra71aSy8MWc5VnivjJdauttJbrPHONMtvl&#10;UksEaG4nikUhtyDAz67p37L3hSO1Cat4i8QXt6JWJuNOGnaXamEj5UFndQ3bhgc5cznP90VdH7MP&#10;gPPOr+LzzkgX+jbiM9v9APJ965/Uf2WdNmunfSfGN9ZWREfl2+o6Rb6ndIwQCUveW09mjZbJUeQu&#10;BgZbGT5xrH7NnxA0+OWbTptD10LOY4Le0vpbO/mtySFnkj1SOCBMDG9PtLEE4XeATXkviHwR4t8K&#10;GT/hIfD2qaZDHPHam8mtnk017mWMzJDBqkG+2kYqrkCOVujdwccsSTySSffmkor6r/Zc1uSPV/E/&#10;hwrM8V3pttrkLeefs9s+nXIsLlVtyMb5xdw5kDDiIKQ2V2/ZtFFFFFFFFFFFFfnd8f7O6tfijr00&#10;8MkUOoW2jXlk7rtW5tU0iCwaeL1UTwTR5/vIw7V9vfDmaKfwB4JeCaKZF8KaBEXikilRZrbS4oLi&#10;EuhPzRyKyOvVWBU4INdnRRRWH4i8TaF4T01tW8Q6jb6ZYCWOBZZRJJJLcTZMcFtbW6vLK5GWKxIx&#10;2qzn5VYj4p+JPx91jxbbXuheHrd9D8P3SpFcTu7f27qMALia3nmgfy4IJ1ZBLDHvdtpVpmjkeM+S&#10;+EfBfiLxtqKaZoGnyXLCSFby9cOmnaZFOW23Go3YBWNcI5VeXfaRGjv8p/Qj4f8Awx8NfDuzA0yI&#10;3Wsz2iW+p67cA/a77a5mdIoizrbwlyMQxdQsfmtK6Bz6JRXyD+1F4gJk8L+FYZ5AEjufEGoW5hi8&#10;py7HTdImW4OX3KFvlZAQPmUtuO3b8vaBod/4l1vS9B0xVe91W8gsoCyTNFD5r4kurgWySOsMK7pZ&#10;nVDtjVmIwDX1j8bvEtp4B8I6N8LPDKCD7bpMUd9Ope2uoNEhmEJdzYpDDJNqU0c/2t8/MBMHjPnh&#10;h8a0UV3nw48a3XgLxVp+uRF2si62et20cSTSXejTzI17FDE7xDzVCiWHMijzEXeSm5T7L+0j4UgW&#10;/wBJ+IOlSQ3OneI4bWxv7m2njuLea+hsw+k3tvOJWEiXNnHtTyIxGqwbixaXn5y0bVJ9D1fStbtY&#10;4ZbrR9SsdUt4rhZGt5J7C5W7hjuBC6OULIAwV1YjIBB5r9YY5I5445oXSWKVElilikSWOSNxvjeK&#10;SMlWUqchlJBBp9FfLPxl+CEeqJN4q8D6fFBqUUe/VvD9lCsMOqJGOb/S7ePCrdBR+9hQAT43IPtG&#10;4T/JGn6hrvhPWUu7Ga+0TXNIu5Imyr213a3NvIYrm0ureZexDRzwSqVYZR1IyK+x/h3+0PourQ2+&#10;l+N3i0TV/liXV0ik/sXUHM6QxeeybjaSEMWkaQfZwFeQyxgrEPpOOWKZI5oZY5YZkSWKWN1kjkic&#10;b45I5E4ZWGCpBPUckGn0UUV8X/tSask2t+FNDEJD6bpWoaq9x5mVlGs3aWawiIj5Sn2AsW3HO/oN&#10;uT7N+z9Zpa/C/RJld2bULvWb2RSMCN01WawCIR1BWBWye5x0xXtVFFFFFFFFFFFNkkjhSSaZ44Yo&#10;o2kklldI4ooo1LySSSyEKqqBlizAADmvyd1rVJtb1jVdauY4ornWNSvtUnigEggim1C5a7ljhErO&#10;2xS5ChmJxjJJ5rLoqaGGa4lit7eKWeaeRIoIIUeWWWaVgiRxRoCWZjgAAZJ4Fem6J8F/iVr2ySDw&#10;veafbtdJaSXGttFo/wBnzsL3L2d+yXTxIrhi8MD5wwQMyla9T0r9lvXpxOdc8VaRpzK0Qthpdlea&#10;wJlO7zmuDeGwMRHybAA+7JyVIAburD9l7whHaxpqniDxJd3oLGW4sG0zTrVlJ+TZZ3EF068df37f&#10;QVa/4Zh8B/8AQY8Xe/8Ap2jH9PsFctrn7LcRN1L4a8UyJ8q/YtP1yxSYmQABlutY09kwCdxBSxOO&#10;Bg/erwPxd8K/HHgqOS61nRpG0yKWWP8AtnTpE1DTdiTR26TzzW5L26SvLGsX2uOIuTtUFgwHnVfW&#10;Hwu+OoufL8I/Eh7a+0u8thp0GvahGk27eDCbTxOLgsk0EyMI2uXTK4zcb1Z5o+L+MXwdn8Dzvr+g&#10;pLdeELqZQVLNPceH7idsRWl3I2We2ZiFguGOQcRSkybJJ/N/h74gXwr418Na7JJHDbWWpxJfzSxS&#10;zLDpl6rWGqSiKHLllt5ZSm1SdwHynof1E9D9CPTB96KKKxPE2u2/hnw/rPiC6ETxaRp11fiCa6Sy&#10;S6ngiLWtglzKGCPPIFgjwjEuyqqsx2n8q7q6uL65uL29nmuru7nlubq6uJGmuLm5uJDLPPPNISzO&#10;7EszMSSSSa+kfhV8KtOtdO/4WR8SPs1n4Ys7ZdQ03TdQUNFqETBfI1LUoNrFrdiyi2tgpe4cr8vl&#10;7Vnwvi/8ZLvxtPJoXh+W4s/CVu+12G+C48QzRvxdXaEBkthwYLZsEnEko37I4fAq9g8L/A34g+KI&#10;zcDTItBsjG7xXfiN59OE7qyKIo7KKOW6+ZW3rI0AiIVsSZwG9z0v9lvQoWm/tvxVq2oowQW39l2N&#10;nozREOd7TG7N+HBGMKoTB5JOcVr/APDMPgP/AKDHi7/wO0b/AOQKzdW/Zc8NyxwDQ/E2uadKC32l&#10;9Vg0/WIpVwAggis1sTGQcklnfPYcZPA6p+zB4rgncaP4g0DUbRYQ6S366hpV5JL5e6SL7LDFdxj5&#10;vlRjcc9WCc48k1v4XfEHw8GbVPCerrClrJezXNlCmr2VtawhjNLd3ukNPFFsVGZhK6lVG/AUg1wH&#10;tRRXrPwS18+H/iT4ddnnS21edtAu47eOJ2uBq4+z2McglK7UW8+zSyMrZCoSA2Njfo/RRRRRRRRR&#10;RRRXyJ+1UWI8B5zgHxSR/wAC/s7PHvjr/hXb/s0zrJ8PLtFt44jbeJ9SgeRFIN05sLS5M8xJ5dVk&#10;EYx0RF719CUUUVXury1sbea8vbq3s7S2jaW4ubqaO3toIkXc8k80pCqo6ksRjJ7V8o/ET9o+OMS6&#10;V8PQszEQl/FF3buqKGiLzQ6bpV/GrblYqvnXK4yrgQupSWvlax0/WvFOtRWVjDeazrms3cjBd7XF&#10;3e3UxNxc3E9xMc9N8s00rAKu55GChmr7h+EXwXsvBlvDrviSC21DxXMqPHGRHc2vh1d29IbN8Mr3&#10;WQPOulzt/wBXCdgeSb36ivE/2gNel0P4cX8MDXEc/iC9stBSe2mMDQwT77+9EpHLRzW9vNbOgPIk&#10;IbIyD+edfblgIfgj8F/7U+zpbeMPEUMIEjQNHeDW9Uhkk06G5FzDLt/s223ytBMgjMkciZV5iT8V&#10;3FxcXlxPeXk813d3c0tzc3NzLJPcXNxPIZZ7i4nlJZ3diWd2JJJJJzVeiiipoZpbeWG4t5ZIJ4JE&#10;mhmido5YpomDxSxSJgqykAqQcg819o/HOw/4S/4V+F/Ha2q2tzZQaRq8sL3Ekn2bTfFNpAlxbRkI&#10;qysLh7T52RflViMZwfkjwpqMOj+KPDerXCNJb6Xr2j6lOiOsbPDY6jHcyIrvwpIUjJOBX6sUUUV8&#10;r/E/9nu31DdrPw9t7ezv3llkvfDrzrbWF35zFxNpUlwRHbSKxwYHdYNhGwxbNsnxtcW89pcT2t1B&#10;Na3VtLJBc21xE8M9vPC5SaGaGQBkdGBDKwBBBB5Fe2+Bfj54u8JRw6fqQTxRosKCOK11CZodStY0&#10;STy0s9YVJH273QstxHMBHGscXlLX1x4T+L3gPxgYIbDWY7LUriSOGPR9b2adqLXE9y1ta20G9jBc&#10;SyEBlS1mlOGUMAx2j0yivKPij8VNL+HWmhE8jUfE97Cz6TpDMxRF3GP+0dUELBktlcEKu5XmZSkZ&#10;AEkkXyX8G/BN58QfGo1bV86hpOj3qaz4jub6eO5l1K9nkkubO0uFu1lNwbqeMtdeYMNEJdzh2Td+&#10;hdFFFFFFFFFFFFfO37TTyp8P9NVCypN4t0+KYKSA6/2VfTIjjuCyK31UV8M2trdX1xBZ2VtPeXdz&#10;IsNta2sUlxc3E0mFjihghDO7E8BVBJ6AV7l4V/Z48da40U+spbeFtPkit5/M1B0utSeK5gMq+VpN&#10;o+5JE+QSxXckDpu6FlZR9FeGP2e/AGheTcalb3Pia/jNjP5urylNPS6tPnl8jSrTy42imcgyQXZu&#10;F2qqZIL7vZtP0zTdItlstJ0+x0yyjZmS00+1gs7ZHkJdytvbqEBYnLHGTkkmrtRXFxBawTXVzPDb&#10;WttE81zczyJDBDBGpkknmlkZVVFALMxICgZJAryHxJ8d/hx4eeSFdWl1+6jmgje28OQrqCiOe3Nw&#10;LhdRleKzdVG1XEVyzK7bSmQ+zzK+/ansY7qVNL8GXd3ZhgLe4v8AWodPuZFxy01nb21yinPQCdv6&#10;VUX9qpQSW8Blh22+Ktpz686aR+grG1v9pZtYtpbCTwBo9xp08arcWOtaidZt7iSK4WeFpIjbQoQp&#10;UEKVJDhXDDaBXzPfTW1xe3lxZWi6fZz3U81rYJPNcrZW0srPDZrcT5kkEakIHkO5gMtyTVeOR4nS&#10;WJ3jkjdXjkRijo6Hcroy8gg8gjpX1p8PvGlj8WPDl78MvHrwT6w1lMfD2v3gWa5muoYytpcHLxO1&#10;/alg4dJB9phEiS5/emb521jR/Efw48Vpa3irZa3oV9aajYXUYS4tZWt5hdafqVoZlKyxMVVwrp1B&#10;SRFdXQfpf4c1218S6Do+v2TR/Z9X0+2vQkdxFcfZ5ZogZ7KSWAlfMgkDwyr1V1ZSAQRW1RRXwH+0&#10;L4vbxD41OiQSRvpnhOOSwhMbwyLJqt0scusymRUV1KMkVq8TOwVoSw2l2Fdt4G0HT/gt4Xn+I3jr&#10;TN3iXUQLLwvoUkTrqVk09u7mOVpAy2s9woJndkLW8KlOZZntz86+LvF2teNdautc1y6aa4mYi2tg&#10;WFpp1oGzDY2MJ4SJB+LHLuWkZ3PL17D4B+LJ+H9iINM8IeHrnUXM4uNduftQ1a6iuJVf7NJchiVi&#10;Xy0Aij2x5UOVMhZm9eP7VagHHgJs8HnxUGUfUDTB/Oo/+Gqj38Cf+XPj/wBx1dron7Svga/a1h1e&#10;z1vQJpI5Tc3EltFqOmWrxq7pGJ7FmuZN+1VVls1AZvmAUF69s0PxN4e8T2/2nQNZ07VohFazSrY3&#10;cU09st5GZbdL62BEtvIwBBjnRXBVlZQysBuUfUfgRkY715x4l+Evw/8AFQmk1Hw9Z21/N9sc6npK&#10;/wBlX/2q++aa9mkstiXEwYeYGu45RnPync4Pz94p/ZhvoFnuvB+uJfIql4tK1xFtrsrFbFjHFqlq&#10;vkyyyyriMSQQIAw3yfKWPzl4i8I+JfCVyLTxHo19pMjtIsD3MWbW7MSq0v2K+i3QThA6bzDIwUsA&#10;cGvRf2f7y6tviloMNvNLFFqFtrVpexxtgXNrHo8+oLDKO6rNBFLj1QHtX6IUUUUUUUUUUUUV8x/t&#10;IeBJtY0qx8Z6XayXF9ocL2espAkksj6GWa5ivSvmYC2cxkMnlwlikzPIyxwcc3+z/wDFXTrCyj8C&#10;eI7yCwjiluJvDl/cm3t7PbcyNdXWkXNzhAjmZpJoJJSd5dotwKwo/wBgUVka34h0Tw3YvqevanZa&#10;TZJvHn3kyx+dKsTXBtraM/PNMURykMSs7YIVSQRXzB42/aXhQXFh4G04yviSJdf1ZCkStlk86w0n&#10;7zcbXje5ZcHh4COvyvrviDW/E1++qa/ql5qt84ZRPdymTyYmme4FtaxjCQwq7uyQxKqISdqjNelf&#10;DD4O654+urS/u4bjS/CPmu11rDbI5r6O3l8qa00WOYHzJGcNH55QwxFX3F3TyX+8/CvhTRfBui2+&#10;g6FafZbO3Z5XkciS6vbuVFWa+vpsDzJpNoBOAFUKiKiIqDoaKK/P39ovVf7Q+JV1aCERf2Ho+laV&#10;vDZNwZom1szMO2Ptnl4/2a6D9mbw5HqPivVfEc6QSR+G9NSG1Dy3CXEWpa4ZLeK5hjjxG6LbRXcU&#10;glbAMiMqEjcnlXxT1uTXviH4s1CRrd0XWLnTbZ7VzJbyWWjsNKs5omLOD5kcKyMVO0szFQAQB59R&#10;RRX2z4Cjn+I/wB1bwyftk2oabHqGi2ebyCJ7y90l4tf8P24mux5ccAZrW1ZZCuI0OHThl+Jq/Uj4&#10;fMreAvBG10cDwj4b+ZG3KGXR4UdCQSMq2VYdQQQeRXYUUV4r8Ufgxo/j/wA3V7F00jxUlqI470D/&#10;AEHVTCgW1i1mJAWJVV8pLiP94iEBhKscca/CHiPw1rnhPUn0nxDp1xpt+saTCKbYyTQOWSO5tbiI&#10;sksTMrLvjYruVlzuUgdX4L+K/jXwMI7fSNT+16VHuxomrLJfaWNxlk/0aPcslv8AvZnmb7NLH5km&#10;DLvAxX114M/aA8FeJtltq8g8J6ocjydUuFfSpeJHzBrYVIxtRFLfakhyziOPzDzXt8E0FzBDc200&#10;Nzb3EMVxbXEDpLDPbzIJIJ4ZYyVZHQhlZSQR0NS1zHizxj4f8FaVLquv38VvGkUj29orxtqOoyxk&#10;ILXTbNmDSvl0BIwqbt8jLGGYfn6U8Q/Gf4iTSQQSrc61eiRwMXEGgaFCywLJNIBChjtYQqliEM0m&#10;AB5soB/RjR9LttE0jS9FtDK9rpOnWWnWzTsjTvBY2yWsTSsiqC5VQWIUAnJwK0aKKKKKKKKKKK4v&#10;4jzxW/w/8ayTSCNG8K67CrEZBlutNltrdP8Agcjqmfevy7r1nw18FPiH4nEcsWito9k8jxm+8QM2&#10;lorRwiZWFk6tePG+5VSWO3ZC2Ru+Vtv0f4b/AGZ/CWmss3iPUdR8SzLJLi3QHRNMaF4AkSTQWkkl&#10;yXRw7+Yl2oI2gx4B3e6aH4Y8O+GoTb6Doml6SjQ2sErWNnDbz3SWaGO3N7cKPMuHUM2ZJ2diWYkk&#10;sxO5RXm/ib4u/D/wpLc2mpa/bz6japdCTS9Ljm1O8+02bNHLYTNahoYJ96lPLupYyrfeKgEjx/VP&#10;2pdFilRdF8JapqEJQ+a+qajaaRIkmcBUitEvg64/iLr/ALvessftVcjPgPI7geKME/Q/2cf5VHcf&#10;tVTsi/Y/BEVvMJUYyXHiJ7lDEH+dBHFZQkMR0bfgHnaelfM/iTV9P1vUpNQ03w/p3huKdCZ9P0ya&#10;7ks2unneaW5hiumYQghlRYYQsahQEVea5+vpn4TfFqy/s8/Dn4hMt34a1K3bSdP1a9uHj/s21uIv&#10;sv8AZOo3JZSlnghYLgOptehbydrW/nPxW+G1z8Odcjto5jeaHqqT3OiXzlfPaKFl+0WN6FAHnwb0&#10;DOg2OrI42szRp9jfA/xinizwHp0crg6r4dRNC1FCUDOlpEF068CtJLIwmt/L3yuF3TJMFUKoz6/R&#10;RXyz+0z4wNppmleCrSYCbWMavrCBXDrptpPt02Ji6bCs1yjyfJIGU243ALIM+YfB34e6Rd2178Qv&#10;HqLa+DdBXzrMX21LHV72GYJI80TBmnt4XAjEKIRPMyxZcJLE3LfFT4qan8RtT8uPzrDwxYTMdK0o&#10;soeVwpQanqYQ7XuHXIVQSkKEohJMkkvktd34F8Z23gm+l1M+GdG8Qah/o5sbjWPPkGlvDL55nsYl&#10;OxZS6oRNt8xNuEZQz7voCH9qplijFx4F82cRgTSQ+JvIikkK/M8cL6fIyKT0UyNgdzR/w1Ue/gQd&#10;eceJ/wD7310Gl/tQ+F5bfdrPhzXrC7EpAh02TT9WtjDtG2Q3V1JZsGznKeSR33HOB7Z4b+IXgrxc&#10;xj8PeItPvrjzZYlsmaWx1KQwxrLJLFpmorFcNEFYHzViKE5G7cpA7GiuQ8R+APBni0s/iDw7p1/c&#10;SGLffeW1pqZWFdscbapYtFcbF6bDLt7YIrwHxV+zHp9wbi68G65JYSMzSRaTraPc2QeW53eTFqdu&#10;vnRRxRkqgkhndto3PyWHzp4r+GPjbwWbmTWdEuTp9s7Z1mwVr7R2i+0i0guZLyAHyFmdk8pLoRSH&#10;eoKKxxXKaJqkuh6zpOtW8cUtxo+p2GqQRTAtDLPp90t3EkoUg7CyYbB6V+smMkYIwccjkEH0pKKK&#10;KKKKKKKKK81+LPgt/Hfgy/0m0UPqlo6atoq+YsavqVojItuTI8aDzopJYAZHCIzh2+5Xx/8ABz4h&#10;J8NPE2oWOv21zb6TqrRadrSmCRL3SL7T5pEt7ya1KmRhCZJo54FAcBiwDvGI3/QWC4gu4Le7tJor&#10;m2uoIrm2uLeVJoLi3uI/Nt54JkJDxujKyupIK4walqvd3drY2815fXNvZ2dvG01zdXU8VvbwRICz&#10;yyzykKigA5JIGK+fPHH7RfhrQjcWHhWEeJ9UjMsX20O0Gg20qiWHd9q/1l3sdI3xbhYpY2ylwCMV&#10;8keMPiF4t8dT+Z4h1WWa2SUy22lW4FrpNn88jxGGxhwrPGszxrcTeZOU+V5WApPBPgLxH4/1KXTt&#10;At4ittEst9f3kjQadp8bkpEbmdVdiztkRxRo0jYZlXYjsv338Pfhb4b+HdqTpyPfaxdW8UWo65dq&#10;n2qcAB5oLSJci3tzIN/lIWJwnmPKUVq9Ioor5P8A2p7+5j0/wbpSy4s7u81rULiEdJLnT4La3s5W&#10;90S6nX/gRr59+FHhtfFXj/w5pc0Qlso70apqCPaC8t3sdKQ38ttdxOQvlXBjW1JfgGQcNna3pv7T&#10;OvC/8YaZoUNzHLb6BpCyTwrG4ktdU1iT7RcRySOBu3W0dm67cgBsZDFlHzZRRRRRX338ONIk8T/A&#10;G10Qi2mudT0TxRp9o2ogS20V2dXvYdLmkLK5UQSLE6OqFoyisgyFr4Er9eKKKKK8d+J/wd0Lx7b3&#10;mo2kUOl+L/Ih+y6uGlW3vDaoVitNYt4wVdHXEf2hV85AI+XjjEL/AJ+6xo+paBqV5o+sWc1hqVhM&#10;YLq1nCho2ChlZWUlXR1IeORCVdSHQlSCcuux0H4geNfDP2QaJ4n1iyt7AS/ZNPa7e60mITl2mH9j&#10;3nmWrAs7vhoThzvHz4Nbmq/GL4mazDHDd+L9RhSKTzVOlx2WhSlipXbJPokNu7rjnY7Fc84zXQeA&#10;vgx4u8e3Sapqq3ei6Fdu93PrepRtJfakZo1ukk0+zuWWWfz/ADFb7UxEWCzB5HXy2+6vC3hTRfB2&#10;jwaJoNoLSzgJkdmIkuby6lAE19fXBwZJXwASeAoVFCxoir0NFFFFFFFFFFFFec/EH4baf8RRo1tq&#10;uoXNlp+lTXtxIlhBbDULia5hSGARajciQRRoVJlTyX3nZypQE9J4b8I+GvCNqbPw3o1lpcLBRPJA&#10;jNd3e2WSaL7bqE5aefYZJPL82RtqtsXC4A6KiivF/iX8adA8BfaNLs1GteJzbF4bGB42stOlZxHH&#10;/blyj7o22l5BborSMFUP5SSpKfibxf8AETxd45mL+INXmmtFm8620m2/0TSLRkeVoTFYQ4VnjWZ4&#10;0uJt8xTCtKwFcRRRRRRVi3uLizuILyznmtLu0miuba5tpZILi2uIJBLBcW88RDI6MAyOpBBAIOa+&#10;lL+9i+Nvw+nvJYtPPxP8ERG4n+zxOl/4i8MwJmeSK3i2ISXk8wxxrJsnTbGkK3gQ+h/sx+IJr/wz&#10;rnh+UzOPD+pW9zayO4MUdnraSOtpCmMrtnt55ic8mXivpmisrX9VGh6FrWttA9yujaTqWrNbK5Rp&#10;xpto948Ikw23cEI3bSFyCQelfBXwp8N2WuarrHxA8cyxzeFfDLTaprNxqwmmTW9ZuQ0sFoZJGUXE&#10;vmus8sRZ2lcxQtG4uMHjviD8Qda+IetNqWpyGCxtzNHo2kJIWtdKtJXBZUPG+aQKpuJ2ALkAYWNI&#10;404Kiiiiir2n6jqGlXkV/pd/e6bfQeZ5F7YXU9ndxCaJoJvKuLdlddyMyNgjKkg8E19U+AP2kpYz&#10;Hp3xCje4DOQniPTrWBHTzbhQo1PSrVY08uNGcmW1XcFRVEEjsz19eQTwXcEF3azRXNrdQxXNtc28&#10;iy29xbXEQlguIJoyVdHVlZGUkEHI4qWiobi2t7y3mtLyCG6tbmGSC4trmJJ7e5glQxSQzwygq6Mp&#10;KsrAjBxjmvKY/gx4U07xfpvjLw79q8P31jdyXU2n2MjHR7lblZUvVS1BV7fzEmMYSGUQKgCCAqWB&#10;9cooooooooooooo4IwencdRg5B4IOMZ9+uDXx78VvgBP5974k8BW8TWxhku9Q8MR7hcR3AkBdvDs&#10;UabWjZSzm0JDIVKwbw8cEfiOlfEz4k+DxPpFp4h1exFt5Ni+m6rDDfnTf7ODQR2dvaa3FMbUR5KN&#10;FEqdAGB2Li9e/G74pX1rNaTeLblIp0KSNZ6fo2n3KruDAw31hbRTRtkfejkU44zgkV5vf6jqGq3U&#10;t/qt/ealfTCMTXmoXM17dTCGIQRCS5uWZ22IqouTwoAHAqjX058IvgUPEtpF4m8ZpeWmjTfZ5tH0&#10;mF/s1zq8JlWVry+lwXitJEBSNI9ksobzFeJFjab7Wt7e2tIILW0ghtbW2ijgtra3iSG3t4IkEcUM&#10;EMQVURFG1UUBQAAABU1FFFfnL8eM/wDC1vFWf+oJj6f8I5Z4r6j/AGctJlsPhvFeNKko13WtU1SJ&#10;EVt8McLJoYhlDjBYvaPICpxhgOoNfn9RRRRX2X+yzqNzLpnjHSWYGzsb/SNRt12gMtzqlvPbXbF+&#10;vzLZwce1fMvj/Rf+Ed8beKdHSz+wW9nrd99gswxdYtKuJzd6UEd2c7TbSQsu5i2CN3Oa+/fg9/yT&#10;Pwf/ANgs/wDpVJXpVFFFcV468AeHviBpY07W4HWW2czadqVrsj1DTpnwJDbSuGDJIqgSwuCjYU4D&#10;pG6/nx8QPh/rPw91t9L1NTcWU5kk0jV0iMdrqtojAb1UlvLmTKrcW5YtGxGGeNkkfg629H8R+IfD&#10;5lOha7q+jfaGia4Gl6jeWKXDW+7yTcJbMqybQzY3g43H1Nd9dfHL4p3tvPazeK5Y4riMxyPaaToN&#10;hcqpGMwXtjaxzRN6PE6sOxqp4Z8B+P8A4p30l/CLy9WQ+Xd+J/EN5dtZ7oICkUcl/OJZp2UIsWyB&#10;JCmV3BU5H3H8Pfhf4e+HVm66aJLzVry3gi1PWrvH2i4aNQ7xWsQ+W3gMmZFiQsxAQSPKyAj0eiii&#10;iiiiiiiiiuY8a+F4PGvhu+8NXV3NY2upS6Y1xcQRrJOILHVYNRmjhEh2h5FhMauwYISGKOBtbH8J&#10;fC/wT4KeK40TRoRqccCRNrF9I9/qZdIGtppop5yVgaVXkEy2qRIwbaU2gAd/RRXBePPiN4b+H+nt&#10;datcifUJEU2Gh2skTanetIWRJFhc/JApV/MuHAVdpUbpCiN8Q+OfjR4y8avLbG6OhaI6Tw/2PpE0&#10;0K3NtMZFKareZ8y5LROIpU+SBgoYQISxPkVFFFFFFfSHw38Sad478N3Xwi8bamtv9qFqPA2tXFrD&#10;cz6ZfwOTBpq3Nww5Hyx20eUZ4mmtVmUPAlWv2etQvPC/xE13wZqrfZJtRtr3T7ixVYLgNr/hu4eQ&#10;Rm8g3gCKEX/zJJ5bkj7x2Efb1FFfAes6befFr436ppgaWKwj1iexupopp547Dw94cP2O6uYJvKlS&#10;IziItCHTy/tM6qx+YtVH4tfEW018WfgjwvbwWfgnwpKltpxRhPJqtxYQtp8V+blmc+QsZdbf5t0g&#10;YzTMWZUi8Roooooor6B8AftAeJvDLxWXiWS58UaKWCmS5nL67ZK85kllt7+bJuMBmIhuXOcIiSxK&#10;pr7Z8NeJ9C8X6XFrPh++jv8AT5JZIDIFlilguYcGa2uoZlV45EDK21wMoyuuUdWbeooI+nT3Ocnn&#10;jp0rx7xj8DvAviyOaaHT08O6u4LJqeiolvG0vlybPtmlDFvKpkcSTMqJM+0L5yjNewk8nAABOcKM&#10;KM9lB9KKKKKKKKKKKKKK+c/it8CbHxU2oeJfC5Ww8Syj7Rc6cTHFpmuThiZn3Pt+z3Uq5Jlz5Tuo&#10;80I0kk9fK8OsfEj4Wak2mJe694XuoZbq5GmTsX0u6aZX0ybUI7C58yyukcRFI7lUkVjGrRvlFI2x&#10;8efiv/0NfQg/8gLw1zg982fNedav4i1/xA0La7reray1uZWt/wC09Ru74W/n7TP9mW5dhHu2ruCA&#10;fdX0FYtet/Cz4U6p8RNSWWUT6f4YspV/tTVggDzkfM2m6SZAUe4YfecgpCp3uCTHHL+gfh/w5onh&#10;bTU0jQNNt9MsI3MjQwbmeWZgEe4uZ5C0kspCqpkkZmwFBOAANqiiivkT9qoDb4DIJLZ8UgjHG3/i&#10;XFT/ADH4Vl/st6SsuteK9c811ew0qw0lIdgMcyavdteSymQ9ChsUAAHRySRgZ82+Pahfiv4pAJOR&#10;oLc+reGbJiPwzivH6KKuLY3rWMmprbTnT4ruGxlvRE32ZL24hkuILVpsbRI6RSOq5yQpPaqdFfpP&#10;8F9PudL+F/hG2vIxFNNY3WoqA6tm11fUp9UsJMr/AH4Jonx1GcHmvhHxr4di8PeP9d8PTRf2ZYW+&#10;vSJbRidLkWuiXs4u9Mk80PJki0lifDsXGcPhwwr9P6KKKKK8r+KHwv0z4i6YoLR2HiCwjf8AsjV9&#10;m4Yb520/UFTl7dz0PLxOd6Zy6SfAgfxR8PfEsiK95oHiLRbkRSBSodDxIFcfNHPBKhVsEPFLGwPz&#10;I3P2p8N9d+HfxWtZ73UvCPhMeMoAs+v2lzoel3E13KWCNq9pNdRvJLBK2A3mMzRMQkhYGOSX1qx8&#10;IeEtKvItQ0rwv4c02/gEixXunaHpljdRCWJoJfKuLWJHTejMrbSMglTkE10NFFFFFFFFFFFFFFFF&#10;FFV7q3W8trm1eSeFLm3lgeW0nltbqJZojE0ltdQlXikAO5HRtytyOQK+JPGn7OHiTS53ufB8yeI9&#10;NZgVsrme2tNbtuHZ95l8u3nQBUG9HSRmbAhwNx+eNQ07UNJu5dP1SwvNMvoPLM9lqFrNZ3kImiE8&#10;JktrhVddyMrrkDIIPQiqNFFFFFFb3hnxHqfhPXNP8Q6RJGl/psrSRCeMTQTRyxNb3NtPGSCUljd4&#10;32kMAxKsrAMPoH9ny+0+T4o+KTpUcljo+o6PrM+madKXZoLf+27WextZMM4LQws67mfBAb5smvtm&#10;ivG/j5fw2Xwv1+J5zBPqU2k2FoFyGuJm1WG6ngDL2aCGZiO4BB618Pap4skuPCeheC7CGK20nTbi&#10;XWdRl8iKO71jxDd+YrXly4LEJbQOLOABsuq+Y/3kjh4yiiiiiiivV/B/wZ8deL/IuINKfSNKnWOV&#10;dW1oSWNtJbzQrcRT2cDKZ7hJI3BikijMbdDIvUfbvw2+HVn8OdIn0221TUNUlvZ0urya6Yw2a3KR&#10;+UW0/TVZkgDLt8wlndyo3SEKir6J7k4HUngYHfrRRRRRRRRRRRRRRRRRRWDrXhXwz4jXGu6Fo+rS&#10;fZ5LVJ7+wtri6ggmUrIlrdupliPzblaJ1KnDAhgDXI3Hw++FXhizu9bvvC3hu1sdOsWkurnUbFNR&#10;gitoI1Bc2t4Jg8nygAqhkdjgbmbDfDvxA8eQeKLmXT/D2j2PhjwfBefarHRdOsLHTzd3UcRt11fV&#10;/sKhXuWQlVUErEmEUs2+R/XPgp8FP7X+x+MfGNmf7Iylzoeh3KY/tfGHi1LUonH/AB6fxQwt/r+H&#10;cfZ8C4+0qKKKKK/OX48f8lX8Vf8AcD/9Ruzr7x8EaF/wjfg7w5oTW8VrPp2jWUN7BEfMj/tN4Vm1&#10;WUOS2fMuWlckYGTwAMCvy0kjkgkkilRo5YpGjkjdSGSRG2urA9CCMEVHVy2sbu7iv57eFpYtMtEv&#10;r51Ixb2sl9BpqTPu6qZriGPjuwPTNU6K+1P2W9L8nQPFOt+cG/tDWLLSvs+Duj/seyN35pb0f7dt&#10;A/2TXmH7SHh+TS/HUetqsptfEum21x5rmPyxf6ZEmmXVtAow2EgS1kYuOWkOD1A+uPhhFbxfDzwW&#10;lvcNdRnw5pUrSmRZGW4ntlmurbK9oZWeEL/CE2npXd0UUUVz3irwrovjPRbnQtdtvtFncYeKVCqX&#10;VldIp8m+sZsHy5o8nBwVKlkdXR3Rvzr8b+CPEXww8RxW880ybJhf+HvENiZbVbxLWZZIru1ljO6G&#10;5gbYZYg+6JtrBmRo5H+h/hV4/wBA+JF3F4f+IuheHtX8T21n5Wj63qmlaXcSanZwPubTn+1oWW4Q&#10;u8yrCNsi7ztRlJl+gT4A8BfKf+EJ8HqUPylfDOiqeuc5EA59CTXXZzyfmJOc59epyT1P86Siiiii&#10;iiiiiiiiiiiiivlb4nfs/wCpeINT1TxR4b1uS91K/lnvrvSNdmBaR9ssi2+laog2oqgQW1rbToqI&#10;o+a4VVCj5P17wv4i8L3H2XxDo2oaTK8k8cLXlu6W9y1qQJzZXYBinVdy5eF2X5gc4INYFFFFFFFS&#10;RyPE6SxO8ckbq8ciMUdHQ7ldGXkEHkEdK9m0bxnceJPil8OvEKqYPEV1e+HdI8T3catbx6pfvqja&#10;G95DGsrKom0trWKZY0ijMgkxEFOW/Q6is3WtTh0TRtV1q4SWa30fTb/VbiGAr5ssOn2r3cscRfA3&#10;FUIXPHrX5l6T4nXQ/DHiDSdOikTV/E8kFjqOp4jja08O2g86XTrC5jPm5vpWxeqxWMxRIpWQyEx8&#10;bRRRRRRRXb+EPh54t8cTiPw/pE89qsgS51W4/wBE0m0AljSXzb6bCu8aypI0EO+YplljYA4+zvhL&#10;8HX+H3mapqWuXl5rN1G8dxYaZe3Vt4cVB8ls81viN7uWMGQo9woRDIdsXmIsp9zo9wcjqDwcjt0o&#10;oooooooooooooooorO1TR9J1u3W11nS9O1e1SRZ0ttTsra/t1mVTGkyw3SuAwVmAYAEA4BwTXE/8&#10;Kh+Gvm+b/wAIfpG/zN+3y5/L3bt2PJ3bNuf4duMcYxXyx8VviJ4ahub7w18M9I0LR7N4ZtO1/wAS&#10;6Hpen2FxrVvIQLnR7C7so0Y2JKr58gbFwRhP3A3T8n8KfhTqfxD1MXFwJbHwvYyr/aep7drXLL8x&#10;0zTC3DTMPvv92JfmbLGOOT9C9K0rTtC0600jSLSHT9N0+FYLS0gU7ETJZiWY7mZmy0kjEuzku5LE&#10;k36KKKK+Qv2quvgT6eJ/56fXof7Oeitpfw8S/l8oy+INX1DUkKw7J0tLbbpMVvPIwy3zW8syYyAs&#10;mRyzZ+YPj0Sfiv4qJxnGhAY9B4as1H8q8gq7p9jdarf2WmWMXn32o3dtY2UO+OPzrq8mW3t4vMlZ&#10;UUs7AZZgBnJOKpV9H/8ACKt/wzYdW+3Hb/wmH/CV/Zvs5x/x8f8ACEfYt/mY5/4+fN29P3e3Hz18&#10;4VZtbW4vrq2srOCS5u7yeK1tbaFfMmuLm4kEMEMUajJZ3YKoHUkAV+rmiaXFoejaVolvJJNb6Rpl&#10;hpkMsu3zZYtPtVtY5JdoA3EJlsAcnoOlfOP7Q/w2bVLE+O9IiLahpNukOu2kVuzyXmlxn93qYMIy&#10;XtQSJiynMHzF1WEBvobw5rlp4m0HR9fsjGbbVrC2vQsc0dyLeSaMGezkkhJXzIJN8Mq/wyKykAgg&#10;bdFFFFFeSfFn4Xaf8QdHeaCNLfxTpttKdIv1CL9pCgzf2PflsboJGz5bMQYXYup2tKkvwb4c8ReI&#10;fAHiJNT01pdO1bTZp7O+sbyJ0SZFk8u90nVbJ9rFSV2ujYZHAZSkqKy/pP4P8WaV418P2Gv6TPFJ&#10;HcxIl5bLKXl03UREr3mm3O9UbfCzYyUUOpWRMxujHpqKKKKKKKKKKKKKKKKK4Px3oevXtvYa74Pn&#10;jh8XeHJprjTIbmd4tP1mxuvL/tfw7qUfmJEYroQxMryYKSRRlZYDmReB8J/tC+C9ahit9febwnrP&#10;mw20tvfRzXGmyTzTvCGt9UgQiNECo07XiQqhfaDIqM49Bvfid8PLC1mu5/Gnhp4YArOllq1pqV0w&#10;ZxGPJstPaWeQ5YZEcbEDLHCqxrlZPiZ8FvGDRaZqOr+HdSRGaeGPxLpE9vZRSqpUypc+ILaOBH2l&#10;gDvDHJHOcHmD8Dfg74sC3fhrUJ4bW1Jtrn/hFvEdtqts8xPm/wClTah9vKS7SMKjqMclT1rkZf2V&#10;Yy7GHxy6RljsSXw2kjon8IeRL9Qx9SEH0pI/2VkDoZfHLNGHXzEj8NiJ2jz8wSVr9gpOCAxUgdcH&#10;pXpmg/s+/DjQ7g3M1nqHiCVZ7ee2GvXiXEFs1s5fZ9j0+O1hmSQlfNS5jlRgoAABcN6ZB4Q8J2sL&#10;W9r4W8O21u8qTvBDoumRQtPHxHM0UcYBdR0YjPvWPffDL4eajaS2dx4L8NRw3GxZJLHSbTTbtRHK&#10;JR5N/pqxTxnKjJjkUkZU5UkHx7xZ+zR4d1BZ7nwlqFzoF2U3Q6devLqWkForXy0hE0pN3F5kgDyT&#10;NJPty2yLG1V+TPFvgvxH4K1J9O8Q6dNakyzx2d8qSPpuqJBsd59MvCqrKoWSNmHDpuVZFR8qOz+A&#10;7Ffit4WwSAf7bBxnn/inbvGce9fo1RXzn+07n/hAdJ44/wCEwsORyAf7FvyBn8T9fwr4bt7ee7ng&#10;tLSCa6u7qaO2tra2jeee4nncRQwQQxAs7uxCoigkkgAEmvpzwV+zVqmoRxX3jXUW0SCRS40bTDDc&#10;6uwPmx4ur2QNbW7AiKVFRbgsjMr+S4xX0FoXwX+GuhCNofDNnqNwLRLaW51t5NZ+04Cl7h7O+ZrV&#10;JWK7i0UEeMsqBUJWuug8GeD7WN47fwr4at45M744NC0uJH4x86RwgHjjmuY1z4P/AA4163ENx4V0&#10;uweOG7SC50KBdDuIZLqMR/aD/ZnlRzNGVVoluUkRSD8uHcN5Lqv7LehTGE6J4q1bT1Cv9oGqWNlr&#10;LSuWBiMLWhsBGAMhgwfJ5yuMHHH7Kp7+OwP+5YJ/9yFbkf7Onw98P2MN/wCK/FWosltKhu7u4vdL&#10;8P6PMDIoSB1uUlkjDHKkrdgnI2lTzW7p+v8A7PHw/vfK0u58Ow38Mhuo9Rs7TVfFM8JurcQOLXX4&#10;o70oDHlXhiuAFywKAu2epHx1+FBZUXxYhLYwToviREU56O8tmoHuap6r8f8A4ZaZFLJBrF1rFxEw&#10;QWWk6ZetNIGIBaK5v0gtiFBJY+fng7cnAOF4G1bxX8W9Yj8UaxZ3Xh/4f6VJaXOhaLb3zoNb8Q6X&#10;eJPFf312kMcl5bWs8bSBf3cInSFAJXhuCfoSiiiiiiiiiiiiiiiiiivhH46fFafxRqVz4V0C+hk8&#10;J6fNELi5sXdk1+/hCyO8szKu63tpSUhRMxuy+eHkBhMdj4EfCiPxPd/8JX4l095vDtkxGk2tx8tv&#10;repRShWklhYZmtLchhIvCPLhCZFSaI/c1FFFFFFfK/hrwdN8Q/i1rPxNubeGPwlpWveVo7G6e5Hi&#10;O/8AD1smk2Wo6ZPa+UDbJLbx3ZlO6Mti3AnAmZPqivzW+Mmg3GgfEfxRDN57xanqMuv2lzNbPbLc&#10;Qa2x1CT7PvLCRIZnmtTKp+Z4nyFYMq+YV9H/AAF8It4i0z4mSxMUu7nwnP4W083EedPafxBFNK00&#10;7hWfdBJa25BQEqHJwW2184UV+jXwL0A6B8NtEEtube71tp9fux5yT+auoOBp1wpjLKgexS1JjByp&#10;yHAfcBc+Lvw/Xx/4UktLZEXXdKaXUdDl2W3mS3CQssultczgFIrpSobEigSLDI5ZY8Vk/AbVRd+A&#10;LXRriO5t9X8K6hqWiataXsawXNvOt695Ahty3mKqRSrD+9RG3xyLg7Mn2iiiiiiud8V+E9E8Z6Nc&#10;6Fr9s09ncFZI5Yykd5Y3SKVhvrCd1by5k3EBtpVlLK4ZGZW/NTxJ4c8QeAfEcmmaksun6pps8V1Y&#10;3tpLJGs8aSl7LVtKvE2ttJTcjrh0cFHCSo6r93/B34kJ4/8ADix30wbxNoyRQa6gtltYrnzHcWOp&#10;WojJRhMifvgoTZMHHlpG0e/16iiiiiiiiiiiiiiiiisLxJoi+INFvtMF3Pp11LC7adqtpJcQ3mk6&#10;iqEWWo2sttJDIHic5KrKodNyMSjsK8N0T46x6Dqlz4O+KFpNputaLNJY3fiSxt57jS9TeBZJE1GT&#10;TY4I7mFLiIQPC0MMiymTzNlvEQq+sQfEv4fXNtHeR+NvDCxSQ+esc+s2NrchApfEllcukySccRtG&#10;GJ4Aya5O4+NHwe1WF9OvvEFle2l3tiltNQ8P61LYzbmGBcJeWRi25wSX475GKxL74Y/A/wAc3NzF&#10;ol3osOqv5VzMfBniCxM0UFuq2zeXpUD3FokTEoJHS1GWIO4MzbuR1L9lnTJbln0nxhf2NnsTbBqW&#10;kW2p3IlVf3rtd209mu1jyq+SMdMt1rO/4ZVPfx3/AOWxn/3I13Wlfs1+ALGa3mv59f1opGUuLW7v&#10;4LWwuZWjKmVU0yKG4UBjuRRddQAxcZFesWfgPwRYRrHaeEfDMA8lbZnXRNNaaSEADZNcNHvfOAWM&#10;jEseWyeaJfAfga4keWfwZ4UmlkOXlk8PaQ8jkjG5neHJPvn8a8n8R/s3eBtVhzoMmoeF7xY1WNoZ&#10;59W093MwZ5Lq01KRpWOzci+XdRqDgkHGD8t+PvhJ4r8ASyTXls2p6GWkMGv6dDK9mkQuBBCNTXBN&#10;pK++PCyMULNsjkk2sR55pt/Ppeo2Gp2pC3OnXtrf2zHPyz2k63EJOPRlFfrVRXH/ABDeKLwD43M0&#10;scSf8Ij4hQPI6opml0iaK3jDOQMySFURe7EBck4r8t69z8B/AbxX4yt7XVb6SLw3oN5Atza313GL&#10;q/vYJVkEU1lpUbo2wlFO64khDRussXmqefp/QvgF8NdEMckmk3Wu3EF39rhudevpLrAAXZay2NmL&#10;ezmiUoSVlt23FmDFl2qPQrXwZ4PsPN+w+FPDdp56eVKbXQtLgaaNXDqkvlRgsAwDANnkA9aztZ+G&#10;3gPX1nXVPCeiTSXLq891BZx6fqEjxsMM2pad5Vx0AyPNwQMMCCa8f1r9mPwjdrO+ia1rWjXEtx5s&#10;aXIttW0+1gYktbRWzLBcMBlQjPduwAO4uTmuX/4ZVP8A0PY/8Jg//LCtrTf2X/DVtDcNr3inWL0r&#10;hopdNt7DRYYI1GZPtAvRfFvqGUDuDVu1sv2bfAy20k174c1m4ntmtTc3M83jWSXy3R3muLGxW6tr&#10;eRioxItvEcFghCllPen48/Cg/MfFuSc7h/YfiXcN3XObLHH1P9KluPjf8LbZIXfxZbuLiITRrb6f&#10;rFy4QsVxOlvbMYnyMlJQG6HGDmvNYviBrHxs1lfCPhO31nwz4Pj23HirxGjW661Jp3kb4tMTymMV&#10;obmdXgASWaSRP3hXyo54W+mbS0tbC1trKzhitrSzt4rW1t4VCRW9tbxiKCGJBwFRQAB2AxU9FFFF&#10;FFFFFFFFFFFFFfMf7QHxQbRLOXwNokkD6lq1iRrt2kqSyaXpt0Cg09Ioz8k91Hnf5vKQMCFJlSRP&#10;nL4V/Dm5+I3iBrFppbPRtNiS71q/ijLyJC77IbG0YqUFxcYYRmQ7VVZJMP5flv8AozpOk6boOmWe&#10;j6PaRWOm6fClvaWsOdsaLkklmJZ2c5aSRyXdiWYliSdCiiiiivl74q6JffFL4j6D4L0yHGmeEbRL&#10;zxTrCJPCdK/4SB4rh7Npp0MbzPa28L2ccYbc0j7sJFK0f0vp2n2mlafY6XYReRY6bZW1jZwb3kMN&#10;pZwLb20XmSsXYqiqNzsSf4iSST8X/tP6Ktr4l8Pa8gt0TWNInsJUii8ueS70a5DvdXUijDlorqGJ&#10;CSSFi2/dC18w1618ENEGufEvw6sttLcWuly3Gt3TREoLU6ZbtNp91K69EF59mUjoSQvQ1b/4Ql/+&#10;F4/8Ih/ZNv8AYv8AhNftH9lfaIPs/wDwi/2r+3Nnmebjb/Znz+V5nmf8s8eb8tfWImt49bi+CZli&#10;XRG+E0kL6h5yJrU8zSDw75EJb90H+yCS5KiBiSd2PLXB/PfUdPu9Jv7/AEvUI/IvtMvLnT72ASRS&#10;iG7s5zbXEYlhLI+11I3IxBxkEjmvWPgL4fTX/iRpTypBLbaBb3PiC4jleZGZ7LbBp8lv5I5eK7mt&#10;pcMQpVGzn7rfolRVKx02x0xLlLCBLWK4upb6WCMutqlxOALmW3tydkIkZTJIsSorys8rgySO7/OH&#10;jv8AaR0rR7i50vwZYQa9eW8zQyazeyOugrJFJHv+xw2riW8Rl86PzBLCoZUkjaaNuflfX/iJ438T&#10;faF1rxPq13b3cUcVzYR3TWWlzJEwkRZNKsRFbHDKr58rJYAkkgGuZ0/UtQ0m7jv9Kv73TL6JZFhv&#10;NPup7K6iE0ZhmWO4tmV13IzI2CMgkHg19ffAr4v6xr+pp4M8VXS39zJZPJoWqTRyG/uJNOgEk+m3&#10;r26ESkwJJOLmdlbMbh3leRMfVlFFfLP7Q/w0OpWrePtGgke/0+3ih8Q2dtaqxutNgDEa2zxYkMls&#10;u2OdmDjyArbo0gO7y39n/wAeTeG/FNv4avLiQ6F4ouY7VYned4rPXZVEWnXVvBGr/NcuI7SXAQEN&#10;G8j7IBX3xRRRRRRRRRRRRRRRRRXnHxP+IR+G+h2WsnRm1lbzVYdM8gX409IfMtJroTGcwzFj+5IC&#10;eWB1JYYAb588f+CfDnxO06X4hfC+eC61d40vPEvheJoY9RlkmDeZctpiFmivtySeZGPkutrSws8h&#10;zc/KskbxO8UqPHJG7JJG6lHR0O1kdW5BB4IPSo6mhmlt5Yri3mkgngkSWGaF2imiljbfHLFKhBVl&#10;IBDA5B6V694V+OvxB8Mt5c2qDxHZENm08RGe/kQvKjvLDqSut0HCoY0V5XiUMT5ZIBH0voH7Rnw/&#10;1S1L6zLf+GrxFt/MgvLK51G3lklVjOLK70qOZnSMgBmniiJ3KVU4bb6ZYfELwTqt9pWmaX4l0vUr&#10;/W/tR0+zsJzdzt9it2u7g3cVuGNtiNWcfafL3YO3J4GxqviLw/obQLrmu6Noz3KO9suq6nZaeZ1j&#10;YLI0Au3TeFPDFe5FP0rXtC10TPomt6TrC25j+0PpWpWeorB5ufL882jvsLYO3d6Gtaud8V+FdE8Z&#10;6Jc6HrtqbizuPnjkQql3Y3aKwhv7C4IPlzR7jg4IYFkdXjd0b4Ck0vUPg58VNKj1C7m8jRtW02+/&#10;tOzt5ov7S8PXbhLyS2hmxuMlu09tMisyiQSRh2C7j+j/AKH6EemD70V8c/tR66JL7wt4bjluwbW0&#10;vdbvYtwFjML2UWGmSABstLF5F2DujGxZPlY72C+k/Bb4R2ng/T7bxJrcCT+LNQtkmiSaJgPDtrdQ&#10;5NlAk6hlumRtl1KRkcwp8gd5vfaytU13Q9CSKTWta0rSI52ZIH1XULPT0mdRl0ie7dQxA6gevNY3&#10;/CwPAQUP/wAJx4PIzjjxNou76lPP3fpS6z478I6Dotn4j1HW7T+xL+7Wys9UsEuNXtLi5IlOyOXS&#10;UnyP3MoL4KhlKkhsCuA1L9oT4YWVq1xa6rf6xMsiKLLTtH1GK4ZXBJlD6ulrCFQ8NmUNz8oNeAeN&#10;P2jfFGuLPY+GLePwvp7iSI3YdbzXbiNhLC2LpgI7YPG8b/uYzLHIuUucHFeAahqWoatdy3+qX97q&#10;d9OEE15qF1Nd3UoijEUYkuLlmdtqKqrk8AADgCqNFereA/hq/iP7FrnibUrHwr4Je5lhm1vVNQsN&#10;Ol1FrXAlstFS+Yb3Zj5YnZfKUh+XkjMR+mPCHxo0PUPFmk/Dzwf4Yml8Pxj+zdK1cai9vssdPsGl&#10;kuv7MvIDI0aiM4MtwJWA3sPMbZX0VRRRRRRRRRRRRRRRRRXiPx48d3Hg7wilnplxLba74kllsLG5&#10;gZ4p7OxtlWTVr6CYRuodVeKBQJI3UzCWNt0Rx8g/Cz4e3PxC8SR2D/aINFsAt3ruoQRbhBbZPk2c&#10;cjkIs9ywMUeSSoDyhHEbKf0nt7e3tIIbW1t4bW1too7e2tbWKO3t7e3hXy4oLeCIKiIqhVVFXaAM&#10;DFS0Vxvj3xvpvgDw5c+INSjkuW3rZ6bYxHbJf6pPG8ltamVsiNMI7yykHaisVV32I354eLviF4t8&#10;a3E0mu6xcy2ks/nxaPbyy2+iWhR3a3W305W2kxLIyJNLvm28PIx5POaVres6HLLPour6no888Xkz&#10;T6Xf3WnzSwB1l8qSW0dCy7lVtpOMgGvd/BX7RnirRJLez8UoPE+lL5MTXBEVvrlrCgSLzIrpAEuS&#10;qB3IuF8yRz8069a+vdA8TeF/iL4fll0m9S9sr+waDUtPW6NrqunR3yyWr2mow2kgmtpW2Sqjq43b&#10;d8LspVz1dtBBa28FpawxW9rawRW1tb28SRQW9tbxiK3ggiTCoiIoVFUAADGOKlr5G/aj8P5Twv4p&#10;hgQbWu/D+o3Rn+c5/wCJjo9uLZm6DF8xdE4yA7coB8gV9s+ALs/DTwV8LrUsXvviJ4zt7i/sDPbO&#10;82m69p7WNncWRMbMiQg6VPMo+YsWjLqsmF+c/i94Wbwn4+12xSFIrG/uH1vShFBDa266fqcjTi3t&#10;7eBmVUt5fNtVHy5Ee4KoIA4rw/pX9va9omh+f9mOsatp2lC58rzvs/8AaF4loJ/J3Jv2b923eucY&#10;yOtfq3BBBaQw21rBDb21tFHb21vbRRw21vBCmyGCCGIBERAAqIoCgDAFS1QTSdNh1GfV4LOGDUrq&#10;HyLy7gT7PJfxoI1g/tERYFw0KxhbeSZWaFTIsZRZJA3kfxH+N/hzwStxpmnmPXvEvkz+XZ2k0M2n&#10;abdx3X2Voteuon3ROhWRvs0YaTKBZPJWRJK+RvEnxn+IniW4EsviC70a3U7obDw7NPo1tETGkbhp&#10;bd/tEwYpvxcTyBWLbNoOK8x8+fz/ALV50v2nzfP+0ea/n+fv3+d5ud2/d827Oc819AfC745a34e1&#10;RbDxjquoa34f1C4U3F9qE93qmp6PK6eULuCeZnle34UzQfNgDfCu/ekv3lRRXk3xf+HEPxB8OH7O&#10;sg8RaJFd3egukixpcTSojXOl3CzFYylwIkVJGKlHCNvCeYsnwt4B8XXfgPxZp2vRpK0VtK9rq1kD&#10;KhvNMuf3V9bPGskYZ1GJYRISomSN2VguK/Tq0ure+tba9sp47izvLeK5tbiJg8VxbXMYmhmiccFX&#10;UhgRnIPFWKKKKKKKKKKKKKKKKK53xd4g/wCEV8Nax4i/s671X+ybJrr7DZDE0+GVcySEN5cUYbfP&#10;Ltby41d9rbdp+cry48F/tD6Pthe18K/EbTEmi0y1vbmOV7yBEkvFtfOVY2vLNlV3do4fNtXDSeWY&#10;2IuPknV9I1PQNSu9I1mxn0/UbGXyrm1uFCujY3IysuVdHUho5EJR0IZCVIJzKK9F8MfFXx54TaFd&#10;M8QXk9lCbYHStUc6lprW1q+4WccF0WaCNhlXNq8T7ejqQCPpvwn+0t4Zv47e28WWF3oF8V2T6hZo&#10;+paKzRWYka4McWbuLzZgyRwLDNsym+Yjcy+nx/GD4aTaZPqy+MNLFrbOsckUv2qHU3ZmWMG30SeN&#10;b2VfnGWjt2XGTkBWx3eo6rpmkWzXurajY6XZiRImutRu7ewthLLny4zPcuq7m2nCk5OOOlZum+K/&#10;C2s3S2Oj+JfD+rXrpI6Wenazpt9dMka7pHS3tpXcqBySF4FdBUNzb291b3FpdQw3VrdQy29zbXES&#10;TQXEE8ZimgmikBV0dSVZCpBBwRX59/Gf4WjwBqsN/pMd2/hbWXY2jyo8q6TfbmkfRZbsliw8seZb&#10;NKVd0Dqd7QvK32/4G17/AISjwh4c143EdzPqOkWkl9LDEYYv7Ujj+z6rEkJVQuy5SWMADGR8uVIN&#10;dXXhX7ROsx6d8N7uxaMyTa/qemaZEVlEZgW3uP7YluChUl1xa+SVUrgupJwMHyn4CfCa11WFfG/i&#10;eysb/SpRPb+H9MulS7juZoLo291qd3AGKBI3jkgihmVix3PtAWJn+y6q3t9ZaZbTX+pXlpp9lbqH&#10;nvL64htLWBWcRq0s85VUBJCgsRkkAckVzY+IHgJgSPG/g8bR/F4n0Rcn0AM+T+ANXo/Fvhm40zU9&#10;Zs9d0rUdM0a1mutUutKu4NWSzgggNxK8y6aZmyI1ZggUsQDhTXns/wAe/hVFFNLH4jlunjilkS2g&#10;0TXRNcPFGXjghNzbxxh3PyIZJFXJ+ZlXLV4r4v8A2mr+6Etp4L0ldNiZNq6trSw3OoDfAuXt9NhZ&#10;7eJ0k3YMss6sMEopJWvnPX/FPiPxRcC58Q61qOrSJNc3EKXlzI9taSXjK9yLCzBENurlUBjgjRQF&#10;UBQFAHP0V2fgzwVqPjK/aKKa30rR7LZLrniLUWSDStGtGYDzLieZkVpX6QwBwXbqVQPIn1DL8U/B&#10;fwuGl+BPh3oQ8ZnCNdXWmatHtvdXvljSArfWdvci+u5sqJREqqn7uCPlTFD9SkA5zyMe+O3IJHqT&#10;6GkoooooooooooooooorlvGniq18F+GdV8SXkZnTToFMFrG4ja7vJ5BbWdsJcNtDyOoZwrbV3Ptb&#10;bg/mvYWet+PPFcVqjC713xRq8kk1w8JSEXV/cG4vb+4jsI28uGIGSaXyoiI41YquBiv0o8GeE9M8&#10;E+HdP0DTI4lFtEjXt1HF5Mmp6i0YW81K5BZ2LykDhnYIgSNSERQOpoqpf39rpdhe6lfzeRY6dZ3N&#10;9fTmOab7Pa2cJubmYxQKzttRGO1ELcYAJwK/Onxv8YfGPjO8uP8AiZXeiaK63MEGiaXdzW0BsrkC&#10;N4dTmgKNdsyAB/N+TltkaKxU+ZWd7eaddQ32n3dxY3ltIJba7s55ba6t5V+7LBcQFXRh2ZSDXrnh&#10;H46+PfDEyrd6jJ4n01pA09jr8013PtaWNpntNWYm4jfYjRxh3khTeW8lmwR9kfDv4p+HfiNbzrp3&#10;nWGsWMEM2oaNemH7RGjoqS3VnLESLi2WVvK84KrA7TJFGZIw3dadpOmaQl6mmWcNquoalfaxfGMH&#10;dd6nqU5ub28uJGyzOzcDcTtULGoCIqjQrxn4+aD/AG38NtVljiup7nQbiy121jtQCP8ARpPsl/Nc&#10;IVYtFFaXFzK+0rt2Bi21SrfnbX0t8JLEeGPh18SfiNcSGwuX0i68P+HNQT7ct1b3MkQQywxovlsk&#10;19LYxxzAMVkhkBMah9/0F/Y/h7+2v+F68/Yf+Fefb/sH9mQ/2ru+yf2h/bHn/aNn2r7B/oPk5xt4&#10;83bXydJ8R4k+ND/EBTDLpyeIGiWWO2ulEvh5bb/hHxdR20rpKJ2sB5oDY/e9UC5SvQP2kvAv2LUr&#10;Tx1psP8AoermOw1wRgbYNUgjC2N6xeUsRcwqYyI4lRDCGZi84zpfsr2MTS+NNRe2QzxR6FZW160Z&#10;3pFM11PfW0Up4wxjt2kHsntX1/RXxT+0F8TZ9Q1OTwPod3cQ6bpTuniCa1uYvI1bUHjRhp7/AGfL&#10;GK0+ZJkZwGmLK8eYEc+TfDP4c3/xH1qfTre5OmafY2pu9S1VrOW8jtgzeXa2sSKURp5myUR5U+RJ&#10;XG7yyp+z9Q8H+Hfhl4G1/VPCOg2/9t6P4e1Ka01iS0stQ1tbgWZSTUri8vkYFEx9omhVRFtVlWID&#10;C1+c9dH4Qvf7N8WeGNQ8szCx8Q6JeeSJBEZvs2pRzGMS4YLu243FTjPQ9K/VWiiorm3t7yCe0uoY&#10;rm1uYpLe5t5445oLiCZPKlgmhcbWR1LKykHKkggg1+ZnxN8HHwJ4y1PQojM2ngxX2kTzIEebTb1f&#10;MhXdubf5L+ZbNJxvaNm2rnA/Qb4e+Im8WeCfDevyGY3N9pyR3sk0MNuZtTsZH07U5o44Cy+W9zDK&#10;Y8EfIV+VCSq9lRRRRRRRRRRRRRRRRVXUNP0/VbSWw1Oys9SsZynnWV/bQXtpOYpVliEttcqyNtdV&#10;cZHDAHOcEfN3xE8bfCPwO09lovg3wbrfiuDzhBDaeHtDfTdIvoJhGP7WuoY1Kujb2+zw5k3RlHMG&#10;5JK8OvviX4Y8b3Ur/EfwZapcTBPL8TeBWfSvEFr5UY/4+LbU5ZoL8uIobdTcuPIiMhjBcqBz9v4L&#10;8K6zJYRaB8SNDhuLuOaS4tfGem6l4TNiYvnWKTUYhfWLMyjI/wBKXJwq5Y4rstK/Z68S65bveaN4&#10;u+Huq2sczW8lzpmuanqEEdwkYlaB5bSwdQ4VkJUnIDAkYIJZqXwB1vQntv8AhIfGvw70SG6d/Kk1&#10;DXryzadIiBO1nHe2kXmlAw3KGHUAkZrD1Twf8LdElnWb4qXOuNZTpHcWHh7wfcST3gWYRTrp+rXV&#10;4LFgAWZZhMyFRlQxwpyx4uXT5hpPwx0zVdBk1Ax6c+sfbHvvG+vFtUaexhS8sUjWyWTMCG006NWc&#10;oBLNcDAHpvhP9nuDX47pL7xnDbatpUv2TX9I03STqEWk6lLAbhdObWjcJBNNCrILlYFdY5N0W/I3&#10;nW1f9lvVIYTJoHiyyvZ/tO0WuradPpkUdoVY7ze2j3ZeRW2Lt+zoCCzblKhWydC+LfxH+GWsQeHv&#10;iFaahqdgssb3MerD7RrkNi88wlvdG1hpAt2DISVM8ssb+UIY5IQGYfX3hXxXovjPRrfXdBuvtNnc&#10;ZR0dRHdWNygBmsL6AEmOWPI3DJBG10Lxurt4/wDtE+DRr/g8eIrZJX1Lwoz3BSGFpmuNKvJI4tSV&#10;1TkCEKlyZGGERJMjDbh2Hwa8VyeLfAGj3l1cfadU03zdE1aQrcmQ3WnYW3kuJbssZZZrZreaaUMQ&#10;XdvukFR6lyenPHbJ6c8j3A618VeDLGP4sfG3W/FkqRzeH9Dv11OKSKC6igu4tNK6b4WjdLhvMSSZ&#10;IEu5UcAOY5U8tQ20fapP06e4xg889OlfJfxI/aFuIr6fw98OxFNLFPDA/iby4r9JrlZT5ttoljIj&#10;xyoTtT7RIHV8uIoyvlzNymg/ADx14zI17xnr8mky6haxzFtU+2674kd0EcVpFqNvcyReUPIHG+5a&#10;SPasbRKchPTp/wBl/wAFyQTR2mt+KIrpoSlrLPc6RcQR3JXEck1ulpEZEDcsglQkcBwea+cNa0vW&#10;fht9g1Lw34kt/EHg7xZbNJZ6gloh0jXv7PBgvLDXfC+pGZN9tJM4RLqNtu7chSZZEigsrv4Sauzn&#10;WdI8WeEbmWGzgjPh3UrTW9BjuvKEV5qEtprUf26OHzAZfIW6uHwSof5Ru3rP4b/DvVo7ldK+M2if&#10;a4ESRYtd8PXfhq0kVpVjfbe6rcrkgNuCxxuT3AG5hpaf+zp4s1a1jvtK8S+BNTspC4jvNP1nUr20&#10;kaJtkiJcW9iykqeGAPHeuRg8D+DLWa4tvEPxW8P2U8RYRjw/oniPxRA5WTy2D3cUNtEvRsbWfIwe&#10;jA0yDXfhx4eSOXRPDGo+LdXWK2YX3jiS3ttEtbuGYGd4vDGiyN9ojlTcNl1fMFO04YAh/RPDnx/M&#10;uvQaj498M6Jq8VvJcy6dqmmaPaDXtBLEzWltpcl9JgwI2ECmVZQDvaWRl2N9deFLnwdq1vdeIfCE&#10;eiSx6zP5upahpNrbW1ze3n/HyV1cxok32hfOLslwBIPMLEAtXVUUUUUUUUUUUVhaj4o8MaPKYdW8&#10;RaFpcquFeLUNX0+ylUlN4Ux3Uitkhgw4zirOm67oetq8mjazpWrJGMyNpmo2l8sa79mZGtHfHzHa&#10;Ca1KKKK/N741eJm8T/EPXJkkd7LSJB4e09ZI7dDHFpTtHdlGtyd6PdtczRyOxYq652gBF+0fhF4F&#10;j8C+ELG2mto4td1NI9Q1+XaBcfapVMkNhI4L/Laxv5QVW2bw8igGQ59Qoor5K/aqklSDwLEJZBBN&#10;L4jleAMwieW2SwWGV06MyrK6qSOAWA+8a+PK+l/2b3s9U1XxN4U1bStN1bSr7S7bXHi1Kzgvoorz&#10;SLxbOHbBcI0Z3rePksMjaNuMtnqvi38A7WO1vPE3gO1uBcpO91qHhmBRLDJbyhdz+HreFN6Mj75G&#10;tSWVlbEAj8tYZPmTwn4r1nwZrdrruhXJgu7clJYny1rf2bsGn0+/hBG+GTaMjIKkK6FZFV1/TXwx&#10;4i07xboOmeItIaY6fqcDSxLcRGKeKSKZra5t54843RSo8bFWKEqSjMpDHdrxb9oGwtbz4X6zcXEP&#10;mTaTd6PfWD+ZIvkXUuqRaW02xCA37i4mj2tkfNnG4Aj4/wDhP4EuPHni2ws5bSabQNPmhvPEVyqO&#10;LeOxTdLHp8s8UkLK940Zt08qTzAC8qqwifHd/tIeKG1XxvbaJbzSfZ/C1jGjhkgULq+qbb+8ntri&#10;FmkZfJ+yIwcrtkjcKg5Z+/8Aijoi/FD4Y+G/iRpMVtNrWl6T9q1hLWJ7ZJLFUYeILWIXSGZ/sF5H&#10;IYVebb5fnshkZ0LeQ/s/6Zcah8T9GuIollg0mz1fUr0vsIhgOnSabDMqyfeIuLmADHzAnd/Dmv0N&#10;or56+PPxOm8I6ZH4a0K7uLXxNrMC3El1DEytpuhyPLBLcQXhICXE0kZihMasUQSPmJxCx+MPC3hf&#10;WfGmuWeg6LEk19eOzPLPI0dpZ26DdcX99OA2yKNeWIBZjhEV5GRG++PBnwV8D+EbVRLp1v4i1Rvs&#10;z3Gqa5aWt4yXEMa5Om2cqFLZPMDugG6QZCvNJsXHwH4p1y48S+I9a167gjtbjVNRubyS2jiiiW38&#10;yU7YCIkjDMigK8jrvkYGSQmRmJ5+v1Q8Dzz3XgnwddXc8lzc3XhXw7c3NzM7TTT3E+jwyyzSyyHc&#10;0jMxLsxJLcnmuooor4X/AGjPA/8AYfiSHxZYWxj0vxNkX3kwhLe11+3QGfd5ESxobyIC4XfI8ksq&#10;3MhOBXs37OXilta8FTaFczrJeeFr37JGu26M39j34N3p0lxPMzIxEguoUWIgJHFGCo4Z/oKiiiii&#10;iiiiiiiiiiigj6dPc5yeeOnSvDvHV18GPh9D/wATrwp4Vl1O7hW7s9EsvDGlT6heRCRLMTKrRCKC&#10;LIc75ZED7JTHvkDKfm/WvjTa+KY/7K8S/D7w3eeHLSKe30Gx06a50nVtBtyY1tIrHWYxIiCOOKNJ&#10;EitI45NigxrGojrl7rQfhlqUd1c+HvHWo6G/2iGGy0bxt4fujO8YiTz7qfXfCwu4QrOXMam2Vhja&#10;2ABK3SaX8CdX1y4ks9G8efDDVbuKJ7iW20zxNd6jcLbqyI1w0dlZyHYGdVLYwCQDgkZu6l+zr4q0&#10;a2+2at4p8AabZK6wm81DW9SsbVZZCfKja4urFFDNglQTzg4rDu/h74C0e2h/tr4vaI2pPby3D2Xh&#10;nQ7zxVa4R3SOGLVLOeKMSPt+5OsRGQT8uHrCl8R+FfDdxb3XgLTNTl1SD7FPF4i8Yrpd9c6fe2x3&#10;yS6NoFuj2ce5sESXZuXQY8oRSJ5rdt4P+EurfESf7d4o8XS6VresaaNc0221K2udd13VdCtZI9Nb&#10;W7wz3ETQQF3giszK5aZQ7RqIogzegah+yxiOd9L8ZfvRC5trbUNGxHLcKhMaT31tcZRGbALLbuVH&#10;O1sYPCJqXxf+BVzHaXQluPDolSOGK4WbVPCd20ouJEisLshXtJXYzTmGJ4JHKB5Y3QDP1j8P/id4&#10;c+IdmH06Y2us29rHcapoVwzNd2RdzC7QzMqpcQ7gMTRdA0fmLEzhBp/EDwfbeOfCeq+H5fJW5uIf&#10;P0q6mCBbLV7b95YXBlaKZo0LZiuGiTeYXlVcFq8P/Zr8RyCx17wHqS3cGp6Lez6naW17JceZBZyy&#10;JZ6np62UyD7MLW6USSIWy0lyx2Aq7N9RV8a/GI3PxH+LXhz4eaXIyR6WiWtxO8VsRbXGoRLq2t30&#10;JaZPOSCxjhbymZHaSN41BYqW+wLGxtdLsLLS7CEQWOm2drp9lBvll8m1srdbe1h82cs7bY0AyzEn&#10;HJJ5rxb4sfGiy8AEaPo0dpq/ipwkk1vOZWsNHt2AkSTUjbujNLKpBit0kVgpEjsqmNZfBtK+HnxV&#10;+MUlvrvinV7ix0rdDJZXWuJPEr217aoz3fhzw/bpHEI3jjgdpFEMc2VYSSMGK+rWX7L/AIOjtYU1&#10;HX/Et3eqrC5uLJtLsLWV95KGGznt7l4xswCDO+SCwIB2jw3xZ4DbwFNf+JfAvjCfUz4Y19tJ1Vbe&#10;1vNM13wvcXKslkb5lAWW3mQm2N4qxwzO3lorbnVeetvEHw9114n8aeGNS0m6iiCzap8PJNN05NTM&#10;VtbWkP27w3qaNZwyHypppJrFoEZ5Dm3Od43bHwN8J9ZuraKx+Lx0n7ciMlnrvhK8hlsC0W9re/1e&#10;S4t7LepBDOsgTPCs3BOjZfADWdakuz4a8a/D/X7W0dVaax1q7uJkSQkRG6hsba4WJnwTtMp9iawN&#10;Q+F+l+GdZOj+NfiJ4X0SSNFa5TSrLxH4j1C3MsK3ECyWUFnAi7lZWG+dTgggEVRib4UeH53aRPEn&#10;xFmgvWjWJxF4I8PXdi9q8ZnEkb3mos6SlHjBW3z/ABjClJOlh+Od+8dhpmq+B/AN/wCF7F1ki8Mx&#10;aGLawgl86WWS7sBcSXCQzt50imTymXDE7NzuW+vvBfiXwN8Q1h8VaHY2b6toy/2Xvv8ATbGLxFod&#10;u6yrBatJGZHigmjeUw+RM0TAyIDuWVV9FoooooooooooqhqGqaVpEazarqWn6ZG6TyJLqF5BZxsl&#10;sAZ3R7llBCBgXIPGRnGapaZ4n8NazKYNG8QaFq9wgBeHTdWsL+QBuOY7WR2we3HNbf5foc0tFFfG&#10;X7Tfiw3OpaN4MtpImt9OhXWtU8uaCVjqN0r21hbTxBPMheCAySgeZ86XCEoNqM3Vfs0+CxY6TqHj&#10;e8ixdaz5ul6QS5Pl6Ta3AF/OBHIQfPuoxHiSNXTyAyttlOfqOiivFv2gbtbX4X63CyO7ahd6NZoy&#10;sqiJk1SLUDJID94FYGUbe7Cvzwr174Hareab8RdItra3a8tdfhvdA1eyWOGVbrS7y3M03nedG+I4&#10;nijuZduCyRMhIRmB+ofH/wABfC/im2e68O21p4W1u3tpFtvsFtFb6NfSgeZDDqNjbqFTLAp9ogG5&#10;Q5LpNtRB8H/8THRNR/5fNK1fSrz/AKbWd/p9/Zzf8BeOWN19mVhX6MfCX4hwfELw0lxMDFrmki2s&#10;degZ4T5tz9nBj1WBIAu2G62uyqUXa4eIblQSP6jWVrulx65omsaLNK9vFq+lahpcs8apJJBHqFo9&#10;q8saOVBZQ5YKW5Ir8tNA0O/8S61pmg6XH5l/ql3DZwZWZ44vMP7y5uTAjssMKBpZnCHbGrMRgGvq&#10;r46Xtj4I8AeF/hlokkSx3SRPfqrWf2iXTdKdZ/PvbYLvRr2+YXAmQJveGVQSNwrjf+FnD/hQP/CN&#10;/bX/ALe/tP8A4RTH9uH+1P7B3f2v9u+yY837H9n/AOJR5O7y9nG7Z+5r5vr7x+C2vWXxG+Hl14Q8&#10;R6Y17DoFraaFePcpGLLUtNkDtpItntliMc9rHEkeRmRSkU/mmST5fQPhn4CX4d6ZrWjRXSX1rd+I&#10;rrVNOu3VVvDpk+nWtvBa35VQDLC8Uq7o/kYEOAhdo19Hrm/GGvDwv4V1/wAQb7ZJdL0m9urQXpcW&#10;k1+sBTTbWYRsjETTmOLarAkthSCc1+X9jaah4g1izsIXa61PWtSt7SJ7mY7p7/UboQo9xPJk5eR8&#10;u7HPJJPWv088GeEtN8FeHbDQNLiiVbeJGvbpI/KfUtSeNVu9RuA7O2+Vl4Bdgi7UQ7EUDd1Cws9V&#10;sb7TNQhFxY6jaXFje25kljE9rdxG3uYjLAwddysy7kYN3BBGa/Pbxn8D/HHhW8YWWmXPibS5ZXWz&#10;v9Ctp76fYZHEMd9p9urSxSbFDOQrQgsFWVjxW98JfhD4r1DxXpGr67ot/oeiaJqEOpXMmrWzWE93&#10;cae6XVnY21hep5kiySBPNcoI/LEg3iTap+9qKKK+U/2otCEmleGPEyJaI1pf3WhXT+WBf3A1C3/t&#10;CwQzKuWhh+zXJCs/yNKdqnc5qz+y5qwm8P8AijQ/IKtp2sWeqm4MuVmXWbL7IIBAFBXyzYFi287t&#10;4G0bct9R1ma1rekeHdOuNW1vULXTNPtgzS3N1JsBIRnEMEYy0kjYISKNWdz8qqW4r5e8ZftNxwTt&#10;Z+BtJhvI4ZsPrOupOtvdJE8sbCy0q3eOXY4EMsc08yPgsj26nmvn7VPix8SNXnjubvxnrkUkMSwo&#10;ul3Z0OAhZWlV3ttE+zxu4LH94yFsYXO1VAm8E6d4x+IPiSLQ7LXtYD3sz6jq+oTX9/OtrbiYteap&#10;dKZQZH3SkLuYF5HALLvLD9AvBXhC08F6NbaTBqOr6pJFCiT3Wq6lfXaySiWSZmstPnle3tELSMNl&#10;vGu5VTzWkdd562iiiiiiiiiisjxBZ3+oaBrlhpVz9i1S+0fUrPTrzzprb7HqF1ZPb2d19otg0kfl&#10;yMr74wWGMqCRXwxqn7OXxJ09IWtIdE11pWKvHperLC1uAAQ8za4lmmD0GxmIxyAME+XX/gjxlpkN&#10;zc6j4T8R2VrZ7jc3dxomoxWcKq4j8x7xo/K2biAH3YORgnIrofAnw/fxJHeeINduzoHgXQv32veI&#10;ZBhiEZQumaSjBjLdTMyxrtRghYfK7tHDLY8Z/E29160j8NeHoG8MeA9PjitdN8N2cmDLFEzSPdat&#10;dLh7iWaRmlkR3Zd2GbzJg07+W0V7X8NXt/Bvh/xF8VLqBpb7TJ08L+C0aRvs0viTVbGU38tzFBls&#10;W1kxfEpWORWdFbzdpX139mXxTPet4v8AD+o373N5PdR+KoFnWae7u7i7P2LX9QuL5wQ53rY5Ej7i&#10;XLAN+8I+sK5bxf4L0HxvpMuk67ZpMrI4tb2JIRqOmysysbjTrqRWMbEom7Aw4yrqy5B+LfDWqax8&#10;B/iRe6TrEcs+i3jR2V/I63EEV9okl3mw8TWEEDOryRKrkIfM25nt9ySEun3iPsOq2AJ+yalpmpWm&#10;RkQXljqFjdw5IIO5JoZYm75VlOTkGvkn4QPJ8Pvi54r+G88MzW2ryTx6fK5t7q62aTBNrOi3N1cW&#10;7rGqTadLLJKFiLCUxqVjAcD1/wCOfikeGvh5qsaAm88Rf8U5aAojoqahC/8AaMsyl1IUWqTKjLuI&#10;lMeVK5Ig+A/hOLw34A069ltvK1XxMBrV9K7Wksj205P9ixxTW658n7J5c6xSOxSSWX7pYovBftEf&#10;Ek6baHwFo0zrf6lbxT+ILu3uYwbXTJgwTR3SHLrLdAK8wYr+4KgiRbgleq+DXwdt/BNtB4i11I7r&#10;xbeWxKIV3w+Hbe5hxJZW+R81yyMUupxwMmGLKeY83vdcv438RL4U8I+IPEJmigm03TLiSxkmilnh&#10;bVJV+zaTFJFAN2JLpooz0AByzKoLL8MfDG+tPEOka/8ACrV7izt7fxH/AMTPwpeXiwRpp3jW2REt&#10;F+1+RLIqXiIsEhUltgaKEB52z49c289pPPaXcMttdW00lvcwTxvFPBPC5SaGaGQBldWBVlYAgjBq&#10;vWlpOraloWoW2qaRe3GnajaSCS3u7VzHLGSpVlyPvKykq6MCrqSrAqSD7XFFpHxn010t7bTtF+LW&#10;nQ3Fyy26QadpnxDtV3XF3I0ahIotUXLSM3Af5ixMP/Hl5ovw78fsVA8EeLRvI2lvDesIhDHaG3PC&#10;ABnvXfaT+z18TNSkZLnTdO0OL7P5yXOraraPFKxZAtssWkfa5lkKsW/eRKoCsCwbCn6n+E/wrl+G&#10;cervJr/9sSa1Dphnto9N+xQWc9iszN5c7zStKD55VW2RcL8yEkBfYaKKKKKKKKKKK+fviz8EdM8W&#10;WlzrXhe0tdN8VReddSQwLHbWfiJpMzyw3Qyscd07lnjujgOSVnJBEsPwhc21xZ3FxaXdvNa3drNL&#10;bXVrcxSQXFtcQSGOaCeGQBkdGBV0YAggggEV1/h74jeOPCiRxaF4l1O0tYoXt4LCaVL/AE2CKWf7&#10;VJ9n0zUVlt42aTcxdIwwLN83zNu+pvAP7Rul61Pb6X4ztbfQb2eRIYtYtmk/sOWSaZlUXkdwzPZq&#10;oMamR5JI/vyO8Sjj6Wt7m3u4ILu1mhubW6iint7m2lSe3ngmQSQzQTRkqyOpBVlJUgggkGsnxNqc&#10;+ieHPEOtW8KT3Gj6Hq2qQwTCQxTS6dp73iJMIyrbCyANgg4OQc1+cvwp0SHxD8Q/CmmXLRC3bU/t&#10;86TQLcxXEWkW8msSWksMnBSdYDC27IAbJBHB/TWiiivDfjp8ONU8e6JpVxoEX2nW9Cu5zBZSXdtZ&#10;w3VhqSxx36o90FTzUeKCRC8yKEEo+ZygHxfbfDf4gXVxDaxeC/FKSzyxwxtc6HqNnAryNtUz3V3G&#10;kUaAkFnkcKoySQATX258FvhpdfD3Q72XVJw+ueIDZ3GpWkDq9rp0dikn2KyWRSRJKvnSmaRfk3HY&#10;hZU8yT2avgz4/fDi08I6zaa/odmbbQdfMyzwRCQ2um65GxmmghVY1jghuIiJLaDzWOUn2KkSIo7f&#10;9lzX8/8ACT+FZpzj/R/EGn2wh4HTTtXnacDv/oKhGJ/iKj7xP15XIePdBvfFPg/XfD+nPaR3uqWq&#10;W0El5JLFbITcI7vLJCkrABVOAqEngcA5HEw6PofwJ+HGsahp9u+pXlpbQT3988SLc6xq9xKthYNc&#10;DePLtUlmAWFHPlxF2HmSs7Sfnxf311qt9e6nfSm4vtRvLm/vZ9kcZnuruZri5lMcQVV3OxOFUAZw&#10;BivqT9mTxdOl9q3gmeKWSzuYZtesZ44biYWl3CYrW8huWhicRxTIUKyzSRoroIwWknRT7f4c+Fmn&#10;eEfiFqPi3QGhs9I1jQr6xutFRSiWOpXGo2t4r6aqAKLWQRSZgJAicAR5jYJD6zRX5efEPxCPFfjb&#10;xLrsUqTW15qc0enzRxSQCbTLICw0uQwzfOGa3ijZwwB3E8DOK+2fgn8N4fBXhyHUtRs0XxTrtvHc&#10;380sU8V3pljOqTW+hst0FaNo+Huk2KTNlWMghjYe1V8SfGH4K+JYfEGq+KfDFld+INM1m7uNVvbW&#10;1X7Tq+n6hf3Ye7jFlHmS4ieWQvG8CMyLuWRQsfmSeV6B8JPiFr+oR2EXhfVtNXKPPf65ZXOj2FrA&#10;Zkikmee/VDIU3hzDAHlKhiqNtOP0f0jS7fRdI0vRbN5ntNI02y0u1e5aN7iS30+2Wzhe4eNVVnKJ&#10;liqgE8hQK0KKK8e+PGkx6r8Mtfb7L9pudKfT9WszudWtpLa9SG8ulwQDttJLgENkYJIG4Aj5t/Zs&#10;1pdP8ez6XLcXMcWv6LeW0FtHue3m1GwddSglukyAPLt47oI+CQXKjAc1951FcXMFnbzXV3PFbWtt&#10;FJPcXNxIkMFvBDGXmmnllwqIq5LMzBRgkkAV87+Ov2i/DuhGfT/CUKeJtViZ4Wv2LReH7eRGkhYi&#10;4QiS72uiMPI2wuj7kuCRg/NXiH41fEfxC7iTxFcaRbGdJ47Tw/nSEhZYjF5aXlsftbxnczFJrh1J&#10;wcfKu3mLTU/G3izWLOwg1jxDrWtalNDZ2qz6xez3Ezn5Y0e5u5QFRRks7uFRQWYhQSPvX4dfDafw&#10;dZwT6r4l8Qa3rEkMMl5DLrepr4ft7oQNDIlnpSuqTKqMkYlu1kJ8pHjSA5RfVKKKKKKKKKKKK+L/&#10;ABp8AfiJrmu+JfES6toerteX2oX1pFcajqCapc2gkI02xAuLcW8brCIoY4jciKMAKHEagjxS/wDh&#10;d8RdNu5LK48FeI5Z0EZLafpdzq1q3nRCZRFfaUJoHO1gGCSHacq2GBAoeFvBPiDxhqVxpuk2iobB&#10;RLq15fSpY2Oj2onEE11qM9wRsCfMzRqGkIV9iNtIHYX/AMQLfwvpdx4R+Gktxp1k9xbyav42XzbH&#10;xN4oubMnEsDxkPYWW8n7PbKxkEYBdw0twsnkNFelfC3w9pes+Im1LxJJHB4T8LWkmv8AiGeYN5El&#10;vasFstPI8qVZGubgxobfAeWISrGfM216Z8LviLPrHxsuNc1YRRL4vi1HRLdbq7iSPSbd2S90XT4J&#10;FSJJWBtYbNBsQyPJvIMjYb7irP1bSdM13TbrSNXs4L/Tb+Lybq0uF3JJHncrZU7lZGAaORWDK4Dq&#10;QwBHwl4s8J+J/gV4v0/xN4fla60VrqUaRqVxD58DxzRsLjw/rsaYUStFvUMpXzVBmgMciOsH254T&#10;8Tad4v8AD2l+ItLfNvqFuJGiO/zLW6jPlXllLuVSXhlDxltuGxvTKFSflnxzF/wqv42aN4xhf7Po&#10;Hiec3epN5U4giW7cWHieNo7Z3lnZN6aiP3YHmyIqoxTn6s8Sa7beGvD+r6/deUYNJ025vvKluI7V&#10;bqaGJjb2Uc8uVDzybIYsAlnZVUFiAfm/9m7SLrU7rxd8RdTuBPf6pfXGk7lbyXlnuZotc1u5uLaK&#10;NYsSyPbeV5Z+UrINqjbn1L4xfENfAPhdpLKZR4i1kzWWho0UcywsgQ3upSpIQpWBHyuVYGVolZGQ&#10;uV8J+DHwhk8UTJ4+8bb76wubiW+06wvZDdTa9eG4YzarrLSlmeDzVYiKX5rhsvJ+5wLj7Po6D2Az&#10;1x25P+Nfnlo/xFtbH4qa/rd1Mbvwd4s1nV9P123uImW2u/DOp3MlvbXF1ZLDK5NtE6TeWkXmuqvF&#10;uHmvng/Hfhr/AIQ/xdr3h1XaW3069P2KR5Vnlk066jW902S4lRI1Mpt5Y/N2oo35wMYrkKUEqQQS&#10;CDkEcEEdCDXtWl+KdK+I40zwz8SLs2Wp28Caf4e8fxRo9/A+GS207xZ5hAurRmdWFwWSSNwWkk2y&#10;zyjltX+FfxC0jUbzTpPCWv35s5jEL7SNH1LUtMukwGjuLO+toiroykEA4Zc7XVHDIN3SPgV8TtWW&#10;ylHh0aba3p4utWv7CyNqm4r5l7p5la8jGR902xYjBCkGvoT4W/AnVvBGv2HifU/E1o11aLqEFxo+&#10;lW11LZ3treWD20Sy6nPLbv8ALIyzGNrRl3Rrg55X6Vooooooooooorzjx98LvDHxAtZf7QtY7TW1&#10;tGt9P8QWysL2zcSLJH58Ssi3MQI2mKbdhWfymidt4/PHxT4W1jwbrd3oGtwLDe2rKwaNxLa3dvIN&#10;1ve2c3G+KReRkBlOUdVkVkVugeK/EvheYT+H9b1PSWM8FzLFZ3UqWlzLasWg+3WRJhuFXLfJMjoQ&#10;SCCCQfo/wP8AtLXsDwWHjuzS9tz5cf8AbumQrDeREsd8+oachEco5BJtxGVUHEcjHA+s9E13R/Em&#10;nw6roeo2mqWEwXZcWkiyBHaNZvJuIyN8Uiqyl4pAsi9GVSMVq1+YfxP1K41b4heMru6ljmdfEGo2&#10;MUkSxKhs9KnOl6eF8kbW2wQxjeCS33iSSTX6V6RpkOi6NpOjWzyyW2kabY6XbSXDK0z2+n2yWkDS&#10;siqpYqgyQq5PIUDitGiiuP8AH3hVPGng/W/DhcRT3trvsZt6pHDqVpILvT3mlMUrLD5yIs+1C3ll&#10;1XDEEfnnf/DD4h6bdy2Vz4M8RvNCUBew0u61W0bfGJAYb/TFlgk4YZ8uQ4OVOGBA+lfgh8Gta8M6&#10;1J4r8XWsNleWUFxa6LpouUuZ4p7qMQ3GqTTWEzQhfJaWFImMmfMZyIzHGx+p6+Xf2jPh9b3+lDx5&#10;pdvbxajpflw+IPLilE+p6fM0dpZXTFCVL2jfKWMe5omJd9kEa14j8BPEg8P/ABF0yCZ4Y7PxBDPo&#10;Fw8yzuVluttxpv2cQkASyXcUECtIrKqyNnbncv6IUV4p8JPg9b/Do3upX15FqfiK+WWxFxbmaOws&#10;9K+0rNHbwJMELyTGOKWeSRRtIEaDaGeb4p+IfjCfxx4t1bxBIZltJpvs2k20+5Ws9ItcxWEJhMsy&#10;xuy/vp1ikKGZ5GXAauIr0k/Cjxp/wmn/AAgw0xjqpJmF4fMGknShJsGu/bdh/wBF9W279/7nZ9o/&#10;dV+hHg7wnpngnw/p+gaTFGqWsQe8uli8qXUtQaIC81K6yztvlYd3IRAkaEIiAdPRXkXx3GfhP4tI&#10;IGBoRPGc/wDFTWS7Qe3Y/hXyV8AYoZPiloDSvteG31qW3TA/fS/2NPEU59EZ3/4DX6JUVBcXNvaQ&#10;SXV3PDbW0JTzrieWOG3h8xxHGJJpCqrliFXJ5JA6muZbx/4ERmR/GvhEMpKlW8R6MrBgcEFTNkH2&#10;NbWma3outIz6Nq+masioZGfTL+0v0VFcozlrV2AAYEE+oPetOiivmz9p+9t08FaHYNIBd3Pim2vI&#10;Yipy9vZaTdw3L56fK1xCMe9cR+yzdsmqeMNPEalbnT9JvGl+bzI2srieFUUdMMLgk5/uj3r6Q+I/&#10;je08AeFrzXZx5l25aw0a38p5orrWbiCSWziuAjLtiGxpZmMi/u1YKWkKK352+LfGfiHxtqUupa/q&#10;Etzmeea0sEklXTNKS4CI9vpVlIzLCm2ONWOS77Q0rSPljydFfot8DPCMHhbwFpl0VhbU/E0MGv39&#10;ygjZjDeReZpNos/lRyeXFblG8p2cJNJMUba+a9iopwBbgKzey8kZ56DpwM8/0pvTPqCQR6HHQ/8A&#10;16KKKKKKKKK+NbL47/ErRfFNx4d8S+F7DUtQfUvsC6HbxzaVfR3t1IEsLewvFNwjxOXQxM0UnmIU&#10;ZZCrbj7de2Hxd8VQywTal4d+HemXlmrEaV9q8S+LLZ5bf7PcadcX0v2a0TdveVbmz/eRMsYjkOGc&#10;/LPxv8XC/wBUsfA+m6hql9pHgpX067utUuru5vdV8RwE22pX2oS3JzM8RBhVjGoVjN5X7l1z4TRV&#10;i3t7i8ngtLWCW5urqaK3treCNpZp7ieQRQwQxpks7MVVVAJJIAGTXpvxSvEsrvRfAVnJBLpnw+0z&#10;+yTJby+fDd+Ir/bqHiu/SSVBLHvuyYTbvIyxmJtgTcUGD8PPF83gbxbpPiBPNe1hm+z6rbRb2N3p&#10;F1+6v4VhWSJZJFU+dbrI4QTJGzZC1+nkFxb3UEF1azw3NtcxRz21zbyJPBcW8y+bDcQTRkq6OCrK&#10;ykgggipa8n+MHw6HxB8MtFZxhvEWj+beaExkihWaR1UXWmSyz4ULcKgClnULIsbM6oHB8y/Z2+I7&#10;ajZnwHrd08l/p8TTeHri5uVd7nS4UCvo8W8Bi1oAXiUOx8ksqqkcAzn/AB/sX8NeMvAfxGt7N7lL&#10;W8s4r6GMC3gkudCvl1axiuL5EbEt1E00allJCQ8A7SK5Hxv4w0/45eM/AfhzQtP1W10+G7niupbw&#10;WcF8Yr+aKXVbiOCGWaILb2tsZUJcsx3DZwN31p408W6Z4B8MXmvXsayR2axW1hpyTw2kmoXsp8u1&#10;sLZnDY4y7lEcpEjybGCEH5g+A3hC58Z+JdT+JviWY3radq0htBNBYyxal4guITPdXU0TEmIWSywS&#10;wBIFHmPG0TqYGQ/Z1FfIv7THjYBdN8B6fcLkmPWfEBhlGQBldJ0yfyJj333U0M8P/PrKjcmvkm3u&#10;Lizngu7WeW2urWaK4triCRopoLiCQSwzwyJgq6sFZWBBBAIORXpfxPthqE+g+PreO2jsvH2lJqMy&#10;WdstlbW/iTTFTTPFdpFbs7SEC6X7R5zgeYZj8zlWc+WUVe07UbzSdQsdV0+b7Pf6beW19Zz+XFKI&#10;bq0mWe3kMU6sj4ZQSjqVOMEEcV97aXb33jmG2+JXw88ZS6NqupWFrba74d1Dfrvhx9Q0+GOV9Eur&#10;acRy2bI4Ecl1boHaJzLCq+cWk5b4lfFL4m+AdK06x1TSfCcOs60L823iHRry+vtOjitV8uaK30XU&#10;40kjuYvOt5FknllhbkeW+WWP0/4RXnjnUPChvfH/AJ41a51O7ezS8sLfTLyLSkijhhW6sreKEIxl&#10;Wd03oGZGVslSuPTqKKKKKKKrXV1a2NvNe31zb2drbRma4urqWO3t4Ik5aWaaUqqqMEksQK5seP8A&#10;wGSP+K48HYBIyfE+iLnPPG6fgfpV7TvFXhbWbk2ekeJdA1S7CNIbbTtZ06+uPKjbY8ohtZGYqCQC&#10;4GOa36K+Dv2jfCMGg+L7bXrONIrTxZBPdTQp5SBdXsGjj1OVIokQBZVkgmdmZmeZ5XJGRXzxRXsX&#10;wk+KOp+BNatLO6u2l8J6hcwwatZ3LXEsGmxzTBZdZsEiWR0lhDF5EijPnINjAv5bx/YXxtu57L4W&#10;+LJ7aVo3e1sbNnUkEwahrFvYXcZZSOHildT2IODxXxz8BgT8V/CoAz/yHDx1wvhu8JP5c1+jVFFM&#10;lkjhjaWV0iij2+ZLIwSNN7bE3u3AyeOT14rlW8feBEZkfxt4RVlJVkbxJpCMCOCCpnyD9a1tL8Qa&#10;DrbFdF1zSNXZQzMNL1Ky1BgE27yRaSPwu4BuOMjPWtccgEcgjII9KK8V/aBtLO6+F2szXUaPNp19&#10;o17pzPK8bRXr6nFp8kkahgJGNvPcJtYMMMWxlQy/N37OF81p8RhAIvMGp6Dqli74b/R1R4tT847P&#10;U24jy3Hz+uK++6KiuIILuCa0u7eC6trmKW3uLa5ijuLe4gmQpNBPby7keNwSrqy7SCRivzv+JHwg&#10;17wXrsFrpdrfa3oms3Rh0G6traS4umnkzIuj3sNupP2pVB2FVCzIC6AFZY4vrP4PfDG38AaGtzqF&#10;tCfFuqw51e5EqXJs4PN82DSLOZQFVFARp9hYPMCd8kaQ7fYqKo6ne/2bpuoah5QnFjY3V55JYqs3&#10;2WBp/KZhkjdtxkDivy38I2mn6h4r8M2OrbDpV74h0W01MSzfZo/7PuNRjhvfMuFZTGvllsuGG0c5&#10;GM1+q1FIxVA7MdojjaR3YqFSNBukdmPAUcEse2a5i48ceCrSTybrxh4Wt5QoYxz+INJhk2t91isk&#10;oOD2OKuaZ4n8NazKYNG8QaFq9wgBeHTdWsL+QBuOY7WR2we3HNbhGMkfnj07Hrz7UUV5X8bJ0t/h&#10;d4tkkTzFa0soAvpJdatb20T/APAWcN+FfHfwFXd8WPCozj5debP+54ZvXx+OMV+h1/fWml2F7qeo&#10;S/Z7DT7O61C9n8qWX7PZ2cDXNzMYoFZ2CRoWwiljjCgnAr84viD8WfE/xAmaG8m/s3Qo5ZTa6FYy&#10;SLbGMzCSGTUpDg3UyhY/mcBFYFoo4tzA+XUV9e/szeCkYan45voFZ0eTR9BaSM7oyIw2rahD5seO&#10;QyW0c0UmcfaI2GDX13RSgZIGCcnAAGST6Drz9KCCDhlZT12sCCB9DSUUUUUUUUV8zfE74u+Ovh54&#10;0S1fQNJn8KXMdnNpk08N2k+q20aRPq4g1KGd0iuY5WkhAeAiNTFI0LB0Z+zsNe+K/jPTdNv9G0Tw&#10;x4H0vUra2uP7S1jVJPFGqSabqcCTW2qaNYafFFAskMbFxBfEB2ZEYIA9eN/F3xDd+BfC8Xw5s/Gm&#10;teJNd1m6m1HxZqd/qDy3lpp09jHANDjQo5gtr0/vvs4ui6Rhg4eK5GflGiivXdZX/hDvhto2gqwT&#10;WviGbbxZrybXDweGbKVo/CViZAZIZEuJPOvt8bJKhAilTABbyu1urixura9s55La7s54rq1uYW8u&#10;a3ubeQTQTRSKchkdQykdCARX6i+B/E0XjHwpoviSKPyjqVpuuYcMqw31tI1pfxRbiSUWeOQIe6BS&#10;eTXVVzvizwxpXjLQL/w/q8W+0vI/lkjyJ7O6i+a2vbWTIw8TgMo+6wyrqyMyt8ifB/xJqfw08f3/&#10;AMO/EQWOz1XVV02RmN/5VprSq0Wl3+nwlPmh1ANDHvaFNyNBKzpHGQfZv2iPDa6z8P5dUijVr3w1&#10;e22pxstoLi5eynb7BqNtHKMNFEBIlzMw3AiAbgNoZfBPGfxwPir4cad4PGn3baxcW+nW/iXVL+aO&#10;aO4OkzRTx3Vi8RDvLdSxJNMZUUR/NGolyJV+vfA+i2/gvwJoWmXhg00aRoyXGryXN1H9mtLySNtQ&#10;1uea9kbyxEszzOX37FXoQoGPkO0TUPj78VxdXUM8fhfTtqyf6PFC1h4XsriSeysbmSGQH7TeSOyu&#10;yzSMjSO8e6GEKv3ZbW8Fpbw2tpBFa2ttDFbW1vBEkMEFvAgjhghhjAVEVQFVQAAoAAAFS14l8e/G&#10;KeF/BFzpsLL/AGp4qW40a2QjO2weMDWLraeCBC4gyDlWlRhnaa/PSvXtZY+MvhrpHiHCtrfw8e08&#10;I63tABm8K3bM3hS/cJ5cUYt5fNsQqRySyE+bLJ0FeQ0UV9j/AA6vbv4q6Dp6/wDCe+INA+Ing4tE&#10;lxDqMt7Dq+l/a457TVdW0G48qG72hns5mWQu5CvePIJI0PdeJvFnxQ+G/hzU9V16z8LeL7O2kh0/&#10;TtX0+XUtI1CBp/MhtdY8R6SIZLdo3lMCyw2tzFtdwiuQwdM74GeLPiT4wm1vU/FTrP4ba2hbSrif&#10;Shp7zXpu5oWTRp7WGOKe2QRzR3ZkeR0kEIU5MufoiiiiiiiijgegHPXHb1P9a5M+PfAm50bxt4RR&#10;lLBlfxNosbKRwynzJxyPSpLfxx4Ju54LS08YeFrq6uJI4re3tvEOjz3FxNM+yGKGGKYszscAIBkn&#10;gDpXUDscg+hByPY8UV80ftL+FI9Q8Naf4rtrZTe6Bdx2l/cILSJjoupyCJDcPIBLN5V2YVgjRzs8&#10;6Z9uGZl+HqK6zwl408ReCdSj1Lw/qM9qRNDLd2LSSnTNVjtw6Jb6pZKwWZNskqqT80e4tGyPhh+m&#10;PhvXrTxNoGk+ILAx/Z9WsIL1YknjuPs0siD7RZSzx/L5kEgeGUDkOrAgEEV+UZJYkkkknJJ5JJ6k&#10;mv139+3rRRQASQMZJOAB1Y+gx3/CuZuvGng6xlWK98WeGbOVo0mWK617SreRo5BmOVUmlBKsOjYw&#10;e1SWXi/wnqUnlad4o8O6hMXjj2WWtabdSGSZisMeyCRjucjCjGT2rojkFgQRg4IIwR3wff6iisPx&#10;RbWV94Z8Q2Wp3h0/TrvQtWtr++CGT7FZT2Ekd1eCJeWMSFn2jk7cV+avw7GfiB4FU5GfGPhlSR1A&#10;OtQDjPpX6jUUV8Z/HT4PXFpcan498NxzXVjdTT6j4l00F5riwuJmM93rNqTkvbu5aS5QktCSXGYC&#10;wg4j/hn/AMbf8IZ/wk3kt/a+77R/wiP2aT+2P7L2bvP+9n7X/F9g8vfs43ef+4r9A6KKK87+LWg6&#10;v4m+H3iDQ9Etvtmp339lC3tfPt7bzvs2uW13MDNdvHGoWONn+ZxkjAySAfBfC/hPwN8Er6LxJ458&#10;W2t74usYL02OgaIXuhCbqxmiQC1KCZ3nhJWGa6W3gVnwxOFlGN4q/aa129a4tvCWk2ui2xa4ji1L&#10;Udmo6o8Yl/0W5itsC2gkKD54nFyoJwrnbuPius/Efx34ge7OqeLNcmivYlhurOG+lsNNmiWMRCNt&#10;KsDFbAMFUviL5jlmyxJPEUUVu6V4o8S6FFJb6L4g1zSLeWUTywaXqt/p8MsoUIJZYrSRFZtoC7mB&#10;OOK9i0L9o74g6ZMTqz6X4jtpJ4ZJUvLGDT7mOFGPnw2NxpAgjQyA43TQShSBhcZDe/8AhH9oXwR4&#10;g8m31czeFNRkO0pqLi40lpHkZUSHWIgoACBWke6ihUFsAtgmvPP2obtLqz+H81rcx3Gn3q+IbuCa&#10;2mSa1ulEWntb3MMkRKupSUlHBwVbgkHNN/ZWhhMvji4Mam5jj8OwxT85jhna+eeIY7OYoyeP4RVn&#10;9qi4nWDwRaLPMttLL4inltxIwhlntksoreaSIHaWjWWVUYjIDuBgE5+PaK2fD2lf27r2iaIJvs39&#10;satpulfafKE32f8AtC8S1M/lbl37N5bZuGcYzX6uSSxxRvPPKkcUSPLNNM6okcca7pJZZZCMAAEs&#10;WIwMkkCvmzx5+0bouiTTab4OtYPEN9GZYpNUneWPQ7eeOTZtgEe17xeG+eJ0jIKsksgY180eIPi9&#10;8RfEcpe68T6hYw77ox2eiynRbWOK7ILWr/2f5ck8aKAkf2mSRlGfmJZi3mlaOm6tqujXH2vSNT1D&#10;SrryzEbnTby5sbjynO5o/PtWRtpIBK5weM1794I/aN8SaJ9nsfFkH/CT6Ynlx/bdy2+vW8S+VCG+&#10;0D91dbI0lfbMqyySPmS5A4H2X4a8T6F4v0uLWfD99Hf6fJLJAZAssUsFzDgzW11DMqvHIgZW2uBl&#10;GV1yjqzb1FFFFFFQPaWstxbXclvbyXVos62tzJCjz2i3UYjuVgnYboxIqhX2n5gBnOK+TPiv8fx/&#10;xNPC3gWRWGBaXPi63uWPJ3fbodAEYwecRrf+YR/rDAv+quK+QaKK+iPDnhO2+E1tofxG8fRJLqE1&#10;zCfD3gpGhTVhJK5E+r6lFdqfLazgzPHEqEpM1usskEh2Dgfi/pUekfEvxhaRzNOs2qnVS7DaVfXL&#10;ePW5YcYHEbXBjB9FzXmtfor8B/EkniH4caUk7SyXXh+Wbw5PI8MEKNHYIkunLAsHDJHZy28RdgrM&#10;ysWyTvbpfib44i8AeE7zXRFDPqDyxWGjWlz9o8m61O6y8YnMCn5Io0luHDPGHWMxiRXZa8Y+FPx7&#10;1HxN4iTw54tt9Ltn1Z5V0bUbJXsY0vXkeePS7pLuV1ZXVlt7RlIkLKiP50ku8ebfGHTr34b/ABWt&#10;PF2hLLAmqzx+JrVnS9W0bU/PKa/pst0Zd86zt++uo0dQI7rygqptJ92+Ncdj4r+D0uv2yXMkcUfh&#10;7xRpPy+W+y9kjgMlzEM8LaXcrMvGDzkha8H/AGatNgvPHt1fT2/mf2R4fvrmznLSD7Lf3VzBp6yB&#10;Y2AYtby3CAMGGCTjcFI2P2jPEt9r3i3SfAmlie5j0pbVpLC0jvGnvvEWsqDaQGBW2Tslu8K2xSMu&#10;rTzJuO7avs/ifxNpfwJ+Huh6Lp8S6jqgtnsNGhlEkEF7fr/pOq61extLIyQCaUzPDHKTukSFWVCZ&#10;Ewvg78a77xvrN54e8TQ6XZ6jJb/a9EfToJbeK8EDSS6hazm7uZWaVIzG8CxpzHHKXbIBb6O9Se2S&#10;T/Wvyy8b+JH8XeLdf8RyGRk1PUZpLQTQwW80emwgW2l280VsSm+O2SKNyCxJUszOxLHlK+q3n8KR&#10;+Cfh58KfGF2+nwa34ZXxhY+KYDm20PWte1K4utA+2xvJGpgWKa7guzIpUF0IeNczxeC+MfA3iTwJ&#10;qCWHiGy8jzzM1hfQOJ9P1GCCXy2ms7lf+AsY5FWVVZDJGu5c8dRXffD/AOIWt/DzWE1LTHa4sZnj&#10;XVtFklaOz1S2U5ZScMIp0GTDcKpKE4KvG0kb/oN4B8baZ8QPDtvr+nQzW2ZpLPULGf530/U7eOOS&#10;4tVnAVJV2yJIkqgZRlyqPujXtKKKKKKKK+YviT+0PpulLcaN4GaDV9SaGeGXX8k6bpdws3kj7FDI&#10;hW9cKHZZA3kZMbAzqXjHyDrvibxB4oumvfEGsX+rXG+eSI3lwzw2xuH8yZLK24igjJAxHCiIMAAA&#10;ACsKivTPCnxd8e+EGjj0/XJr7T4kt4hpOstJqmnLBaQvDbW1ss7ebbRqG+7aSxBtqBtwVRX2L8Ov&#10;jb4b8dvHptyp0DxF5Yb+z7y4gaz1CR7gxCPRr1ipmkA8t2geJJPmIjEqxvJWZ+0bo/8AaPw7fUE+&#10;zq/h/WNP1FmeIPNJbXTto8lvbyAErukuYpXBYKwj6ZC18A0UV+iPjOC/8T/Aq7lvt39pXPgrSNev&#10;958h/tWnWtvr96GE2SDuhfKfePIzk5r40+EmqHSPiT4Nu1QuZdZg0wgFAdmto2is2XBHyi4JPGeD&#10;gg4I++vFnxH8HeCopjrmt28d7Gu5dHtXW81iaRoGuII1sITuQSBCqTTGOIMQGkUMDXzX4i/ag1Sa&#10;UxeFPD1lZ26tMv2vXXlvbqeMhfs8iWdk8KW7r8+4GadTkdMHPi2q/Ff4j6zIk154x1uJo4jCF0u6&#10;/sOAoWZ8y2+ii3jdvmI3upbGFzgADz0ksSSSSTkk8kk9STSUVraVrut6G80uiaxqujyzoIp5NK1C&#10;60+SaJW8wRyvaOhZQwDAE4zXq2hftAfEnRQiT6lZ69bx2iWsUGuWEcpTyyoW5a8sDb3Ms21Sheed&#10;9wZmYMxDD1+7+Knwv+LejQeGfGyap4SuHvba6trgXImsrXUFne1t3t9WjjMeDDI4ma9tEhRXfDBk&#10;SUWfhN8ItV8G+O21ye6sdb8Nv4eu5dD8Q6XdQm2u5b25hjtFltWZmzJamSUGMyxAFcTMeB9SUUUU&#10;UUVFNBFcwzW9xGk0E8UkE0Lk7JopUMckTkYIDAkHFfD+g/BrRPDNvDr3xi12y0C1y0tt4at76N9Q&#10;vzaXKedHcTWPmvIjJjfDp4eQJIredC6la7DxR+0/EhEHgzQvO27S2o+I96RFlldZIodMsJQ7IUEb&#10;pK90jAkhohjJ8E1b4u/ErWTAbvxfq9v9m8wxDSJY9BGZSpPnf2KsHm42gr5u7bztxubPnLM0jM7s&#10;zMxLMzMSzMTkliepNNorT0zWNX0Sd7rR9U1HSbiSIwSXOmX11YTvCziQwtNasjFdyqxUnGQD2r1D&#10;Qfjx8SdD+zxNrMWt2ttHLGtrr1rHe+b5jM4kuNRi8q9kZSx2l7ojGFIKqAPffCn7S/hzUBBbeLNO&#10;ufD90U2zahZrJqejs0drvkmeKFftcXmSqUihSKfbld8pG516f4y61pGs/B7xLfaTqlhqVnO+ixRX&#10;FldRXMUkyeIbSSSFZICwDqMlkOCADkZr5W+A2f8Aha/hTBwf+J7k+3/CN3mR+I4r6++O4z8J/Fh/&#10;urobfn4lskx+tfnHRRX6e/C7Q28OfD7wppUi3Mc6aTFeXcN5H5Vzb3mqu2rXlpLCVVlMU0zxbSu4&#10;BQDluTyfxA+N/hfwOW0+3I8R66N2/TdOvIFtrJ4rn7PNBq2oqJRBKu2QiBY3kBADqiur18neJPjn&#10;8RvEY8saz/YFqRGfsvhxZNM/eRszeZ9u3yXeW3YZBcBDgfL6+VX1/fandTX2pXl1qF7cPvuLy+uJ&#10;bu6ncAKGmuZ2Z3OABlmPFRQzS28sVxbzSQTwSJLDNC7RTRSxtvjlilQgqykAhgcg9K9i8IfHbx54&#10;YljS81B/E+mBwZ7HXJJLi5KNMjytbaw2bhJNitHH5jSxJuJ8liBj7N8A/E3wz8QbNW0u6+z6tFbC&#10;fUdCuSVv7H96YXdThVnh3bSJYSQA8fmCORtg9DooooooqG6tLa+he1vba3u7aUxmW2uoY7iCUxSr&#10;PCZIpQwYq6q65XhgCMEV4T8V/jda+BJ5fD2h2cepeKFisppWugG0fTYLjdI0d2tvMs73HlqjLCAi&#10;7JUkMh2+W3wlqep3+s391qmqXU19qF9M091dTtulllbGSTjAAHyqq4CgAAAACqFFeueB/Adg+nS+&#10;PPHzz6Z4F011MECho9Q8YagCTHoujpujcxvtZZZ0YdGVGXbNNb7fxv1CPxQfAPjmyjittM8QeFGs&#10;IbMSFpbLUdC1SYataEFEzHE9ysUUoVRJtLBVGBXhFfXv7LniDjxR4WmuF62viDT7QQncdwGnazcG&#10;4VcYGLFQjNnPKg/OR9XanqFtpOnahqt67pZaZY3eo3ciI8jpaWNu11dOsSZLERqTgDJxgCvkHw7+&#10;0xqsviXb4j03TLfwxf3qxg20d015oNrJII0uHnTebpYky86iANIcmMJxGdD9pbwnFPbaH4901IpY&#10;3VNJ1We3LSrPBMhudG1AeShQx/62J5nlyd0CKGGMevfD3Wovih8LPs99dS/bLvSdR8J6/MhZrlL3&#10;7GbKS5MsyKrSzW8kV2SMqGfYSSpFfDvw20VvEHjzwppYt7e7jk1qzuby1uRG1tPp2msdT1OKVJvk&#10;cG2hlGwj5/u4Oa+s/wBpTxRJpPhLT/Dtu80dz4nvZDO6Inlf2TpQjmu4Hl3BkeSaW22hUIaMSqxH&#10;AZPhJa6Z8MvhPc+M9fjkiOqquu3phtY5r06fJItj4fsISjYkM3mLLDvZFVrk7ygDMOL8I/tH6pqH&#10;jFbbxFZ6dZ+GNYvY7O1ETrFL4eE8wis7m71G5ZEmiXI+2O4j7yxhAvkv9g18C/tHa7PqfxBfSWWe&#10;O28N6ZYWccbztJBLc6hbrrFxexW5VREXSeGFvvFhErbsFVXwGvoz4b6voPhD4Xa/reu6LNr2m+Kv&#10;Gln4L1qyjuPsrQ6XBoT6mt5bsQd8qedMUjDREttImQqCOH8d/DO78NxjxDoEsniLwFfxx3el+I7Y&#10;CZba3uJRDHaa0sQHkzRyMsJdkRHYgAJKWgj8rord8PeI9Z8K6pBrWg38un6hArKssYR1lik/1kFx&#10;DICkiNgZRwRwGGCFI++PhT8XbD4jQy2FxaHTfEmnWMVzf2qkPZXkXmC3nvNMcs0gQOY/MilGU8xV&#10;V5fmavY6KKKKKKK8Y+J3xm0PwB5+k2sf9r+KjaCWCwQg2OnyTBTbPrc4cMm5GMyQxAu6hQ3kpKkp&#10;+JvGHxE8W+ObhpNf1WWW0EplttItc2uj2m2SR4RDYxnazxrK8azzmSYphXkYAVw9FdX4c8ceLvCT&#10;KfDviDUdNiSaa4+xxzedpklxcQC1luJ9Jug9tJIYwq75IWI2qRgqpH1r4B/aO0rWZItM8aW1v4fv&#10;5PLji1e2aVtDupZbllVLiKXe9kFQxDzJJZI2w7vJCoUV7j420AeJvCXiTQDDBPPqOlXkFnHdNIkC&#10;amsJk0ueRo+R5VysUmcHG3oQMV+V1FFfod+z9PNP8L9Fjlg8qO1vNZt7d9rr9qgbU5btpwW4OJJH&#10;iyvGUx1Br8+LiCa1nntbmN4bi2mkgnhkG14poXMcsbr2KsCCK/UW+8d+EtM0bT9f1TWrLStO1XTl&#10;1XTVvp40vLuzkt0uQLWziLyTuqSpuSFXbJAGcivnvxT+0/aQme28H6C94wQLDq2uSG2thMl0RIy6&#10;TaEySwvCP3bPcwuGb5oxsKv4br3xq+JWv+akviW60y2e6+1xWugrHo4tyFdEt0vrILdvEquw2TXD&#10;hsKzbmVSPNb2/vdTupr7Ur271C9uGD3F5e3Et1dzuF2h5bidmdjgAZZiap0Vcsr+90y6hvtNvbvT&#10;723Yvb3llcS2t3A5XaXiuIGV1OCRlWBr03w/8bPiT4eaNI/EM+r2yTvcPZ6+o1cXDPEIvLkv5/8A&#10;TFRcKyxx3KKGyQBufd7poX7RPhnxLYXegfEDR5dJt9SsJbC9v9Ne7vNLuYbqzlj1Hz4IMXlsr/LH&#10;EIDO2XO50C7zzOkfBeS38VeEvFnw/wBe0/xf4TtPFOgXVzKl5ZpqelwWuoR310bzaUil8mJUaQJs&#10;m3MFFvwWr7RooooooorO1fV9N0DTb3WdYvIrDTNPh+0Xd3MW2RRbhGgCoCzM7lY40jBd3IRFZiAf&#10;izx5+0Zrus+fp/g2OTw7pciNG2ozJC/iC5jkgeGZQ6mSK1B3gq0BaZWRXSdMla8X0Dwt4s8d6jdD&#10;RdO1DXb55WudRvHcFFnui85m1LVL1liR5isjKZpQ0jA43HNfSfhX9mbTZ4BdeJfFRvWzd209p4WM&#10;C21rfWd89rNEdWvVlMpTy2jmiNpEyShk3fJlvd9L+E3w10dJks/BuiSLNIsjf2pbvrjqVBVVil1x&#10;rl0XnlY2AJ5IJAI7+OKKCOKCGOOKG3jEUMMcaxxwxqMKkUaYVQOwA4p9Ht29KyNW0DQNdMR1zRNI&#10;1loAUgOq6bZ6gYVOSRD9rR9oPfaR1Neba98Cfhrrv2mRdEbRLy5kRzd6FdzWPklMApbac/mWMasB&#10;hgtt6kEMc18xfET4C+IfB8M2r6LJL4j8PwQz3d3NHCkOpaTDFLybuzWRjNGkRDPcQjACyNJHCihj&#10;h/GSKHStd0HwjAgibwX4O0DQ77yYY7azudWlgOr3+o2sMZ5+0faUkkkZQ7ybi2T85+jf2adE+weC&#10;b/WZbRIbjXtZnaG6Eu97vS9MjWztQ0auQojujehQyK5yScoUrL/ah0Y3Hh7w1ryyP/xKtXu9Ne3W&#10;DcrRa1aif7VLcBhs8t7JEA2EN5o+ZdoDfE9FfSH7Onhfz9fvvHepSix0XwlaXYS9nc21pLqN5ZPF&#10;cmW4mjMRhtbRpZLnEyNGz27EFGasr4xfGK58cTyaDoMs1r4RtpRuJEkM/iGeGTfHd3cbYZLZGAa3&#10;t2AOQJZR5gRIfBKKKKK63wh408QeCNTj1TQL+S3PmQte2Ls7adqkUJYC21G1UhZF2vIFbh03Fo2R&#10;8MP0c8C+MtN8eeHLPxFp8b24nkktryykkjll07UbbaLm0kkj4YAMkkbEKWjeNmRCxUdfRRRRRXk/&#10;xq8XzeDvAWo3Vm00ep6vKmgabcQ71NpPfwu9zdedFJG8Tx28U7QyoWKzeWSpXOPzfor6N8E/s5+I&#10;/EVqNR8R3b+FreR4Ta2MtkLzVrqFgHd5bbzYxbZB2IshaTcDuiUBS/V6DZ6B4O+HXiT4neBvD8/9&#10;oWWoTWPhrXfFV2uq6jPpM1/Dot5qlvYWMNvBbEGSeNVxvIWTzGaM+W/zBrmv6z4lv5NU13UrrVb6&#10;XK+fdSl/LjaVpxb2sX3IogzuUiiVUXcdqgcV6D8Q/O8QaF4H8ehYpf7S0RPDPiC6W6m1G/fxR4Zk&#10;a0e81+7KALPfWf2e4hSVzKyKxIZVEj+S19jfsr3Vy9p42snnmaytp/D91DbF2MENzeR3kN1NHGOA&#10;8qQQq7DkiNQfuio/2qZpFh8DQrNKIpZfEk0sAZlheSBbBLeVoxwWUSSKpOSoJxjcc/ItvcXFncQX&#10;lnPNaXdpNFc21zbSyQXFtcQSCWC4t54iGR0YBkdSCCAQc19//E3wLZ/Gbw1oOseFtaszPaG4utGu&#10;pmmXSb6x1IxpfW90UjeeGVGgUrlNyMjxSRhmLRbmj+BNXtPhHL4B1O607UdYbQdf0qO6M93caWtx&#10;eTXL6MyzXESyhLcSW4B8nMZT5FKqueN+AXw88S+CIfE1z4nsINPn1WTSYbO3F1ZXtyIrBbh7iZ5b&#10;FpI1RzOiqolLEoSyjCE07D4Gapc/Eq/8deINfgNpF4sbxDpFlYCe7vLqGLUJLzT7XULm9RFt1hC2&#10;yGOJZgyBo1aPajV4Z+0JqdpqXxFuhaaoupLp2mWOmTRpHEsWl3dtJLJc6XHND/rSjuZJGY7kkd4T&#10;jysDhvhndXVn8QvBUtpK8Mr+JtHtWaM4Zra+vksr2Inn5ZIZJEf/AGSa/RvxnfXemeD/ABVqVjK1&#10;ve6f4b1y+s50wXgurTTJZ7aZFcEfKyqwyO1flXW14e0K/wDE2t6ZoGlRmS+1W8itIcpO8cIkOZbq&#10;5+zJI4hhQNNM4Q7I1ZyMKa6f4n63aa34z1VtMIGh6QLfw74fgivPttlb6PoUA062/s2XO0QTMkly&#10;irkZlJyzEsfVvgjrfiXxZeX3gLVZbPxH4RTQbq6u9I8Rm4uPIgs1hsNMtdJvgsklv5c7WuxeUhRX&#10;eFVlCk6mj/Bnwr4707xA+lnVPBPizQ9Um0jUvDd3qNnrul6dd2wBjeI4W9e1uRnyriSYjesuwSpG&#10;N3z14r8Ja74L1efRdetDbXMRLwzIWez1C2LbYr2wuCB5kT44OAykFXVHVlHM19Cfs4+JLvS/HR8P&#10;onm2XimyuIriMeUhhu9Gs59Vs73c0bO22NbiExq6KfN3tuMaivvSiiiiiivi342fGo6sbzwb4Qus&#10;aQN9trmtW0gzqx+5Npmnyp0tOqzSqf35yinyMmf5ZoooopQSpBBIIOQRwQR0INfZ/wAIfiS/xB0f&#10;U/hr4vuZm1G80HUrCy1lbiGO+1bTJ7RrO7tpWuM776GJ2kSUI/mxq7yjfG8kvyR4h0K/8Na3qega&#10;pH5d9pV3LaT4WVI5QhzFc2/nqjNFMhWWF2QbkZWxyKxq09G0u41vVtL0a0aJbvVtRsdMtnuC6wRz&#10;39ylrE87RqzBAzgsQpIGTg9K/U3WNGt9W0DVPD+RZWup6PfaNutoIgLS3vbJrHdb242p+7V8qg2j&#10;jHFflhYXt7oeqWWo22bfUtH1C3vbfzoVcwXun3Inh82CcEHbIg3I4wehFfQ/xT+H+q+MPiVpt34Q&#10;t5dRsvHOh6Zr9vqb281tpFvBHCljdXUt26fLGkQtribK+ZunRQheSNG9M8Lfs0+FdPWKbxTf3viK&#10;7HmGSzt3fStICvCEWNhbN9qdo33Msq3EYb5d0QAYN6/p/wAOPAOlxW0Np4O8OKLQAQTXGk2V7fKV&#10;feryahepJO7gnh3kLds4ArtScksfmY/xHlm44JY0UEdiARx6HP061zuoeEfCWr3Ut9qvhfw7qd7M&#10;AJrzUNE0y8upNq7F8y5uInc7VAC5bOOQa8h1/wDZw8AanGx0Y6p4buVgdITaXkupWRnJylxdWuqm&#10;SV9uQCkVxECB1zzXzX44+B/jTwZHc36QJr2hwedK2p6UsjS29pGWZZ9R05/3kOI18yVkMkcYyGl7&#10;1z3gn4n+LvAUuNGvluNOLO82iakJbrSZXdGTzRAjo8ThmDlreRCxVQ+9QVP3D8N/i14e+Ils8UQT&#10;RdehkkE+gXV5HcXEluCXiu9PuSkX2iPYP3m2NXjYMGQKY3k9UoooooZlRGeRlRI1LO7sAiKBlmZm&#10;OAAOSfYknFfKPxF/aMFhdXmi+BIbO8eESW0vie5JuLMTGF4pW0ezXCymJ/LeK5mZoXKMBDLGVdvl&#10;Z5PEnjTW0DPqviTX9QcpGHa41C+nCKZNqA7iI40BOBhEQE/Ko4+gfCP7Nl9e3H/FY69a6Y0cFleT&#10;6Ho0kN9rKW16Z4kN7cy/ubb95CyxSIlwkpSVQVKZPvuhfBD4a6F9ndPDsWq3UETxPda7LLqpuPNy&#10;DJcafMfsZcZwGS2TGAVwea9K0/S9M0e1FlpOnWGl2IlaYWen2dvY2glkAEkq29qqpvIAyQMnFX6K&#10;o6jpmm6xafYNX06w1Sy8xJfseoWlvfWvmxg7JPs9yroWUEgMRkZNcFq3we+GmsNG914R0y2eOJoo&#10;20nz9EVQ7FhJJDo8kEcjgn5XlRsDg5A2186+Ov2bb/Sba71TwZqFxrlvboJTol7FH/bJhjjXzvsd&#10;1bBYrqTdvcRCGJtuEQSSbQ/BeIbWbw78GvBmk3VvcLc+L/FGr+MgbiJrR7G10ywTQ7S3EMgLTJdR&#10;Sx3cU+UG1sBXBWSu1/Zg0iS48U+INaKW722l6GliWkCtPFe6verLbS24YHH7q1uFdwQQGC9GNfSf&#10;xi0u41f4ZeL7OCSOKSLTU1NjMZArQ6HeR61cxfugx3PHbssQI27yu4qvzD80aK9B+GHhNvGnjXRN&#10;HkgNxpwuUv8AWg32hYv7HsXE15FNNalXj84bbZJFYEPImGBIr6T+NfxrbSDdeDvBt4DqxWS213W7&#10;dgTpOQY5tM0+Yf8AL2BkSzqT5GdqEXAJg+K6KKKK0dJ1bUtC1C11bSL2407UbKQy215ayGOaJmQx&#10;SLkcFXQskiNlXUlWBUkH9DfhR8UrD4i6W0dx9nsvE+nxBtV0uPKpLCX8tNT01JWZ3tySqyDcTE7B&#10;H+Vonk9aooooorL1zVYtC0XV9auI3lg0nS77U54otollisLV7t4ovMwpZgpC5YDJ6ivyo1G/u9Vv&#10;77U7+X7Rfajd3N/eT7I4/NuruY3FxLsiCoNzsTtUADOAAMVSr2P4c/BjxH8QIV1TzodE8O+dNCNW&#10;u4Xnlu5IUYSf2Zp6tGZlWQLG8jyRxg7wrO8bxj13wf8ADXwdB4n8V6Ho2jt4y1XwhoMIl1vxJqNh&#10;J4YHjS4gcWulL4c09RI1uxEouDPNMYZIWiKhwkj/ADh4x8eeJvHd9HfeIr/7QLfz1sbKGNLbT9Pi&#10;nmMzxWttH1PKoZpC8rqiK8j7Fx08ckfiP4RzW7SF9S+HPiEXkCytFCkfhbxa6W1xDZpF888g1JEk&#10;maVBsV1CyEHYPJ69u/Z71G5sfidpNtA0axaxY6vpt6HRHLW0envq6LEzfcbzrWE7hzgEdCa+pvj6&#10;04+FfiHyUikjabRVumdzG8MH9uW7K8K8b3MgiQr/AHSx7V+ddfc/w/0yP4l/AeHwmdcmguUlfSb2&#10;/ltp9Qk086Z4gTWbKzEM0kPmItoLdIwsu1FKqPubR03wY+Hfij4d2mvWGu6npd7ZajcWV3p9tpVx&#10;ezx2tykckGozyrd28G1pVFsAULZEYBxgZ8++H/wY1/wt8WbjWpoBbeFtIfWrnQ7xLmzvDqEV/A9h&#10;YadMgkjnikjguWaWRrfYXhZBlXV66X4o/BvWPiP4y07V49V03SdFtdEg0q5kf7Vean50Fzd3vmW9&#10;gqRxFWM0cZ3XQIG5ucBDw/7SU9ro2g+BPBum3ccdlYpNMdIBt57hLXSrKLS9Fu7mZybiMKj3McfG&#10;yY+YSS0Qx8jV+r3hqfU7rw5oFxrUcsWsXGiaVPqsU0AtZotTmsI5L+OW1Cr5bCYsDGFG05GBjFfm&#10;n8RCx8feON5JZfF3iNOSWwI9YmRVBPYAYH0rja9T+ITLpGkeBPBG0C78O6FJq+tbrOWwvLfXPF8i&#10;azNpt9FIPnktLb7LF5mSTkqdpXYk/wAI/Enimw8T6T4a0WZrvSvEepRWOr6JdWUmr6VNZXii31O/&#10;n0sMv+ptlaaWRJEykWJGMIYH2rUvhN4N8RePtf8ACcuiX/grU10S48RaHe6Fq9rqWgarZT6g9ml/&#10;d6TeQLLaPHO6IbGCRI9qOqMiiOWXwr4i/CrxF8OJ4HvzDqOj30ssVjrVikwt2kWR/KtL6OVQbe5a&#10;JPN8rc6EEiOSTy5NvmFdb4E8SHwh4u8P+Iv3hi07UI3vVhijnnk024BtNTit4pXRTI1u8qx7nUBi&#10;DkdR+pmMkYIwccjkEH0pKKKKKK8E+Mfxig8E2smgaBNFceLrmJS7bY5oPD1tMm5Lu7Rsq106kNb2&#10;7AjaRLKAnlxzfA800txLLPPLJPPPI8000ztJNLNIxeWWWVySzMSSzE5J5NRUUUUV9HfBH4u3PhvU&#10;LTwp4jv4z4XvpTHaXuoTyAeH7pkxAEnbcq2krgJIj7Y4mbztyKJd/K/HDwdL4T8dahPFHJ/ZPiOS&#10;XXNOmcMyiW6l36pY+YsUUYaG4ZisSFikLw73LMSfG6K/Tb4T6JceH/hz4U0y6Z/tI003ssckTwS2&#10;76vcyaybWWFzuDRfaPKcd2UnAzivg34s6XNpHxI8ZWs8iTPNrl1qivGZCvla4RrUEbGQAl0juFST&#10;AxuBwSME+meJ9JuvHvwt+E+r6Ra2174gsLmfwHLp2lW8c97MltBJ/Z/2+4VzJF5NvY/aWjmGxRct&#10;KPLjPzdp4O/Zlthb2l/421W5Ny8cU02h6R5MMdtJ5m82t1qp80zAxgJKII4yGLBJWADn3LS/hR8N&#10;9Hhkt7XwbocqSOJGbVbQa5NvC7MR3GtG4dF7FEYLnnGa7yC2t7SCG1tYIba2t4xHb21vEkMEManc&#10;I4YYwAi+yipqKydV0DQteWJdb0XSdYWDHkrqunWd+IOo/dfa0bZjJxj1PrXl2vfAL4ba2ZXj0q50&#10;G5nuvtUlzoV7JbDDBt9tFY3gntIoizA7IbdNu0BSq7lPzz4z/Zx8U6FG974auU8VWKRNNLbpEthr&#10;EKr5sj+VZu7JcqqJGqmGXzZJG2pb4GT45o3iHxX4G1SeTSL/AFLQNSt5ntr62w0X7+2ZontdT026&#10;UxuY2LDy54jtbnAIr7J+Gfx80zxdcWuheJoINE8RXc8sVrPbBk0HUHZwbS2he4kklhuHBKLFIzI7&#10;INsnmSLFX0PRRRRRVPUtQs9I0+81XUp0tLDTrWe8vLhtzLDBBH5sr7YwzNgZwqqWJ4ALHB/O34qf&#10;FXU/iLqIjjE2n+GbCYtpWkGTJlkUMg1XU1QlGuWViqqMpChMaEkyyS9H8IPgzc+OJI9e19Z7LwnA&#10;7iMITDd69PESpgs3YfJbo4InuO5Bij+ffJD6J8eNX1XwJo2ieBfClha+HvCOrabOst3p8gW6vmtZ&#10;RHfaUz7jKqlHglup3+e58wq0hHnK9P8AZm8aRwy6n4GvZtrXbtrGhbyoV50iCarZB3cncY0jnijS&#10;Pok7M2SAfsOiiiiisPxP4i03wloGpeIdXMy6fpkCyzLBGZp5XmlW2treBMj55ZXSJSxCAsCzKoZh&#10;+X1zLqfizxFPOIVuNY8SazJKtvbgRpNqWsXxYQQCVsKrSybU3PgcZNfTnxq1n/hA/CXgf4baDfPb&#10;Xthb2Gq6jd6aJ9KlK6W22zvdsHy7ru+Wa9O2UuksIdsllc9/4E8X6P8AG7wTqXhPxTJGuuC1SHVr&#10;e1kNpcXUEE0ctj4gsFA2gpNsMiAMiyqA6CKVEPxd4r8K6z4M1u70HXLfyLq3O6KVMta31o7MINQs&#10;ZSBvikAOCQCpDI4SRGVeg+G/w41b4katcWFhcQWFnp0MNzqepXMNxLFbxT3AhjghSAYe4ceZJFFJ&#10;JGrLHId6459g+M2r6X4C0HT/AIR+DVS2tnt49R8VXAa2nvrxpGVrWDULmM71uJ/LW4uQY4z5It0j&#10;xbsY6+WqKKK3NI8NeIdf806HoWsawIHjSd9M027vo7dpgTEtxJbIwj3bW27yM4Poa9S079nr4nX1&#10;2Le60qw0aIrIWvtR1nTprRCi5VCujvdzEseAViI9SBzXXab+y74qluVXV/EXh6xs9pLz6cNR1S5U&#10;4+VVtLmKzU+588Y9DXsXw4+C+pfDvXTqlp45lvdPuIZINT0f+w/skOpRiNvsbSu15MEeF28xJFjL&#10;Ab4wdsj596ooooori/HfgXSfiFpFtomtXOpWtra6nBqiPpcttDO09vazWiI7XUUyFNs7E/KDnHIA&#10;IPk//DMPgHJxq/i/GOM3+i/e9f8Ajw7d663wp8DvAPhK9ttStrO91bU7K5W7s77WbsXT2cyjEbQ2&#10;tqkFsWjb543eFnRsOrBlUjH+PXj7UfB3h2DTNP09Zn8W2mtaZJqcs0yLpSJbxQyeTHABumkjnkML&#10;GVdhTdtk5Wtr4b6hofjz4T2WkQSXi2yeHF8Fa2iKtvd2t1Doqaff/ZpHWSMlo5Fmhk2uMMm9QwZF&#10;/O6+s7nTry8069iaC9sbqezu4WKlobq1lMFxExQkEq6sCQcV9LeB/B11D8LLxfE+m3kuk+OvFGgW&#10;OmC4MUI8KJdq2nad4/tYZ2LN51zPBbvEogeW3CnzGgkGfF/HfgDX/h9qq6brUSPDcI0um6na73sN&#10;ShTAlMMjhSJIyQssTgMuQeY3jd/oz9leG4W28cXLQSraTz+HYIbgxuIZbi0jvpLiCKYjaWjSaMyK&#10;DkB0JHzDPuXxO8Bw/EDwrc6KJILfU4ZYr7Rr65E3kWuoQjGJxbncY5o2khc7XChvMEbuiivza1bS&#10;dS0LULrSdXsrjTtRspBFc2d1GY5omZBLG2DwVdCrxuuVdSGUlSCem8MfEXxr4Mt7iz8N69Pp9pdS&#10;LNLbNb2N/biUKV82KDUYpljZh99o1Uthd2dq47Cb4/8AxSlit40162t3hR0knh0XRmluyzbhJcCe&#10;B0BA+UeUiDHUE802H4+fFSOaKWTxJFcJHJG7282iaCsM6q24xSm3to5ArDg7HVsdGBwar6t8cvid&#10;qqXUDeJGsLa7UKYNLsNPsHhQYOLW/iiN3Gcj7wuN3UZxxXkVfX/7PHwxu7a4j+IGu2zWytayL4Wt&#10;pjLHO6XkLQ3GtyxKVAjeFmjthJuEiu0u0AQSP9LeMbC71bwl4p0uxh8691Lw5ren2cQZIxLdXemS&#10;29vF5kpCrudlBZiAM81+WlpZ3eoXMNlYWlze3ly4it7SzgkubmeVukcUEILMxx91Qa+xPhx8Nk8E&#10;at4f07UEFz458T6frV5qV1Zz27y+AvDEOlSWZn0yZZCBfzXs9pD9rEUibRNFF8ivJN8reLPCet+C&#10;tbudB162Fvd24EkUsZMlpf2khIgv7CcgeZFJggEgMrBkdUkR0X6//Zl8Pmw8J6t4hlSeObxBqiwQ&#10;b3ia2n0zRUaCG4gjQb1Y3M13HIXbnYmFUDL8T4e+Kc138cdQl8KWMmpaB40v9G0i9hNtNFdzw6XZ&#10;iyTxHGQsskS2q+dcMpRVa23eckcn7yL6r8R+FPDvi+y/s/xHpVrqlsGDx+cJIp7dtyuWtLyApNCT&#10;tCsY5FyPlbKkqfI779nD4cXV4t1bjXdMgAi/4l1jqiyWbeWAHLPqMVxc/vOr4uB1+ULXT6F8G/A3&#10;hnXdE8RaDZ3+nahosV6gK6jc3EOpm9sG06WbUYr4y/MEd2UWxhTLcqVwo9UooooorO1fTm1bTLzT&#10;E1HUtIN7C1udR0iW3h1K3jcjzWs57mOZY3Zcx7xHuTdujZXCsPA2/Zi8BbZNur+LwxQiMm90ZlRy&#10;PlZ0WwG4A4yNy59R1rj5/wBlZgkrW/jgM+yRoI5vDjKhk2FoY5riO9YgE4DOsZI5IQ9Dwmqfs3fE&#10;WwtjPaHQNbk85YxZabqUsN0I2Ukzk6xDaw7VwAwExbLDCnkjx/X/AAt4j8L3H2bxBomo6TI01xbx&#10;Pd2siW11JaOEuDYXgBhuEUsv7yCRlIZSCQQTz9FFWLa5uLO5t7yzuJra6tZo7m2uLeRop7e4gcSQ&#10;zQyRkFWVgGVh0IBHSvuXUfDWhfH7wDo/iSB7TTfF9vYta/bogirbaraAi+0XU4IZZ5BZyTEz2okZ&#10;p445I5gP3kkcnxBqOn3mk6hf6XfxeRfaZe3Wn30AkilEN3Zzm2uYRLAzI+11I3IxBxkEjmvrD4L+&#10;AtL8H6Mfiz42uX0w21tczaRBdLNbJp+nzxNZHVLiPiSaa7DtFaQKhBR1ZBLJLF5XE3fx01HUvifo&#10;XicNJp3hjSrqXS005/tTbvD+oz+Xqd5qFtaykSXLR7JwilkWSGEBZPL3Pz3x28Iz+FvH2p3QWRtO&#10;8TSz69ZTuJmxc3c5bVrOSV40TzI7ku/loz7YZISzbmIH0V+zt42j13wsfC95c79Y8M5jgSaZpJ7n&#10;QpZN1nLGZmLFbZmNttQbYoxCvG5RX0PRRRRRXn/xQ8aR+BfBuo6zn/iYzY03RV2FhJq95E5t3cbS&#10;CsKpJOwk2hgjKDuYA/Dvwt+IfjDwjrNlpXh8jU7PWtWsoZ/Dly8MdtqN3cuLKMW13P8A8eszh1Xz&#10;1YKSsZmWRIwtfUvxU+B2l+MUuNa8NJZ6N4pe4lubpn8yHTtdM7bp/tyRBhFPuzItxHHmR2dZg5cS&#10;RfDk8Gs+FtZaGZbzR9d0e8UkBmt7uyu7dg8ckciHOc4ZHUkEEMpKkGv0E+EfxPsPiBosdtPMY/FW&#10;l2kK61aSiGM3ewCE61ZiAKrQzNgyIiL5MjeWV2GJ5fXKKKK+Ivjt8XLXxIf+EO8L3Ly6LZ3Hmaxq&#10;sExFtrN3CcRWdosRAktIW+cysSssoVoxsiSSXzD4efC3xH8RLhm0+NbLRLW6jttS126Gba2Zk854&#10;LSEENcziPDeVGcLuTzXiWRGP1P430z/hTHw3up/htYpY3cuo6PDret3Kw3+ofZRG1v8A2lcteZRm&#10;afyoljWIxRm4kaKKMsSPnP4N/EC58LeO47nVr+Z9M8UTDT/EFze3blBcXk++01y8mupo498M7Ey3&#10;M5YpDJcEAs1fojRRRRRQzIitI7LGiKzu7EBUQAszMx4AA6k47knFfmh8V/Gg8deNNR1aB92lWgGk&#10;6HhAudKspHMdwS0UMh+0SvLc7Zl3p5vlkkIK9w0dZ/hb8Ar3WQ0dl4j8cTQnT51hYXMUWsw+Xp0c&#10;d/p77lePT47jULZpJFEUshUr5mVfT+BHxftpraw8B+Jbl4dQhc23hzVrid3j1CORyYNGu5ZyTHPG&#10;T5doc7JE2wgJIkYn8T+LvwwvvAOtz3drbl/Ceq3kz6LdQieSGxMpaZNDvHnZ3EsKhhE8jkzRr5gJ&#10;YSpH594Z8Oan4u13TvDujrC2oalK8cP2mZYLeKOGFrq5uZ5WyQkUKPIwRWchcIruQp+uNdtNL/Z7&#10;+H9/baFqEt54v8VTx2sOpzxRxtI9orb7+LTvNIiis4ZZPKw0pE8sfmb4zhfiiiiitHTdJ1XWbj7J&#10;pGmahqt15ZlNtptnc31x5SHa0nkWqu20EgFsYHGa9Hsfgh8UL+C3uovClxDDOocfbtQ0jT5413FT&#10;9osr24SeM8Z2vEGxyFIIru4f2YPGzTRrca34Vjt/MVZpoLrV55Uj3fO8MEllEHIGSFaRMnjI616D&#10;of7OGoeG9a07XdH+ITQ32mXMVzBIfDDoGIOJbeZItTG6KVCYpU3DcjMpGDX1J9fftiiiiiiszW9K&#10;tde0fVNEvjItpq+n3mnXDQmITpDewNBJJA86OgkQMWjJRsMAcHFeC/8ADMXgEfe1fxf6H/iYaKPr&#10;z9gOP1/pWnpX7OPw506d5rtNb1xGiMa2uq6msUET+Yri4Q6NFaSFwFKYeRkKscru2keg+OvEB+H/&#10;AIF1bW9K020kGiWdjbafpwH2SwhW4vIdKtUEVuBiGDzVYQx7MqmwMmdw8q/Z48YWWvWfiqxuRFb+&#10;IrnxFqHizUY0ZFjv01t0WW5soZHaRVhdBFKu0qgaIly0mB8wfF7QW8O/EXxPafO0F3fvrNrI1uLZ&#10;Gg1oDUjFCgZgyQSSSW4cH5jGThT8o7j4GeHtWmTxx4jj0251LSLXwbrujyaXFFIf+EovL23WceH4&#10;XjhkkO5YwZPsjrMrNCOVkKtyvjz4W6n4ZtU8T6ItxrHgPUoNP1HS9aKqLq0stXQTWEGtWqhWikG5&#10;IzOIxEzMg/dySeSuj+z9YXd58UNFuLaIyQ6VZ6zqF++6NfItH0qXTUl2uQWzPcQx7Uyfm3YwCR98&#10;6/olh4k0bUtB1SIS2Wq2c1pONkLSR+apEVzB56uqzQvtlhkKHY6q45WvzS8d+CNV8Ba/daJqCyTw&#10;JIzabqotZ7a01a0KJKlxbebkF1V1SdEdxHJuTc2AxzvDXi/xL4Pu2vvDWsXelTyALOsJjmtLoCJ4&#10;o/tlhcq8E2wSuY/NjbYxLJtbBHoI+P3xTEBh/wCEhgMhfcLo6Lov2gL/AM8wot/Kx9Y8+9V/+F8f&#10;Ff8A6Gr/AMofhv8A+Q6uXn7QXxQuTGYNas9OEcQR1s9G0thO4/5bym/inIf/AHCo9AK8j1DUdQ1W&#10;7mv9VvrzUr+fy/tF7f3U15dzeVEsEXmXFwWdtiKqLknCgAcAV6/8FfhlJ4511dR1S2uB4V0eRZb2&#10;UBUh1O+jxJb6MksgwwbIe62AlYvlLRtLG1foXX5d/EZJE+IHjcSqyO/izxDNggjKT6rLNEwB5wys&#10;rD2NemeEvhdrOh6VF438Qabax6mNX0fTfBfg/XnNg+ua/qGrRWNtLqlvK8Mghi3POltlWlEbSSbb&#10;ZP31H46eBtd8PeLdU8RXC3V5oPiPUZLmx1WWUXAjuriIXEulXLDmExEOtqjj5oUGwsY5Qm9+zRoA&#10;1DxnqGuy24kg8PaS4gnMxja21TV2NpbEQoymTdbJeqcqyjgkBtldh8c/iXJoPjnwovhudv7d8GLq&#10;cuprc25fT5B4itbSRdNlViplDW8eZSmNu9PLkEqHy/p20WDxN4esH17Q4kj1XTdOvdQ0DVrZL2K1&#10;uJoo7trC7gvYwHaCTCnzIlwyZKqeB5Pqn7O3w01BYRa2eq6EY2kaR9L1aeVrgOFCrMNbF4oCYO3y&#10;1Q8ncT8uIR+zj8NxZR2nl62Z47sXLamdV/02WEDBsJEEYtvJPUlLcS+kg6H3miiiiilxzj39P6Gv&#10;n7Uv2c/B2r6je6rqGu+Lri+1K8uL++nF3oMXn3V3Obi4cRw6csabmZiAihV6BQMVx99+yxp8k7tp&#10;vjO8tbUs3lQX2ixahcIm8lA91b3NsjELtU/uVyQWGAQo4bVf2ZfG1p9rk0zVPD2rQwhmtYjPeafq&#10;N6o5VBbzQtBG7dg91t9XFeUeIvhx458JxNca74a1G0tY4I55b+JItR063jluPssf2nUtNeaCJzIQ&#10;oSSRXyyfLh1zw9FFFfaHws1TSPi94Cu/h94vAnv/AA9DaLZXMf2OC/8A7MiX7Pp2o6e2CwntMfZp&#10;5PKwyNF5rSGZwfmLx34L1HwF4jvPD+oSJciNEubC+jjaOPUNOnz9mu0jfJUnaySIGYLIrqruFDN6&#10;f8E/hLdeLdQtPFGtQiHwrpl5HPDHcW8Uw8R3dpNuNikFyrI9mrrsu5GQq3zQp8xkeHV+N3xgn1rV&#10;Y/D3hDV5I9D0e5hnudR06Tyv7U1qxuRPBLa3sDZktrV0RoHTarygyjzFWCQM+OQt/FugeBPilpoY&#10;W+sad/Yepw+cHhsL+2eW7jso1ljilkZJvt8Mk23y28pGUKGBfS/Zo8ZrY6rqHgi8kxb615mqaQcH&#10;5dVs7bF/b4iiLHz7VBJvkmVUFuVQF5q+0qKKKKKqX9/aaVYXup6hMLew060ub+8uCksggtLWEzzy&#10;mKAM7bVUnaik9gCTivzck+KfimLx5qXj3TLtrK91G+82SwZllsZtMijFtZ6PqEMCwrcRxW6pD5hR&#10;XJUShlmw4+zNe+HWm/FbwtoWpeKbD+wfFsmhW0q3+npMlxp1zd2wuDYXtpeqjSRRytl7WY74m8xI&#10;5lLNI3wh4r8Ja34L1i40TXrRre4iYtDcIHaz1C2ziK90+4YASRP64DKQUdUkVkH1f8DvjI2s/ZvB&#10;Xiu5kl1dVdNE1m5maRtVjA3/ANnahJJk/aVAPlSk4mX5GxMAZvqKiiiivin9oj4ktqeoN4E0e4lT&#10;T9JnDeIJoLqJrfU9RASWDTysGSUsnz5qO/NxkNGrW6s3N/Br4Oz+NriLxB4ghmt/CNrKfLQl4ZfE&#10;M8Mmx7a1cYZbVHBS4nUgkgxRneJHh+9YIILaCK1tYoba2toY7e3t7eNYoIIIlCRQwxIAqqqgKqqA&#10;FAAA6CuR+IHgrT/H3hq80C9cwSFhd6deqAX0/U4UK2l1sIO9SGaOVOrRswUqxVx+at/Za14S1ySz&#10;vI7nSNd0S9ic7W8u4tLuBhcW1zBPGSD/AASxSoxDKVZSQQT+g3wr+KmmfEfTmSRIdP8AEunwBtX0&#10;mN2EbxbhH/ael+aWdrdnZVZWYvC5CSFg0ckvq9FFFZ2r6vpuhabe6xrF5FYabp8JuLu8nJ8uJN/l&#10;oNqBmZ3ciONEDM7sERS7BT+fXxb+Klx8RtRtobFL7T/DWmgmz025mhLXV7ucNq13FANqyeUyxJGZ&#10;JFiAYow82TPqf7Ofw3kknX4h6rHAbaNLy18N2zmYzPdB/sl5rLbCIwiATW0SuHLMXfahjid/oD4h&#10;fDXQPiFpxttQjW01SGIjTNcggRr2zZdzRxuW2ma33OS9uzgHnayOQ4+ANU0zxZ8LvFiQytLpGvaP&#10;Ot3YX9qxe3uoGLRxX1jLKoWe2nUOjK6YI3wzIGEkY+wLD/hGv2hvACf2ktrp/iXS2aKaWzIlu9A1&#10;Z1AS7gglYSNZXioHMLsVcK0YkM0AlTU+EPhq6+GfgzxHH4pa3tDZa3q+rX13BHcTwDSrHTYVW8hk&#10;jj8yWMxxPOgRC2G2MqzK8a/B/iHXb/xPrep6/qkhkvtVu5bubDzPHCHOIbW3Nw7sIYYwsUKFjtRV&#10;UHAFYtFaujaNqniHUrXSNGsp9Q1K8kEdvbW6ZdifvPI5wqRoPmklchUUFnIUEj7d8A/s9+GvDqw3&#10;/ihrfxRq5RG+zSwH+wrJ2hAkjS0mz9qKuXCy3ChWG0iCNl3V9BwxxQRxQwxRwwwxrFFFEixxRJGA&#10;FjSJeFUAAADAA4Ap9eH+L/j94G8MSS2enzyeKdRjjZguiyQSaWkvlJNBHcayW8ohw+C1qsxQqyuF&#10;Zdp80/4aqGD/AMUEd3Y/8JT8o+q/2dkn6EfSu+8FftC+E/E9zFp2tQP4Sv5RMYpb+9t5tGkEYBWJ&#10;tXYQeXIwBIEsKplQokZ2VT77RRRRRRRWVrWhaP4j0+bStd0yz1SwmD77e7iWQIzxPB59tJw0Uqo5&#10;Ec8TLIhOUcHkU/DHhTw94O059L8Oaeum2Mt3JfSQC4vLtpLqSJIZJnlvpJJMlI0GN2ABwBk55ix+&#10;Evgmx8V6n4z/ALNa81e/v11JFv5RdWWm6izma4vdOtWHEskzeeXmaQo4Hk+UOKZ8YNM1rWfh34h0&#10;/Qbdb2/mhtXaw+xxX1xe2kF7FPdRWSSsqidUHmxsqSSEqFiXzWR0zvBX2/4j+BTafE7wn5N9Bcza&#10;dcwavplxp8uo+XYx+V4htLa4iie1ldJ3j822YASJI0RiVhGlH4e/DfUvhl4h1WDTLs6z4P8AEEEL&#10;7pyker6Jqli0htvtSl44ZbeSF2jkmt4zK0piBhjhSSQ+1VwPjf4Z+EfH8UZ12ylS+gRYLbWdOlW0&#10;1W2gE4naATOkkciE7lCTxSKu92jVGbdXzRq37LviKCSJdF8TaLfxPEWlfVba+0eVH3kBYY7MXwkX&#10;AyWLLg5AXvWR/wAMxePv+gt4QP8A2/6z/Wwo/wCGYvH3/QV8I/8Agw1j/wCQKlT9mHxzvj87WvCS&#10;RFgJHS81eV1QnDFUayQEgfwlx9RXs/gz9njwn4auhf63cP4tvIWlEMN/YwWujxqdqq8uklpvNlUB&#10;x+9maP5siMOoYfQFcv4yt/EF9oN5pfhhobfVNWR9OXU7ieaCHRba4hf7Vqu61ZZzKiApa+SGYTvG&#10;zgRrIRgfD74X+G/h5aN/ZkT3es3NpHb6lrl1n7VdqrCaSK3hyyW8DSAN5UfJCx+a8rRq9eVfDCz+&#10;Kuu/EW88b+MrKfRrK30rUdBaK60y0sxLbfbFvbTRbG3k23Ihikm89L0rIJBGY2lckkfQWv8AhvQf&#10;FFi+na/pVpqlo2/al1GC8DvGYmntJ0xJDLtYgSQsrDPBHNS6HommeHNJsdE0i3Wz03T4TBbQLuJV&#10;S5lkd2blpHdmkkc8sxZj3zQ0Twd4U8Nz3V1oPh/StJub0y/abizs4Y52juGjaW1SYDckBaGNxbIy&#10;xKRuVAcmukooooooorifHHj/AMO/D/TI9Q16eVpLmUQ2OnWaxTanfOpHnNbW8rxrsiDBpZHZVUED&#10;l3RG+Wr79qLxa95LJpnhzw3aWDeX9nttR/tXUrqIiJRMZL21uLNH3OGZAIF2qQvJG5mWX7UPi5Ly&#10;KXUvD3hq5sQJPOtdPXVdOupCY2EZhvbm4u1Qh9pO6BsgEAAtuH0Z4A+L3hTx+qWtpO+la4EjEmh6&#10;nJCl1M4thcXD6VKjbbqJMSDcoWQKhd4Y1Zc+pVXu7S0v7aazvre3vLS5jaG4tbqGK4t7iJ1w8U0E&#10;oZXUjggggjIr5J+J37PMNta3evfD+Oci3jhkn8KEz3krRRQlbufR7y4d5pJOFf7K+5nJfy3B8uA/&#10;ItFFfTf7M3il7HxHqfhS4uEWy1yye/sYZTdOx1jTcM6WaITEhltDM87OgLCCIBxtCt7Dd/CTS9Q+&#10;JHif4g+LzZDw7bnT7rTtPnaCOznNholst5q+tOxEa28Ukcu6KT/WMGeX92MS/Nvxl+KD+PtaFnpV&#10;xcL4T0lyunwuGhXUrxdyTa1NbsocFlYpbrL8yR5O2N5ZVr1X4T/AJQmm+KfHUW4n/S7PwnPb8IOD&#10;aTa/5vUnmQ2WzGNgmb/WwD2f4vfD8ePvCktrbIv9uaUz6locpjtRLPcJAyTaU1xcAFIroYDYkRRI&#10;sLuWWPafgPw74h8Q+APESalpxm03V9Nnnsr6wvYZUEqxyiO+0nVrKTYxUsu2RGw6MoZSkqIy/ol4&#10;A+IWh/ELR11HTJFt76FVTVdGmlje+024AGQyrgyQNn9xcKoVxkEJIskcfeUUUVnatq+m6Dpl5rGs&#10;XcVhpthAZ7u6nJEccYYIqhUBZ2dsJHGilmYqiKWZVP50/FX4j3HxG8QLepDLY6LpsUlpotjLIzye&#10;S8m+e/u03GMXE52+YIhtVEjjy/l+Y/vv7Onw2lsYW8fa1bSQXV7byW3hy2uYIQUsLhVabXE8wNIj&#10;TrmG3cFMxGRsOkyNX1VXjfxi+F9v4+0ZrzTreBPFmlxE6Zc7lha+t1YyS6PdzN8pR9zGAyEBJf40&#10;R5S3wr4c8Q694B8SQ6rp4ex1bSrie2vLK8hcLIquYL7S9TtJdrbWwUdTtdGAZCkiqy/pr4f17TvE&#10;+i6br+kyNLp+qWy3EHmCISxZJSS2uVhZ1WWF1aOVA5AdWUHjJ2aK8A+PfxHbwloK+H9JuGi8QeI4&#10;Jl8+3lgEulaQrCK5umRsyJJc5aC3cKOkrrIjxLn5E+HfgDVviFrsWmWMbQ6fbNDNreqsCINNsWc5&#10;O4jDTyhWW3h6uwJOI0kdP0q0jSNM0HTLPR9Hs4rDS7CLyLOzg3lIkL+Y3zSbnZmdmd3di7uWd2LE&#10;kzX9lbapY3ul3sfn2OpWd1YXsO+WLzrS9ha2uofMhZXXcjFcqykZ4wcEfmn8SPAGp/D7xDcadcwT&#10;tpNzNczeH9SciWPUdOSQeWrzoka/aIVZEuowilWIYAxyRM/0d8DfjHb38GneBfFE0Ntf20Vvp/hv&#10;U2WOCC/ghjEFno93jaq3KqqxwScefwjHz8G4+qKKKKZJLFCkk00scUMKPLLLI6xxxxIN8kkkj8Kq&#10;jJYkjoeQBXxj8a/jWmsLdeDvB12f7JJe31zXLZ8DVwBsm07TJV5+yZyJphjz8bEPkZM/nPwe+Gdx&#10;4+15Li+tm/4RXSJkk1qfzTb/AGt9hkg0m1kj+dnkIHnFCvlxEsXR2iD/AHt4p8K6L4x0W50LXrUX&#10;FnOA0UibVurG5VCkN9YTMrCOaPJ2nBBBZWDxuyt8AfFH4Var8OdQSUNLqPhu/l2aZrXlhSk5Qytp&#10;upJHkR3CgMUbhZkUvGAVlji+hPhN490j4leGp/h545mW/wBYNrLbRi+x5mvaXDH5kNxFdEkvf2pX&#10;e7YEuES4VncTMm78Mfg9cfD3xt4l1UXxu9Gk0qKx0CSRY2upYNRvjd3UOoBNmLi1FpCrMkflzLKH&#10;Uo26JPmj45eKn8T/ABB1aJVdLLw47+HLSN1Mbl9OuJF1KeRBI6lnumm2Ou3MSxbkDA147RUsMMtx&#10;LFBBFJPPPIkMMMKNJNLNIwSKKKJASzMSAqgZJ4FfW3w1/Z1WSG11r4gq+JUuGj8KRySQsqOgS1n1&#10;XUbOVXVxlpPssOCCIzJJnzIB9Yafpmm6RapY6Vp9lpdkjOyWmnWdvZWqNI++Rkt7UKoLMSSQBnJP&#10;NXa828a/FbwZ4ELW2r6g13qg2/8AEl0kQ3epoGSORWuomdEgHlypIv2iVDInMe/GK8Qb9qmISOE8&#10;CO8SsViZ/EyxOyhvleSNdPcAkclQxA6BjjJ3NA/ad8OX9y1v4h0G/wDD8DyRLDeW12uu26KxbzpL&#10;5Y4baVFT5NvkxTM2T8q4G76Xgngu4ILu1miubW6hiuba5t5Flt7i2uIhLBcQTRkq6OrKyMpIIORx&#10;UtFFFFFFRXFvBdwT2l3BDc2tzC9vc21wkc0FxBNH5csM0UmVdHUlWVgQQSCCDXJeGPh74M8G3N7e&#10;eGtCt9Ou75EhuLj7ReXcxhRzL5EMl/JKYY2YgyRxFVYqm4HYmKXib4ZeEvF3iHRvEuu2M13eaNCb&#10;YWxn/wCJdqVskrT2cGp2jhg6QSu8iqhUSbis3mxgIOtura5tdGuLPw/HYWV3b6ZLaaHFNCYtLs7i&#10;K1MWlxSQWy/Lbo3lgpGvCAgDtXzz8Dv+E1soNV+HXjTwleQ+H7Gz1J7O81PSpU09jLfrFqGhtctG&#10;1rexXBuJJomWRvl34MsTL5eyPhO3gTxdaeNvh5HcSWimGw1nwWLpEa60u7jMGoT6ZquqTgM8brBd&#10;raXMgVnRts6DZFXv5/L2rC8R+GdC8W6U2jeItOi1KweWG4ETvNE0VzBnyri3uLdkkjdQWQtG6koz&#10;IfldlPy/4i/ZddTLP4V8TIUZ4VtrHxFbMmxBCBdNNrOmqQ7b8lFFiBtbazErubkT+zF49Gf+Jt4Q&#10;4Pa/1rP4f8S+k/4Zi8ff9BXwj/4MNY/+QKX/AIZi8enn+1/CHqf9P1rI+v8AxL69M8LfsyaFYyRX&#10;XivWLjXSFhb+zbCJ9L08SbHW5juLpHe4mTdt8t4mgb5TuBDFV+l7Ozs9OtobLT7O2sbO3XbBZ2dv&#10;FaW0CBixjht4AqICSTtUYpuoS3VvY3txY2f9o3sFrcTWdh58Np9uu4YC9vZ/apfki8xgqeY+VXOT&#10;wK8h8HfBvSdJ1m88Y+J2tNe8W6jqkmvCSKC4g0bQ9Quy11cxaVaTyuZvLnlcxXFyNwCRMkcMisW5&#10;nxTYfEzxR8X9GtrGC7svBXg/VdB1SK+dX0/TrlXs0u9VuPPfJvJ2DT2KJEGRFIVxGJJZG+hru0tb&#10;+1ms762t7y0uYnhuLW6ijuLeeFxtaOaGUFGUjgqQc5rnfCvgjwz4Khv7fw3pqadDqN3Hc3I82a5m&#10;Zo7dbeOH7ZdtJO0a7XkSOSUhHeQpgPip5vB3hW51k+Irnw9o9zrjLaD+07mwt7i7SWwffZXMTzA7&#10;Jo8KFmUCTaqLuKooXo6KKKKKKKztX1jTNA0281jWL2Gw0yxiMt1d3G7ZGMhVCogZ3d2ISONAzOxC&#10;qCxAPyNr/wC1FqjXYHhXw5p0NnG84MviBrm8uLuNtv2dha6ZLAtuyjfvXz5s5GGGDuwD+0948O3G&#10;jeD0AGDiw1v5vcltQP6V7Z4E/aC8NeK75NK1i0PhXUZ3l+xyXd/BcaTcCONXSJtSkSDyp5DvCxvE&#10;FO0KsjSOsde+0EfTp7nOTzx06V89/ET4AaB4mRr/AMKJY+GNbym6COJ4NAvY0iEIWaztVItmG1W8&#10;23iIJ3b43d96/D2r6RqWgale6Rq9lNYalYTGC6tZxiSOQYdSGQlWRlIeORCVdSroxUgnMor0f4Te&#10;Jv8AhFPH3h3UpJhDZT3i6VqhkvPsNr/Z+qf6HLPezN8hit2ZLoo/ykxDLLww+1fH3wl0rx/4n8Ma&#10;xqUixWOl219b61FFLcpd6rAk8Vxo2nIynZFCHe8M0qESYYIpyyyReM/Hj4opbIfhx4QuLW1sLW2j&#10;steuNKZIooY408geFrZLdRHFFFGqrcpCeP8Aj2O0LNG3C/B34OT+OLhNe1+Oe18I2srBVDNBceIb&#10;iJyjWtnIPmW2Rhi5uE5JBiiIk3yQfaWpeCvD2peErjwV9hSx8Pz2a2iWunhbf7LsnF1FcW5AIEqT&#10;hZw0isGfLOHy2fzZ8RaBrvgTxJPpOoFrHWNIuYLi3u7G4bacYubDUdPu4yrAMNsiMNrofldUkVlX&#10;7a+DvxitvHNtBoOuTQ23jC2hbaoUQxa9BbR+ZJe2igBFnVAXnt1wMBpY18sOkXu1FFFKq54GeoAA&#10;GevYe/XvXw78ePi1beJ3HhDwzdPLodjcl9W1GCYG01u7gYGC3tvLA8y2t3BYSFik0m10XbFHLJzv&#10;wO+Gp8aa8us6pC//AAjfh+4gnnEltHPbavqcciTW+jN9oBjaPGJLsbX/AHe2MhfOV1/QOuI8eeAt&#10;D+IOjNperJ5NzAXm0vVIUQ3mmXLKAXiz96N8ATwk4kABGHWN0/OnxH4d8RfD/wARNpmpLPpuradN&#10;DeWN9ZyyxrMkcu+y1bSb1NjFCyZjkXDI6lWCSIyr9/fCT4gRfEDwrBdTME1zShDpuuwvLatLNeR2&#10;yldVSC2CeXDd/M6ZhVVdZYk3CIufT6KK4D4m+Mk8C+DtV1pWT+0JEGn6MjYPmatdoyWzbWBVliVX&#10;uHQ4DLGV64r4C8C+F774ieM7HSZprqYahdy6hrupu80txFYRyfaNUvZrt45sSyZ8uKSZSrTyRhzh&#10;81+mWn2FppVhZaVYQi3sNOtLaws7ffI/k2tpCILePzJSzthVA3MxYnkknraoryj4p/CrS/iLpvmo&#10;Y7DxNYQMuk6qVPlSLuMv9mapsUs9s7FirLl4XYyICDJFL8AahpfiXwXrK29/bap4e1uxczW8gM1n&#10;cr5crwLe6feQkb4yyOI7iB2RsEqxFfQvg79pjVLIRWnjXTf7XgGc6vpK29pqYAV3Bn05tltOxby0&#10;Bje3CqCxDt19qsf2gfhdd2sNxPrl3pc0u8vY32jatJdW+yUxqJm0yG4gJYDevlzOMEZIfID7n4/f&#10;CyC3mmh8QT3skUTOlpbaJraXFwR/ywha8t4og3oXkRf9oV5b4k/ahtvLaLwj4aneRoY2W+8RyRxR&#10;wzic+dEdK0yRzKhiAKP9sQh2OUKr8/zH4l8YeJfGN0l54k1e61SWEMLdJTHFa2oZEjk+yWNsqQRb&#10;wiF/LjXeQC2TXs3wp+BWo+J30/xD4rhk0/wtJGt5bWZk8rUdei3HyV2oQ9vayY3tMxWR48GEbZFm&#10;T7nt7eC0ggtLSCG2tbaFLe2trdI4YLeCGPy4oYYo8KiIoCqqgAAAAACpa4X4gfD/AET4haK2l6mo&#10;gvLffLpGsQxo91pd1IoBdVYr5kT4AngZgHABBSRY5I/glT4z+DPjUZBsNW088rl5dL13SZZOQD8n&#10;n2dxswD8ro6/8sp4vk++bLUvDfxU8G3R0++vH0XXbK5028+y3DWGq6fJLCBdWFyELiOdNw3o3mRO&#10;pB/fW8gL/nT4z8J6l4J8Rah4f1OOTdazM1ldvCIY9T05pGWz1O3VWcbJVUkqHbYwaNjvRgOUq9p2&#10;nXmrahY6Vp8P2i/1K8trGzg8yKITXV3MsFvGZZ2VEyzAF3YKM5JA5r9Ifhb8PLT4d+HU0/db3WtX&#10;zJda5qMMe0XFztIjtIJGHmG3gBKxBsFmLybUMjIOE+Jnx60nwjPeaF4bhi1vxLaSxQ3Ms43aFprg&#10;t9pt55YJFkmuI9qo0MZVULndKrxPCfCLD9oz4hQa2mpX0unX+lGcPP4ejsbaztPszMPMhs79Ue6j&#10;cAHy5JZZcEgusgG2jx98f/EHjLTJtE03TofDOlXsAh1MQXj3+o30e9jNa/bzHCIreRfLWSJIt7YZ&#10;WkaORoz4FRRX2l+zr8SG1G2bwHrNxLLfWEEtz4fu7q6gxNpkKpG+hwpJtkZ7cbpYQGk/c71xHHbr&#10;u+pqKKKKKKKKKK4fxt8RPC3gCzW5168ZrmRoRb6PYm3uNau0lcp58FlLJHiJdjlpZHVPl27vMZVb&#10;d8N6hqOq6Fpeq6pZRabe6laR38mnQyTy/YYbzNxaWlw1zHC5niiZEuB5QAk3hRtAzyvjz4o+F/h2&#10;LGPXHu7m81AmSHTNJitbnUFs1LI2oTxXM0KpDvXy4y0gaRtwQOI5WjpfD34saH4/sdbvIbW60RfD&#10;0dtNq0uqzWaWMNvdi4kjnW9V/uJHbO8zyJGE45Iy1fn9q08/i7xdqd1ptpIbrxP4kvJ7CxLo0pn1&#10;vU2ktrQyMQpfdKqbuBnnIr9I9fB8J+ANaGhE2p8N+D9QXR3fF09r/Y+iuLB3NwrCQp5SbvMBDEZI&#10;5IPjP7N/i7X/ABDp3inT9c1G51b+yrzS7u1vtRury+1DGqxTxz20lzdSvmFDaq8a7RhnkyWBUL4v&#10;+0Zozab8Rp7/AMySVPEGk6bqWWgMUVvLaxHRpLWObcRIQtqkpPykeYFxgBm92+Evj/RdK+DY1XU7&#10;mQp4OF5Y6pFDCjXW6a/aTSILaFcBvPWeGGORyqlw29gFZhN4Y/aN8F63dR2Oq2994Zmnn8qG6vTB&#10;c6VhpEjt/tF/CQ8LMWJdpIhFGF3NMB0+gq8q8N/FbRr/AF288G+IR/wj/i/TbttPlt71TbabrFyb&#10;pre2m0C5uW3stwhgnhhmVHKyqsRnCmQ+q0UUUUUUUUUVj+INbsfDei6nr2pv5djpVnLdzkPEkkoj&#10;X91awGZ0RpZn2xQIWG6RlTOWr8xfF3ivVvGmvXuv6zcNNcXLlbeDcTBp9krs1tp9mmAFiiDHHALM&#10;Wkfc7ux5mip7e4ns7iC7tJ5ra6tpori2ubaWSC4t54ZBLDPBNEQyOrAMrKQQQCCCK9ov/wBoL4k3&#10;2ijRzf2FnKyGK41uxsPs2tXETxPHIhmDGGJiHB822t4pFZFKOp3FsXw38aPiL4buBIniC61q3Zi8&#10;1h4jln1i3lPlNEg8+4cXMQUsH2wXEYLAbtwyD9s/Dn4o+H/iPZzmwWbT9XsY4n1DR7xommiEiLvu&#10;bOVOJ7cSExCTCtkDzI496BvFvj78J7dre68e+GrGZbtZDN4n06zgRoJLYo0tz4jEasGV0YL9s8tG&#10;DBjcN5ZjmeT46or7P/Z/+FSWMFh8Q9aMov7qGdvDun7Z4BZ2dzG9o+qXQcKZHuImb7OuDGInEuXd&#10;08nifjx8WrbxLJ/wh3hq6kk0SxuGfWNRhlH2XW72FgYba2CDMltbsC3mFiksm1kXZFHJJ2nwO+DU&#10;NpDp3jnxRFFcXlxFBqPhzS2KSw2MMqie01i9xlWnZSr28XIhBEjfvsCH6ror51+L3wQHjK4uvFPh&#10;y4S28RiyH2vTbgAWuuyWkaRWojuWYC3nMSmJSwMbkRhvK/eSn4njl1vw1qheGXVNA1rT3liZonu9&#10;L1SxkeMwzREr5csbMjFGHGQSDwSK+j/CX7TOr2SR2njDSI9ZiDRIdU0xotP1FIhuM8k9iR9nnc5T&#10;YIzbBdpyWLce1ab+0D8MNQtoprjWbzSJ5XZDY6lpGotcxEPtWSSXTI7i3CtwRiY4H3gOa2p/jP8A&#10;C+2hE0ni6wZWJwILbUrqXiQxZMFrA8g5U9U6Yb7pBPB+JP2lfBumEJ4fstR8TzfunMgV9E0/a5Pm&#10;xm6v4muPNTAOBabTnh+Dj5R8b/EnxX4/uBJrl6I7KNrd7bQ9PNxBo1rNBA0Iuo7SWSQtMd8hM0ru&#10;/wA7KrCPCL7N8F/gkdXNp4w8Y2pTSAyz6NoNzGQ+rYw8Wo6lC4AFmesMR/1/3nAgwJ/tRmzyc9SS&#10;Sc9e59+nakor5I/aS8A71h+IOmwqGjW207xGq+WoZSy22lamV2gs2SLWUlyceQFUBXasT9mjxmbP&#10;Vr7wNduTb6z5uq6N8u4R6pZ2u7UbfbHESfOtYxLuklCIbfaqlpjX2lVbUL610uwvdTvpTBYadaXV&#10;/fTiOSUQWdlC1zdTmKFWdtkas2EQscYAJwK/MHxBrGq/ETxpd6iluW1LxLq8Ftp1j5luDEJnTT9H&#10;077SVgjJjjEMJmdU3Eb3wSTX6I/D3wXZ+BPC2n6Db4e4VRd6tdBjIt5q9xGovp42KIfLBVYoFZQf&#10;KRA+5gWPbUVx/jzwTpvj7w7ceH9SkkgDSpeWF5Ad0lhqcEbx2935JIWRQsjo8ZxuRmClG2uPz0+I&#10;Hw91z4e6w2namv2ixm3PpWswxSJZanbjn5Q2fLmTgT27HKNyC8bJI/f+C/2hPGHhuMWmtj/hLrBf&#10;MKHU7yaPWI2clwF1llleRd7ZIuI5GwAqsigAfRWl/tEfDPUEna7vdV0MxOqRxappFxLLcIwyZYv7&#10;F+2IAuAGDsrZxgHkjU/4Xx8KP+hrxyBn+wvEnHqc/Y+n4fhXBa1+1B4atcpoOgatq8q3DxtLfy2u&#10;j2jwLuAuLd4xcytu4ISSCM4OTgjbXzX40+K3jTx1vg1fUhaaW4Qf2HpQkstKbAicm4hLvLcfvYVn&#10;X7VLLsckxbAcVe+HHwk8Q/EOd5Yt2j6DChabXru0mkhmfzDD9l0yHKC5lDBt4WRUjAO9w5jR/wBA&#10;PC/hfRfB2i22g6DbC2s7YFndiHur26cATX19MADJNIQMnGANqqqxqqjoazdY0fTNe0y80jV7OG/0&#10;2/haC6tZ1JWRSdysrLhkkRgHjkQqyMqujKygj8+fiV8NdZ+Fmu2t/p9xdTaJLerc+HtdjJW5tLqC&#10;Q3FvY38sKoI7uLZvV1AWVR5kYUiSOL7A+FPxRsPiJpOyby7PxLpsEQ1jT8gJKM7F1PThn5oJW+8p&#10;+aJzsbIMckvyH8YvhrqngjXrvUVSa88N61f3M+m6oWuLj7PPdO102kajcXLSSfaEG7ZJJIxnRTID&#10;vEqx+N0V92fAf4VHwxYDxX4isBH4l1CMjToLlT9o0HTJYyjbomwIrm5Vj5uQZEjIi+QtcRnvfiP8&#10;VPD/AMObaFL1JNS1m9jklsdFs5IknaJEYLeX0z7hBbs48sSFWdmz5cbiOTZ8n3f7RnxJub60vIJ9&#10;H0+3tjEZdLtNLjksb8RTmV1vJb95roeYpET/AGe4iwgBXa+XPQ65+0z4j1HQxp+k6JaaDrEi26XW&#10;uRXv29QEi/0s6fp1zABC0rgbDLNMUTcvzOVlX5tuLi4vLie8vJ5ru7u5pbm5ubmWSe4ubieQyz3F&#10;xPKSzu7Es7sSSSSTmq9Fe+/An4mHwdrQ8ParNFH4a1+6TzLieR0TSNTaPyob4HlBFNiOG537QoCS&#10;F1WNg/33RRRRRRRRRRWPrniDRPDVhJqmvapaaXYxbx511ME86VYmm+zWsQy8srIjlYYlaR8EKpxX&#10;O+APGbePNPvfEFvp11peiNfPYaNHqFsY76/S0RTeaqZ45GhaJ5XNssUQYRtBKTNIXMcN/wAX+NvD&#10;3gXTBqniK9aCORpY7O1gia4vL+5jgacWtrAg+8Qu3zJWSJWZd8igg1514M+O/hvxr4mt/DVlpOtW&#10;U99HO1hc3YsvLle0tpr25S5jglYxYiiBQqXySVIXALfM37QWv22ufEa9htRG0egafaaA88U4mS4u&#10;baSW+vCVUAI0U1w9s6ZOGjJJBJUfW/wW0ybSvhj4UguI40muLO41M7GDCSHV7+XUrGSRhxuNvLFk&#10;Y4Py9ia8p8C+PPFFz8c/F/hu91ia+0W41XxLYxWF4wMFlF4fupY9MbSoFAELrFHslCBRKC0ku+VV&#10;dU/ak0uebRvCetCSEW2n6nqOlzREyee8+sWkd1byRALtKKtjIHLODlkwp+bFX9l3xEptvEvhGV4l&#10;aOaLxHZRrDO08yToml6u8k4zEEjMdiERtrEuxG9c7OqX9pbwN/bFzYyWOtjS0uoba11yO3hkguIz&#10;IUuNQnsXdLiKEcSRhUeZkJzEjjYfedI1fTNe0y01jR7uG/0y+gFxaXUBJSVMlWDK4DI6sCskbgOj&#10;hlcBgQPPNa+Kek+FPGqeEvFHl6fb6pbade6HrkUhewjt7wy2c0XiAzhPszrcwOElj8yIxurStCEc&#10;16jHLHMkc8MkU0EsayxSxOrxyxSKHjkR0yGDA5VhnORgkGnUUUUUUUUUUV+eHxo+JN1438RXOn2V&#10;4X8K6JdvDpUMQRIb25iTyLrWJnidxMZGDi1ckBYSNqI8ku/xaiivZfD3x18e+G/D6eHrO40+8gt4&#10;pINPv9TtZrzU9MgaMJBDaymVY3SA8wLcRShRiPmJVRcG1+LnxJtNRuNUi8Y6w9zcvO8kVzMl5pym&#10;eXzXEGkXqvaRAN9wRQqEHyoFXivr34TfGmz8fGTSNajstI8VJ5skFtbGaPT9XtF3Sl9NFy8jLLAg&#10;PnQSSMxUebGSvmLBpfGH4YW3j7Q5LvT7WNfF2lwZ0i58yO3a9hSQyy6RdyyYVkcFzB5hHlynO9I3&#10;l3/nUQVJBBBBwQeCCOoIpK99+CPwpbxtqCeI9XES+FtGv1jltyYpZdZ1G2RLoacYW3bbdVeM3Duv&#10;zhvKjyS7w+4fHb4rDwxp7eFvDeoiLxRfBBqM1sC02h6XNCXyLkEeVd3G5PJwGdIt0n7stBI3h3we&#10;+Dlz43ni17X4p7TwhbynYAXhn8QzwSFJLSykUhlt1cFLi4Qg5BiiPmB3g+9be3t7S3gtLSCG1tbW&#10;GK2tra2iSG3t7eFBHDDDDGFVERVwqjAAAAGKnryr4p/CzTPiLpisjR2HiTT4nXSdWKHY6ZMjaZqi&#10;x/M9uzZKsMvC5LoCDJHL+f3ibwtrng7VpdG8QWMljfxJHOgLpLBc20wzDdWdxESkkbYI3K2VYMjB&#10;XRlX1/wl+0T4z8PxQWWsxW/iuwh3ZkvpZbbWjH9nEUEI1eMOrBHAdnuLeWRsspk5Ur9AaP8AtFfD&#10;jUY5Wv7nVPD8sQiAj1LTJ7kXDShvM+zvo32viMqAxlEZO4FVPzben/4XT8L/ACftP/CX2Pl7d237&#10;Jqfn7en/AB6/Z/Mz7bM+1ctrv7Rfw80y33aVPqHiO6kjuPLgstPubCKKWJFaBL251dYNiSk7d8Mc&#10;zLtYsn3Q3zN8QfjZ4p8ch7GEt4e0B1VW0iwuneW7BhMcw1TUQsbToxZ/3QRIsbd0bsoeq/wu+Eus&#10;/EG/iuJ47nS/C0Dbr7WWi2G6VHKNY6MZhtlmZlKtJho4RlpNzbIpP0I0fR9M0HTLPSNIs4bDTbCF&#10;YLW1gUhY1B3MzM2WeR2JeSRyzOzM7szMSdKivHPjb8P08beE57q1hkl8ReHIbnUNGELTsbqNtkmp&#10;6b9mhSQyvPHEvkKEDecsah1RpN3xx8JvHUngPxdaX00rLouolNO12PdKY1sZpABf+VEshZ7Vj5yh&#10;Y2cqHjXHmE1+lVFFfDX7Sni2XU/FVp4ThV47PwzbxzXOfMT7VqmrW0d3vKrIUdIrcwrExjV1Z5hl&#10;lZa9T/Zt8IQaZ4WuPF0yQyah4knmt7WQbHa20fTblrUwgtErxvNcpK8yrKyOqQHAZSK+kqKKK5zx&#10;L4R8NeL7QWXiTR7TVIUB8h5lKXlruljlkNlfwFJ4C5ij8zypV3KNr5U4r5i8Sfsu3HmtJ4R8SwtC&#10;8sKLZeJI3heGEQkTytq2mRuJW80ZSMWUYCtgsWQF/KX+AnxVWRo18MpKAzKsqa54eWOQKcB1Mt0r&#10;AHqN6g+oFMPwF+K4O0+FRn213w0R/wB9C8x+tdton7Mni+8NvJrer6NolvNCZJY4DcatqVrKVO23&#10;ktkWG3Y54ZkvCo6jdX0T4I+C3gnwS0F4lmdb1uFkkGsawsdw9tOhhlWTTLIDybcxyxebBKFM6bmX&#10;z2U4HrVFFFeZfFT4c2vxG8PiyWWKz1rTpJLrRNQlTfGkzx4msrtlUyC3nwokKZZXVJNr7PLf4y+H&#10;PjjU/hJ4vv7XVLR3spLh9G8T6WsoaaCSyuWiN5aPC/lPPav5mzJZJEaRAyl1lT6x+Lfgyz+Jvge3&#10;1TRd97qmn2X9t+Fp4pJ4kvrTUI4bm6tDbMjFzdW8amFSiMJliBdEMgb88K+sf2YvCkdxea34zu7c&#10;ONP26Jo0rtaSJFeXEX2jVpkiIM0cscLW8azDapSaVPm+bZ6R8d/iZJ4P0dfD2i3Mtv4k1233i7t2&#10;Ecmk6SZDDNeJLyyzTFXigMYyuJJFdHRN3wNRVqzs7vULmGysbW4vby6kEVta2kMtzczyt0jhghDM&#10;zHHAAJrX1Twtr+hWsVzrenS6R58pihstTlt7HV3BRmFyNDuXS9+zkqyi58jyi4KBy4K1z1FeyfCr&#10;wH8Q9V1jS/FHhW0jsItKu1u7fWNXlvLDSLswSPFcWIktB59xFMFltrlLcFdpeORk3V+ilFFFFFFF&#10;FFeGfFr4zWXgHbo+kRW2p+Kpo45pLaYyNY6RbOA8cupCFkZpZFwYoFcNtPmOyqYxL8V6dLd+OfHO&#10;kDxFfXV5ceJfEmk2eqXoaJblo9Qv4rOT7ONpjjEcbbII1QRooVVQIAo/UfoPYDHTHbgf4V+dvx+t&#10;7iH4p+IZZoZYoruHRbi0eRHVLmBNDtrV54HYAOvmxSxllyAysucqceeaV4q1zQ9H17RNLvGsrPxM&#10;llDq5hAW5ubSxWZRZi4HKRSidxMFwZF+Rj5bOr+t/ADwHceI/Flv4ju7aX+wvDEq3guCjLBda7EF&#10;k06xjmWRDuhZlu3KhwAiJIoWZSfrz4p6lbaV8OfGVzdmQRS+H9Q01PKAZjc6xCdIsgw/u+dOm49l&#10;ya+e/wBle4gWfxvatLGtzND4duIoCf3skFs97HcTKvdUaaIMc/xLXpvx78B3njHwvbX2j2r3mteG&#10;5p7uC1iLvPd6bdIF1O1toVO15v3cMyLgu3lskQLuFb4a0bxLrWg2+s2ml3rQWev6dNpWr2jpDPbX&#10;lpMjIN8FwrKJY9zGGdAJI9zbGG5gcGv1b8LQanaeGfDtprLSNq9roWkW2qtPcJdzNqcOnxx37S3a&#10;M4lfzQ+6QSMHJJyc5r4i/aQ022sPiKLqDzPN1rQdM1O83uGQXMUs2jqIVABVTFaxZUknduOcEAdl&#10;8IvjzdQXUPhvx9qDT2lwY4dN8S3jr51jLgIlrrdwfvwOeftcmXjckzM0TF4PsiiiiiiiiiivOvij&#10;4J1Dx94Wk0DT9Z/seYXcd8wkjmktdTNpby/ZtMvzC6lYWnMMzSbJNhRXEbsox+fvjHwJ4m8CX8dh&#10;4jsfs/2lbh9PvYJo7mw1GC2n8l5bS4jPb5XMUqpKiujSRoHXPHVJGod0RpEiVmVWkkDlI1JwXcRK&#10;zYHU7VJ9ATXoTfC/xLc2s9/4bk0nxpYWttZ3NzP4T1FNQurcXzmO3gn0K5WDU0lyDuRrIYAY9Efb&#10;wVza3NlcT2d5bT2d3azSW91a3MUlvcW08LmOWG4glAdHRgVZGAIIwRmq1dL4U8V6z4L1q217Qrny&#10;Ly3DRyRupktL21kI8+xvocjfFJgEjIZWCuhSRUdf0w8P63pHjjwxZazbwpd6Rr9jKstnfW4ZGjZn&#10;stR0+8gnXZIElWWCTgxthipZCCfzS8aaAfC3ivxD4f8ALuooNL1W7gsvtxRrqXTvNMmmXMzRqisZ&#10;rdopQyooIYEKAcV2/wAF/AA8deLY1v7dpfD+iKl/rR3+Ws27cNO03cUcE3Eq/Oh2EwpLtdXCmvoj&#10;48fFaXwxajwn4ZvoovEF/Czavd27k3eh6fLGPKihZeIrm5ViyNu3xR/vFVWkhlXzH4D/AAlt/Eki&#10;eMvEtu0uiWV0U0jTJoj5GsXtu2Jbu68wYe1gcbRGAVllDI52RyRyfb9FFFcX4v8Ah94T8c25j8Qa&#10;TBcXSwtDbapbn7Nq1mNkiw+RfRYYpG0skqQS74C+GeNiK+ZvEP7L2rRSmTwv4j0+9t3kun+y63FP&#10;YXNtCpU2UCXdkk6XDkFlkdordQQpAwxCeXXHwN+KdtDNcSeE5njgXc62+q6HdTsBx+4tbW5eWQ+i&#10;xox9qowfBz4mXFytqnhDU1kZ3QNO1nbW25AS268uJUhA44YyAHjB5Fdhon7OXxE1KZxqcOleHIYp&#10;YFZ7/UYL2WeKRmE8lnFo5uVYxheVmliDFlCkjcV+kPAPwL8KeCp4NTumfxHr1vJHNb6hfQpBaafP&#10;DM8kNxpumKziOQZjPmzSSsroHiMZJFe2UUUVT1GxttVsL7S76MzWWpWNzp97CJZIjNZ3sDW1zEJY&#10;WV13RsykowI6g5r8utQs9Y8C+LJ7VmNtrXhjWUeC4MLeX9o065E9jfwxXSDfFJtjmiLJtdCpwVav&#10;060DW7DxLoml67psm+x1WygvIAXikkh8xR5lrObdpEE0T7oZkDHa6spJIJrwP9pfxMNO8Kad4at5&#10;ZFufEd+J7pVigeF9L0jbcSRSySHfG7XL2rxmNPmCSAsB8r+Zfs0+E5NR8S33iy4gb7D4ftZLWylb&#10;z41fWNRiMDeSwXy5PJtTL5qF8qZYW2nII+4KKKKqX+nafqtpLp+qWdnqOn3AQXFnfW0N3az+VKs0&#10;Ylt7hWjO11VlyPlIBHIGPmjxb+zNo160lz4P1WXRJSsrDS9T83UNNaXy0FtFBe5+0wJkMZGk+0sd&#10;w2hQu0+Lal+z58T7G5MFtpNhrEQSNxeabq+nx2zM67miWPVXtZty/db9yB/dJHNUm+AvxYUDPhVe&#10;T217wy3P/Abw4ro9G/Zt+IGoJFLqUuh6ArXPky297fPeXyW42lrqKPSo54GGCQqNcoxIIbaCGPuf&#10;hL9nPwboM1ve65cXXiu+t23iG8iSy0YyR3Cz28jaVE0jSbQux47i4kikUtuiwQB75b29vaW8Fpaw&#10;Q21rbwxW9vbW8aQW8MECCKGCCGMBURVACqAAoGAAKmoornfFfhXRvGeiXeg65bmeyufnjlQhLmxu&#10;owfs99YzYOyWMk4OCCCUdXjZ0b8/NRtfE/wR+IBWzu0a903ZNaXhtp007XNHvUzsmtp8bopBuhmV&#10;Hby5kfypS8SyV9owyeG/jb8O2LQ26x6lbSoUkYXlz4a8QwRFUlPktE/mW7sJI8lPOhYBl8qYqfz1&#10;8QaFqHhnW9U0DVIwl7pN5LaTlUmSGYRn91d2v2hI3aGZNssLsi70ZWxzXf8AwV8IweMfHunWt8sU&#10;um6RDJr+o20wRlvILCaOOCzMMscsciSXEsKzxyABoTIAwYrn7o+Ivjay8A+FrzXrlWkuWJsNItxD&#10;JMl3rVxbyTWUE+1kCxfu3kmcuCI0bZufajfmhq+r6lr2p3msaxeS3+pX8xuLu6nI3yOQFVQqgKiI&#10;oCRxoAqIAiAKABm0V1kvgfxbbWFzqeoaDfaRYW0XnNea4iaFBcbo2mS30+TWWgF1O6KzR29t5krA&#10;Eqhwa5Oiuu8IeB/Enjm/aw8O6e1yYWgN9eyN5NhpsU8nlrNe3TcAcMwjQNI4VvLRyCK/TDw3b6xa&#10;+H9HtdfktrjWrPT7a01G6tbiW6hu7m2jED3qzzxQOTMAJXBiG1mK5YAMdqiiiiiiiiuF+IHxB0X4&#10;e6KdT1Q/aLuffFo+jwyKl3qt2iglFZg3lwxkq085UqikDDyOkb/nj4x8c+JfHWoLqHiG/a48lrgW&#10;NjEPI0/TIbiQO8FjajgZCojSOWkdUQSO5UGv0P8AhlpkOjfD/wAH2UEMkA/4R/T7yaKXf5kd7qcI&#10;1S/3CTkZnmkO3tnA4FfP37VFvclfBNzjdZxnX4Cy2zbYLqVbORVmuwxU+aiHyoyqkCNyC2SF+XfD&#10;niHVPCur22u6NNHBqdnFex2s0kSTrC19YS6dJMsUmULIkzMm4EbgCysMg7XgHwbfePvFFjoFqzQx&#10;Ss9zql+Y5HSx02A77q5cxq3ztxFAHwrSvGrMoO4fp7DBBaww21tBBa21tDFDb29vEkFvbW8KCOGC&#10;GCEBURFACqgCgAKBivgb4Sa5LrPxytta8tbQ+IdT8W6hPaoxaOIahp17qX2dWONwR9oBI5wOK+0P&#10;HvhdfGXg/XfDfmGGbULMfZJS/lRx6jZzLfac1w4jlPk+fHGJ9qFihYJgkEfm3HJ4l+H/AIm3KLrQ&#10;vEmg3ZUq4TzreXbhgQd0csUsbf7UcsbZG5GBPOO29mc4BZixCqFUFjk4VeAPQCv0F/Z4t9Ri+GWn&#10;vfXCzW1xqerTaREud1ppwuzBJbyDavJu0uZuC3Djn+FeN/aj0tZvD3hbWmndW07WbvS1thGCki6z&#10;Ym7ecybvlZDYKoUKQwcksNoz4z8K/jPqvgExaNqEf9q+FZbpZHt2L/bdHErH7VNpLlgu1i3mvbuC&#10;rOpKGJpJXf750rVdO13TrTV9Iu4dQ03UIVntLuBjsdMlWBVhuVlbKyRsA6uCjgMCBfoooooooorL&#10;1zTW1nRNZ0hLp7CTVdJ1HTo76JC72Ul9Zvax3SRqyFjGzh9odScYDDOa/PH4g/CLxR8P5HuLiL+2&#10;NBPmSJrunW9wba3iN2LW3TWEI/0SZ98JCs7RlnEcU0jK4XymivQNF+HOr+JrWzl8Man4c16/umkS&#10;bQbfWYdN1zTzFCk0j3Nl4gFmJIwHAMto80eQw3/Ka5LVNG1bRLhbTWdL1HSbtohcJbanY3NhPJAz&#10;tGs6RXSIxQsrAMBgkHB4NZlTwTz2k8F3aTzW11bTR3Ftc28jwzwTwuJIp4JYyGR0YBlZTkHBBBFf&#10;ox8HviHH4/8ADCSXcmfEOj+TZa8nlxxLNI6t9k1OFIjt2XCKSwCoBKsiqgRULfKP7QXh230L4h3V&#10;zahUg8RWFtrrQxwLBHBdzSyWN8gKk73klgNy7YU7pSCpxuPmfhDw1eeMPEuj+G7FhHPqt2InnYRE&#10;WtpEjXN/e7JXiD+TAkkvliQM5XYvzMAfu/xp4s0f4KeBtK0/SbSG4u47ddJ8O2E4hiW5mtogbzVt&#10;UW0EJcBmE120Sq0ssgUmMyGRfkv4b+AtW+LPinUL7Ubsrp0F4mpeKNUZoRdzy6jNJOLWzgGMzXLJ&#10;J+8C+XEoZmyfLjk/RCys7TTbK006xhW1srG3htLS3j/1cNtbxCGGFN3PyqoUc9sn3sUUVka5oGi+&#10;JdPk0rXtNtNUsJGZ/Iu4g/lStC9uLm2kGHhmVJHEcsLLIuTtYZzXzL4p/ZhtZTNc+DtfazYgNHpW&#10;uo09v5r3LGQRataDzI4lhIWON7aZyy/NIQ+U8hvv2f8A4oWl1NbwaJa6nFET5d9Y6xpMdrcgLvLQ&#10;pqUtvPx0w8KnPQHjPM/8Km+JH/Qm63/4DD/Gup0/9nz4oXl1HBc6PY6RE6s7X2oaxpklrERGZEV0&#10;0qS6nyxwoCwnkjdtGSPefBX7N/h/RZrXUfFV83iS8i+zT/2bHALbRIrlUEksc6OWku0SQHZ5nlpI&#10;oxJCQSo+jre2t7SCC0tYYba1tYooLe2tokgt4IIUEcMMEMYCqiKAFVQFAAAAAqWiiivzi+NXg+28&#10;HePL+2svJTTNYhj1/TraEKosYb6eWKex8qKOKONI7iKZYI4wwWDywWLhgPsT4I+KZPFfw90uW4Vx&#10;eaI58OXkpVlW4fSreJrSZHeR2dmtpbczO2MyeYQoUrXrNcR8PvE6+JPAfh3xHdzOrz6Uo1O8vEt7&#10;RWvtNL2Gr3brE3kpE08MsiN8o2YJVDlV/OG7m1Dxp4ruZ7e3j/tTxVr80lvZRyqkQvtb1EmG1jnu&#10;GAVA8oRWkYADqQOa/UTR9MttD0fS9Fs2ma10nT7LTLZ52Vp3gsLdLWF52RVBfagLFVUEkkADitGi&#10;iiisKbxFplv4itvDNzJNbalfacdR0s3EXlWeqrDJJHf2mn3ROJLi2RY5Z4OGEciOu5Q5TdrnbTxf&#10;4XvtYu/D1nr+k3Ot2MrxXOlxXsDXazRKWnhjjJHmPFtYTLHkxkFZNrV0VFFFFFFfMf7Qvw3h1XSZ&#10;PHOkW0Eeq6PFnXlhhuGuNW0oeXDHdMIQymSyUFnkdVJg3l5MQxJXGfs7fEldPuz4C1m4VbHUJnn8&#10;O3NzcOBbanKQZdHjEgKKlycyQqCo8/coDvcDHH/tBeDP+Ea8aPrVsoGl+L/tOqxndkxawjr/AG5C&#10;RLNJK2+SRLreVRAZzHGuIjXuXwJvNN8M/CLUNf1CTyrOPUtb1e/cTQTt/okEVoI4oVIKO6wIqQud&#10;zsQVOHQV8ceLvEt54w8S6x4kvlCT6rdGVIQYmFraRItvYWQkijiD+RAkcXmFAz7dzZZiTzdfS3gD&#10;9n281G1fX/iBczeF9GtR9rfTpjBbX9xYQ2jXFzdajdXDhdPij+Qt5sZk2iUOIMJI2T4k+LemaNb3&#10;Xhv4Q6PB4U0lnlt7vxHCp/tzXLdUZIJEnulNxCqNLO0Us0rzqpQobchkPg9zc3F5c3F5eXE93d3U&#10;0lxc3VzLJPc3FxM5kmmnnlJZ3ZiWZmJJJJJJqvXvPwV+FA8eXkmt61tHhXSbs209ukpW41fUFhSf&#10;+z0MTB4oo0kjknlyGIKxx8s7xffVvbwWkENrawQ2ttbRR29tbQRJDb29vEgjhghhiAVERQFRVAAA&#10;AxgVLRRRRRRRRXnXxO+INp8PfDM+p5tLjWbo/Z9B0u6klAvbvcgnlkW3+cw26N5suCgPyxeYjyoa&#10;/Ni/vrvU7281K/na5vb+6nvLud9oee5uZDNNKyqAMsxJ4AAzxXV/DaSOP4g+CWliEynxPokaoTt2&#10;yzaikUEufWN2WQfSv1BrlPF3gnw145soLHxJpyXqWkk0tjcJJLbXdjLNF5Mr211AysA2FLxMWjdk&#10;QurFEx4RdfDP4AeDH1IeJNbS9uLbyTNpup+JGbUrHzdksawaT4eFvdOWRgfmjk+U7uAQ1fQ/hmfQ&#10;rrQtNuvDVtBZ6DdQvPpsFtpcmjW/kSyu/nQ6dNDAY0kYmRG8pQ4YSKSGBPzx+0r40trTRbTwRaXD&#10;/wBo6pPbalq8KRI0SaPbO8lrDNLIDteW6SORBEdwWH5tquofwD4MeLIfCPj7Sru9mW30zU1l0PVL&#10;iT7OiQ22oMpt7iae6eNIoorpLeWeUuCsSucN90/pDXzXrlj+z5461PVo77ULDQPEELSxahdStfeD&#10;L2K8S9Y3Zmt9bit7Wa7MpdZzLBJN13fdBXuvCvwT+HvhW5s9QtNOn1XU7K4Nza6lrN417LDKpBhk&#10;S1gWK13REbon+z7lPzBsgGvWq+IP2obhG8YaBbBMSReGknaTj547jVbmONM9flMTH8a+Zq+1/wBn&#10;n4mDVLKLwDq7AX+lWksuhXs11lr7TYm3PphjuG3NLaocxCLINupGxBAWk+oaKKKKKKKKK5zxX4U0&#10;Xxno1zoWvW3n2dziSKWMql3YXaAiC+sJ2DeXMmWw20qwLI6tGzofzP8AF3hq88H+JdY8N3zCSfSr&#10;sxJOoiAubSVFubC9CQvKE86B45fLMhZN2xvmUgc1Wjpuqalot7DqWk311p19bktDd2Uz28ybhtdB&#10;IhHysMqynhgSrAgkV9R+FvG3gn4w/YvCfxK0Wzg8VSWi2OleK7V4rG41O+/fRW0Mc0KR/Z5/3okh&#10;tZDLazT7v3Ss0UDeVfEn4PeIvAE0t5GkuseGf3bxa7b25UWnnOsIt9WhQt5DCRljSQny5NybWDlo&#10;08gr6R/Zz8cHRfEc3hO/uAml+JMtY+awWK31+FAINrSSIqfaogYW2ozySrboMDOeM+PGP+FreKv+&#10;4H+vhyzJr6Xt5Y/gL8H4Hkhhl8SXMqTSWk7XDwXPirV4w0lvK1nLPHss7aII7RyxxzrbZVkkmBr5&#10;e+Hng3U/ir40f+0JLySzlu59X8VazFFETEtw8lyyMzMiLLdygxRhASoLyiJ0icV+j8Ftb2sENraQ&#10;QWtrbxRW9vbW0UdvbW8ESbIoILeIKiIigKqKAAAMYqWiiiiis3WNZ0rw/p1zqus31vpun2qGSe5u&#10;JNqqP4UQD5nkb7qRoCzkhVUtgGt4e8S6F4t0yPV/D2ow6np8k0kHnwrLE8U8JAkguLe4VJYnAIYJ&#10;IikqVYAqysW+J/E2keEtJm1jWZ2it0dILe3iXzr3Ub2UH7Pp2m22QZbiUghUGAACzFURmXe4Pqcd&#10;Pf8APv3+vWkoooor4e/aZ8Ox6d4q0nxFCsMaeI9NeG6RXneeXUtEMdvJdTJJlFRraW0ijEbcmNmK&#10;g/M3rH7NWvjUPBN5ocs6Pc+HdXmWO2WJkeHStVX7daySS4CuZLn7bjDllC4YKNpPzr8edfGvfEnV&#10;1hmhntdDhtdAt3iSRCrWKmfUIZvMALNFeTXMZYKBhRjIG4/X3wU8Op4c+G/h9AsIutZg/wCEivZb&#10;eW4kSeTWUE1kzLcgbHjsxbQyKihNyMV3kl39VoooorH1zX9L8OW1ve6vcmysZ763sWvnhlazs5rs&#10;lLeTUbiIMlvCzgRmeYrGGZVZxuFbFc/qnirw3ompWek6vrul6bqWoQvc2drfXtvayzQpJ5AkzKQF&#10;3vuSHewMjK4j3FH29BRRRRRRXmPxX+H0HxC8LvZQmOLWtMaW/wBDujFbl2uUhZX02WeQBkguhtV9&#10;rqA6xyMH8sIfjP4VeOr34Z+L5INUhe20u+uItH8UWd7FeQz6aILvy2vzaxKZRcWTGTMTQuxQyRhQ&#10;7K6e3ftL+DFn0/TvHNmjmexeDR9XCIzo+n3DO9heSybgE8qZjDkIS/nKNwCAHH/ZXsbSS78a6m8W&#10;69tLbQrC3m3EbLXUZLu4u4tvQ73tYDkrkbeMZOfLvjb46PjPxldR2lws+g+H3m0rRzE0bwXDIwXU&#10;tSikhlljkWeZcxSowDwLCSqturxyvZPhx8GPEXj9YtSd10Xw00s0R1e4jE011JAMSR6Xp+5Gmw+E&#10;aYssYIcBnkjaOu/8R+OfAXwvjTQvhTpek6pr628i33ja6CatPY3EsAtWFlfSArNMwUTOsBW0RiAI&#10;pC0iJ87a74h1rxNfyapr+qXeq30m8eddzNJ5MUk73RtbSL/VwwrJI7JBCqxpuO1V5FYtd98NvA91&#10;8QPFNnocJMVlGv2/WblZYopbXR7eeOK7ktzMG3SsZEiiUI2HYMy+WrsP0j0LQdH8M6bb6RodjBp2&#10;n2w+SCBT8zMAGlnkcl5JGx80khZmPJNa9FFFFFFFFZOva3Y+G9F1TXtTl8qx0qzmvLg+ZAkkvlJm&#10;K0tvtDxxtLM+2GGMsN7sqjkjP5m+OvGF/wCOvEl/4iv1aH7SwisbETyXEWmadB8trYwu4UHaMvIy&#10;ogeRnk2KXIrj6/WnSb2y1HStM1DTY1i06+06yvbGJEjjSGyubZZrWJY4/lUBGUBV444qLWtD0bxH&#10;p82l65ptpqdhOrBre7iEgjd4ngE9vL9+KZUciOeIq6E7kYNzXgWu/Bv4KeG7xdU16/fRrN45podG&#10;vPEYgs7tLNlmuUs0lzfzMFIRo4bhnIZQo3srV6X8NLv4eT6Pc2vw3ijXSbK62XcsenazbLLezL5x&#10;Wa/1mJJLmVUI3Zkdo08sHapjFV/i940tfBvgnV5/tRi1jV7O40nQoYbmW1vGvruP7PJfW0sSOV+x&#10;o5uSzBVyqx+YjyRmvzp0bVJ9D1jStatUhlutI1Kx1O3iuA7QST6fdJdRRzCNkYoWUBtrAkZwR1r9&#10;T9D1rTfEej6frml3C3Nhqdsl1bSKyMVVuJIZdhYLJEwaOWMnKOrKeQa8l+IF18FdZ1+Lw/48ms4v&#10;EFnFDDDPcw6zpbQwXcf2q2Da7bpFAYB5rOFlnaJHZ+A+4HP8N/Af4Ty/8Tmylu/FWn3JkNn5utw3&#10;mlRvFc/M1tNoqw+bsKNCVllkXlgylhke9W9vBaQQWlpBDbWttClvbW1ukcMFvBDH5cUMMUeFREUB&#10;VVQAAAAABXzv+09j/hAtIGf+ZvsDjByR/Y1/zXwpX0L8BfiY/hXWU8LarNbx+G9fvGcXMysr6XrM&#10;kAgt5xJEjExXJSK3kWTCISku+NVl8z7zoooooooooqC4t7e7t57S7ghurW6hltrm2uYkmt7i3mQx&#10;zQzQyBldHVsMpyCCQRivzs+Mvw7XwB4m2afG6+HdZWS80TfM072/lbft+mvJJ87fZ3ddjPuPlvHu&#10;d5N5ryGnI7IwZSVZSGVlJDKwOQykdCOxr6O8HfGew1Owbwn8XrNfE+hSi3jstXns4rq/0x1tzpxm&#10;vfLCzOVhd3W+hJu0becytIDG34mfA2TRbO48XeCLga14Wlj/ALRayhkFzc6Xps0IuVu7S7DMLyzA&#10;yRID5ixlGbzVEkw+ca9H+FPjQ+BfGenatK+zS7rOla6Nm4f2ReyIZp8rFLJ/o8iRXO2FQ7+X5edr&#10;sD7r+1UQT4DIwcr4myeCTn+zyDu/l2HUdav/AAB0bS/CHg7WviV4huLayt79JYoLuYKxtdG065aC&#10;fyyoMhkubseX5Cgs5ji2BmdQfnvWNU174v8Aj+Jo4yt9r19badpdm0l1dWuj6erbYo3eKN3WC3j3&#10;3F1LHCBnzZvLGSK/QjwZ4T0zwT4esNA0yKJUtoke9ukiMT6nqLIqXmpXAZnbdKy8BnbYu2NMIiiu&#10;poooooqK4uILSCa6up4bW2topLi5uZ5Uht7e3iQyTTzTSkKiIoLOzEAAE5wK53w7418L+LLnVrXw&#10;7q8OrS6JPHDqLWsdz9njeZ5I4Wt7uRBFOj+VJtkgkdDgEMQyk9DcXNvZ2893dzw21rawy3Fzc3Ek&#10;cFvb28KGSaaeaUhURFBLMSBgEk4qhoOtW3iHS7XWbGK7jsr/AM6Sza+tpLOa6tEuHhttQjtpcMIb&#10;lFE9uXAZ4nRiq7iBq0UUUV87/tKeG11TwVbeIY/KFz4Y1CNpGkklRjpusyx6fcxQxKCryG4+yN8+&#10;Nqq5DZOG8u/Zf1o2viXxFoR+ziLVdHh1ASSSbLhrrRrsRRW9spYBg8d3NJIu1mxGCMKGr65/4SXT&#10;v+Eq/wCEO23X9r/8I/8A8JLny0+xf2b/AGj/AGXt+0b93m+Zzs8vbt+bOeK+aPhxrjf8M8+Ok1Kc&#10;m10uPxVomnKqIDEmqaTFNBCemQ15fOSSc4b2Aryz9n3RBrPxJ06eVbSWDQbHUNcmhu4lm80xxjTr&#10;R7dXVlEsVxcwzo7Y2eXuVg4XPXfHzx3rtj4+/szw74k8QaTFpOjabbaha6fql/YWjalM8upNKsVr&#10;KEcmCe3VnK5ONp+6K9h+BHxJ1vx3p2s2XiJre41PQpbF11KNbe2mv7XUzOVSaxgREDQGIoZYwFZX&#10;QMgcM8vvdRXM8Frbz3d1NFb2trBLc3NxcSpFBb21vGZbieeV8KiIilnZiAAM54r5h8aftLaRY+ZZ&#10;+B7D+27gKmNZ1SO5s9KQkRSnyNPIjup+DLExkMGx1DL5qHn511z4v/EfX5lkufFWp2SRtcNFb6LN&#10;/YkMSXBGYXOl+U8yqFCobh3YDODlmJ+lfjFdDWvhH4S8aS3kOkeILZ/C/iHS7iFBHftf6tYrLc6f&#10;pV7EUkhI3/bd0f8Az6r8oKqUX4PfHEeJJYfC/jCW3t9bfyYNJ1bHk2+suFWMWl4CdqXjsNyFdqTE&#10;7AEkCrLxXjf4V6tYfGLw3d+HtYjhm8Z6/qXiOxuruBLifRdS0eVde1mSS3KiKeNN3nWyMRv/ANTI&#10;Pl82T7Mrk18d+EW8RW3hOHXrG48QXT3sS6baGS8eKewR5by3vJrVXjgkjWKQmKeRGyuNuSBXWUUU&#10;UUyWKOeOSGaNJYZY3ililUNFLHIpR45I34YMCQynPGQeDX5n/ETwvdfDrxze6dYzXVtFa3Nvq3h+&#10;+R5ILpbOWT7RYzQXEbb99vIrQmUEEyRlhjjH1n4oV/jD8EY9XtrHdrH2RNctbWNbpAmtaHNLZ6vD&#10;YWts8zSCZFu4bOOQuW8yMvtflflQeO3t/hSPAlu4E1/4ru7/AFIpFGhXRra1tLmyt5mMP71pr3fI&#10;JRMJEFuEIMbqB5lX2b8Hvg5beGrVfH3jyKO3vLO3fVNO0y+UCDQLa2jNy2saur8C5VFMkcTD/RgN&#10;7jz9ot/EPit8VtT+Iepm3tzLY+F7GVv7M0zdta5ZflGp6mF4aZh9xPuxL8q5YySSeQ0UV+pPgHw6&#10;fCXgzw54ekUpcadpyfbUMwnCalds1/qiRyLwyfaJZSmONuB2zXX0UUUUUUUUV+efx78VSeIvH+oW&#10;Md0J9L8MgaNYxx/akiW7jUPrUjw3B2ib7Vvt3kjUB0hjALBQ58Tq7p1/d6Vf2Wp2EvkX2nXdtfWc&#10;+2N/Iu7SZbi3l8uUMjbXVThgQcciv1P0rxJpGseHbPxTbXUUOi3WmjVDc3c1tGtlbLD51yt/JHI8&#10;cb25VkuB5hCOrAn5Sa+FfiR8b/EPjOW403SJZ9A8NCW5jit7Waa31LVLSSH7NjW7iF9pR0MhNrHi&#10;MByshmKJJXmPhHw3deLvEujeG7NjHLqt6kMk2I2+zWiKZ7688uV0D+TAkk3l7gW27VyxAr9EvH3j&#10;XRPhp4Wa6KWsE62zaf4a0a2t0WOe9htttnbx2kDRiO0gwnnspVUjwqZdokf83NX1fUte1K91jWLy&#10;W/1PUJjPd3U5XfI5G1VUKAqIqgJHGgCIgCIAoAGZX2Z+z38URew2nw91trmW/gS4bw5fOXuEnsLW&#10;3+0vo8xClozbRRySQOzFDEPK/d+XGJPNf2i/CY0LxpFrdtbpDYeKrZrs+WLSKP8Atix22+rKlvAA&#10;4LK1vcySSLmSSZ23M2/b5t4N+IvizwLceZoOpyLZtI8lxo12ZLnRrp5PLEkktiWAWRhFGpnhZJgo&#10;2hwpIP6G+A/Gem+PvDdr4g06N7cs72t/YyuJJNO1GBVNxaNKmA4wyyRuApMboSqMSi/CHxp8UJ4q&#10;+IOtXFvM0+n6SY9B01njtkxBppZbtkkti3mxyXj3MsMrMWMbrnaMIvlFbPh/XL/w1rel6/pcnl32&#10;lXkN3AC86RTCNsTWlwbZ45GhnTfDOiuN8bMhOGNfqpp9/a6rYWOqWUhmstSs7a+s5tjJ51pdwrPb&#10;ybJArAMhU4YBh6CrdFFFFFFFFFfIX7Ufh5t/hnxZFG7Lsn8OX0zTx7EKs+p6RFFbk78tuvWd1Ugb&#10;VDYJXd8iUUV9l/Bn4v2/iC3TwF46liuru6iew0vUtTxcw67BcAxtousG53BrhwdkTSZE4xG373b5&#10;/l/xk+Ds3gadtf0JZLjwje3IjEbO0tzoN1OS0dlcM5LSW7YIt7g5IP7qU7/Lkn8Psr25029tNRsZ&#10;Tb3lhdW95aTqFLQXVrKs8EqB9wJV1DDIwcV9F+CCvxb+NzeLRZPpdhp407xJc2kl5JcSwz6JZW2n&#10;afBDexQIrs12kU211jBhWQAllAPPftAeMR4m8by6Vayl9M8JrLpEP39smqFw2tzhZY42UrKq2pGW&#10;U+QHRir19TfBXwQPBfgqyN1AItb15Y9Y1kvHsuLczxk6dpknmQwzJ9nhK74ZS3l3D3BVirV67RRR&#10;RWD4l8UaD4R07+1/EWoxabp/2iK1E8kVxcvJczBmjhhgtEkkdiqM2EU4CsxwASLul6zpGu27Xmi6&#10;pp2r2qStbvc6Ze299Ck6IJXgeW1ZlDhWUlCcgEHGDXzz+0loOr63ZeBl02SNkm8RS6Glg90YPtmr&#10;a6kaaO+2XEGI/IuEaSR1KCTj5S5HfaZZ+FPgV4DIvb2V7eGZ7q8uGwb3X9duYVQx2Fiz7VZ0iVIo&#10;lYLHGgeV/llmPzn4R8a6j8T/AI3eFr/XIUGn2s+rzaLomTPZaQlno9zf2rJuC+ZOJYYppbkqCzop&#10;CpGkccdz9oTxLrGjfEK1/wCEf17VNKl/4RPS7fUf7J1G809zImqXt1FBcm0dN+EkSRQcgBuO9ZHh&#10;z9pLxtpbqmvwad4ntPNlkkaWGPSNT2Nb+XFDb3enIIFVZMOd9pIzAsu4ZUp9aeCfiV4T8fwSNoN5&#10;Il5CrS3OkX8aWuq20SzeUJ3t43kR42ynzwyyKu9VYq52V3lZ2s6rBomj6rrV0kslrpOm3up3Eduq&#10;NO8FjbNdSpAkjKrOyp8m5gM4ya/ObxD8YfiH4iuzcy+JdR0qJWkNvY6BdXGj2lukhB8r/Q3WSXbj&#10;5WuJJGGThuTX078ZnsfHPwas/FtiyxxW0mieIoIYjHeun2xv7IvNLmuYyArW7XLecVHDwlWUclfN&#10;v2XNUeHxH4n0URRtHqGiW+qPMS/mxyaPfC0jhRfukOL5mYkZ+UY714ftHjrx+VVnsF8YeLz+8EP2&#10;h7GPX9Z5fyTIu8xCbO0yjOMbx1r6z/aO8Z3OgaRoGh6LquoaXrV7qLapJNpOpS2NzDpdlay2ZhuT&#10;aukvlzyzKYsgoxhfnKVyXwJ+LfiTVfEVr4M8SXtzrUGoWt2NKvbhVm1G1urK2fUHS7viyvLE8Uc2&#10;XlEkgcINwTdj7Aorwjxx+0B4R8LSyWOkg+K9UjKeYmnXUUWkwFlRmWbWFWVXbaxOLdJQGDRyGNwc&#10;fL/iD46/EjX1niGtLolpOsSta6Bbpp5jMTBw8OosZL1CxA37bkAjK42sVP0H4MvW8Ufs++IV1t/t&#10;k1vpfjMXF/qssuoST3kbT61b6ndPOJH3wyyI6sAzgxq4O7GOB+CnxrXRltvB3jG6b+ycxwaHrlw+&#10;4aQCQkemanI5x9jxxDMf9R9xs25Bt+k/aN+HourY/ESxnRGsLaw0/WbNxgXEEt4LWyv7ZwDmQPMk&#10;bqeCu0jBQh/pLwxp17o/hzQdH1K4gu7/AEzR9O0+8uYGleG4ntLRLeSWKS4VXcFgSGcBm6lVJKjN&#10;8T+PPCHg0wL4l12z02W42NDaFZ7u/kikaRUuRYWSSzCEtHInnGPy9y7d27APXUUUUUV8LftGeCDo&#10;niWHxZYW3l6V4mLfbjDCVgtdfgTNx5nkxJEn2uMCdd8jSSyrdOcAZr1r4LatZfEL4Y6n4K1qV5Zt&#10;KtptAugpLXK6LqEL/wBjXkMtxEYVeHEsMAG8obdGYDcufnvwv4tv/hbH8U/DDSQx6vd2h0e0vrWS&#10;+SSPWtJ1N9IeXTrqFUaPbBdXd3FJIqHdDGMhmAPjVfQHwZ+Ds/jS4h8R6/FJB4TtJz5cJDxzeIbi&#10;Byr21u2QVtkdSs86n5mBijIcSPD0nxn+L8c0dx8P/BDR2OiWUR0vV7+xVLeK8it18htE0pYQqx2U&#10;ajy5WTHmgeWmIAfP+W6KK+9v2cPDdtpngRtdGx73xRf3E0so8xWjstJuJdMs7RgzMp2yJcyh1QEi&#10;Xa2dqmvoKiiiiiiiiivkv9p7xbNDFovgq1leNbuP+3dYA85DPBHM1rpVsXRwjxmVJ5ZI3Q4ZIWBG&#10;3n47or9Hfgh4kHiX4c6Kzoq3Ggj/AIRm5EcTpDnSIIxZtGXZixNpJbNI3QyF8BQAB458Zfjhqlpq&#10;l94R8GXEmnf2fJdWGu62kai9kvQjWt1p+mGQZgWEkq9yoEplH7pkVN83ydc3Vze3E95eXM95d3U0&#10;lxdXVzLJcXFzPM5klmuJ5SXd3YlmdiSSck5r9JPCGlaP8LPh3ZR6tNbaZDpmnjUvEV7KYW36reBZ&#10;L3Mlsimc+ay2tqArSOqxRDc2M/B/xB+IGtfELWm1PUnaCyt2kj0fSIpGa00u1kIyqdA80m1DcTkB&#10;pCAMLGkcacFXv/wO+Kj+DtTi8M6s0B8Ma3qMZNzPJHbtoeo3AW2GoNdSlU+zPiMXKyMAgUTIylXW&#10;b1X9prwmt5o2k+M7WNmuNJnXSNSKQbt+l3zGSyuJ7jcNiQXGYlUIdzXP3htw3yJofiDW/DV8mp6F&#10;qd5pV9GV/fWszR+akcqz/Z7qI5SaIuqF4ZVZGxhlIr73+D/xWX4i2V7a6nb2lh4i0rZLc29tIEtb&#10;+ynkZI76wtriR5wImAjuQSyqzRnf+9EaeOftPeKEuNR0Lwja3TMunQy6xq0EU8MkAvLxRb6ZFcxR&#10;ksk8MKzSBXAPl3CMMh6+UqK/Sz4Q+Kf+Et8A6FfzTtPqNlCdG1VpJ5bm4a+0xRAJ7meUbmkni8q5&#10;fOeZMZJGa9MooooooooorxP4/wDh6LWvhzqV4tvcT3/h+e11iy+yxq8iRfaFs9S+0ZRm8hbaSWaU&#10;IVwY0dm2oQfzzoor3z4OfGKfwRcR6Br0stz4Ru5TtbDzTeH7iZt0l5aRplmt3Y7ri3XnJMsQ8zek&#10;3pHxx+FOnX+nXPxG8ICDJgTUdcs7ANc2mrWs7CR/EOntbblDhWEt0VxFJGGnyJFdpvjuvWW1vWfi&#10;gPhh4CWFzc6Gk+iJfx2yzSG3u7qOP7S9rbBP3Njp9tAXYncRHJI7ZJavX/2jPEEWiaX4a+G2iI9l&#10;psVha6hdwJJclf7Nsc6doWmi4klYyorQyyTJOrkukDhtwNWv2aPBUSw6h46v7YmZ5JNJ0AzQMoji&#10;jUf2pqFq0i4O8kWqyxtkbZ4yfmIr62ooooqpqN/a6VYX2p38vkWOm2d1f3k+15fJs7SFri5l8uIM&#10;7bVUthFJOMAE4FYfhzxp4U8WxJL4d13TtTZomne1inCalDBHObdpbnS7jZcQrv4BliG4FWGVZSeU&#10;+M+kXus/DXxLbWV2lo1raDV7oSj93eWWjyDU7q0Z/LdlJWEvHswTIqqzBC+eL+DPhLSvhx4JufG2&#10;varao/iDSdN1q8uWi/0XSdGNubuwtIJHj8555PPUzqmRJJ5cUaOYxJL4B8SvjJqnxAu5NDtpm0Tw&#10;Y2oQ4hSMtd30EMoEN5rBjOZApBnS1jwitsDeY8aSD2z9o3WpfDnh7wbpmhTPos/9qT3Wny6RLNpk&#10;lja6RpTaYbayNl5axxCO9Ee1SMLhVG3NeE+Gfj18Q/DwihuNRi8R2MUTxLba/GbqdfNuhcyTjVYm&#10;ju3kA3xxmeaRFVtuwhUC/VPw++N3hbxy6WFx/wAU5rzKgTTtRu4DbXzyXItooNI1BvL8+U7o/wBw&#10;Y45CSdiuqM49mor4L+LHxg8a3ninXNB0vVLvw7pOhaveaXFBo901rd3U2lXMtlNe3Wp2wSY+c25v&#10;JVxEqiMbWdDK/ufw0ml+I3wVv9HvrybUtTlh8R+H7rUNc36iw1SVpNQ025ea68yST7Olzauj8tGV&#10;GzBQGvlr4Lahb6Z8T/CNzclhHJfXWnrtxkz6tpk2lWgOe3mzJu9unNfQv/CR6l/w09/Z29Psn9h/&#10;8I5s8sb/AOzP+Ed/4Sry9/Xd9s+fd12/LitVv2nvAZJzpHi45Zic2OjZJbrnN/msvVP2pPDsccDa&#10;N4a1zUrglhOmrXNjpEcagDYYprVr4yZOcqyJjsTnj5h+InjZ/iB4km8RSaRZaO0lpb2gt7RjNNKt&#10;sCsdxqF4yoZ5trCMSeWuI0jQL8mT9b/s5eD7vw/4Uu9fvTJHN4uks7i3s2EieTpmmmaPT55Y5UQ7&#10;5zNLKpVnRoWiZTksB9D18WftIePLy51hPAljdyRabp0Frda5FGGjN7qNyou7S2uGx88UMJimRVbY&#10;ZHy4LxJt+WqK+nfj3LPo3hj4W+CZ7xDd6R4fil1ixt3L27T2Wn2ukWF4shA3DfHfJEwA43Ejnj5j&#10;BKkEEgg5BHBBHQg19feCfGeq/FWz8EeHi3l+J/BHi3QPEeqX0s1wIdS8KaLaS2l5qMt0xkke7kkl&#10;itpoj/rHnR8iIzeR5x8V/jLrPizVNS0nw/q13ZeDVYWsEVtGbCbWEW3e3vLi/mU+c8M5lkC2zMsZ&#10;iEZkhEoJHnXw7vn03x34OvEuTZqniTR457jzTEq2dzfJa3ySyDpG8Lukmeqkg8Gv0Q+I8XiObwN4&#10;kXwnNPb6/wDYN9k9pv8AtjxxTpJqEVl5as4nkthLHB5Y3h2XYythl+R/g/8AFzxZaeLtH0LXda1D&#10;W9G17UV0+VNTkk1S9tr7UQltYz219dP5yKJhEskbSNGsbSsI/MIYfdtFFFfMv7THhVb7w5pviy3g&#10;VrrQbsWWoTottG7aRqjiOJriVsSSCK68pIo0YhfPlfbyzDE/Zd8RoYfEnhKZoRIksPiKwURz+dKs&#10;ippuqvJNzGFj2WexCFbLuRuGdnzz8TfC48HeN9f0SKLybBLw3mlKouPKGl6govLKKKS5JaQQo/kN&#10;IWbLxsM5Br2v9nr4Zf2jdQfEHWVU2OnXVzBoNhNa+YL2/gj8p9Wka5QoYrd2K27REsLhC26MwAS5&#10;fx9+KD6/qUng3QryYaDpUpi1pkQwpqutWs5V4N+4mW2tSq+WCqq0258SKlvIPmuiiug8J6db6v4q&#10;8M6Rdhzaap4g0bT7pYziQ297qMdtNsJ6Haxwa/Viiiiiiiiiiivy4+IgC+P/AByq8KvjHxOAMk4A&#10;1qYDJNcdRXrenfEu5svhPrXgDdL9ou9YtfsVx586+Tod0Te6raQpEoVR9ogQMrufNW6lG0BDnySv&#10;qD9mDQobvxD4i8QTeS76LplrYWscltHKyXGtzO7X1vcucxOkVrLCdgyyTMNwXKtb/ai03VxrHhrW&#10;HaWTQm0ybTIEU3LQWerR3Ul3cvIpUQxvcwvCEIcvIIGyMRCvDvAHgLWPiFriaTpgW3t4lWfVNVlQ&#10;vb6XZ79nmsgKmSVz8sMKkF25JVFkkT0H4kfAnUfAWhDxBa63Hr+nwzpDqg/s46ZPYJcSLDZ3KoZ7&#10;gSRtIRE/zKys0ZCurM0fmngC1v7zxx4Rh0xDJff8JFpE8BFu1ykX2W/S6kupYUBJihRGllJ4CKxO&#10;FBNfaX7RGgRax8PJ9TVUF34a1Cz1GJls1uLiW2uphpl7aJcbg8UeJkuZSNwPkKGXo6fn7XrPw0+I&#10;8/w/svGiW6r9p1rQoo9KlC5mh123ufs1hODIssWyGK6uLl0ljIkMSR7l3c+TUUV+oPw1a4k+H3gp&#10;rq3W2kHhfRUWMNuDW8VgkdncbueZYhHIfQkjjpXb0UUUUUUUUV4T+0XpR1H4bXN4J1i/sLWNL1Vk&#10;KFjciaRtE8hGB+Ug3okLHIwm3q2R+ftFFKCVIIJBByCOCCOhBr7++F3jjTfi54S1Dw34uSwvdZgt&#10;zaazYPmI6vpp2C31uGFAnlv5hVZGt2PlTKsieUJIUHx78R/BF38P/FF3ok/7yylU3+i3TTxTyXej&#10;zzyR2klwYgoWZSjRTKY1+dCVBjZGb6T+DFtF4G+Enijx/MbP7XqcGpX9qbi6aKGWHQkmsNJ0+5Eu&#10;xVkmvftCKse4yCSNQS+EHzv8MPDUvjnx/pGn3ouLy1e7k1fXZpIZr4SWVlm8uhfyBgVW6k2Wxmd+&#10;HmX7zEK36YUUUV5P8ZfHGpeAvB39paPFE2qahqUGjWl1Nslj06S4tprt7/7LIrLM6JAypG4Cb2Dv&#10;vVTE/jn7OV/421vXtc1fWNU8Q6r4fi0iXT/tOq6pf3lk2uvdWk0EcKXcjK86WsbhmVSY0ZQxXzE3&#10;af7UmqSxaP4S0YRRGC/1PUtTklPmGeOXSLVLSCKM527HW+kL5UnKLtI53fJGh+Idb8M3yanoOqXm&#10;lXybVM9nM0XnQpMlz9mu4+UmhZ40Z4ZVZHwAykV9oWvji28d+FPDHxB1yzt7HRfAfiC/1HxXpyyA&#10;G617S9Ab/hH7nQDIwZg13d25it5p0Ad/KczBBI3yj8QPH+s/ELW31XUz5FnBvi0jSI5We10q0YjK&#10;IzAeZLJhWuJyoMjAYCRrHGnNaFqsmha3o+uQxJPNo+qWGqxQSFljnk0+7S7SKQx4IVtu0kc4zivc&#10;f2mLe3h+IFhNDHse88Ladc3Lh3fz511G8tRJhyQmIoo02qAPlzjJJPzxWromtaj4d1Ww1rSbl7TU&#10;NNuEubaZGYYdeJIpVBG+ORCY5Yz8roWVsqSD+pPhzXbXxNoGka9ZtH9n1bTrW9Ecc8VyLeSaINcW&#10;cksJIMsMm+GZf4XVlYBhirOsaXBrWk6rot40yWmr6de6XdNbsi3C29/bPazNA0isA4RiVJQjdjII&#10;4r8tvE3hzU/CWuaj4e1eONL/AE2ZY5TDIJoJo5Ylnt7mCQAEpLGySIGAYA4dVcFR9HeFv2lLfR9O&#10;0rR77wRaW9nZxpbSy6Bfm2t4bVZDtaz0i8jc7xGcMHvf3j7mLDdgegt+0/4DJP8AxKvF7cABmsNG&#10;DEdfmH9oHjrwD/Oqd7+1D4RjtGOnaB4lu7tWHlW98NM0+0IOd7NcwT3LKw9oWznkjNeDfFH4wSfE&#10;q006xPhnTtHi0+5N0l21y2p6qJGjeGW3gvzFAI7eQMjTRCIl3jjYt8gFdf8As3eDLjUvEs/jKdXi&#10;03w7Fc2ljIr7Rdazf2htpISrRsHjhtZZHlxIjK7wkblLCvuGvn39ofxtdeGfCttoWnM8V94te8s5&#10;7kRKyRaNawquqRpIXBSWYzwxL+7dfLMvKSBGr4Jor6hN8PD37MtqsTzmbxfrlxYLJDIYTaY1iZ7h&#10;HKjLxyW+nvG6g8+bg5GVr5er6D8A/Em71Twtq/wq163TV01jRtQ0vwbdXTRNJa6zJaEaHo9zJdsE&#10;8r7SsX2KVjmCXaufK2G37L4v/FbxV4di0nwHp2rLFr1loOlnxnr9j5ovJtXudOUz2lhPNDF5SspS&#10;6NzAA58xFVoSkiN8mO7OxZiWZiWZmJLMxOSzE9Se5r9V/Ceo3es+FfDWr35Vr7VfD2jandukYjVr&#10;q/06K6neOEcAF2JVR0BAr4N0z4lfEr4d+LpI/EGpa5qc2nT/AGLWfD+v6reXsFzbMyyukEt0Zlid&#10;lCyW15ACMFWHmQuyP+h0cqTRxyoX2SxpIvmRSwybHUOm+GdVkU4PKMqlehGafRRXm/xa8Ljxb4C1&#10;7TY4XlvrW1bV9KWGy+3XJ1HS1N1FbWcCMGMtygktAyncBKTtcjY3x9+z/wCJG0L4hWFlJPHFYeJI&#10;LjRroTzSJF57IbrS3RFYI0zXEaW8RcE4mYLgtmug/aW8MDSvF9j4jicGHxTZZmRpC0keo6JFFYzl&#10;YwgVYmga12fMxL+YTgbc8X8IPhvP8QfEQM4h/wCEd0SexuvEDSTMjXMEsrvBpVvHA8c2+6EMqGVG&#10;URIGfdv8tJPoj44fE2PwZpdv4J8Hz21hq81rHBeHT1ET+HNFWAR2tvZiECOCeZMCIKd0MQLKqF4J&#10;R8OUUUV+pXgCz+w+BvB1m9r9jli8MaGLi28ryXium02N7vzIzgiQyFjJnneSTzXXUUUUUUUUUV8B&#10;/tH3c1z8R3hlK7LDQdKtLbaoXEEjS37biOpMk7nPvjtXgdFeqfC/4j3Xw+m8RiLcYNb0K8hgIihl&#10;Fvr1layy+H72RXUs6LK7wyRh1G2Uu27y1WvK69O+Duhtr3xI8K2375YrLUF1q4lhi8wRJoiHU4hM&#10;eipJLHHCWJ43jvivrD9o+31Kf4cGWwMotLTXdMn1pUnWFTprCW1iE0ZZfOT7ZJakRgMd22TACFl+&#10;FtG0bUvEOq2Oi6PaS3uo6hOtvbW8KklmILySSHoiRoGklkYhURWZiFUkfROufsy61puhXGpWHiK2&#10;1fVLOya7m0eLSbmH7QYYDNPa6bdRyyyTSkqUgRrZPMOM7CcV8w1+mK+EZNa+E+n+DNShjt72fwTp&#10;OlSx3RaRLHWbPSYlgmn8gnd9mu0WT5MglcDOBn8zq734a+L18DeMdL8QTfbHsYPtNvqdtZN+8u7C&#10;6tmieExM8aSbX2TIkjBd6K2QVBHO+I9dvPE2u6rr9+zG61W9nvHVpHlWBJHPkWkLykt5cMYWKIdk&#10;VVHAFYlFfdv7MWP+EA1Y5+b/AITDUMjPRRoun7Tj8+favouiiiiiiiiiuf8AFun3WreFPE2kWQU3&#10;mq+Hta060V3ESNc32my2sCySNgKpdxlicY5r8p6KKK+vv2fPimWKeA/EuoEkCGPwjcXCZ6BvN0Ka&#10;73emw2SuvGGhD/6iKuD+PHwzj8IauviTRra2t/DWu3KxCztQyJpOrG386W1SKQsBFcbJJ4ghCp88&#10;YRESPfs/szeGItQ8Sat4nuFLL4es4rWxBWYAahrCyQyXEcqkITHbxzRtG4YfvlYYKrXk3jfU5/H3&#10;xH1m60oQXr65r0el6KLcPax3tvHJHo2iyf8AEwKlGmijhZzJtAZiSqD5V/Rvw3odv4Z8P6NoFp5Z&#10;h0nTbWx82K3jtBcywxbbi8aCLKiSeTfNKcks7MzEsSTt0UVh+Jta/wCEd8Oa5rvk/aTpGlahqMdv&#10;iYi4ltbV5YoHMCuyKzKFaTaQgyzEKrGvhv4eeJPiN47+JXh9n8Sa3cmLUYdT1RFvby20uDRrOaG4&#10;1SBrHTwII4p1hjgMflLHJI0auQW3V9X/ABp1G5034X+Lbm0kWKaSytdPZjsfNpq2pwaXfRqrg8vB&#10;NIvHK53DkZH5wW9xPZ3EF1aTzWt1bSxz29zbyyQXEE0Tb45oJoiGV1IBVlYEEAgg19YeCvHHiz4p&#10;eAfFvw/F9E3jCLSYH0zUp5ZoJdZ0M30Vtq9pfzxxsgl8pvs3mMR5wmG8ArLK3mHxg+JcPjW/tdH8&#10;Pq9n4N0FVt9MtI4/sltfzwqYBqAsI1QRRqn7q0iZcpHk4jaR408Wr6V+JkqeI/gt8KvFL+bHcadI&#10;/hpopZTcPOY7SSwur15iF5kfShKAVJHmYLHblvmqlBKkEEgg5BHBBHQg1+kXwY8YXHjTwHYXt750&#10;mpaTNJoOp3MquwvLqwgjkivBPJLLJI8tvLA88jlczGUhAhXPqtfnb8dPB1z4W8d6jeHzZtN8UT3O&#10;v2NzJvc+feTmXVbOSby403xTszCNC5WGSEuxdjW38OfjtJ4A8OR+Hf8AhE7LUoory5uheW2oHSbi&#10;4e5ffJJqP+j3AnlA2xrLlcRJHGQQgJ9mi/ag8EvBAbnRfFcdx5YM8MVtpM8EMxXLpBO95GXXOQGM&#10;SEj+EZwH/wDDTvgP/oEeLvXH2HRfpn/j/wD/AK/4V4zJ+zT8Qkure3W68MzQzJI0l9HqV8tpaFPu&#10;x3KS2qzkv/D5ULj+8VrWsP2X/Fsl3EmqeIPDlnYlnE9xp51PU7xMIfLMNlcwWiPubAO64TAyeSMH&#10;1nwh+zn4R0CdbzxBczeLbyKXfbw3MI0/SIwkkU0DyabFJI0zqyOrLPO8Lo5V4CQGP0LRX5e/Em4n&#10;uviB41luJpZ5F8U65bq8zs7rb2mpSWlpAC5J2xRIkaL0VVCjgCuJr0f4VeD/APhN/Guk6RPEZNMg&#10;c6prWAWX+yrFw80D+XJE6i4cx2oeNtyGUOAdtejftO5/4T7Sc/8AQo2HOc5/4nN//WvnKus8DeIn&#10;8JeLvD/iFXlji03U4XvTBBb3M0mlz5tdWghhucIXktnljUllILAq6MAw0fifoSeGvH/inR4fIS3h&#10;1N7u0itlZILez1WJNWs7REIGPKimSM44ypxxzXBV+mvib4hadoXw+PjhCqLf6NZ3ug2V6Yknu77V&#10;7VZtLs5IFkUsylxJcJC5KxJI4yErlPg38LtM8I+H9L1jU9KhbxfqEC6hdXN7A73mjrdQuLfTbSO8&#10;ijktJEgk8u7VV3tKZEZ3jWPb0Pjf4ueDfAU0Vpqt3Pf6m0qLLpOipbXuoWkLwicXF7HPNFHEu1k2&#10;rJIruGVlVk3Mvikn7VMQkYReB5HiDEJJJ4jSORkzwzRLYOFOOwc/Wu50f9pD4e6hKkWoLreg5txL&#10;Lc3+npd2STqo3W0Z0l7mdyWLBHMCAgZbZ92vXvDPizQfGOnSar4dvv7QsI7uexeYQXFsVuIArsjQ&#10;XKRuuUeN13KCVYHHJFHizQU8TeGde0B0ti2q6Ve2cD3cQmgt7uWE/Ybx0IJzBMEmUqNwZAVIYA18&#10;FfAnWv7F+JehB7uO0tNYW90W7MiBhcC8tWfT7QMVZlL3sdsFZcZbgnYWr6I+MPwzn8beOfAE1vFq&#10;BtL1LzS/Ed9DkW2m6PpU66nGUnEEohuJlnu44XlBR5BEu0AMTofGTxvZ/DnwZZ+FvDs62msXthba&#10;RpNvBeTm80XQLWA2j6jHKfMkBVYxbW7ySq5cmRGZoHr4Fooor6C/Zz8MTax44bXyAth4VtJLiZj5&#10;TiS/1W3l0/T7Xy2YOMr9onEqqwVogrbS65+9qKKKKKKKKKK/N740+HJfDnxG8QIyyfZtZuG8RWUs&#10;rwu80OryPPdECE5VUuhcQoHUNhASCCGbyiiiivvH9me1kt/AF/PLEEF94mv5oJdq7p7aPT7W13Bw&#10;MlRJHKoB6EN6177fWFjqlrNY6nZWeo2NwY/tFjf2sN5ZTiGVbiLz7W4Vkfa6q6hlwCoI5Gay9A8K&#10;+HfC0Etv4d0ew0iKdg0/2WBVluWWR5I/tNy2ZJQhkcR+Y5CglVwvy1s3FvBdQT2t3BDdW1zFJbXN&#10;tcRpPBPBKhimgmhlBVkZSVdGGCCRgg1haN4R8K+HZZbjQvD2jaVcy+cst1Y6fbQXbRXEqzS25uUX&#10;zBFuVSIg2wYBVcDh/izTbrWfC3iXR7AK97q2gazplmrSLEjXN/p0lrBHJI3Cgu4BJ7ZzX5TUUUVZ&#10;tLS5v7u1sbOKS4u724gtLSCMbpJ7m4kEMEMY/vMzBQM9TX6s6BpQ0LQdF0MTm6XRtI07SluWi8k3&#10;I0+zSzExhDvs37N20OQp6EjmtaiiiiiiiiisbxFosPiLQdY0G4ZY49X0y804ytCk/wBna7t2hiu1&#10;hfAZonKypyPmUYIPI/K3UbC70q/vtMv4vs99p13c2F5Bvjk8q6tJjb3EW+Ish2upG5SQcZBIxVKi&#10;iup8GeK9R8FeItN8Q6azl7KdftVqsixpqFhIQt5p8zOsgCypkBzGxjbbIo3qpH3J8QfDth8YvhzZ&#10;6noHkzah9mj13w5IWsTcec8W290K4uVLrEz4aGeITKq3EUfmNiI1yvxuQ+D/AIOaN4VtZYLmOSfw&#10;94cnnli8iWe20q0bUHvoLaORgjvPaRF8l1AcjJJDVzf7LegfJ4p8UTWy/M1poOnXnntuXYv9oazb&#10;G3V8YbNg+90J4whGHB+ua8M1j9oLwLomoaxpV5beImv9F1K90q5gg0+yfzrixvWsp3tpJLlUKBkL&#10;qXZSVI43ZUcFfftT2EdzLHpfg27u7MFPIuL7W4dPupMoDJ51nb210ikPkLidsgA8Z2jU8P8A7T3h&#10;u9n8nxFoOpaCjywJFdWdzHrlqiOWE896ojtpo1jwmFghmLAngbQG+hJYPDvi3Sdkq6R4k0O+ztIa&#10;z1bTLkwSlDJDKm+NjG6kB0JKsDjDDjwfwLd2Xwx+IviP4aXcosdA8QT23iHwY926iM3N7EtvNpiz&#10;sHkfzDGbaFriUbmtsAGScbvKv2m9We68ZaRpCXaTWuk6BHM1qjxP9j1LUruR7sShPmV5IIrRtjH7&#10;uxgMNk/Nle2eMM+HPhN8PPDCxWsF34kudS8da0q3Lz3bLL/oXhu4xFK0SRT2Ug3R7M74hnY6yBvE&#10;6K+8P2k/CNzrvhmz1/T4bm5uvC11dy3UEADqui38SnULx4VQuxgeCF2YEKkXmvJwpK/B9Ffob+z7&#10;epdfDDRoVieM6deazZuzsjLOz6lJqHmxheVUCdY/m5ypOMEZ9rrgvG/w18J/ECBF12zkW+t4RDaa&#10;xp7i21S1i84TtCsjh45EJ3gRzxuqb3ZAjtvr521P9lq9SKZ9G8X2t1PvHkW2p6VLYw+WW6TX1pNc&#10;NuVc8rb8kdFB45C8/Zq+IdrAJoJ/DeovuwbWy1K7SfBVm37tQtoIsZAXAkzlhxjcReH7MHjvcFOs&#10;+ENmRudL3W2IBPJUPp65I64yPr3r0bQv2X9Cs7yOfxB4jvdbto3ikGn2dgujxzGOQPLDd3Hn3MrR&#10;OoKMITE4BysinBH0ppemafo1hbaVpVnBYadZx+VbWlrGscMSZLPtVe7MSzucszEliWJJu18LftPg&#10;jx5o2TkHwfYMPb/id6gvP5V84Ve07T7zVdQsdK0+L7RfaleW1jZQb4ovOuruYW8ERklZUUMzAbnY&#10;KOpIGTX2F8d9CtvDXwi8HaBbNE0eka7o1j5kVrHZpdyw6BfLdXzQRFlR55d00g3Es7szMWyT8X0V&#10;7P8AF4R6yvgfx7C1vKfGPhW1XVriEXMbXHifw8F03XXe2uABGiEwW6eXhG8tmXdne/jFfoZ8Edc0&#10;+P4RaVe3V/H5Xh9Nci1mWQuBp62moz34inJHISzkhkG0cIQBzkDmvh14c0L4la74t+KPiHQYL2HV&#10;NcNj4YstV0+UWqaTpWnjS01Ce0mnmtrmSZCkcoZXSKeGQxMDhU9k8YeOPDXgWwXUfEeofZhcC6Ww&#10;tIY2uL/U57WHzpILK3jHJ5RDJIyRKzp5kiBxn5/1L9qbS4rorpHg+/vrIJGVm1LV7fS7oybQZUNr&#10;awXigKfut5xLdcL0rc0X9pzwfeC0j1rSNb0a5mnEVzLCttqum2cTyBVuZLqN4rl1UZZ1jtCwGQoc&#10;kCvXPC3xE8H+Nbq+s/DWrrqUthbW11Pm2vLFtlzJJDiGHUUhlfyyi+a6xlE3oN2WxXa1+Z3i2xk+&#10;HfxO1KOwt7WMeHfEsGr6PaNJcXNtHZi4TWtFtpndxK4WB4VkzJuyCN+fmr7Q+OfhTUPFvgX7FpEV&#10;xdalZa5o9/ZWNtGkhv5ppm0YxPIzhY0RLx53mJ2qqEsQm5lkj/sL4GfDJC6JfNpyKXCPZ2F34i1/&#10;UJQXRZCoJ5OFYrLLFaxZIlEOK/PfV9X1HXtSvdY1e7lvtS1CZp7q5lILu5wqqFUBVRFCpGiAKigI&#10;oCgAZlFFdh4D8MSeMfFuh+H1SZre9vov7Re3dYpoNKgPn6lPHM6SKriFX8ssjAvtXByAf1I6D2Ax&#10;0x24H+FFFFFFFFFFFfGf7UWg3Kat4a8UL50lncadJ4fmxbsbezuLK6l1G2El2CV33C3ExjjKg4hd&#10;gW5C/KdFFFfUf7LmlSzeIPFGuCaNYdO0W10mSAhvNkl1q++2RSoem1BYOGB5y6kdDX2nJFHMkkE0&#10;cU0EsbRSxSorxyxSKUkjdHyGDA4ZTnOTkEGsDR/CPhfw9eXN/onh7R9IvLyEW9xcafYWtm726+Wf&#10;s6eQihY2MaM6IAGYByGb5q6GuXj8DeDY9Xl11fDGhDV5riK8fUG0y0kuBewztdJfws6ERz+Yxked&#10;Ars20sxKqa6ivy28fWq2XjnxjbJbpaww+KNeW3tkhS3iitzqcpthDAgCrHs2lFUBduMcVyFFFFfo&#10;v8CfDreHfhxpDTRyx3WvyT+IrlJJ4Z0Cagqx6a8H2cHYj2UVrIUZmYOzBtp+RfYaKKKKKKKKKK/N&#10;L4s+Dj4K8catpkUYTTbxhrGi7VREGmahIzpbxxrJKwFtKstqDIQziLzNqh1FeaUUVYtrm4s7i3u7&#10;S4mtbu1miubW6tpZILi2uIJBJDPBNGQyOjAMjqQQQCCCK/Qjwbrui/Gn4c3Gma27NeSWsOl+J7W1&#10;niiu4L2BlmtNXtwI1VBM8S3UGYmjVw0Z8wRODl+GNAvvhH8HvE5vbuKx12CLxPqxufPtrqzj1doj&#10;pegSWBKEMk6wWckccylt8m2RVOY1+b/2f9DGtfEnTZpFtJbfQLK/1yeG6QyeYYYxYWb2ybGXzYrm&#10;5gnVmK7QhZW3qoP6GV5V4w+MfhDwRrMmh61/ajX0dhFfkWNpFcRETJK0VruaVCJW8tcblCjzEJfG&#10;8p5hqv7UmgRC3/sPwrq+oFvNN0dVvbLRjCV2+T5H2QX4lDDdv3+XtwMbsnbU0/8Aam06S6RNV8HX&#10;tlZMJDJcadrFvqd0rKhMYSzube0VgWwGJnGASQCRtP0T4a8T+HPHOirqejXMOoWFzG0F3bTInnWz&#10;upWfT9Ss3zsYA4KN8rKdylkZWPiXiS28P/B74i+HfGFlpqaZ4X8UafqHhrxEmn6ZM1lpFyJIb2z1&#10;G38iVYo2maOPfAkX+pgneNJZW+Wn+0zrdjJ4N8MWFvceedZ1tdXsprZkmsbrTtP0ySOaVLqJtrKz&#10;Xtu0e3IYZYEbcn4mr2fwiF8PfCv4heKvNgiv/EFzY/D/AEh1hee5RLlV1LxJbSCRDEkVxZMNkgYs&#10;GjONh2FvGKK+2/CvhN/Gn7OVloltHDJqLQ6xe6T5sNvK66lp/ii6uoYreW4ZFhe4VWtTPvXakrkk&#10;puU/EzoyMVYFWUlWVgQysDgqwPQjuKbX19+yoDjx42flB8LAjJyS39o9Py5r66rD8R+GtC8Waa2k&#10;eItMg1TTmmiuBbzPNC8c8Lbo5oLm1eOWJ8FkLRSAlWZSSrEH5q1b9lmyeWeTQ/F11bweUDa2eq6V&#10;FezecsYBFxqNpNbqEd8nK2uUBxhyMng3/Zk8fKHK6p4SkKqWCLqGrhpCD9xC9iq5P+0QKg/4Zo+I&#10;X2P7T9r8Mef5e/8As7+0r77Zu3bfK8z7J9n3d/8AX4x3zxXuvgPxZ411H4OeKPF+u6j9p1dbLxXf&#10;+H7/AOyaZD5drpek+Vay/ZbSJImMd5DcfLNGScANlSM/MUvx0+KkqSRt4qcJLHJExi0fw/DIFkUo&#10;xilitFdG/uuhDKeQQcV9mfCLxrZ+MvBelyC9NxrWkWNnpmvw3Fy9xfreW0RgS/u3lAdxdrH9oWX5&#10;gWLpuLxvj1Cobi4trSCe6u54bW1topJ7m5uJUht7eCJDJLNPNKVVERRuZ2IUAEkgV+WHi/ULXV/F&#10;fifVbFzJZan4h1rULOR0aN3tbzUpbm3cpIAykowyrDI6Vb8KeB/E/jS8gtdB0q6uIpbkW02pvDNH&#10;pFgwQSytf6iFKRhE+bZkuwwERmZVP6AfC74c2fw40J7BZlvdV1KSK61q/CBI5riKMpDaWpKhvs8A&#10;Z/L8zJLO74XdtX54/aj0tYte8La555Z9Q0m+0s2xTaIl0e8W7WffnnzPtxXbjjy++ePliivb/jN5&#10;2veIvBOpW1k0ureLPh/4R1O4gs4PMutQ1bUnngQLDbIPMlYLFCixoMgKqrxiuhsPgbpXh7Sotc+L&#10;HiyLwrC8lyn9iWLWdzqU0cUaiE299G1wsku8lmhtrWfEe07wWYJY8W/GHwDdxeHrDSPAcmuw+D9N&#10;Fn4ZvPE+oXFvaWM0ax2i+dodo8i3sJitrdibiZHZgRtUgs/M67+0L8RtbtfskNzpnh9HjuIp5dBs&#10;5Ybq4juIxHg3eoTXMkLIMmOS3aN1JJ3ZC7fD3dnYsxLMxLMzElmYnJZiepPc02iv0k+C/hGbwf4C&#10;0yzvI3i1PVJJdd1OBzOHt7nUI41gtZILlI3jkito4I54yp2yhxkjBPqlfnP4nii8F/G66udRZDaa&#10;b46sPEcv2FXJj0271GLxEkMSSKp8yOCVUZQuN6kKWXBP6IXd1b2Nrc3t7PHb2dnby3N1cSsEit7a&#10;2jM000rngKigsScYA5r8wvH3jG78d+KNR8Q3StDHOyW+nWXmyyR2GmWq+XaWyCV2CsRmWbZhGmeR&#10;1VQ2K4yiitPSNI1LXtSstH0ezlv9T1CYQWlrAF3yORuZmLEKiKoLySOQiIC7kKCR+l3w78E2fgHw&#10;vZ6Fas73BYahq9w07Spd63cW8cV9PAGVAsQ8tI4UCKRGq790hZ27eiiiiiis7VNW0nRLcXes6np2&#10;k2ZmS3F1qd9b2EDTyKzxwCe6dFLsqOQmckKxxxXnEvxy+FcM8kEni2HdFI8byRaTr11BujOCY57a&#10;0dHU4wGjYqRyCetSWnxu+Ft7dw2cHi21SS4kWOKS607WdOtAzdDLe6hbxQxKO7Suqj1r0mw1Gw1W&#10;2ivdLv7PUbKfd5N5YXMF5azbJDE/lXNuxRwGUq2DwwwcYrx743fDhfG/httQ023g/wCEl8PpNd2k&#10;ghuJbrU9PiheW50KNbUks8rYe2DRufNARfLWaR6/POiiiv0d+BP/ACSfwj/ua7/6lF9XrdFFFHz5&#10;GzO7+Dp9/Py9ff8ACvyHooor6p/Z2+G39oXX/CeaxbK1jYyyweHbe5gYi51KMhZdXjL4UpbHdHEQ&#10;rjztzAo8A3faAP3Rg5PAAGSe2OP8ea8z1T4w/DPSJ4oLvxhpcryx+araWLvXIlQuY/3lxosVxHGw&#10;IJMbMG24OMEGs5vjv8KBjHi1X56DQvEwIHXJ3WQ4+hrtfD/jTwn4pWM6B4h0rU5Xga6+xwXUa6jH&#10;brIImludMlKXEQ3MoPmRLyw9Qa6eiiiiiiivmX47/CK58R7/ABn4ZhM+tW1sqaxpUSKZdXtbVdsV&#10;5ZBBve6iQCMxNkyxqqpiSMJN8Q0UUV9W/s2+PZYL+bwFqM0kltfLcah4eMjzP9nvYENzqGnxKFYJ&#10;HLEJLkZdEV0kxuefm7+1RdRF/BNil0hmRdfu7myWYeYkcps4bK5ngB4DFJ1jcjna4HQ17D8DNE/s&#10;X4aeH/Ns/sd3qwutbu8szNdfb7ljp143zFRvsltNqrgbcZG7Neu1+bvxo8NXnhv4ieIBcsZoddvJ&#10;/EtjcssUZmttZuXuZk8qJ3K+Tcedb5baz+X5mxVdRXlNFdl4X8f+MPBgmTw3rt3p9vcM7TWbLDe6&#10;c8svl+bcf2ffpLCJmEUaGdYxJtXaH2kg99rXxrm8YPZReOfBHhXX9OsJZpoYbKTXNE1KJ5YjGVtt&#10;Xhu5WRGIRpYzGyybVyNyo6+g3MPwm+OF+b5NV1DwR491JbGKW31B47iy1G8SO0sI0tknZYrk/wDL&#10;tbRwT208hBleA9K8K8ffDzXvh5qp0/VoxNaT730zV7dH+w6jCvXyy4+SVMgTQN8yHBBaNkd+/wD2&#10;g9Ij0DxF4P0SGc3UOkfDvQtLhuHRY2mi07Ur6xSZkUkAuEDEA8E47V4JVi1tri9ubeztYZLi6u54&#10;ba2ghUvLPcTuIoYY0XkszEKoHUmv1suIILqCa1uoorm2uYpYLmC4jSaG5hmQxzRTRSAq6MCVZWyG&#10;BIIIr4Z+J/wF1vQb641XwXYXeteHbg+aNOtg93q2jvJKsf2RbYFprqHLgwyRh5FQMJh+786T53mh&#10;lt5Zbe4hkgngkeKaGZGimiljbZJFLE4BVlIIKkZB619y/s1+IdMvPB9x4cFzEmr6TqF5cyWTSP8A&#10;aJNOu3SSK9iSQ7TGJGeJ/LHynaWUGRWf6NqO4nt7WCa5uZoba2t43nuLieRIIIIIVMks00spCqqL&#10;lmYkAAE5AFfB3jz45+Jrnxpeah4K167sNCs4odO02P7PG9rfR26yGbUrnTNSE0TPLLLKY5GiVvKE&#10;O9VePj1n4B+NvHPjfU/EU/iTxAmo6ZpGn2UKWJ03TLSVr7Urlnt7tJ9Pt4yVjjtp0Ks+CXU7SRke&#10;P+KfjL8UNF8T+ItHt/Fry22ka9q+mW8kmh+G/MeCw1CS1ieQC06lUBYZ617Z8BPibJ4mg1XQvEut&#10;XF74rl1O81W0+2LEkd1pk0ETPbab5W1FMEoldrdEQLG4MQKCTy/pCivgD9ovXNP1n4hm3sJDMfD+&#10;jWmhX0oaF4jqEN7cahcwwvC758n7SsMocKyypIjL8uT43pOh6zr9y1noek6jq90kXnyW+m2Vxeyx&#10;QeasRuJkt1bZGGdFMjYUEgEjNfcvwc+DcXghI/EXiAQ3Piq4tSscCrHPb+H4rhcTQW8wJD3LKfLn&#10;mj4VS0UbMhaSQ/aS026vvh0t3bohi0bxBpepXrM6qUtJYZtHRo1PLMZ7qEFR2JPY18C0V7r4ht7K&#10;9+Avw/1ICUX2heKdd0JcSAwPDrM11rF0XQoDuHk2wUhsAb85LYU8EfBS81vS4PFfjDWLTwd4RdIb&#10;iO7vpIYr69tpLmOKJ4/tbJFbRThmEFxOWJby2SCSORWO9qXjr4P+H/DieBtD8N65440ZNY/tm+vN&#10;S1q+8Ox6hfPbLGtyk1miTN5abbfymtIYx5Yk2yP+8bLn/aN8dnTv7M0uw8K6BDHDDBZy6TpE6yad&#10;b27r5cNna3txNaqvlr5QU25CoTtCkKy+Ialqeo6zeTajqt9d6jfXBTz7y9uJbm4l2II0DyzEkhVA&#10;VRnAGAMAAVn0V9ofsyeFbqy0vWvFt3CiRayYNP0aTz5fNe1sJ5hqcrQKRHseby40ZsuGicDajZf6&#10;or4Y/aZ0U2PjLS9aitEgt9c0VEluVdSbzVNKnaC6MkZYsDHbSWSZ2hSMAZIavrT4dTx3HgHwVJFK&#10;kyr4V0GJ3XOPOt9Mit7iIk87kdGRvde9fHH7QPjufxJ4tuPDlpcynQvC0z2RgDSJDda7DuTVLyaG&#10;RI23wuWtE3F1AR3ibbM2fAaKKK++/gR8NJPB2jPr+sQPD4i8QW8Ya2niRJdI0oP5sNmysPMWWZts&#10;tyjMCu2ONkV42Le+0UUUUUVDcXNvaW8t1dzw2trbQyXFxc3MyQ29vDEhkmnmlkIRVVASzMQAAT0r&#10;zjUvjL8MdKuPs114v06WUxpIH02HUNatgjnAzd6PDPEGGOU37gOoGRWe3x3+E4xjxaGzknboXiUY&#10;x2O6y7+1ejaP4i0DxDHNJoWtaVrKW4ga5Omaha3rWwuAzQLdLbszRGQI+0PtJKsMZU1leOfB9h46&#10;8N33h3UH8gXKxS2d+ttDdTabfwSeZbXtvHNg5yGSQK6M8TSRh1Dk1+Y2saPqXh/U73RtYtJbHU9P&#10;nMF1azAbo3ADKysuVdHUh45FJR0IZSVIJzKKK+u/2Vevjv6eGP56hX17RRRRX5u/G/7H/wALS8Wf&#10;YPL8j7Tp3meXnb9t/sa3/tH73O77R5u/tuzjjFeU0UV638IPhxN8QfEQ+0LEPDmiSWl3rzSSyRtc&#10;xSSMYNKtxAyyb7ny3UyKyiNA7bvM8tH/AEdGMY4AAGAD7AHH9PYVxOv/ABH8C+FjImt+J9KtriK4&#10;S2msYJm1DUoJpYWnT7RpmmLNcIpVc+Y0YUblyQWUNzP/AAvf4T7c/wDCWLnrt/sLxPu+n/Hlj9a6&#10;LQfid4A8SvFFpHinSpria6jsoLO7lfS765upiBFFZ2OqLBNKWLBVMUZBJwOQRXdUUUUUUUV5T8Xf&#10;hxb/ABD8OhITLFr2ix3t34fkWQLFLPPGn2nTbmOVlj8u58qNPMyrRsqNnaHjk/Oe8s7rT7q4sb63&#10;mtL20me3urW4RopoJom2SRSxvgqVIwQaq0UV7B8FPHB8F+NLUXVwsWh6/wCXo+r+dN5VrbiaUDT9&#10;UlMssUCfZpcCSeXcI7d59o3NkfVn7QmpW1l8MdVtp/M83V77RtNs9gyv2mLUE1dvMPZfJtZef720&#10;V59+y1pc8emeLtaYQfZ72/0zS4GyDcrNpkEl3eKwK5CMt3Btw3zEHI+Svq2vi79prwnc2+saV4yg&#10;jQ6fqFrb6LfMrnzE1W3864tnkjdyds1uNqeWu0GFt2GYbvliitrQvEGt+GdQj1TQNTvNKv4tg860&#10;lMYljSZLn7PdwnMc0LOiF4JVaNtoDKRxXrd1+0B4u1XRJdA8QaR4V8Qafd2/2bUTqGm30Vxfx+b5&#10;okkbTrqGOKVWCtFJBEnluquoDqGrq7XxX8HfiNpmheFPEun6v8Pl0Ca4h8O3FrrDalp8VtfywxvZ&#10;3OrX0L7PNkIkd7q2EcaxbjcoGZD5/wCP/g9rXgmwg1+zv7PxP4VuvIaDXNMQqIo7qKN7ae+tlaRU&#10;hmZ9sE0c0kbfLuZGkRG1fEBsrD4CeArSC2VLnXfFmta3eXHnsfNuNLku9G3eQ2fvQm3QlSAPL6Eu&#10;TXhVFfpT8GdOudK+GPhG2u1QSy2FxqKiKRZAbbV9Sm1ayYsuRuMM6Fh1B4PINeZfGL4Gt4inbxP4&#10;JtYU125nzq+jedbWdtqzzP8ANqlrNdMkUVyCd1wruqTDMmVnDfaPjTUtK1XRrn7HrGmahpV55ay/&#10;ZdSsrixuPKY7Uk8i6VW2kqQGxg4OK+lf2YfEGmafrHibQryUQX2uW+k3OmeY8McFwdIa4S5s13ur&#10;POy3SyRJGjEokrEjb832lRXx/wDHX4rXNj4g0bSfBXiO/tL/AMOzX0muyadORp730jQi2065UExX&#10;L2/ly/aIpI2jVn8s5cSImV8KPix8QfFXxB8P6JrfiJrvTL1tTe6tk0nQ7fzRaaNcXsUZltbWN1Xf&#10;Gu7YwOM/Q+4f2p41/wCF2/8ACPf29D/wiX/CLf8ACUf2P9h07zPs23+wfs323yvtHmfbv9K/12Nn&#10;y/d4rsfh34fPhbwP4a0GWKWK4tNLie/hnmhnMOp3xOo6pCJYPkZFuZZQm0kbQAGfqfhLwimleDPi&#10;1DpmvfZ7/R9O8Qa14Y1GS+ito7K4tboXHh/7Zfw3bGJYAZBPKGcgIDycDP0h4h+AK2VxJq3wv8Ra&#10;j4N1R4vIksTqOpLYTQt5GYYtUtma8hQtG80iyG4DuVCiJVGObng/aosnexgu4r+3tQbaG+gHgR0u&#10;4Yh5aXCS6lHFdNvA3bp0WQ9WG7NT6L8F/H3i5YZ/ir4x1hdNLrcf8I5baq+o3InjimtYpJXcyWFs&#10;y/u3VoI5y6O6sYnJI+jtF8J+GPDsdtHomg6VpptUCwTW1jCl2MQfZjJJekedJKyfJJLI7O+TuYkm&#10;t/8AL9Bilr5y/aX8P/2j4N0/XoYPNm8O6qguJjOkYttL1dRZ3DCJ2XzC9ytkoCqzAEtgIHI+FKK+&#10;zvFXjLSfhx4X+Gepx6Bp2ofEZPBGj6dYtq6y79D0ldOhW+lvLON45g7yeZbwYKMM3AEgAljk+Stc&#10;8Qa34mv5NT1/VLzVr5wyie8maXyYmme4+zWsfCQwq8jskMSqiZO1QDWNRRRX058Gvgvrd5rtn4j8&#10;YaPLpuiaWwurXTtVilt7vVdQjZltlfT2KyRwwSKJnMyhZMRqEkjeQr9uUV8DftJaba2PxFS5gWQS&#10;6z4e0vUr0vJvQ3UU0+kK0S4+VfJtYgV/vBj3r6V+Nd5Fd/B7xDfWrSGG8tfD08LnMUnkXevWboZV&#10;yeWRiGX3PpX510UV2ng7wD4o8d3jWvh7TmmihMf2zUbh1tdMsEkkWMtc3b9WAbf5MQeVlVmSNgpx&#10;96/Dj4VaB8OLadrR31TWrxRHe65cwRwzNApDLZWcCM4ggLKHZA7M74LuwSNU9PooooooqveWxu7S&#10;7tRcXNobq2mtxd2TrFd2pmiaMXFpI4dVkTO5CVIBA4OMV8H/ABk+FOteFJpPE0/iWTxLp17KsLXe&#10;u6gi+IonV/JtLOQXcpa+8uARL5tvzwxMEUaBq+f6K09K1rWNCnkutF1bUtIupYTby3Gl31zYTyW7&#10;SLKYJJbVkZkLojFCcEgHGRX0R4T/AGl/EmnyW9t4tsLTXrEZSe/sok07WQJbgO1wUhK2svlx7lSF&#10;YYd3ylpQdzNN478KeEfifbXXjb4XXsNx4hERvfEfg0R/Z9YvPkjkvdStNLPzm5iaZFuDAHguH3GK&#10;VrgMLj5eoor7u/ZluGl8A6lE8gc23iq/SOPcpaKGXTLOZRt6hTIzkE9Tu9K+iqKKK5vxlqFxpHg/&#10;xTqlnOLe707w9rV5Zzsyr5d3bafJNauC3BbzAmB3OBX5V0UV7J8OPh5p+pxL4w8e3aaD4BtGuCtx&#10;d3As5vEt5aK0j6XpIyJpV/dyeabZWkkKPBB+93PF614n/aTs9N2aT8PNAtGsbAJaW2oatDJbaeba&#10;1320cWm6JZtC6Q+WsTQPLLGVUlGt1IBr5t8R+OPF3i0sfEXiDUtTiaWG4FlJP5Omx3FvAbaK4g0q&#10;2CW0bhGYb44lJ3MSSWYnk6K7v4f+A9R+IGtR6Rp99ptgE2y3dxe3cCzx23LTS2Wm7xPdOqKx2xLs&#10;U7fMkiDBq/Rbwj4dufDOkLp154h13xNdGT7Rdanr1215cvcPCkc62wfLxQFlLxxPI7LuIMj5zXT0&#10;UUUUUUV86/E/4C6f4rnvPEHheWHSPENw6zXVpN+70bVZt/8ApFw4iVnguHB3PIgZHZcuiyPJNXxV&#10;rnh/WvDV/JpmvaZd6VfIGbyLuJo/OiWZrcXNtIPkmhZ0cJNEzIxU7WNY1Fd98LrC51L4ieDLe1Xd&#10;LF4i02/dcnH2XS7gapet8oJ4hhkPpxyQOa9P/aez/wAJ9pGR18Iaft9wNZ1AZ/PIr7R8N6W2heHN&#10;A0SWWO4k0fRdK0qSeIMIZpNPsUtJJ4Q2DtYruXIzg81tV5n8VPh1b/Ebw8tgs0NlrOnzPeaNqE0a&#10;vGs5iKTWN3IqtKttcDb5hi+ZXWOQrJ5flt+eniDwr4h8J3gsfEOk3mlXLbvK+0IvkXAUBnezvIma&#10;KZV3KGaJ2AJwSDxXPUUUV7V4I+JdobS38FfEq3bxJ4El+yw2/nmY3/hma3k/0a9sru1K3JhRCYni&#10;STesXEPyhoJtn9pSxS0+IkUyyM7al4c02+lQj/USR3VxpnlICTgbbdXxxyx4718+V6h8G9Dl1/4k&#10;eF4YvPSLTdQj165nigMwgi0Q/wBoxeeQRsSWZIrbzCeDIuAWwp/SiilBIOVZlPTcpIIH1FeLeOPg&#10;roPiKSHV/DbjwZ4osAXsdR0SGOwtZbkXIuo57+3sljYyglwtzEyyjcC5lWNEHjM3g39pTRZbmxsN&#10;b1LWraQQOb+DxTZ3MTERh9ls/iOWK6j2E7HAjVSR/EuDW3p/wa+KHipol+Ifju9h0a4FtcXmi2+q&#10;3up3LvFMjmze2YLp8UgXcVuUM4SQK2yTk1W+M2k+G/hp4AsvCHhe0azn8W6jbNq91Mou7zV7Dw7E&#10;k8st9fS5Kt9qe1mWOJUjBMvloiswPafs1aF/Z3gi71qWCJLjxFq9w8VykrNJcaZpg+wWsUsecIY7&#10;kXpUYDHcCSQVA8C+OWmTeFfipcanYtbQNqSaX4osBbpuMFyrm3nkuI5U2GV7y1mnbG9WDgscllH0&#10;TrPwc8HeNrXRvF/hGa68DapfQabr1jqOlW/kptuYILyynk0iGWJIJ40Xej2k0R8xmkdpTgjh20T9&#10;p3w0kOnaVrkPiG2ETTfbUuvD2pPHJNK4a2nu/GEMV2zqFD/xRqrAK2dyrDZ/Dr47+M7q4PjPxhf+&#10;GtOuoZbS9hj1OOZbu1mtXjMcOgeGporJ43JEU6yyxHaxOHxtb6A8L/DTwT4QtYoNJ0Gye4RNsuq3&#10;8EV9q1y5jSKZ5L6dSUD7AzRQhIgSSsYyQe75OWOTk5JJzk+p9/xpK4T4naBJ4m8A+KNHhS5luJtL&#10;ku7OG1TfcXN/pjrqljaRpg7jLNCkRCjJDYBzgj8wqK+u/B9z4V0z4DWmseMNHGr2mk+JrnUtF0m5&#10;vp7aPV9aS5a1sY4YrspHLEN8wuIo1nj8qOaRo3dZIx8/eNPiL4q8e3Yn13UCLSNo3ttHsjLb6PZv&#10;Erqs0Nkztul/eSAzSs8u07d+wKo4WiiivWPhx8J/EPju/sbh9PvbPwobmJtQ1t9loklms0iXEejy&#10;XIInlLQyQ7oopEik2+aFBAP6K6fY2ulWFlpdlF5Flptna6fZweZJKYbSygW1tYfMlLO21FChmYse&#10;/Oc26+WP2pNMebRPCmtCWMJp+qX+ltAd3myPq9ot2kqHGNqCxYMCerrjPOPRPgfHM/wg8Nxw3AtJ&#10;5YPEK294IluPsrt4hvUjuDbvgPsb5th4bAB4r86qKK2dE8P614lvk0zQNMvNVvXCuYLOFpBDE86W&#10;xubqX7kMKvJGrzSssabhuYA19tfC74D6b4Saz13xM0WreJ4JnmtreJvN0bSmBX7JNbxzRq010mC3&#10;nOQiMw2IHjWZvoWiiiiiiivk741/CXX9QM/iew8VXGo6fBNdXk2jeK9fhtrXR5dTvkWRdCvtReKz&#10;gt8NGnlTPGQsS/vZmZUX44oqza3V1Y3EF5ZXM9nd20izW11ayyW9zbzR4aOWGeEq6MDyGUgjqDXu&#10;HhP9oXxx4f8AKt9XeDxVp6LDH5epHyNTiihjdcQavbruZnLKZHuo52IUBdpLE+i+LdX+H/x10sJo&#10;kh0f4hadDKNEsNYFtps+rxLJFJLpf28GSC4V98n2SJp0kWXc5VImmZvlLVNL1HRdQutK1aznsNRs&#10;pTFdWlzGUmifaHTg5yrKQ6OpKupDKSpBrOor6i/Zd1S4h8SeJtEWOM22oaFb6tNKVYypNo9+tnbq&#10;hU4Cst/LuyOoUcc19rUUUUV+WXjq+i1Lxp4uv7e5W8trvxLrU1rcpKZo57RtSlNo8Uh6oY9vlkdF&#10;wK5Siu18D+B9T8canJa2skOn6Xp0Bvdf1+9ITTdC0yNTJLd3crsqliquY4i67trEskSSSR/SV38Y&#10;vAPww0VvCPw501tdubFpY5NSkkWPSrnUGjkgudUvNQi/eX8vmRxZ8hEhkiwIJ440jSvBPFfxc8e+&#10;LzLHqGuT2WnyJcRNpWjF9M09oLuJYbm3uVgPm3Mbqv3LqWULuYLtDEV5nRWvomkT69qtlpNrcafa&#10;S3s6Qrc6pfW2m2EIYjdJPc3LKMAc7EDO33URnIU/ob8Lvh1f/D7S2tNR8Tajrcs0cKjTzJOug6O2&#10;DPcwaTZzMzAmeSUtPiPzRtJiRgc+qUUUUUUUV5Z8SfhPoXxFtopJ3/sfXbVo1tdft7VbmY224ebZ&#10;X1qZIvtERGTGGkVo3wVYK0iSfCHjD4eeLPA1wYtf0uWK2aUxW2rW+bnSLwlpBH5F8g2q7rE8iwTb&#10;JgmGaNQRXE0UV9sftE2yaT8M/COhyXtxf3Fjrek2qXlwsjy38em+H7q0nvbib5lEjsyMQz5YsSN2&#10;1iOy/Z7022sPhjpV1CZTLrWoaxqd2HKlEuor99GUQBcYUw2kRIbPzbj0IFe3VieJfDumeLNB1Hw7&#10;q6zNp2qQrFN5EnkXEbRSrcW9xBKQVEkUsaSJvVlLLh1ZSVb85PH3w38Q+ANTuLbULaa60kziPTfE&#10;EVtImnahHLve2Vnyyw3BSNzJas5ZdpKl49sjee0UUV6J4I+JWv8AglpLODyNW8N38n/E58MamkVx&#10;pup20sLW11Evmo5gaSNyGaMYchPOSZUCV6r8aLPw/L8Pvhjqng2CS28KI+upZ27ST3LWk+stFqE1&#10;rdXEss+J0mguVkjMzYYMqnavHzNVuxs7nUryz06yha4vL66gs7SBCitPc3UqwW8Ks5Cgs7BQWOOe&#10;TX6v6Xptto+l6dpFl5i2el2FpptoJG8yUW1jbra24lkwoZtigM2OoNXqBxg9xyCO30xXnnjv4YeF&#10;fHtpdLqNjBa6zMkZg8RWlvEmrQTwRiOBp5htNxEFAjaGYldn3CjhHT5+1P4eftA+HLlf7A8X6l4l&#10;tH+1W0Bj8SyI9tZxbEtpLrTvEcqQxPIrfILeSUoVb5x8paxp/wAN/jz4mJ/4SjxtfeHbKWS4t7u3&#10;/tya5uZbaSLcZY9O0CQWkqOzbNktyhwG427Q3W3vw68JfB7wJ4i8T2aXmo+JrLR5YLPxFMqNeWGq&#10;aokek2d1pdruEdqiXMqyBxumRGdfNkGAfNP2YNFF14l8Q684t2TSNJgsIkkiElwl3rVyZI7q2kYY&#10;QrFaTROQQSsu3O0tX2F/YWmf2/8A8JN9nH9tf2P/AGD9s824z/Zf23+0fsvk7vLx5vzbtm7tuxxW&#10;xXwv+0p4XbTPF9p4mjctb+KbMLMrOWeHUdFt4bKVQoRVSJrc25TLsxcSk4ULX0t8IvH0fj7wpBdT&#10;uBrml+Tp2uxPNamaa7jgUpqqW9uE2RXfzOmYkUOssS7liLH1Kiio0nhlaeOKaKR7WRbe5jjdHa3n&#10;aCO7WGdVOUYxSxyBWAO1lb7pBMlYfiXQrbxN4f1rw/cmFItX027sPOntUvUtJ54ittfrbSsqs8Em&#10;2eM71IdAVZWww/KV0ZGKsCrKSrKwIZWBwVYHoR3FeqfCbwZaeJ9butV11WXwf4Rs5dd8TT5Yhra1&#10;t5LqCzEcUcruJGiZpkVATCkoV1kKZ53x/wCMLrxz4p1PxBceYkEzi30u0keQiw0q2zHZWyRu8iox&#10;GZZljOxpnlcAb8VxdFFWLa2uLy5t7Ozt5rm6upo7a2t7eNpZ7i4ncRwwwxxglmZiFVR1JAHWv0F+&#10;GfwV0DwPFa6lqUcGs+KvKR5r6ZRLZabPvEjJo1vMo2lMKv2l1MpwWXylkaOu18c+P/D/AMPdMt9S&#10;16S4c3dx9msrCxW3m1G8dV3zvBbTyRL5cQIM0hYKuVXJeRA1jwd458NeO9PfUPDt/wDaDb+QL6yn&#10;Q2+o6bNPF5qRXls2eeGUSoWico4jkfa2Our4z/am0uGHVvCGtB3+0ahp+qaXLHgeWsGkXMN1bup/&#10;vMb6QN9BXrWs6adW/Z4itgEJi+G2haltkZlGNG0i21dnDLznEGVHQnAPBNfnzXR+G/CfiLxffHT/&#10;AA3pFzqlyqF5fK8uK2t1ETyhru9uWjhhDBGCebIu5htXcxAP0zoXwL8E+Ekgvvit4p0lrmZZ3ttG&#10;XVl0bTJVgR0nBu52gvLplWSCVRbiAo42sJkYV6fb/Gz4OaNYfZNJ1e3trW1WQ22laR4a1ayh3STG&#10;SRLWBbSGBSzMznLKCTnOer7P9oP4YXW7ztYvNPwkTD7Xo2pOHaVcvGv2GOfDR4CuWIH9wsOa9X0v&#10;W9G1uOSbRdX0vWIIpPKlm0q/tb+KKQKH8uSS0eQBsENgn04rToooorxz4g/Gvwr4EaSwiz4g19eW&#10;0qwuI0hsz5mxk1TUMSLBJgN+6CPKPl3IqMrn5P8AFPx1+IPiYmKLU18OWWFxa+HfOsJXaOV3SWbU&#10;mdrottcRuqTJEwUHywdxbyCaaW4lluLiaSeeeR5ZppnaWaWWRt8kssrklmYkksTknrUNFFFWLe4u&#10;LOeC7tJ57W6tpY57a6tpXguLeaFg8U0E0RDKysMqynIIz2q5rGrXuuajd6vqTwSX9/IJ7ya3s7Ox&#10;S4nKhJJ2trGOKIO5G+R1QF3LO5LszHLor6h/Ze1ZoPEfiTQtkXl6no1vqXnOxEyzaPeC2jghUnBD&#10;reyO3GRsHbdX2vRRRXhH7RurNp/w3nsxEsn9uaxpeluxfabdIXfWjMq87iWs1jxx94nqBn8/qKK1&#10;9X1zVdduI7jVbyS6eCGO1tItscNpYWkQxDZadZWwSG2gQcJDBGiL2UVkUUUUV3vhb4l+NvB8tqdH&#10;16++xWqiNdHvpZL/AEZrdrgXMtuun3BKRCQghpIPLkAZtki7ia+ofAP7Rula1Pb6X4ztbfw/ezyR&#10;Qxaxau/9hyyyzMii7S4LSWaqDGvmySyRk73keFFxX0rb3EF3BDdWs8N1bXMUdxbXMEqTW9xbyoJI&#10;Z4ZoiVdHUhkZSQQQc4NS0UUVR1LVNK0a2N7rGpWGlWe9IjdaleW9ja+Y/wByPz7l1XccHA3c84HN&#10;eRa9+0D8N9DnNvFf3+vyx3MsE40Cx8+KEwttaVLy/kt7eaNuQj280itwQcHdXndn+1Npz3Ea6h4O&#10;vba1MqCSWz1mC/nSEt+8kjtp7a2VnA6IZQD0LDrW9cfHH4QeM7efRfE+m6nFpjxSyq/iDRYrq2E7&#10;IbNHtDo8t5PBciKaQxzxqhjG4rIrFQfL9e+COj+Iop9b+EXiTTPEFp5cN3P4el1K3a+09b/dPaW6&#10;XLlTESoKrb6gsUq7GDyPIGA+dtQ07UNJvJdP1SwvNNv7cRm4stQtprO6hEsSzwmW3uFV13oyuuRy&#10;CCOCK9R+A2R8V/ChHHOuDPQYPhu8BB/DNanx3kuNV+LeoaaXx9nj0DSbUu7tHGl1p8N5wOdqiS5c&#10;kKOuTjJNfoLUVxcQWlvPd3c8Nra20Mtxc3NxIkVvbW8KGSWeeaTCqqqCzMxACg5IAzXjenfHzwDq&#10;viex8N6e2sTnUr220+x1f+zfL0ue8u1C20QWWRbtd0rLAGe1ADEEkRjzK9T1rQtF8SWEuma7p1nq&#10;tjKJAbe7hSURSPE9v9ot5D88Myo7BJ4iroTlXBwa/Pj4rfCzUfhzqavEZ7/wxqEpGlaq6KXilIMh&#10;0vUjGAq3CqCyNgLMgLoAVlSPySiiivoSyEnxX+GX9kRRG58cfDSGKTSYYEjN1rfhKRVtpbG1tYpE&#10;aSW2CRgsIHY+XBGpaS5c18919hfsu+HlWHxN4rlijLSS2/h6wnEsvnRJEi6nq0TwD92Vk3WRViC2&#10;UIG0Ft31tRUcNxb3KtJbzxTok11au8LpKqz2Vw1pd27MhOHiljeKRTyrqVbDAipKKhuLiC0t57q7&#10;nhtra2hkuLm6ndIYLe3gQyTXE00hCoiKCzM2AqgkkAV+cXxG8SXfxQ+Ikh0hVuobi9tfDPhaEMlu&#10;Lm0F4bewkMl2luU+1Tyvcf6SAY/NEbNtjGP0I8N6FbeGdA0bQLTyzFpOm2tiZYrdLVbmaCELcXjw&#10;xZCvNJvmk5JZ2YksSSfB/wBpjwydS8Kad4lgikefw5qHk3TLLbxxR6TrG23klmSQB5GW6S1SMRvw&#10;JHJQjLJk/s2+PYJ9Mm8B6lcwxXlhLNeeHUdkjku7G5Z7vUrGBVjUM8Eu+4JeVpGSRtqhIGI+qaKK&#10;aJI2kaJZIzKkcUkkYZfMjjmLrE7xjkK5jkCkjB2tjODh1FfmB8SvDyeF/HfibRIVt0trfU5Liyit&#10;TIYLfT9SjXVNPtQZQDuigmjjfqAwIDMMMcrwn4Y1Lxj4g07w9pKA3V/KQ0shCw2ltGplu724ZiBs&#10;ijDPgHc5ARAzsqnvPi74h0641LTfBnhqUN4U8C2KaLYtF5Ii1HVEUHWdXl8mCANLJL+7kcBkkdHn&#10;jOJznx+iiivsL4M/A/TLjTbTxb41s4tQbUIra80PRJWk+yW1r5i3MGpamiFVnaZQuy2ctEIm/eq7&#10;ybYPpzX9b0vwroeoa3qLCDTNJtDPIsSxhmVMRW9pbI5RfMkcpFChZQXYDIzXEeCfjF4L8eXZ0zTL&#10;i80/Vz9oe30vWII7W6vILeJZJJrSS3eWB/lYnyhL5u1HfZ5alq9Rr59/aUtTP8PLebfHH9h8S6bd&#10;FWDF5g9nc2XlRlQcMDNvJbAwpHXALf2aLh5vh7eRPsC2nifUraPbnLI1haXZMmSed0rDjAwB35Pw&#10;lcQSWs89tMAstvNJBKoIYLJE5jcArwcEHkVLY2F9qt1FY6ZZXmo31wX8iysLaa7upzHGZZBFbW6s&#10;7bVVmOAcAEnivo7w5+z09pbDWfid4gsPCelRsBJZRahp/wBqy8kluiXesXDNZ25L+S8Yj8/zFYof&#10;Kcce16R8QPgX4BSXQtE1jS9OjilJuH02y1rWEuJWJlEsutWkNwLraHKqxuJNo+QYUYDrf9of4aTT&#10;wwyahqlqkqSO9zPo90YbdkBKxTLaiSRi+AE8uNhyNxXnHpfh/wAZeFfFKq3h/X9M1SRrc3ZtILqM&#10;ahBbLMsBmutNl23EI3sinzYl5Yeoz01FFFFcN42+I3hbwBZi51y9D3bmD7Potg9tca1dpO7KJorG&#10;SSPbCvlyb5pGWP5doYyFEb5B8V/tFeNtcaa30Nbfwpp8kbxbbQrfaoyTW4hnEmq3Ma7Du3PE9tBC&#10;6ZADEruPh2o6pqWsXJvdX1G/1S8ZEje61G7uL65ZIxiNGuLlmcqo4AzwOlZ9FFFFbmq+I9Z1220q&#10;21i9bURo1rJY6dcXMcL30Ni87XIs5tR2+fNFG7sYUmkcRAlYtikg4dFemfB7VxovxL8IXRiedbjV&#10;F0cxRyeUSdcifRopWOGDCJ51mKY+bbgEHBH6WUUUVzXjPXR4Z8KeINeElukul6Te3Np9sLfZpNQE&#10;JXTreTaysRLcNHHhWBbdtBBwa/KyiitWbWNRn0y20drqRNJtZPtEWmw/ubN7w7g2oXMMeBLckOyf&#10;aJd0gj2xBhEiIuVRRRRXTeHfGXirwpKJPDuu6lpYErTtbQXDNYTTNH5RkudOm3W8x24A82NugxyB&#10;X0j4L/aZuFkhsvHWmxyQhLeAa3o0TRzq6BYpLnUtOkco3mEtJI1tsC9I4CCFH1fo2taV4g0221fR&#10;b631HTryMSW9zbNuUhuWjkRsPHIp+WSOQB0IKsobitKiiimSyxQxyTTSJDBCjSyyysI44oo03PI7&#10;vwqqASxJAA615X4h+Nnw48OJKH8QQazdCCKeKy8PKNXadZJ/IKR3sBFmrrgu6S3SMEGQDuQN5Zcf&#10;tS6St88dr4R1GbTAB5V5capa21858sMwk02OKWNcPuUYujlcNwfkGzH+0d8OdXij03WdG12O0v0i&#10;ttRGoabpmoaVDHOFS6+0xxXEkksCZbO22ZmUcRbjsrz7VPhf8MPHYNx8K/GGl2OrXE7xweGtVvLi&#10;GK6NvEst0bSzv0GoxBY983mCKaNiCiiNVJX5+8S+EfEvg+7Wx8SaPd6VPICYHlCS2t0BEkz/AGO/&#10;ty8E2wSoJPKkbYx2Phsgc1X15+1V08Bjt/xVH/uOr3v4UaUuj/DjwbaI/mLNodnqmcYw+uA608eM&#10;n7rXDAHuRxivQa8Z8V/HfwL4R1ibRLhtU1e9s2MOof2Hb2d1b2VwoG+0lnuriFDKmcSJGX2MCjlX&#10;VlHrSSafrGnI6G01LS9WsgRlYrmyv9Pv7cZDI+UkilifBVhtZTg5FfGnxt+DEOgR3HjDwjbiLQwy&#10;NrOjoxP9kySOIhf6fvJLWzuQJYRkwsdyfuCVg+XqKKK92+ElxpfijTdd+E/iG8WxtPEUkWr+GdSe&#10;CCeTTPFFkAjC1WSIkvcwKFO65iBSOSCNhJc5rxnVNMvtF1G/0nUoGtb/AE66ms7uByreXPA5SRVk&#10;QlWGRlWUkMMMpIINev8A7Pmgxa18SLCecQPBoGn3uutBPAlwss0WywtCm7hJIpriO4STBKmMYw2C&#10;P0JoqvHd20091bQ3NtLc2ZiF5bxzRvPaG4i86EXMSnKF1O9Nw+YcjI5qxRRXxJ+0b4/i1nVLfwTp&#10;jpJZeH7s3erXMUtpcRXestbeTDbxPErOv2JJJopR5ozJI6PGrQgn334F+G28N/DnSDL5v2nX3l8S&#10;XMbSxyxINTijjsPs4RVKhrOG2d1YswcvzjCr69RXAfEvwTB4/wDCd7ohdIb5HXUNGupXljhttVt4&#10;3WEz+Vn926PJDISrYVy6oXVcfnj4c8R+IvAHiJdT0x5tO1XTZpbO9sbuOVI50SXZeaVq1kxRihZd&#10;skZ2sjgMhSREZfuDwd8e/AviWCCPVLyPwrq8rzpJYarM/wBhCwRGcTR660cdtsZRtXzzC5kBRVOU&#10;L+x2l7aajaw3un3VtfWVynmW93ZzxXNrPHuK74biBmRlyCNyk8g1yXjb4heGfAljPcaxqNqNQ+yy&#10;3Gn6KspbUdRlEchto0hgWSSKKSSIxfaXQRK3DEHg/Fvwz+JuqaX8S5tWuRb/AGPxxrf2fXrQ3M9t&#10;p9qdY1QPHqFuJncKbNpCYzNu/cmSPcu8yL+hNFfmx4q8N6lr3xc8R+HtLQT6hq/jLVxAZEnWOIXe&#10;oSXktxcFFZxFBGzSSyBDhFLgEV3PxN17SPB3hWy+D3hK9gv0tZZJvHWprY2iPqGrR3Ud3Fai6jLY&#10;kSZP34wzxJHb2xnbZNHXzrRRSgFiAASScADkknoAK+r/AId+E9H+FFjaePPiJqtv4e1/V4Ly08J6&#10;bfaffajJpbTWhWbUNS0rTttzJJ5bhJYVeMQxybJZEnmVYen8HeGtW+JNvfXviX4zX2sefaC3bRvA&#10;erjSYIrGU7Vl1nTprWDaZT5qGGXTkJAUmVx8g6fU/wBnL4e3ejrYafFqWl6nFCRFri6jcXdxNcLD&#10;JHE+oWVyWtnjLsrypBHAzbAqSRgsTk/Bz4O+Jfh74lv9Z1q/0K5tbvQrrTIo9LutQmnW4l1G1u0l&#10;kS7tIV2bIHBIctkjjnj6Qr5C/aq6+BPp4n/np9er6ffJqPwAkuERolj+FOqWO18li2l+F5tLkkHA&#10;4doS6+xr4q8E+ELTXZJtW8R6rF4c8GaVcQR6zrc4ZpppZgZIdH0a2RZHnvJUVmxHE4ijDSsrYSOT&#10;ste+MtzDp58N/DbSo/AXhtWYNJZSA6/qTKxiS9u9RT5opJIVg37XeUMpBuZEIA8YuLme7nmu7uea&#10;5urmWSee5uJHmnnnlcyTTTTOSzOzEszMSSTk1Xoqza3V1Y3EF5ZXM9nd20izW11ayyW9zbzR4aOW&#10;GeEq6MDyGUgjqDXrvh348/Efw+iQPqkHiC2jgkiih8RQNeyI8tz9oa5OpW7w3cjr80a+dcOqodoX&#10;Cps+jfCP7RvhHXrj7Jr9rN4SuZZQltLc3J1PSpfMliihjl1KGKJoXJdmZprdYURCzTAkLX0BBPBd&#10;wQ3drNDc21zDHcW1xbyJNb3FvOgkimgmiJV0dSGUqSCCMEgg1LXzF8cvjHP4fN34J8MSSwa3JDEN&#10;Z1ld8T6TBdQCeOz0xsAm6liZGa4BxCjAR5nO63+JKKnt7ee8ngtbWCa6urmaO3trW2ikmuLieZxH&#10;FBBDGCzOzEKqqCScAAk19FeD/wBm/wAT6v5N54ovIPDViyiQ2aBb7WpF3o2xoUYQW4dGb53lZ42A&#10;DwHnHu+lfs8fDOwheO70/Utbd5Nwn1PV7yGaJQu3y4l0Y2ce3POXQt744rcf4J/C5oFtm8JWgjGM&#10;Mt9q8c/y8/NdJOJT75esq9/Z++F13azQQaHd6ZLIECX1lrOrSXUGGDEwrqM1xAdw4PmQtweMHmvP&#10;9X/Zc0eUo2g+KtSsQsTiWLV7G11VprjcSjLcWbWXlJjCspic/wAX+zXifiP4FfEfw+skw0ePXLWK&#10;OJ5Lnw9Ob9t0kvleVHp8ixXjspIZilsyhfmzhWI8edGRirAqykqysCGVgcFWB6EdxTa9F+E+qyaN&#10;8R/B13HHHM0ut22lkSEhVi1xTok8uRj5o0uGdexZRniv0zooor4s/ak1Xzde8K6J5BT7Bo95qouP&#10;MyJhq979jEIjK8eX9hJ3biDvxhdpz8tUV6D4V+F/jjxiIJdH0K5GnzvEP7Xv8afpYikmMLXEVzc7&#10;fPWMqxkW2WRxj7pJAPvGgfsuTs0EvinxRFGBK4uLDQLZpTJCFxGYdW1ALsY5yc2TgAEDOcj03S/2&#10;d/hnpyTLd2Wq640jIUk1TV7iJ7cDqsQ0QWikHqd6sc9COldBbfBX4W2oKw+ErKQO2T9ovdVvWBUY&#10;wrXdw5HuAQPbNVLr4E/Cy6Ezf8IwtvLMsiiW21bW4RAzptWWGAXPlAr94AoVz1UrkV4/4m/ZexiT&#10;wf4iz/q1ax8SrhhwxlmXU9Li5P3QsRtPUmToK+Z/EnhPxF4Qvhp/iTSLnS7lkDxeb5cttcKYklLW&#10;l7bNJDMFDqH8qRtrHa21gQOcor3n4N/F6XwNero+vy3Vz4SvSqZDz3Enh6ZpGl+2WNruIMEjuWuo&#10;UXcf9bGGdTHL9+RSJNFFNDIk0MsaSRSxOHikjkXfHJHInDKwwQwJ6jkg0+uA+IfxD0r4c6Vb6lqV&#10;jqeoNe3ElrZQ2NuTCbpLdp0W8v5SIoVbbgbmaU8tHE4jkK/I3in9orxxrpmg0UWnhawkV4wtmqX2&#10;qPHLbiKVZtUu1wp3Fnjkt4IXTI+Yldx8N1DUtQ1a7lv9Uv73U76cIJrzULqa7upRFGIoxJcXLM7b&#10;UVVXJ4AAHAFUaKKuWN/faVdRX2mXt5p19bl/IvbC5mtLqAyRmKQxXNuyuu5WZTgjIJB4r3PTvH+k&#10;/EmBPC3xU+wWt7NGI9C+ItvYW9tqOk36SSy20GtiERxyWTmXymVRHGow0m1j9qhq/CTRdQ8OfG7R&#10;dD1aBoNQ0251+2nTZIqvjw1dmG4g8xVZopUKywybQHRlccEGtrxvGG/aVsIpVR1k8X/D0OjBXRkl&#10;tNMyrq4IOQeQeK+6a4/x/wCH9S8U+D9e8P6RqI0zUNTtEt4bppLiKLyxcxy3NpcSW2X8q4iD28u1&#10;WBR2BVwSh8E8E/s0WdlNJdePL231cxyutvpOi3N7Fp80PklPPvb50t7ktuYsscSoFKKTI4do17PU&#10;vgl8P9DeXxDp2va/8Pks7Qwy6hpfiY6dawfaHMAmur/VhLKnmNIkZRbhFYYXaGbJ4bStb8H6ppuv&#10;eAvib8U9K8XxT31vZeHbyGyvIjpaWayiHWm8VzW3km5kLpuaS6miUKUaaZJpVr51+IHw+1r4ea0d&#10;L1QC4tLkPNpOrwxstnqloCAzJuJ2TR5VZ4GJKEggvG8cj8FRRXW+CfF+o+B/Edh4g05pG+zuIr6y&#10;Wd7eLVNNkZftenXDKHG1woZGZHCSKkgUsgr074ueCbB7aw+Jngm1kl8H+JbeO91JIpIpxoWsXkxE&#10;0U8NuWFvE8jCJkDukVyJIdyBoI6+mPgDa29v8LPD0sEEUMt9PrVzeSIu17q4TWriyWeVu7CGGKLP&#10;91VFey14N8fvH+o+DvDmn6bos0tnq/iaW8txqEcaM1npdpAg1Jra4Lhorl3ngSGVY22qZGVo5UjY&#10;ecfAL4s6RpWmL4I8T3sOmR2015daFq17La2umLb3BN3c6VdzlUETiZpp45p5GD+YYtybIkk+u4Jo&#10;LqGC4tZorm3uYYri2mgkWaKeCdBJDNDLGSrq6srKykhgcg4ridb+J3w+8Nu0ereK9JiuEums5raz&#10;lfVry3uYyRJHd2OkrPNFsKkMZI1APH3iAfjr4r/Gu+8eR/2Lo0NzpHhZSjzwTmP+0NXnRxIj6gYW&#10;dUijYAx26Ow3DzHdjsWLsv2cPAE11qM/jvVLOVbKxje18NtNEyR3t9Nvt7/Ubd/MUstsitACYnja&#10;SVtrrJbsB9nVVvrG11SxvdMv4TPY6jZ3On3sHmyQie0vIDbXUPmwMrrvRmXdGysAchgcGvzE8V+H&#10;Na+Hniq40ueS7tbzS7xbzR9UjVrOS8tI7hm03WrF4nfZu2BvklJjkVoyd8bY+qfAH7RmhXunRWXj&#10;uV9J1i2iIk1eCxnuNM1QI6JC7W+nrJJBcOGYyL5Pk/KzK6bkhH0TpeuaLrcUk+i6vpesW8Ughlm0&#10;u/tL+KObZ5nlSSWjuFYDBwTnocVHrmvaL4a0+XVNe1K00rT4iQbi7lEYklWF7gW9tF9+aZkjcpDC&#10;rO+0hFbGK+BfE3xj1q/+I3/Cc+Hy+mx2MEWk6ZZ3OJFutEt5mme11eKEgSLcSO8rxhiYiyiOTfEk&#10;tff+japBrekaTrVsk8Vtq+mWOq20VwqJPHBf2qXcCTrGWUOFYbtrkdcE9a0q+FP2nEA8f6UVVQz+&#10;EtPZiFVWcjWL9AXKj5iFAGT2AHQCtOeGL4GeA57dzpzfFHxrA8EvlXFwNQ8M+H7mBo3eC4tSQHik&#10;T5XSSIPcMGU3CWfPy/RRRXvvwv8AhtAhXx98Q44tF8E6MIdQii1u1kVPETyQfabIW9pJ801scxOM&#10;RyLc5EMaybn2+w2N5P8AE/xVcyQ/GldP8OR39wmgeHPCM934X8S3UAsvOmjnj1FIZ2MOyOTzmW7j&#10;b98Yxb/Mq9TD+z18Oxb38d9FrmsX9891Ida1PWbg6pBLdR7POiNosNu7pJmVTPby5cnzN6fJXmei&#10;fs6+J/DnjPQ9ZsPEWiXmkaRrek6i0sh1LT9WuLS0uIp7+D7DDDNEGYebEgN3tdeWKbio+va8k+O3&#10;/JJ/F3+5oX/qUWNcd+zEpHgHVnz97xhqCgf7mi6eS364r5LtvDN/4q8Y6tpelmNES/1a8vdSvSLW&#10;w0nSbW7ZrvVtWuMssEMS4LszkbiEUszKD3z/ABJ0TwJp66F8K7KMX+x49V+IOradatrWqTG4Vpl0&#10;qznEnkWbiGIxRTg4UnMKzBppPGtS1bVNZuPtesanqGq3flrF9q1K8uL64ESEssYmumZtoycLnAJO&#10;OtZ1FFen+HvjD8RPDcqNa+JL3UbYS27yWGuO2sWk0dvkC2V7wtNDGwOHFtLEx45BCke/eEv2m7C5&#10;e3tPGejNpjuypLrGjtLc6ervMQJZ9Ll3TxRRoQWMcs7sQcJztH05pOrabrum2WsaReQ3+mahCLiz&#10;u7ckxSx5KMCrAMrq6lJY3UNG6sjhXVlq/Xk3xX+KOn/DvSDHCYrzxPqML/2PppJKwocxtq2ogfdg&#10;iYYRDhpmGxMKsskX546tq2pa7qF1q2r3txqOo3sgluby6kMk0rKgijXJ4CogVI0XCooCqAoAGdRX&#10;tvgz4DeNvFkNvqNzHB4c0m48mSO61YSfbrm1kdklnstKiBkOwKGX7Q0CurI0bMpyPozQv2b/AABp&#10;iq2rHVvEU5tY4phd3smn2X2obWlu7SDSvJmTcVYJHLcyhVYglmAeuxtfg18MbOCWCLwhp7Rysju1&#10;1PqF7MCuMeXc30skiDjlUcA9xWd/wof4UHP/ABSw+6emueJO4wD/AMffUZyO1cNqv7MHhOeCQaNr&#10;+vabdvMHR74WOrWMcJJLwJaxR2shPQK7XBIxyGNeO+Iv2cvH2kySPpA0/wAS2glmETWd0ljfC2j5&#10;inurLUzGis4/5ZQTzEHIyeteH6hpuoaTdy2GqWF7pl9AEM1nqFrNaXUQljEsZkt7lVddyMrLkcgg&#10;jgiqNOVmjZXRirKysrKSGVgchgR0Ir9YdD1WPXND0bW4ongi1jStP1WOF28x4Ev7VbpIXZQMsocK&#10;SAMkVq0UV4B+0jrX9n/D5NLjktfN8QaxYWUkE0gFybGyJ1aa6tIQwY7J4bZJHKsqiQK2GZK+BqK6&#10;nw34K8V+LpvJ8OaFf6oN8kT3MUYi0+GWKA3DRXOp3JS2iYqMqssqliVVQWZQfd9C/Zg8Q3cPneIP&#10;EWmaK7w20kdrYWs2t3CNLGXube+Z3tYkeI4TMMsyMd2G2hS3rWmfs2/DmxuVnu38QaxGqMpstR1O&#10;GG2ZnXaJC2kQWswZT8yAS4/vAiumt/gf8KraTzI/CkDMARi41TWrpCD1/dXV06Z9PlyPWpLv4J/C&#10;688rzvCdopiQxobS91ayypYuWkFlcJ5jZPDOGIHHQAV5p4l/Zj0G7W4uPCus32j3LvdTw2GpKNS0&#10;zLKXtLGGdNlzDEr4QyyNcuF52uwOfmLxr8NvFngKcLrun5spHWO31exZ7rSbiR0LiJLkqpR8BsRz&#10;IjkKWVSmGPB0V3vw/wDiBrXw81pNT0xvtFpcGKLV9IkkZLXVbRGLCNmAby5o8sbe4VSUJOQ8bSRv&#10;+kHhrxFp3izQdN8RaS0zafqsDTQCeMwzxtFK1tcQTJnG+KVJI32EqSpKsy4Y7dZPiDWrPw5ouqa9&#10;fRXctlpNlLe3MdjbSXd28UWCRDBH37s7FURcvI8cas4+OvFf7THiK+kuLbwjp9poVkSUt9Rv401H&#10;WSqXO+O5WFybSFpIgqyQtFOFJbbKTtYeBa74p8ReJ51n8Qa3qWruk1xPDHe3cstvaSXZVrkWNoSI&#10;oFbYgKQoi4VQBgDHP0UUV7Jonxcvbm0Tw58RrQ+O/Css8LyJqDs3iDTnWaSRr7TNZDJO8wErjbPM&#10;SUAhSWGMtnmPEejaf4R8Uadc6Zef254Wun0/XtB1Mx20rajpBuAZIbi3J2ieCWOa0nimSNt8ZLRR&#10;hgo92/aovIJLzwXYDP2q2ttdvJhn/l3vprWG2P4tby19LfD058A+CME/8ih4cB79NHhPH9frXXnp&#10;j7uRj1IyOD6EivjLw/8Asw6wdUQ+Ktd0xNHRXd10Ga7m1K5kDARwhtQtoo4QwyzSYkPAXZ825fYL&#10;z9n74cXH2Z9MtdX8O3dtcxzxXui63em98xD+6QNq7XSqVbDK0aKwIGGrgLLxPpPg3xJPpuu/Gex8&#10;YeA9RsdRuLjStUtrzxlqdwb4SWMemXup6fDdxBFRFaTM6BzuzZosvmV4v8S/hbceGXuPEfhpodc8&#10;AXUkctjrWm3kGo29gLmdrcWV3Nbu5Kxyr5SXPMbFo1Z/NbZXjdFFWLa5ns7i3u7SaW2urWaO5tri&#10;CRo5re4gcSwzwyIQVZWAZWBBBAIORX0t4t023+Mvg6L4ieHrbSrfxnoNvNH460SyeRLi6tbaMm2v&#10;oEuGG4pDE0lupDNJGWgE8stqsZ3/ANlXGPHZI/6Ffngd9Rzz2r67rjfiF4nn8F+Ddd8TW1rFeXGl&#10;29ube3nZ1tzc3t9Fptu8/lsrNGjzI8iIyllBUMpO4fFPwf8AioPBfiXUrjxE9xeab4qkg/tvU2Mt&#10;1f215DLJJBqkudzzIGnl+0IMuQ29dzII5PvjTtW0nWbY3ukanpurWYleA3Wm31rfW/nxqHeH7Ras&#10;y7huUkbsjIz1rF17xx4P8M+eNd8R6Rp09tEk8tlLewyal5UoBjdNLgLXMm4EMAkRJHIyMmvmX4k/&#10;tFC8tb3Q/AS3Vutwogl8Uy77W5EJ3rcJo9myiSJmGwJdSssiAuFiVwkq+O/CTwFL4+8V29rPGx0L&#10;S2i1DXpmS48uS0WUbNME8JTbLdkGNP3isEEki5MeD+kwH06e4xg8cdOlFeLeIPj34B0LWdO0qO/X&#10;WIp7potV1PSSbuw0aBoBJBdedCrJd7mdRItq7FFD5y6CJ/W9N1bS9atmvtG1Kw1aySWSF7vTL23v&#10;7VZYwGeIz2jOm5QykrkEBlz1rxv4rfBax+IDLrOk3FrpHihESKW5lWT7Bq0EaCOKPU/IV3WSJQBH&#10;cojNsHlsrqIjF8Ka94d1vwvqMmleINNudLv413+Tcqu2WJmaNZ7adCY5YyysokjdlJBAOQaxKK9m&#10;+C/w81Lxl4nstT8uOLQPDmo2Ooapd3MfmQ3cltOtzDo9vERiSSbaBLn5Y48sxLNHHJ+iVc14h8Y+&#10;FvCUTS+Ite07Sm8sTJbzzb76aLzBGXtdNhDzy/N1Mcbbe+AMj4V1f4m2elah4tuPAUFxa6h4uv8A&#10;VrjU/FupxRx63Ba6hqbXsWneG4oHYWMKI2ySVpJJZmCyj7O0cSR+T6bpWq6zc/Y9I0zUNWu/LaU2&#10;um2dzfXPlIQHk8m1V22gkZOMAnmvTF+BPxWZVYeFCNyqwDaz4dVsOu8Bka7DA4PIIyOhwa6G2/Zu&#10;+I09xJBN/YFjGiMy3l1qkr20rBtqxxrZQzS5I+YbolGOpzxWoP2YPHQYbtb8H7cqGKXutswQ/eZV&#10;fT0BI9Cw+verep33gz4F3E2leHrOTxN8TbVI1ufEer20sGlaPbaparJNFZWKzD94YNmzYC22eQPc&#10;lQ1vXztrGs6pr+o3Wra1fT6jqN7IZbi6uHyzN/CiKoCpGg+WOOMKiLhVAUADLr13wx8b/iJ4YDRr&#10;rB120d5ZDaeJBNquJZERN6XxkS6UKqALEtwIwSzbNzEn6c+Hvx70/wAca9b+HJ/Dl7pF/fmc2MkV&#10;/Bqtky2ljLfXDXkrx2rxHbFhNkcm5iASte/18iftVKceAm7E+KVH1X+zSf5itrTLufRP2YJJpluY&#10;ZZ9E1a0VdqrI1v4g8SzafbsBMDmOSK5Vsgf6tiVIJBr4xa6uGtYbJppDaW81xdQWxYmGO5u0iiuZ&#10;1jzgNIsMSscZIRQeBVaiiiiivrn4T/AGfz7LxL4+tY1gSOO6sPC84fz3n3ny28QwSIAqoAji0ySx&#10;YJcbQkkL/X9ZOv6r/YWha3rf2c3a6NpGpau1osvkG4XTrJ7xoBPtk2btm3fsbbnODX5U399darfX&#10;up30puL7Uby5v72fZHGZ7q7ma4uZTHEFVdzsThVAGcAYqnXT+EvCmseNNbtNB0S3aW4uGD3EzA/Z&#10;tPs1cLcaheyj7kUYIz1LMVRA0jop/Q3wP8PfC3w10ktbJam/jspf7Z8T3qxwXV1GCtzctJNKxW2t&#10;V2KVgV9irGrOZJA0reTeO/2kdM0ie40zwXZQ65eW0zQy6xfM40INE8Zb7BFaSCa7Vv3sXmeZCoKr&#10;IhmjavmXVvir8RdbkWW98Y62hEBtjFpt1/YltJEWZm8600UW8UjHeyl3QsVwudoAHAO7OxZiWZiW&#10;ZmJLMxOSzE9Se5p0ckkEiSxSSRSxsrxyRsySIwOQyuuCCOxFd/pfxX+I+kTSXFp4y12aSWJonGqX&#10;ja3CFaRZS0dtrQuI1clR+8VA+MrnazA+0eG/2n9VgkSLxZoFnfW5+zRm+0RpLK8ijRCtzPLZXbSx&#10;TyOdrBUkt1BDdiNvsaj4R/G6xZQLC71X7KGdgi6V4v0nZb+WGZsCWSO3a6APM9m02M+YVFfNnxH+&#10;A+v+D1vNX0MyeIPDNtHPdzzfuU1TSbVJwFF9aqQZ1SNgXuLdMALJJJHDGoJ8Er9YfD2qHXdA0PWz&#10;b/ZTrOj6Zq32Yyeb5A1CxS8EHmlV3hd+N2xc9cCteiivzR+L+qjWfiX4wuhDJbiDVn0nynk8wltC&#10;gTRZJQQq4EjW5l24yu7BJIJMXgT4Y+KfiBKz6PaxwaXb3C219rN7IILC1kaFpxGi8yzybQAY4I32&#10;74/NMauHr6/0X4a/C/4TWEWu69NZXN7ahWOu+I2hkIvYYo7wpoOlYKJMJLd5rVYkluwCyLLIK4Xx&#10;Z+05ZWz3Fp4N0Qai0bGOHWdaaW3spGiuirSw6TAVnkikiG6NpZ4XUsC0Y2lT4Xr3xq+JOv8AmJL4&#10;ludMtnuzdxWugpHo4tsK6pbxX1mFu2hVXI2TXD7sKzlmVWHnWpatqms3LX2salf6reuiRtd6leXF&#10;/cska7Y0NxdM7kAcAFuKzq6jRvGni7w8sEeieJNb0y3trkXUVlbajdJp3n7lZ3l04sYJAxVRIskb&#10;K44YEcV7x4O/aV12xeC08Z2MWt2QVxJqenQQ2esqzO0iu9spjtZQoKxqiLDhQGLsd276kVvBHxR8&#10;PFlGm+J9CnkdTvVjJa3aw7WID7J7O6VJDg/u5QHBBCsCfiX4r/B2++HTR6pZ3Z1Tw3eXj2tvdSKs&#10;d9p87hprazv41O190akLcRgKxVt0cWUVvFaK/Q39n/xDda/8OrNLxW8zw/f3Ph1J2dWFxbWVtBeW&#10;Z2xqoQRQ3EduAdxxGGLZYge11navo+m+INMvNG1izhv9Mv4TFdWk4Yq6ZDqwdcMrowDpIhDIwVkK&#10;sqkfn18T/hDrXgG9mu7SG81Xwo/7221lIDJ/Z8b3CwJZ620I2RSB5EjSVgscxYFMMWiTx2iiiiiv&#10;XfgfconxV8Jy3dysaltStUluJP438O3NnY2ysx6sxjhiX1KqOwrX+Id7e6L8ernVL+W2uJ9N8UeF&#10;9TRz+4txZW0Fne6bDOwCbfLthFHK3cqzbj94/oJXLeNfFFv4L8L6v4nubWW9j0yGEpZxSJE91Nd3&#10;kdhaxea+Qi+ZMhkk2sVUEhHYBT8g+Jf2lvFupiOPw1YWXheMJGZZn8nXr95kkZn8ua9hSBYmUoDG&#10;1qzAqSJMNtHz/qWr6rrNx9s1fU9Q1W88tYvtWpXlxfXHlIdyxeddM7bQSSBnAOcdazq9d8IfFOfT&#10;rEeGPGunp428GzNDH/Z+psbnUdEhjszpwl8OXdw2YTHA2IoldQhUeS8BZ3b0O+/Z4fX7aw1/4f61&#10;GND1m3S+trLxZbX+mX9nbyxI0QWaG3czq5LujGGNfL2FHnVhIc1f2YfHpznWfB64/vX+t8/Tbp5r&#10;J1P9nP4kWLYtbfR9ZG1G3abqscK7mJBT/icLacjHPGORgnnHB6/8MfH3hmIz6x4W1SG2W3e6mu7V&#10;ItUsraGMlXku73SnnihxgnErqcfNjGKpeFvGeq+FTfQQeXf6NrFpcWGueH717j+zNVs7uEwyeatu&#10;8ckUyA7obmF1kQgDcULo31x8Ifib8NdO8Oaf4Zj12+0WW3kunjs/FslkiW5uB9vukt9ds4YLRoPO&#10;klET3BjmZs/IoKKPpBGEgWRCjI6h1ZWDK6OuQysvBBHIxwa8I+Pnw/v/ABl4ds9S0eKe61fwy93P&#10;FpsOGbULC9WP+0I4Idu6S4j8mOSJVbLASIqPIyAfn/RRX0r8NP2f9X1u4s9Z8Zwy6NoSyyOdElFz&#10;a67qQg2GJJ4Sqm1t5CX3uzichCERA6Tj7etLWC0t7eysreK2tbWCOC2tLaJYre2t4FEUUUMMYAVE&#10;GFUKMAcYrzLx18YPB/gXyorm7TWNTa/S0uNG0i4tbjULCKKVP7Qnvk3hYGjjbMUMzK0r4RSq+ZJH&#10;1/hnxh4a8YW5uvDes2Wqqq75oIHaO+tk80wK13p04W4hDMp2GSNdwAK7lwayPiB8P9F+IeiPpeqD&#10;7PeW++XStXhije70u7ZcEoDjfDJhRcW5ZVkAHKSJHJH+ffjP4c+LPAdw0Wu6bItm0qw22s2gkuNH&#10;u2fzDGkV6FAWRhE7CCULLtUts24J4Wiul8K+FNa8Z63a6BoVqbi8ny8srlltbG1jYLPf30wB8uGM&#10;EbjgksVRA0jIh/ULR9Mh0TR9K0a2kmmtdI0yw0u3luCr3DwafbLawPO8YVSxVBuKqB1wAOKXUtW0&#10;rRbZbzWdU07SLRpUt0utUvbewtmndWdIVmumRNzBWIQNkgEj7tfFvxI+KfhK88ZxeKfDFo+v6vpu&#10;hWuk6LqOqWz2+i6PfQX0t/8A27babdAy3lwi3DxwLcRwxwSxiYLckoY/ALy81nxPq73V3Lfa1rer&#10;3cUeSJbu+vrqZlt7W3hijBZmPyxQxRrgAKiKAAK7jTPg18TdWtvtVr4Q1CKLzXh26lNYaNcb0QMz&#10;fY9Xmgm2YYYfZtJyFJIIrprX9nb4l3EUck1lpNi7uytb3WrW7zxKoJEkjWXnRlTgAbXJ5GQBkjb/&#10;AOGX/Hn/AEG/Bv8A4Ha7/wDK6tPVfAHgX4M6XpWs+NIp/HPiXUZm/svQYi+n+H1lsVtbi+e4kZXa&#10;VLeRjHvuAVnWVVNlgO6eG+MvHfiTx5fx33iG9E4tROmn2NvEltYabBPMZmhtbeMc/wAKmWVnlZVR&#10;Xdgi446u98K/Evxr4Oe1XRddvBY2w2Jo99I19oxha6+2XECafcFlh8x92+S38uXDNtdSxJ+kvCP7&#10;Sq6rqGlaRr3heWO5v54bJr/Qrp7lZL26lEFt5OjXK+YELsoYC6kfGSqucLX1TXin7QeoQ2Pww1i2&#10;lUs+r3uj6fbkMBsli1KPVixBHP7u1cceue1cT+y7bzJ4c8T3jRlbafWra2imLAq01pYCW4QKOcos&#10;0ZJIx8wx3x8btqV6f7Q/0h1/tUg6j5YWL7Yv2gXnlTeXtzGZlSXyvub0RtuUUrQooooor3r4P/Bu&#10;68cTR69rayWfhO1uAArCWO48Qywy4mtLJkKlLdSCk9yGB3Zjiy4keH7v0rStO0LTrTSNItIdP03T&#10;4VgtLSBTsRMlmJZjuZmbLSSMS7OS7ksSTfr8zvix4in8S+P/ABLeyzLLb2eo3Gj6aI52nt007SZm&#10;s7drYkkBJirXLBDtLyMw6k15xV3TrC71W/stMsITcX2o3dtY2cAaNDNdXUoggi3zFVXLEDLMAM5J&#10;Ar77+GfwQ0DwUkOp6ulv4g8SvFbu1xcwRT6dpM8Uy3O7RYJ03CRJFQC7f96doMYhDupb8QPjt4X8&#10;Gve6XpmfEPiS2aW2e0tmK6Zp13GyK6anqBGCy7n/AHVuJGDxtHIYW5Hyl4j+NfxH8Ru+/X5tGtjL&#10;FNHZeHgdIjhaOHyCEvYWN26PlneOW5dSxBC4VAvmV7f3up3U19qV7d6he3DB7i8vbiW6u53C7Q8t&#10;xOzOxwAMsxNU67TTfiL480iW1ksPF/iKJbIqba2m1W7u7BQhLCN9Nu2kt3TJJ8t4ypzyDXrfh79p&#10;bxlpwii1+w0vxHAolMk23+xtSlZzmP8A0izVrZQvTAs8kdTn5q960r4ifCf4swnQNTithczvJDa6&#10;R4ptbe1vJZZ1Szjl0e+jkkjFzI05jhW2uFuchmVQq5ryL4hfs43Vn9p1XwFI99aqss83h68lJ1CH&#10;MwIh0i6YbZkRGJEVw6yhU4eeRwtfLdxbz2k89pdwTWt3azSW1zbXMbwT288DmKaCeGUBkdGBV0YA&#10;ggggEV+gv7P2tLq/w10yAtcyT6Fe6ho1y9wQwdo5zqNosBBYmOO3uYY13bcbSoG1QW9roor4n/ag&#10;1n7T4k8OaEgt2TSdIuNQeRJN863Gs3XkyW1wikhNsdnFIowGIkz93bXz/wCG/C+v+LtRXSfDumT6&#10;nfGKSZkjaGKGGGJS7y3N1cskUS8BVMki7mIRcuyqfsLwt8A/Bfg+1XXfHep2usTWi29xcfbpV03w&#10;vp8uYm2yidlNyFmDxh7l0jlRwGtgxwZ/EP7Rngjw7Faaf4T0ybxEltFbQLHaqdA0ezs4Y3gFray3&#10;EDSbogkaxxx2nlbGBWX5Sh8A174+/EjXFaOHU7XQLZ7U20kGg2a27SEuzNcrfXrT3McpDBN0E6AB&#10;VKqGyT5hqniTxFrscUWt6/rWsR27M8Carql9qKQu/DvEt3I+0nuVHNYla2l65rWhSSy6LrGqaPLO&#10;gink0vULvT5Jo1cSLHI1o6FgGAO1jjIr2jwn+0R440J44NaaDxXpqRQQeVfCOy1OOK2geKMw6vao&#10;Wd3Yo88l3FO77eGVndz9e+EfH3g74kaXcrpk8U/nx3lrqPh3V0sxqa2fFvOb7St8qyW0qSoPMVni&#10;YP5bNvV0X5n+MfwMj0G3n8VeCrZxotvAsmraGHurufTEiVVk1KylnMkkluRmS4V2LRHc4JhJWD5c&#10;or60/Zf8SXAu/EPg+TL2j23/AAktn8sIW3uIZYdM1EM4XzGMyvbbQWKqImIUFyT9iUcEYPTuOowc&#10;g8EHGM+/XBr4t+NXwTbSWvPGHg60zpDGS51rQrWPH9kHJebUdMgj4+x9TLCg/ccsg+z5EHyzRRRR&#10;RUhkcxrEXYxo7yLHuOxXkVVkdV6AsEUE98D0FfT37UWf+Ej8MZ4J0Sfj6X7Dv9O9fU3w8eKXwD4I&#10;MMscqf8ACI+HkLxurqJotIhiuIyyEjMcgZHXswIbBGK6m7n+y2lzdCG4ufs9vLP9ms4jcXdyIozJ&#10;5FrAnLytwiIOWJAwc18a67+1DrF3ZS2/h/w1Z6NdyNIi6jfag2rmKFonQSQWSw26LMrFHUyNLHwV&#10;aNwRj5+8SeL/ABN4uuRdeI9avtUdDuhinkEdnbExJCxtNPtwkEO5UXf5US7yCzZYk1zNeh+B/iPr&#10;vgeSS1g8rVPDV/Nu13wvqCQz6bq9vLAbW6jxOknkPJEdpkjUhiqCVJY0EZ9ki+EXhn4qaB/wmPw5&#10;uH8NXk91Nb6h4Y1ZZZtIstUjED3VpZ38MfmxxBHaeN0jnR96IEttrxx4y/sw+Picf2v4QX3N/rRG&#10;f+A6ear3f7M/xBtxGYb3wvfl5VR0tNRv0aBD1mk+3WkAKr3CFm/2a4jVPg38TdIt1ubvwhqM0bSp&#10;AF0uWx1ucO8bSKz2ujTXEoTCHdIUCKdoLAsoPHaF4h17wnqQ1PQdRu9J1GMNA0sBwZIxIrva3dvK&#10;DHLHvRGaGVGQlVJGQK+mPg/8TfhzpOp65LeWs3gzUPE8mlG6hBFx4SjvLIGEtpUsaiawjuJ7qeYw&#10;XIeC3jQAXIXCD610/U9N1e2S+0rULHU7Fyyx3en3dveWshRyrhZ7dmUlSCGAPGORWB488M/8Jl4Q&#10;13w35zWz6nZj7LKJFjjS/s501DTvtDeXIRCbiGMTBELFNwUhsGvzG1fSNT8P6neaPrFnNYalYTNB&#10;dWs6jfG+AysrKSrIylXjkRijoQyllYE5lFevfD74NeKvHohvo410bw87OG1u/QkTmKRI3j02xDLJ&#10;O3zkh8pCdjr5oddh++PCnhTRfBei2ug6DbeRaQEvJJJte71C8kULNf30ygeZNJtXJAAACogSNUQU&#10;vFvj3wr4JtZ59e1W2guI7ZbqHSY5YZNYvUdmWFbLTtwkYSOpRZGCxggl3RQzDzL/AIaJ8D/8Ip/b&#10;uZ/7b8nb/wAIn+9+2/2jnZ9n+3+V5P2f/lp9qx/q/wDln537ivi/xR4P1Dwpro8O397ot3f7bYvJ&#10;puq21xZ28twfLa2vriYxC2licFZluAm3Af8A1bK7dZr3wW+IWhp9oj0Y6/pzmH7PqXhmYazb3aTw&#10;+ck0FrCBd+WBkGV7ZVz0OCpbidC8V+JfDTiTQNe1XSc3ENy8NlezxWlxPb/6pryyB8mcDkFZUZSC&#10;QQQSK+ivCPxs0rxgsXhH4uaXo97pt4Fht9cktkhhgvmha1S51GPO22dlkkC39oYvIJ+6iM0sfUeK&#10;P2Y9Gu/NuvCOtXOlSv8AaJV07VF/tHT2aQg21vb3kW2eGNPmVmkFw7ZU8FTu8Z1T9nv4m6dO0dvp&#10;VjrUSwecbvStWslgyFLPCItVa1nZwB0WEg5AUk8Vb0HXfj/4Z0my0HQ9I8W2emWImWztP+ECiujH&#10;9pu3vJwJrzT5JW3SyO2Wc9cDjAGbd3Hx+u5pJJ0+KySNy0cFp4osolJOci1s0SNc54wg/SpNM/Z/&#10;+J+o3EUM+j2ekQSxu5vdU1fTzbxbELqs0GmyXNyGYjaAIDgn5to5Hrenfs32eh6fNqeqi68d6tDD&#10;ZyW3hbTL238L6ddXEh8q9t7jW712dok3CRJlMDYQ5Ri4jHn3iWz+OekrAtt4d1HwfpTvNcw6X8OI&#10;VtdNgmit4be6ur9vC808zO4iR99/Oxzv8shAVXyz/hYvxB/6Hvxl/wCFPrf/AMfo/wCFi/EH/oe/&#10;GX/hT63/APH6Q/EPx+2C3jjxgxHQt4l1o8egJnrr4Pjh8QDCLPWbzSvFGktCtvcaJ4j0PS73Tr1I&#10;lHkNe/Zo4Z5GjdUlVmmyZFDPuOcvGq/CjxdlNZ0a8+G+rSAyHWfDrT614buLuaIyXUl74cl/fWsC&#10;OgW0t7At/rSJH2xhqy/Evwp8UaGy3ekxL4y8PXC3s9l4j8KJJrFhJa2MrRzvemxEgt3QDMgZmjBD&#10;qksnluRe8I/BLx94tQXUempoenEEpf8AiAzaek5xG4FrZiN7iQOkgaOUQiFtrL5u4Fa+zvhv8K/D&#10;/wAObWY2bPqWs3saR3+t3cUcc7RIFJs7GJci3ty6+YY97M7bfMdwkWz02vhn9p95D450WIlvKXwn&#10;ZyxqT8geXWL1JHQZx82xQSPQelehePLqw0f9nDw9YLHMn9uaP4LtbUKd6jUJ1h8R3kkzOSQji3uG&#10;UDoxUAY6fFdeweE/gf4+8VxLdpp8WhadJF5kN74geayFwCybVtrOKOS4bcjeZG7QrGwBxJnaD1Gu&#10;eC/hF8Oi1v4j8Raz428SWs5m/sDQvs2l6e0YRvJsdanXz3twZIyk7RXgnVZEZIABvbx7xBrej6lI&#10;yaH4V03wzY7tyxw3mqavfyrsUKlzqOrTSDCsHI+zww5DYcPhSOYqWGGW4liggiknnnkSGGGFGkml&#10;mkYJFFFEgJZmJAVQMk8CvtX4OfA7+wpbfxV40to31qJ/M0fRHaO4h0iRGOzUb1oyySXXG6BAxWHh&#10;zmbb5H09RXA/FK8aw+HXjSdUWQyeHtRsirFgFTUYf7PdxjuolLD3AzX543Hg7WLHw7F4l1VYdIsr&#10;2WCPRbXUjcQal4hWRFmmutHs1jYtbwxukkl1MY4SHVY3d2Cnk6/SD4PeB4fAfg23F0nl6xq6Raxr&#10;k1xBDBPbSSWymLTHlADeXZpuG2R2AkaaRdokKj5b+MfxiuPG91LoGhSTW/hG0n5fDRT+IZ4Hyl3d&#10;IcFbZWG63tyAcgTSjzNiQ+B1taD4e1vxPqEel6Bpl3qt/JtPkWsRdYo3lWD7RdSnCQxB3UPNKyou&#10;QWZRzXruq/CGw8CaDDr/AMRdeEF1dCRNP8JeH/Kl1XUbhrFZEt21i6DwwG3mfF5ItrPEqKPLkkeW&#10;IHw+aRJZpZUgito5JHdLeFpmigRjlYo2uHkkKr0Bd2PqSagoqWGaW3linglkgngkSaGaF2jmimjY&#10;PFLFKhBVlIBVgcg8ivpL4f8A7RWs6O0OneNVuNf0tIxHFqdukA12zWG2WKBZdxijvFLIN7zMJsu8&#10;jSykKh6r4n/CbSfGOkx/EP4YJbXX2u1F5d6TpUCx22r28QMct7pVnEqmO8jKMlzaFFaV1b5RdK6z&#10;+i/s7aoNQ+GtnaCF4joWratpLSM5dbl5JxrfnIoUbQBeLEU5PyE5wwA9yorK1zVY9D0PWdblieeL&#10;R9K1DVZIUby3nSwtWunhRmBwzBCoJBwTXw38IPhBdePLoeI/En2iDwrFcOzMzul14kuo5SJ4IJsh&#10;1gVwRc3IO4nMcR8ze8PpPjr4+6N4dtpfDHwzsLANaNc2v9qwWdtBoFjuG4yaBY237udhK0hEjxiD&#10;cu5VuI3zXyhrniDWvEuoS6pr2p3eq30xfM93IW8qN5nuPs9tEMJDEHdykMSrGmSFUDisaiivXvBf&#10;grw38R4DpWm6qfDHja2t3eLTr/dd6F4jjt7ZVE2nz5+0W042PNeREzjBaW3RYg8UHN+L/hz4w8ET&#10;yprujzx2aSmOLWLQNd6NcK0zRQul9EMIZNm9IZxHNtILRrkVwtd54A8f618PNaXVNLb7RaXHlxav&#10;pEshS01S0QlgjlQ3lyx7mME4UlCTw0bSRv8AoPp+o+FPin4Qllh2anoWtW8lpe2dyiLdWdwMNLa3&#10;USljDc27lZEZWOG2SxOymNz+b/i3w5d+EPEmseHL1vMm0q7eBJtsafarWRRPY3ojjeQIJ4Hjl8ve&#10;Sm7a3zAineF/Cuq+ML6fS9E+xzapHZve22nXN9b2NxqYhmjjnttNa7KRyTJG7XLRtIp8qORgSV2n&#10;60/ZmkurTT/GXh6/t7+zu9K1ewu7iyvI2tjbS6jZvbsptZgJElP2XEm/GQEAAINfT9FRXEMF1BPa&#10;3UMN1a3UMttc29xGk1vc29xGYp4LiGUFHjdSVdWGGBIPBr4L+MHwauvBU82v+H45rrwjPJmRdzTX&#10;Ph+WaUIlpcu53PbMWVYLgksMiOU7tkk3gFTQzS28sVxbzSQTwSJLDNC7RTRSxtvjlilQgqykAhgc&#10;g9K9M0H4iWFtavpvirwP4U8VWE4KT3n9lWei+J9mxFTyvEOmRLIWDIZHldWmkJYNNg167p3wt+En&#10;xPjkuvh/4i1Lw1qCeVNd6BfxpqUmn2kMa29xIum3Uy3LbpHiZrhb+WFXYoMFlVPGfGnwp8aeBQ9x&#10;q2m/atLXGdb0kve6Wu4xx/6TKESS3zJMsSfaYow75Ee8DNc/4Iu4LHxp4RvbqdLa1tPE+g3N1cyv&#10;sigtoNUiknmlfsioGLH0rtvjzn/ha/ivJycaFg+3/CN2eB+A4r9ErS7tr+ztr6ylW4s723gu7W5T&#10;csc9tcwrPBOgcA4ZWUjIzz0HSodT0uw1nT7zStVto7zTr+CS1u7aXOyWGRdrLvUhlPdHUhlYBgQw&#10;BHyN42/ZovkmutQ8DX0E9q7TzroGpytDdW+AGjtNO1JyyTAklU+0mIqu0PLIcvXhP/Cr/iL9uGn/&#10;APCFeJBObs2QmOlXY0/zhN5Bf+1Sv2Xyd3Pn+d5W359+3murfwh4E8DB28ea6fEfiCCRSvgvwfcB&#10;oYpYi+618SeInUJAPNha2u4Lc/aIwyyR7wcqxvjFeaRmLwB4X8NeBIRHDCl9Z2MWseJJrVUD3Fnq&#10;Gu6qj/aIpJwJvngDrsjG87SW5a++J3xDv7uW9n8aeJYp5m3stjq13pdqjBQn7mx01ooY+nIjjUd8&#10;c1zH9ua1/wBBjVP/AAYXf/xdH9ua1/0GNU/8GF3/APF12vhNfitq7EeDrjxrNFc3UdrNdaXfatba&#10;b9qhTekV/qIkS2j2LLn9/IAofsG5+gdA+FuueMrm/h+Kvge00u8uLZpovG/h3UdF0zVpr86ob6ca&#10;npGkzy2M8syyPGbo2AYImJN8jJKnGeIf2ZPFVgry+HdY0zxBHHbLIbe5R9F1GW5MpU29rDK01uV2&#10;bGEkt1HzuXaMAtw3/CAfGfwWxbT9H8W6a2oKomPha8nvGnSFiyLeHwzLKVAOSolx1yo5q7bX/wC0&#10;DbKUiX4pOCcnz9P8R3bcej3UTkfgapH4UfFvxVNc69ceF757nULqaa7m1GTSdDup7pyHmnk0+/lt&#10;5BvLbi/lAM27ktmvT9B/Zd1Vpy/ifxNp1rbxzwbYNChub+W7tgxN0PteoJbC3fAURN5M3UllG3a3&#10;oWop8J/gHaR3EGnG/wDFc9lJNpguHF9r92Y1ktVmN5InladDL5rxTSwRR+YgcLHM0WyvmvxJ8bPi&#10;N4kmdhr1xodp58U8Fl4eZ9KW2aKHyQov4D9rdWyZGSW4ZS5yFXagXidB8L+JvGF7JBoOlahrVz5g&#10;a7miQmGCScPIsmoahOVii8zY5VppF3EEAk1reMPh5r/ga30uTxDLpEF7qSyudHt9VtrrV7CNGKwT&#10;X1pCSPKmKuI5YHkTKMrsjbQduH4M+Ob/AMOab4o0a0sNf07ULGe/Mej6lb3V9ZR24JeC5tZNhknJ&#10;DKLe1MsgdTG6rL8lcFFNr/hbU5BFLrHhzWbUNFKI3vdI1O381Axik2mOVNykHBxkEdjXuPg/9oXX&#10;dOg/sbxtZxeL9Bnthp87zRwJqy2TxR2c0c5dfJvo/IEu+O6USTO+ZLjbkH13VvgX8OfHdjH4k8G6&#10;jJoserwrdWc+lhL3QZHlvGlupX0i42SROAXtzawzwLAyhTCpjZD4trX7OPxD01gdMXSfEUUk8iIL&#10;C/jsrmOFT+7nuotY+zxqWH8MU0uDnnGCcvQLP42/Dm41Sy8P+H/EWny3UsC6g9p4Wt9eguHsw6wG&#10;HUGtbuJ0USvgwy7STnJwKtarq/7QurSLNeQfEuF9i7V0zQ9Y0OF1wFB8jRre3RvqVPPPU1k2/wAJ&#10;Pi14rkbVrrQdWlmvLhlub7xHf29nqDyRgI01zDrMyXbLjADmM5xhScV674a/ZdfcJfF3iNAoklX7&#10;D4cjZy8W1fJm/tTVIl2ndv3x/Y24Aw/zcc/rfh/4x6DaXw8KeAY/BOibRaGHwhLpes+Jp7eXUTew&#10;m68QWc91q87q5Cu8MiRrGAhRY8g+PXPjr4lWNxNZXfjLxxZ3VrI0FxaXPiHX7e4tpI22vDNBLMrI&#10;yngqwBHSq/8AwsX4g/8AQ9+Mv/Cn1v8A+P0h+Ifj8/e8deMSM558Ta0eR0ODPXSaX8a/ibpUEVrD&#10;4qurq3ikdyuq22n6rNMHbc6T3+oQy3LKegHnfKOFxVs+Nvh/4iAi8YfDu00idsxLrfw6lGhy2tpE&#10;fPhjTw5emSznmeUvHLczSbvKYBQGiQmtqPwqvZ7OTWPAerWnxD0SFVNzJosMtvr1gXmFtGuo+Frg&#10;m8j8yTzDDsVy0aNKwSPmsvw58LPHfia+FlZeHNRtFWbyri+1e2n0vT7IR3At7g3FzdKpZoicvDCr&#10;zYDbY2KkV9afDj4BaL4PurLXdcu/7e8Q2m2e2jWJYtE026McbLNbQzAyTzQSCQw3EpRfmVxAkiK4&#10;+ga+bv2npYx4H0WAyxiV/FdpKsJb97JFDpF6skqKeSqGRAx/2lrK+A2qyaH8H/GutRxJO2jar4l1&#10;aOCXIjnksPDFldLFLtIO1zGFOD3r4tr0Hwl8LvG/jVI7jRNFl/s15oojq986WGmBXma3kmhmuCGu&#10;FiZHEwtUlZCMFdxAPqmofB7wF4EsvtPxI8eTG/ks0lg0DwzDAmpSXJSR1Fv9tW4klhkMUkUc81rb&#10;xB8B5EJ215P4j8QeEJnntfCXgm00q0EP2aDVdW1LWNV1yXy5sG/a3a6+wQvPCAHh+zSiNmcxSbgj&#10;JwVFfSfwn+BF14nSw8SeLRJY+HJ9tzZ6WrvBqOt24w0MshXDQWkvJDhhLInzR7EeOY/cFvbwWkEF&#10;paQQ21rbQpb21tbpHDBbwQx+XFDDFHhURFAVVUAAAAAAVLRX5e2HhHxH4mstc8Vi2t7HQ7Fb3UNS&#10;1nUJlsNLE+yS4WwsZJzunnmlC28MMIc+bJEshQOGria+0P2bfAUEGmzePdStopLzUJbiy8OvIscj&#10;2djas9pqN9AySNte4l8y2xJEkipE20mOc5f8bvjQuki68G+ELuQayHMOua5azFP7JCnEmm6dNGd3&#10;2snKzyA4gGUXMxJt/iyrNpaXd/cQ2dha3N7d3LiO3tbSGS5ubiRvuxwwQqXdvZQa9z0T4E6tHpc/&#10;iXx/qtr4J8O2UK3V0JwLzWZIGMLxqLSElIjMJGijV3acTAJ9mYsoPjWsy6NLfzDQLS9tdJiLxWZ1&#10;O4judTuIhIWW61F7dUhWVwQPLgQIihVzI4aWTIoor2jwB8b/ABZ4JaG0u5ZfEnh+KExLo+oXjJNb&#10;LHbLb2i6bqkiTSQRxbIwsG1odgYIiOwkX3/W/Dfw/wDj3ol7r3hS4hsPF9qkAkuZomtbyO5Fv/o+&#10;n+JLSPd5kUijy0u4t+3ZiKSRYXgPPfs5S6j4f1zxt4E12O/sdTtlstUj0m4BNtbPaO1nql0mGKbp&#10;hNYlZYwyyxqrBiirn6yoor4I1bwprPxf+MHi2PS4UtNPtNY+xarqxJns7Cw0hRo0NzkbTJNcral4&#10;LdTlmJyyxo8ie2eI/Hvgr4HaIvgrwtaf2hrsVo10lrujmii1C5EaDUvFd7G0b+dKg84QxJuMaRxg&#10;W8DQuPkXxj4+8UeO7xbvxDqJnjhaX7Dp1tGttpmnpLK8oitbWPqVD+WJpS8xQKryPtFcZRRXbeD7&#10;DwnrdyNC8SX9x4cuLyRY9L8TRbbnT7a5lljAttf0+YrmBlDLFcQzQ+U7bp/Mi5i6bxl8FPHfgyBr&#10;64sYdZ0uKNpZ9S0Jpr2KzVFllkN/ayRx3ESxxxeZLMYjAoZQZd5215HWnpGr6noOpWWsaPeT2GpW&#10;MwmtLqBgHjfGxlZXyroykpJG4KOhKOCpIP6KfCr4lWnxI0SWdoFs9c0v7NBrtiiubUSTq3kXtjI+&#10;79zP5cm2N2LxsrIxYBZZPjb40+BU8E+MrhbGBotC1tG1XR8Iwit/Mk23+mI6xxxA282dkSFtkDwb&#10;2LNz5ppGnx6tqVnpsmpabpIvJfJGo6tJcQabbyMh8n7XcWsUzRo77U8xk2ITukZEDOv0d8BtH1Xw&#10;d8UtQ0TxNpl3pep3fhXUYLaGeNSshGpWt19oguEJjkiKW8yrLEzKWBUHrj7Xoor5V+MXwLtbu2k8&#10;S+AtNjtr+3Rm1Tw5YRBINQgUFvtej2kYCx3CDh7aMBZVAMaiYEXHxjRXoHhz4g3miyQJqmheF/F1&#10;hBAlqtr4m0DTdQuorYSq+211h4/tSFEDRQiSWSKNW4iO1dvsGieHvgT8SYIbPS5tS+H3iYwSxxab&#10;c6mZ7W81C5SGG28ifV2mju0S4kCRW8E1tcTDzCY0XDJy3jD9n7xx4aD3WlRL4t01WwH0iGX+1o1L&#10;xRRmfQzukYu7ttW1efaiM8hRcV4RX0f8c83fhf4Oa3d75tX1XwgDqF5IxaS7C6dp17Ez9s+ZczuT&#10;33nPavo74FO8vwq8KtJIXZU1iPLPvYJF4gu44056BUCqo7KBjjFet18y+P8A9nHS9Znn1TwVdQaF&#10;ezPJNNo94kh0SWWWZGY2ksCtJZqoMreWkUkZOyNFhQE18w6l8LPiJpd1JZ3Hg3X7iSJVcy6Zptzq&#10;9mVkHyFL3SxLESe679w7gHiuwg+FmjeF7NNU+K3iRfD/AJkRltPCGiNbaj4vv1khuhCzL+8htVaS&#10;FNkrrJE2TFLJbyYNV0+KGieGo0g+HvgTRdLmt2uxD4n8RqPEHidpHgW0ttTtZXCRWUxVWkkt4/Ng&#10;3sQqBd/mc3qnxX+I+sSxzXfjLW4niiEKrpd1/YcJQOXzLbaKLdHbk/O6lsYGcAAcxe+J/EmpSNNq&#10;PiHXL+Z0Eby3urX91K6KNoRpJ5GJXHGM1W/tzWv+gxqn/gwu/wD4utrQ9S8c3d95fhu/8W3OoiGR&#10;tmh3WrzX32fhJW22DFwnIVjjHIzX0Fo/gX4oa9daXp3xJ8FW3iXRppLG1bXtQ1jRbbxToNifNVru&#10;HXLC5+13CRfaGuJLS8WcOyBVVHJJn8Rfsu3Pn+Z4R8R2728kkY+x+JEkilt4hCFmlOp6VFIJSZQS&#10;q/ZI9qnaWYrl/KD8J/i/4UkGs2WhaxZ3FozrDe+HdUtbnU4xOht3NrHolw90A6uVban3SQ3Gantr&#10;v4/2rOYl+KpLrhhc2fie7AHUbVu0cL9QBUFz4I+Mnjy8judV0DxHqF5aWa2cVxr0UejyLa2zrthW&#10;bWDbhzulLAZLOS7fMRIR2Gg/sz+Mr/7LNrmpaR4ftpUma4gEkmrarZshdYUa1ttlq5kIU/JffKrA&#10;n5wUr1//AIVh8JPhToP/AAkPimA63cWJ/wCPvWMXZ1C/uLQQjTdN0AMts5dlklgjmSR4ss8k+yLz&#10;E8R8bftCeL9fubq28NzHwzoha5igNskZ1u6tZVRUlvdQYv5MoKs6fY/LMe8qZJSiyV4yP+Eh8Was&#10;B/xOfEuuXi4A/wBO1jVrtLS26D/WTSCKGP3CovYCu01z4R+MvDHh6+8ReJINN0S2s7iztYLO81Wz&#10;l1HVJr2Qp5emQ2DTI7RqGkkSSRG8sMyqwRscJ/Zbf2J/bX27S9v9qf2X/Zv26P8Atrd9k+1/bv7N&#10;+/8AZcfu/P6eZ8vWsuvT/h78VvEvw9nMdlIuo6HNNE95od88htnCyZllsJRk207oWUyICjHa0scu&#10;xAPfvHXgXwn8VvCUvxD+HkSx65Glzd31jaWoW41e4TFxqGl6np9uW2alHuMkckYYzlgCZUlhmT4y&#10;r7U/Zx+IVzqtpceBtWnubi60m2N9ol3cTLIBo0RitW0nLAP/AKMzK0AJf90zRjy0hQH6kooooorz&#10;fxx8K/B/juK4k1HT0s9ZkTEOv2CrBqiSKqRxvdlcJdKEiSILcK22PcI2jYhh8VePfg14u8Cma7kg&#10;XWtBUuy61paSPHBF5zpF/atow32zlFV3PzwguqLM7ZA8koor0LwD8SPEXw91GK4024ludJeZn1Lw&#10;/PcSDTdQSVUSZwnzCK42onl3KKWG1QwePdG31zH4m8ean4c1Pxz8PvEOleN7C4uRNb+EdY8Nx2er&#10;aFBFvkvtJhudFuoWnuoA8eYZ0ZpowskUjlk+0YHwo+O+seM/FMXhnxFpWnQy6lBOdLutFhu4VjuL&#10;C0kvLqO/hvZ5yyyQxuyyRsuxl2lWV90f05X5v/G7UIdS+KHiqS1uDdQW89jpysolCxT6dpcFlf2y&#10;LKAR5dykyNgYLAkEg5PvXx60u9Ok/DX4Z+FrJr9bm5lWwtd4l1IDw7pkWm6f5su5UWLybmZ55pAF&#10;Hl7iyIjVv+Fvhp4B+D+lw+KPGl/YXOrottHLqOoxi40+w1ITteRx+GtP8kzNMAg2zBHnIiZ0WFGk&#10;jHiHxD+P/iLxQZNO8Mm68L6GVkhlaKdDrOpqLrzYZpr2FQ1qCiRhoLaQ8mRXlljYKvz7RWjpel6j&#10;rWoWulaTZz3+o3soitbS2jLzSvtLvwMYVVBd3YhUUFmIUE193/B/4N2/gWKPX9cEF54tuIXVNhWS&#10;20C3nj8uW0s5OjXDqxS4uBn5SY4/3Zkeb3iiio5oILhVS4hhuI0mtrhEnRJES5s51u7SdFcECSOW&#10;NJI3HzKwDKQwBH5rfFjxq3jrxnqGpwybtKsyNK0Nex02zdgl0N0UT/6TIZLnbKu9BIIizCNTUvwe&#10;8LJ4s8f6HY3FuLjTrGR9Z1WN0glhaz00CWOG6huAVeKecwW8q7SSsh6ckfQv7RfxFOnWEfgbRr14&#10;9R1FPP8AEMtrcBXt9JkiIj0qcIpIN5uEkgEiMIkCurRXFfFVfQHwd+DVx41mt/EPiCOS28JW9x8k&#10;OZYLnxBLDIA9tbSLgpahgyT3CuGyGjiIffJD9w6HoGi+GrBNM0HTLLSbKLB8mziWPznWFYPPuZOX&#10;mlKIoeaVmdtoLMx5r4D+OXi+48UePdUtPNuV0vwzcT6Fp9rOTGsVxZyCHWLryEkdN01yjgSjazxJ&#10;CHAKYHkVvb3F5PBaWkE91dXMscFta20Tz3FxNMwSKGCGIFmZmOFVRkk4719E+DP2cPEurtDeeLLl&#10;PDenFo3azjMd5rdxHuRyuxSYLcOjOA8rvIjrh4CDXj3je08K6d4gvtM8Hz317pOnSvaDVb++s79t&#10;UuIm23F1ayWEUMQtwwKwlQ+9R5m8hwi8fRXrXws+Kep/DnUjG4lv/DN/MjavpIZd6Pt8pdS0wyYC&#10;XCLjcuVWZQEkIKxSxfdHhfSNGj1PUvFvhxrf+yPG+n6Vqk6wCeCJ9SgM0o1aO1kGBJeQ3C/aBtjZ&#10;XhBcPJK5TtqKw/EeiDxHo9zostzPa2t/JZx6g1u88UtzpkV7Hcanppkt3jkVLy3WS0kKOPkkJ5Hy&#10;n5I+NnxbD/bPh14PRNN0fTS2la1dWsIshObIG0l8P6ZBGEEVnFt8qYhR5uDGmIAfP+WqKt2clrFd&#10;2st7byXlnHcQyXdpFcC0lubZZAZ7eO62SeUzqCqybG2k52npX1BL+zxpPiTQ7DxF8PfFUj2uo6fa&#10;XVpY+IltrhjNLJm6iutV0UbYJIVzFJALWQpMjIzjJKfO/iTwn4i8IXw0/wASaRc6XcsgeLzfLltr&#10;hTEkpa0vbZpIZgodQ/lSNtY7W2sCBmaZqV5o2o2Oq6dMbe+067t72zn2I/lXFtKJonKSAqwBAyrD&#10;BHBBBIr9UtNvbPxHoOnaiLYtp2v6TaXy2l/FG++x1aySdYLy3y6cxuFkXcynkZYc183/ABU/Z/t9&#10;QX+2vh9ZQWWoqzfbvDqSJbWN+JZC/wBq0xrlxFbyru2tBlYTGBs2OuJvi4gqSCCCDgg8EEdQRXuH&#10;wP8AiQ3grxENM1S4m/4RrX5Ira5ja5gis9L1OaWOK312T7ThVRFBiuSskf7pvMcyGCND6L+1B4Z2&#10;T+HfF8McmJ0l8P6lI01usKSQ7r/SAltgTF5FN55j5ZQI41IQkb/lfTtRu9I1Cw1TT5vs9/pt5bX9&#10;lP5cUwhurSYTwSGKYMjgOoJV1KnoQRxX6g+D9b03xZoOl+L7G2gik1vTbYXbxxkzxy2Ussc+mSXc&#10;0cTypaXL3MaMV2kl3j+WTLdTRRRwRg9O46jByDwQcYz79cGvjX4v/Ai5tribxJ4D0+S5s7iTdqHh&#10;qwgea5s7iRwBcaJaQgl4HJJe3QZiPMYMRKw/KNFWLa5uLOeG7tLia1uraWOe3ubaR4Li3mjYPHNB&#10;NEQyspAKspBBAIINfWXw3/aMkLrpHxFeLyTHOYvE8Fo/mCQFpo4NV03T0IYMD5STW8S7cIJI2DST&#10;LN8UvgXpt7pz+L/htCszSq2pXOhafJHc2GoWFxGJ1vPDSwg4YDMgtkZkkRgLcIUSKXzj48zvrOqe&#10;DPF6aeLOz8U+B9JvA6MJYm1BZZZ720N1tXzZbaOe3jdioOCnA4FfX3wo1OHV/hx4Ou4Ekjjh0O00&#10;tlkKljNoqto1xINv8LyW7Mv+yRnJqX4k+OIPh/4WuteeJLu8M9tp+lWUpnRL3UbnLCN5oUfascSS&#10;ztuK7hGUDhmXPjPw48f/ABd+Jk2qJbjw5oOiRrLFN4j/ALDvbs6ZefYVS3s9GtZ71UuJw+25kE7O&#10;sQctIdrQwvwPxE+NGuW1pH4O8N+K7nVprGSRdc8c2tvaaRdapdLOZRaaGmlhRBbQ52G4Ri8xHyP5&#10;I3TfM9FFdD4f8K+IfFl4bHw9pN5qtyu3zfs6L5FuGBZHvLyVlihVtrBWldQSMAk8V9gfD/8AZz0j&#10;RGTUvG0lr4h1BdjQ6XALgaJZSxXXmpNIz+W94WREDRzxJEN0iNHL8j19JW8EFrbwWtrBFbW1tDHb&#10;21tBGsNvbwQII4YLeGLAREUBVVVAAGAKloooorL1vWLPw9o+p65qDMllpVlcX1z5ZTzXS2jMohgE&#10;rIrSOcJGpYbmIGc1+YXi/wAV6t411688QazO0lxcvsggH/Hvp9ijE2un2kYACxxAntl2LSPukd2b&#10;p/hX8Orj4jeIv7Peaey0bT4lvNav4oWaRLfzRHFY2sjKYluZzkR+acBVkk2yeWY293+IvxV0j4cQ&#10;/wDCC/C2z0zTr2ykjj1fUba0tprbT7i3iS3NuqzB1u78rGi3dxc+ZtxsffPvMHyLe317qV1Nfaje&#10;XV/e3DB7i8vbiW6up5AuxWmuJ2Z2OABlj0rofCPjTxF4J1KLUvD+oTWxE0E15YvJK2marHbh0S21&#10;WyRlWZNskiqeHj3FomR8MPrG1m8FftD+HblLi0g0jx9pOnPFE4ldLm1O4SQXUMi5+1ac0x2SRyIW&#10;hLuBseSOWT441vRdR8O6tf6Jq9tJaajp1w1vcwyKy84DxzRlgN0cilZIpBw6MrLkMCfaPgD48n8N&#10;+LIPDt7cy/2D4olSzFuzu0Fprs22LTb6OFUkbdMwW0kAKKRIkkrbYVx99UUUUUVz3iTwl4a8XWiW&#10;XiTRrPVYIixgM6yR3Nt5kiSzfY7+2aOeAyGKMSmGVd6gK2V4r4t+IH7PviPw0Xv/AAwbnxVo5yzW&#10;8FrnXbESXJSKKSytyxulVDHunt1BJ3loI413H57IKkgggg4IPBBHUEUlFb/hzxLrnhPUk1bw9qNx&#10;pt+sbwmWHYyTQOVeS2ureUMksTMqtskUruVWxuUEfZ3grx94k+JhXUfDvirSNB1zR9IePVvAmraC&#10;t/pOrahsmSHWrfVop4r6K0kd4UZImdrd0AkWZWXz+Lg/aE8Z6N4ri0Lx34d0PSra01BLLW1tLbVo&#10;L/T4pSqm+ika4u1mREYToIomEyY8t8Mrj6/r4x/ak1OGbWPCejKkn2iw0zUtTkkbb5TQ6vdR2sEc&#10;Y+9uVrKQtnsy+9bMEs3hX9mYBN+l6r4jjltoo5kJuNUj8Qa40TR28E+8f6RpO5k2Kv7v96vzfNTv&#10;hb8DNN0/TT4s+JUEAdIVv7XRNQkNtY6RZ22Lt9Q8Q7yis+1cvbSnyo49wnDuxSGj4/8A2ivJX+xf&#10;htHFb28C2yL4hns4woSEhvs2k6LfRFVjChE8y4j5G9VhXCS18o3d3d39xNeX91c3t3cuZLi6u5pL&#10;m5uJG+9JNPMxd292JqtRX138J/gEc2Hifx5CoXat3Y+FZ4TuJyGtZteDfTcbErz8onIxLAfr0D6d&#10;PcYweOOnSiiiviT9o7xVE2paX8P9JWG30rw5BaXt5aW9utvDFqMtoU02zij8tQsdvZurJ5LbD55U&#10;jdGMfOWl6dc6xqWnaRZBGvNUv7TTrVJHEaNc31wttbq8h4VS7DJPA61+gvxH8WWvwm+H1jY6XM8m&#10;pLYWvhrwytxLZyXkf2LT/sy6tcRSACRbWNFaQrAyGVokZVSXI/O6SR5XeWV3kkkdnkkdi7u7nczu&#10;zckk8knrXpfw6+FfiL4jTyyWPlafollcQw6hrd4r+QjuyvNaWESDNxcrE3mmIFUUbfMkj8yMv98+&#10;EPAXhbwPaC18O6XDbzNFFHdalOftGqX7Kiq73V5IN2GZd5ijCxKxJREzivmf9p7xRcSahofg6Ehb&#10;KC1XxDesGic3F7cSTWFjGwK708mNJn4kw4mBZcxqa+T69v8ABfwF8aeLIYNQu44fDekT+VJHdaqs&#10;hv7m3kZ0aay0mPEhxsDD7Q8KurK0bMpyM74qeE/BngW6t/C+jXetat4lt4rGfX9RvZbWHTbVpLMy&#10;C0sbGGIPunLpcHfM4ij8tA8jtIU8horpfCnivWvBmtWuu6FdfZ7u3/dyxSbntL60dg82n6hChXzI&#10;ZNo3LkMGCujLIqsv394Uu9I+JB8J/EvSJZdMv9Mi1TRtZslMMzz289sxuPD+pXEe1nS3uWt7+1LD&#10;G07vKVpfk9VopshfY5jCtIEYxhmKqz4+UOQCQDxkgH2Br5d8feMPD3wc8Jr8OfBSD/hIbmxIvLyK&#10;SSO50031v5dxruoXcDK/9oTrhrWNWHlLsf5Ikgil+LXdnYsxLMxLMzElmYnJZiepPc02ivo7wd8I&#10;PCvxI8ILqnhnX7zSvE9iWg1nSdSkttSsorsRObYqLeK3ngguiBIk584IBJGBK8TGvLfGvw28WeAp&#10;wuu6fmykdY7fV7FnutJuJHQuIkuSqlHwGxHMiOQpZVKYY8HX6RfBfxdc+MvAWnXl9JLNqmlTS6Fq&#10;dzL5jvd3FhEkkF3JNO8kkjy28kLTyswLTGQgAVm/Eb4K+GfGlne3umWlnoniuQefBqsCvb2t7cBp&#10;JXh1i0tgY3895CZboRGdWCtukRDE/wACazo+p+HtTvNG1mzksdSsJRDdWspQtG5QSoyvGSjK6Mro&#10;6kqykMCVNbXgjxhqHgbxJp/iHT8ym2Zoryy8+SCHUtPn+W6sp3TPDDDoWRgsipJsYqAfsj44abp/&#10;jf4XJ4m0SSPUV0t7TxDp13a2DT3FzpUwNrqMQkkCzW8SxyC6uQy5BtwsqAplPgiv0N+BXjK48Y+C&#10;401a4S91rw5etptxPNcx3F/PbNCJNO1K5TaroXjeS28xizSmKRy7MXA9rooor59+LnwVsPF1tca7&#10;4Zt7ex8Wxl55YkMdtZ+IVbLyxXWQES7LHMVySAxykxwyyxfCV1a3VjcT2d7bz2d3ayvBc2tzE9vc&#10;QTRnZJFNDKAyMCCGVgD61Wor6B+HXx81/wAJiHS/EYuPEnh+OKK3tg0sSavpUYuTI8tveSKWukEb&#10;Oq29zIOkaxyxRoVb27xp8MPB3xe09PFXgzVNMttXeJy1/YrHJY6pNLCLuK01+3gxJBdAyJ5krp58&#10;asVmik2xqniHjLTZYPg14WtdWsdRsPEHgbxtrXhK/t7tYQi/2tBL4id4mQuZIjEbMQyq4RhuIDoY&#10;3r2P9mLUrefwfrmlfaGkvNP8QtdyW7LIVt7LUtOhSzZHPy4klt7r5FPBBJA3An6G1bUrbRtL1LWL&#10;wyC00qwvNSuzEm+QW9lA11N5aZ5IVTtHfge9fJPhv43/ABR8beKRpHhfQ/Dey78wx2t7a6jPa6Rp&#10;8cxLajqeowTxv+7VkjkkCBXbasUPmOqN0vxB+J2tfDW11TQm8WJ4u8barIs0DpoumaVpXgzTZIy8&#10;BWzt/Nklun3loo7m4kBQRSyqFAF18ZXt9e6ndTXuo3t1f3tw2+4vL2eW6uZ3ACBpZ5yzsQAACT0q&#10;pRVyxsL7VbqKx0yyvNRvrgv5FlYW013dTmOMyyCK2t1Z22qrMcA4AJPFfUngD9m28nkh1H4gSCzt&#10;lKyJ4e0+7WS8naO4bfHqmoW4aKOJ0VTttJXdlk/1kLoRX1ro+iaP4fsl0/RNNstLskO9bayt47dG&#10;k2CMzSiMAu7KoDyOSzYBJzzWnRRRRRX51/G3x63jXxdc29pcJN4f8PS3GnaP5XktFcSDbHqepLPb&#10;ySpKs8sf7iRWAMCxHYrl8+d+F/Dep+L9d0/w7o6Qvf6jK8cTXEqwW8MUMLXF1c3EjZwkcaPIwUFj&#10;jais5Cn7E1W/8G/s8+FodO0m3ttY8b6nauyTzogvb2UsqSajqzRsZLfTkdf9HtEf94y7FYv59yvx&#10;z4h8S674q1F9W8Q6lcanfvGkQlm2IkMK5KQW1vCFjijBJPlxoq5LNjLEnBoor2T4J+Pm8E+LraC8&#10;uVi8PeIJINO1kyCIR20nzppuptLPJGsawSyfv5GYgQNKdjMExrftCeDU8N+MzrFnGyad4tS51UFp&#10;d+3WVmB1uJRI7SYZpIrnLALmYpH8qbR518Odc/4Rvxz4W1lriK0t7bWLSK/uZ1LxQaZfN/Z+qSOF&#10;BPFtLLggEg8gEiv1DoooooooryrxZ8GPAPjCZ7y80t9L1KVy82paC8Om3FwzXD3M0l1CY3tpZJGk&#10;YyTywNKwwC4CjHz3rX7L/iW2ctoPiHRtWhFu8jLqMN3pF21wu5ltreKEXcT7gFAkeZBuJDBVG6uA&#10;X4C/Fg5I8LDjjnXvDKkn0Aa9GfwzWXqfwd+JmkwxTXXg/U5lml8lE0prTXLjfsLgyW2iyXEiL6O6&#10;hTwAc1d+EXxEn+H3iRGuGRvD+syWllr0Uiyt9nhWYrFqsIgV3MlrvdtgRt6F0C7yrp94WHgvwUuu&#10;p4003RdL/tm7tpHj1ezx5Vwl/wDvpb+KOFvIM06ud12ieY6sylyrEHp7q6t7G1uby7mjt7Wzt5rq&#10;6uJjtjgt7eMyzzSueiqqlic4wOa/OHwEl542+Lmh3cwsorvVPFknia9iKSrZlbS5k8SajbQxkSth&#10;kikjiVyRkqGYDLD7t8Y6t4a8D2mqePdSt7MatHpCaPaTyyyR3upiKWW/07QLNv3mzzp3dpDFF90C&#10;SXckIZPzy8ZeO/EnjvUU1DxBfGdYPPWwsYUWCw02G4k814bOBf8AgKNLIWldUQSO2xccbRXS+FfC&#10;mteNNZttD0K1+0Xc/wA8sz71tLC1QgTX1/OA3lwx5GTtLE7URXkdEb9Avhr8KdE+HFpM0Mn9qa7e&#10;jy77XJrcQTNb+ZvjsbO3LyeRDwrSASM0jgM7ELGkfqNFFFcz41urqx8G+Lb6yma2vLHwxr93aXEb&#10;BZYLm10qa4hniY9GVlDL7j3r8ra+qf2dorXQdH8f+P8AU7KU2mk6fHaQXsTjzZIrSCTVtb0+2heR&#10;I2kYLYlfMH3igVwC9fOHiDXb/wAS63qev6m/mX+q3kt3OFaZo4Q5xDa2/ns7rDCm2GFC52oqqDxX&#10;pnwZ+GZ8fa99o1S3nPhXR2EuqSxym2+3XJUtaaTDOAX+c4e4MYBWIEb45JImr9Dbe3gtIILW1hit&#10;ra1higtra3jSK3t7eFBFDDBDGAqIigKqKAAAMACplXLKoIG4gDPQZOBkCvzG8DeBfEHxK1+S0smk&#10;8sSC717XbsPNDYRXMpL3Fw7EGW4mO/yYQ+6VgxJVEkkT768BfDfw34A06K30u1in1IxyC+1+5t4f&#10;7VvmnKNPF56gtHb5jTy7ZX2LtDHdIXkfL+NWpXOk/DDxXcWkvlTT2lrp24xGUNb6tqMOm3yHKsF3&#10;wSyqGbG0nIIfbn4c8DfDDxZ8QXlfQ7WGLTrWZbe71fUZjbafbztC04gUoHllfAAZYIn2b0MmxXVj&#10;70f2VOuPHmcHofC+3I7ZxqJxx2rznxJ+zx8QdDSS4sLex8R2sa3sp/sm52X0dtar5qPLp18sTvLK&#10;udkFq07lgVGSU3eGzQy28ssE8UkE8EjwzQzI0c0U0bFJYpYnAKspBDKRkHg19O/s7/Eh9M1BfAes&#10;XEjafqsxbw/PcXcKW2l6gVeafTgs+CEvWI8pEfi4wqxM9wzL9rUV4P8AHf4kt4N0FdD0m4lh8S+I&#10;IHEF1aXMUVxo+nRyqtzfkfNKrzDfBbMqrg+ZIkoeEK35/wBeq+FPgz4/8WxW13Z6ONN0u6BaLVdc&#10;m/s+1eM2i3tvcRWxVrqWGZXQRTw2zxsTw+Fcr7DbfsrzvBC1343hhuWijM8Nv4fe6gjmZAZY4LmW&#10;9haRVbIV2iQsOdq5wPPvHnwE8VeDrO71eyng8R6HZRLPc3NpE9rqFpAI1Nxc3WlyNJ+6Ri2Xgmlw&#10;imWQRqG2+mfsua1K0Pivw7LMWgiksNasoPJTCS3CvY6pK1wo3ncI7MBCSBtJABLbvqHW9B0bxHp8&#10;2l67p1pqljMrh7e6jEgRnjaIz28pxJFKqs2yaNlkU8oynmvhL4s/Bi98A41nR5bnVfCsrrHJcTKr&#10;32j3DsEii1LyVVGilJAiuFRV3Hy3VGMZm+oPgHcQzfCvw5HFOkr2k2tQXSKebedtcubpYZfQmKSK&#10;T6MK9jr5M+P/AMKY5ILnx94cs5zdI3meJ7C1iEkUlsI2aTxCsYwytHgfawilWU+e2wpM7/HVfYk2&#10;vN8UP2f9ZWdYr/xP4RitHv3upkNyv9iSpcPrqy3U0krST6as4klcq0s32hETAAr47r71/Zpubm4+&#10;Hl2k87yw2XinUrSzR3ZxaW50+zvnghQ8Khmnll2jjc7HqTX0HRRRRXzf8V/gRa+KJr/xP4UeKx8Q&#10;yxzXN7pTKsdhrt4G8x5UmJUW91KNwZyPLlk2mQxFpZj8P3Ntc2dxcWd5bzWt1bTSW9xbXMbwXFvP&#10;ExjkhmhkAZWUjDKwBHQgVXor334MfF648F3sXh/XZprnwnfyrFG0krH/AIRy5mmLNe2yOSBbM7s1&#10;1CuDk+cmXDxzepftJ+F7S18K+H9VsY5YV03xHq8ctsiPJFv8VvJrOpXk8zsWX/SoRtX7uZdo2gIt&#10;bH7MuuG+8HaroktzLNcaFrJkit3DbLTTNWhE1tHCx4w1xHeuyjkE5/iFe+a1oGi+I7E6drum2eq2&#10;RkE6297AsyRzLG0SzQseY5ArMokQggE4OGNeB/Grx3bfDvw9aeC/B0cOharqsLz7NMsY7O30rQp5&#10;ZkuriyeHYkVxcTqyRvEjMoEz5jk8pz8h+HfA/i3xayjw74f1LUonlltzexw+TpkdxBALiSCfVbkx&#10;20bhGU7ZJQfmUdWXPZf8KI+K3/QqH/wd+HP/AJMrotF/Zw+IWpYk1P8Asfw9GLhI3jv79b27aAgG&#10;S4totIW4ibAyFSSeMkjBwOa9t8N/s1+DtL/eeIb3UPE0+JF8rMmjaaFYgxuLeyka48xQpGTdlDk/&#10;JwK+gbDTtP0m1isdLsbLTbGEyGGy0+2gs7SAzSGaUw2tsqIu5mLnCjkk9TVuiiiiiivnP9pfXv7O&#10;8FWGhw3Iin8Q6vF9otjCHN1pelJ9suSJWUhDHdGxY4Kueg3Lvr4UALEAAkk4AHJJPQAV9s6zcp8C&#10;vhBaaNZyLF4v8Rebl1k81otXvIIxrGox7ZlwtlCI4IJYgV8wQOyEM5PxLRRXT+EfFereCtdste0e&#10;Zo7i2fbcQFj5GoWLsDc6feJghopAB2yrBXXbIiMv0n8ddD0rxd4P0D4r+Ho4yDb2cWrOph82TTdQ&#10;YRWbX7RztGs9ldH7HLHEjyFpSruEtwB8jAlSCCQQcgjggjoQa/VnwrrDeIfDPh/XX+zibV9G02/u&#10;EtX328Fzc2iS3VvGSzHEcpdCGYlSCpOQa3qKKKKKK4jxZ8OfB3jWCZdb0S1e7lA2axbRx2eswvHA&#10;8EDrqEQDuIw5ZYZt8JYKXjbaMfO3iP8AZdmVnm8I+JY3RpoFTT/EUTxvDALf/SZX1fTUbzHMwBSP&#10;7DGAjYZ8pl/Lrj4AfFOK4mgh8P297HE7ol3ba5ocdvcqjbRNAL64hlCtnIEkaN6qDxWfefBH4pWN&#10;rPdTeE7l4rZA8i2eoaPqNwwLbQLezsLmWaU5P3YkYgZOMAmuY0LW/FHw38TQ6hbQ3WkaxYbUu9O1&#10;K1ntvtFpcIs72Gp2NwEYxTIUcAgMPkkjZXVHX79i0T4efFay8O+NbjRIdWUQmXTZ9QhntrhFt7xk&#10;l0/U7aNxHcJDPFIjRTedCW8zZujkJf0uvzl+OWt/278S/EHlXTXdppDW2h2mY2T7MdOgCahaIHVW&#10;IS9a6+Y53EkqzLtNfdSeGND0zRfDEOrXCT6f4DsLSe1m1H7HDZR3WjaWLCDX73eDsktoRK0Z80Rx&#10;l2kKtJHC8fwv8UPi3rPj7UJ7a2mu9M8JxHyrPRkmMX26NJhMl9rSQnbLMzIkiREtHDgBMvvlk8fo&#10;q5Y2F7qd3BYabZ3V/e3LbILSzgkubmdwpZlihhBZjgE8A4AzX3H8KfgXp/hdNP8AEXiqJL/xTG32&#10;y3siyT6boMoG6ABUJWe7i5YykmNJCPJBaJZ2+iaKKKK/Lj4g3g1Dx14xu1umu4pvE+t/Z7lmdvMs&#10;49Rkis/L35IQRBFQfwqAAABiu4+AOjHWPiXpMrw209tolrqGt3MdyFb/AFEH2KymhRgQZY7qeCRD&#10;wV27wQVFVfjX42PjLxrefZbgTaJoXmaPpBimElrOIJCL7U4TFLJC/wBolyUnj2+ZAsG4ZWuN8EeE&#10;NR8ceI7Dw/p6yJ9okEl/epAbhNL02Nh9s1GZAyAhAQFVpEDyFIwwZ1r9LfDHhnSfCOiWWgaLAYbK&#10;yjxvYq1xdztzPeXsqhQ8srZZiAAOAqqiqo3q/Oz4p2l94t+MXiHTtBsbq91C81Gy0u2swiLNLPp2&#10;kwWVzIS21UiBheUyuQqxgyOVUMR9T/DX4JeH/BMdvqeprFrviZoIWlu7iJJtO0y5WT7Qx0S3mj3K&#10;ytsX7S5MjbdyCEO8dew315Hp9je38wkaOytLi8kSMKZGjtojM4jDlRkgYGSOvWvzA0nRfFHxF8R3&#10;MOm20mra1qtzd6pfzKsNvBG08xnvL67lGyKGPe/sMkIilmVT9CWP7LF69rE+peNLW0vSG8+3sdDl&#10;1C0jYMQohvLi6tnkGMEloE5JABAycDxD+zN4u09ZpvD+qaX4jijhiZbeQPo2pzzPMI5o4ILlpLbE&#10;anzN8l4pYBsDdtDfPupaVqei3clhq+n3mmXsSgva39tNaThG+5J5UyqdrDlWHB6gkV6F8I/iBL8P&#10;/FEV1OxbQtVEOn69EWudkNo048vVY4oA26W1JZlHluSjSxrtaTcP0gtri3vIILu1miubW5ijuLa4&#10;gkjmguIJk82KeGZDtZHUqysCcqQQSDUtcd498Z2PgTwzfeIL1RM8WLbT7EOkb6hqc4P2W1VnIwvD&#10;SzMvzLErsqsRtP5k6rquoa5qN7q+q3Mt7qOoXD3N3cy7Q0srnPCIAqqBhURAFRQFVQoAHTeEPh54&#10;t8cTBPD+kTTWizeTc6tcf6JpFqyPEsyzX8uFd41mjleCEPMUy6xMBXu2m/ss6nLah9X8YWFjeb2B&#10;t9N0m51W3Ef/ACzb7XczWbbjyCvk8di2azfEn7MniTTrRLjw3rVn4lnGRPYT20egXR3SRxQ/Ypbm&#10;4mgf70jy+dNCFVPlLs20c58ALzU9G+KdnozRyWp1K21vStXs7qOaKeFtOsJdU2PA+0xzRTWoQ70J&#10;UF1wM5H33cW1veQTWl3BDc2tzFJb3NtcxLNb3FvMhjlgnhkBVkdSQysCCCQQRXyN8Vv2f5A+oeJP&#10;AUCmExveXvhWJMSI6HfcyeHwvDKR84siAwIZYC26OBbn7K91dyWfjawaaRrG2utAu4LctmKG7v47&#10;uG6mRP70iW0KsfSNa+sq8c+MXwxt/HugyXmn2kX/AAl2lw7tIuRJHam8hWTzZ9Iu5WUqyON7W/mF&#10;RHMQfMjjebd+djoyMVYFWUlWVgQysDgqwPQjuK+uf2dvEdtrejeIvhnre+5s5rK9u7OF5pkEmlai&#10;n2LWtNjkRgYwGkEqCLDEySvkYzXyZdW1xZXNxZ3UMlvdWk81tcwTKUlguIHMU0MiNyGVgVYHoRX0&#10;j+y9qF1F4u8QaWkoWxvfDpv7iHy4iXu9N1OC3spRKw3jYl1ONqsA27LAlVx9v0UUUV5T8UfhXpfx&#10;G05HDRad4jsI2Gmax5Od8Wd50zUtmGlt2OWQ8tCxLpkNLHL8A+K/CmteC9audC161+z3cGJI5Iz5&#10;lre2shIgvrC4wPMifBwcAqwZHVZEdF5uiu9+H/xA1r4ea0up6Yxns5zHFq+kSyMlpqtojZCsRu2T&#10;JuYwThSYyTw0bSRyfaXj210bxp8KPFfiHQ54Yo9e8N2WuyXIImMq+GXXV1tbmC3kaNLpVhazmcHe&#10;hVY5CVhVR4L+zLrosfFur6DLLBFDr+kiaBXRjPcalo0plgghccAfZpruRweu0HORg/btzbwXcFxa&#10;XdvFc2tzDLb3VtcRrLBc286GOeCeGQFXV1JV1OQVJBBBryjxdqPhT4MeD7/UtB0XSdNvrrZY6Zaw&#10;WhR9U1R/NltRqE8IEs0VuHmlJllGIwY0ZWdAfgW2sPEnjPV72SystS1/Wb6abUb77FZy3U7PdXAN&#10;xeXAtlxGhkkG5yFRcjkDFd6fgP8AFYEg+FDwe2ueHCPwIvK09L/Z5+Jt/M0V3p2naJGIi63Op6vZ&#10;SwSMHVPJRNGa7l3YO7LRBcA5YHaD7F4d/Zg0a2Ec3irX73UpsWkhsdIji06zjkQbry2nup/Nmnid&#10;iqo6LbuACcbmG36F8OeE/DfhK0ay8OaRZaVDL5Xnm3RnuLsxM7QG9vpy085QyuEMsjFQxUHBxXQU&#10;UUUUUVw3xL18+GfAfijWUe5huINKmtbOa1CGe31DUiumafcJvZQFjnnjkY5yFUkBjhT+YFfZXwi0&#10;2z+Gfwz134na3ahr/U7TzrCGWN0m/suOYW+j2CSm2M0B1G7dWeRGkhaI20xA2Nj5O1/Xb/xLrWp6&#10;9qknm3+q3ct3OQ0zpH5jfura389nZYoU2xQoWO2NVUHArGoooor7c8RR3HxH/Z20/V5xcvqmj6fF&#10;rHmXV6Zpbq58LSzaNq+o3VzIoMjTWyXk4Q5IdgpZmG5viOv1r0y/t9W03T9Ws932TU7K11C18zBf&#10;7PeQLcQ79u4FtrLnBxV2iiiiiiiiiivMfHvwl8J+PoZZby1XS9dKSGDX9PhhS8Mxt1hg/tNQFF3E&#10;gjiASQhlRSkUkW4scX4P32taTaX3w28Wx+T4g8IokmnStK0kWs+FbqZlsNQ06a4kLzwwSBrbckSJ&#10;EnkQuqyq6i58ctfGgfDbXfLuRb3msrD4ftA0JmE/9pPt1G3GQwUtYrdEOxABA2kPtFeC/svaKLnx&#10;D4k15/KZdK0m202KN4A8guNYuTN9pgmb7jJHaPG2BkiQjIBIPDfG74gt428Uy2djMj+HvDsl1YaW&#10;YzbvHe3G8R6jqqXEBcSRzNGqwESFfKRHCq7yZ8WopRjIznGRkDrjvzX6Y/CpPBA8F6ZJ4ERP7KdN&#10;l08oiGsHVEQNeR+IHTk3alxu/gCFDAPs5hNejUUUUVyPj8O/gTxqqBi7eEfEaKqglnZ9HnG0BeST&#10;0x36V+Wte2X2rDw/8ENC8P2t6JLrx94h1XX9StxHbE2ulaLdppcdpL5m6RfOubOCeKWMDOyWMtgM&#10;G8o0XRtS8QapZaNpFpLfalqE4gtraFdzMxBd5HxwkcaBpJZGwqIGdiFUkfpx4J8I6d4H8OafoGnL&#10;GRbRB767SIQyalqTqBeajOoZ2DSMBtBdiiKkakqiiurpQSCCMZBBBOMAj7vWub8KeFNF8GaLb6Do&#10;NuYLSAtJJJIwe7vrtwFmv7+ZQBJNIAuTtAACoirGqIvR1yHj7wq/jbwlqvhlL5dOOpnT83jQfaRA&#10;llqsGoORAGQsSIiqgOOSOcZre0nSNM0HTrTSNGsorDTLCHyLS0gDbIkyXYlpCWkZmJeSSQs7sWd2&#10;LEk6NFeZfEL4UeGfiFF5t9G2m63Akotdc0+KBbpna38qCLU0Yf6TAjKjeWzK4ClYpI975/PnxT4W&#10;1vwTrdxomt27Wt/asssM0TO1td2zOfs+oafcYXfE+07WwCCCjhJEdF/Q/wCFfjRfHfgzTNXlkDap&#10;b50rXEIIxq1lGvmT/wCqij/0hGju9sSlE83ytxKNXd397a6ZYXup3032ex02zub6+uCks3kWllC1&#10;xdTmOBWdgiKzEIpJHAB4Ffl/4r8Rav4/8VXmrzxXNxe6veiDTNMiLXkttbPL5WmaTZpAimQopVF2&#10;RgyOS5Uu5J+uvhb8BdK8PQ2Ou+MIItU8RlGmGlSmG50fR2kUCGN4wGS5uYxktIxMSOf3as0aTv8A&#10;R9FFec+EvhzpPg7xR4p1vSLWztrHxDbaUba1iTa2mXUEl1Jq1vZrtxFazFraRYlcqGUqFREiUejV&#10;FcW8F3BPaXcENza3ML29zbXCRzQXEE0flywzRSZV0dSVZWBBBIIINYXhbwpo/gvSv7F0KKaGwF7f&#10;XoSaeW5dHvbhpzEHlOdsSFYY/wCIqily8hZ26Ko54be6t5ra5hiuba4hkguLeeNJbeeCeMxywzRS&#10;fKyMpIZWBBBIwQa/N/4u/D+TwB4qntbeM/2Dqxn1HQXRLry4bVpiJNJee6Ll5bTKox812KNFI5Vp&#10;Co1/gjrEaa/qvgu/uFttG+IOiah4dvZTLawGG8exmGm3MElwuXlO+W2hgDqJJJl+8yoteKV92fsx&#10;M3/CAasMnaPGGoED3Ojafk/oK+jKKKKKK+DPj5478L+LdYt9P0PT7a7udDdrafxZHIQb0Av52l2i&#10;x/LNaxyHck8hYF9/kARM0k/z1RRX1l4G15/iH8G/F/w/upLm417w7o5udIt7RFlvtT0vTnTUtHtb&#10;eDfJJO0VzAtpII4VCxyW6KTI+a4/9m/XpNN8fNpBe5a38SaVeWvkxsfs4vdNjOrQXdzFn5vLhiuY&#10;0bBI8wjoxr7m1jVbTQ9K1HWL9mSz0qxub+5ZBmQw2sTTuI1zgsQMIueSQAc187eDPhTN4z1c/FD4&#10;kKlxe61cw6tpvhcJEbGCwjiEelJrKlQJVWFYdlr3RV+0mRnlhX6Ut7e3tLeC1tYIba1toore3tre&#10;JIILeGFBHHDBDEoVUVQAqqAAAAABUtFFFFFFFFFFfGH7Umpxza14U0YRlZrDS9Q1R5dxxJFq92lr&#10;FGFxgbTZM3X+L6V5v8C/Dq+IviNo/mqj2uhJL4iuVMrxtnTWVbB49g+YrdyW7MhOGUNnI4O1+0Xr&#10;s+p/EKXSj5qW3hvTrCxgi+0NLBJcX9uur3V7HBgLE7ieOFwNxPkqS2MKvglFFFfaHwEuoPGXw68U&#10;+AdVM7wWLT2qssNoq22l+JIZHhFpKwYtPFdR3U4aWJtjNHgsBtT45vrO5068vNOvYmgvbG6ns7uF&#10;ipaG6tZTBcRMUJBKurAkHFfoh8Bip+FPhXbIjFTrquqkEox8R3beXIByDtIbHXDDsRXr1FFFFFFF&#10;FFFcx4r8HeHvGumSaX4g0+G6jaGaO1vRHCmpaY8zJI9xpd66s0L7ooi+35XCBJFdCUPjfgfS9Q+D&#10;/i8+DL24a98E+MrqafwrrEgs45LTX47ZfN0vVWyhWWaJEhjwCs7pEYURnnSP3rWNUh0TR9V1i5Sa&#10;S20jTL7VLmK3VXne30+0a7mWFHKKX2oQAWXnqQOa/PP4UadqPjL4q6Jd3Ml3PcR6zL4s1a/hgDsk&#10;unzHVjc3JjAWNJ7oRQl8ABpQF5IFez/tK+PGjS08A6bPGfPji1LxJsMEpWMSrNpGmF0kLxtuQ3M0&#10;ckSts+zOj7HZT8e0UV9tfs4N4BbTb06RFND40EEa64uqXEFxeNZKUUy6JJFHEBYvKA8kewyRyFEn&#10;eQLbyN9PUUUUUV+W/wAQVRfHvjdY0WJF8X+JVSNQqrGg1mYLGqrgADoAK7z4W6zb+EvDPxN8XRuU&#10;1y10jSPDuhN9shtsXPia6m8yWKKWN/OltzapdiMA5SGQHCksvidfob8EfhxH4J8Nx6jqNvEPEviC&#10;GC8vZHiuI7rTrCaJZ7TQ3S6ClHi+/cqI1PmkoxkWKJq9rork9D8E6D4f1nxD4isoZZda8SXclzfa&#10;hdvDJPFA+H/s2x8pEEUG9fM2gF2O3zJH2R7esqC6tob21ubS4Xfb3cE1tOmXQvFPGYpF3IQQSrdQ&#10;cj1rhPhr4A0/4feHLbTYY4H1a5jhn1/UYt0j3+oBMlI55FVvs8JZktkKJhcsVEjyM3oVFcx4r8G+&#10;HvG2mTaX4g0+K5RoZI7a8WOJdR0x5WRzPpl6yu8L7o42IX5HChJFdCVPwL8UfhZqnw51CNt76j4d&#10;1B2Gl6sI9pSUAu2makqfLHcqAWUj5ZUBdCCJY4voj9nHx7LrWlXXgvU55Z7/AEC3W70iWZpZnk0H&#10;etu1qZSpAWzkaNIw0mfLkRI1CxHH0zX56/HTx/H408VCy06VZdB8Ni5sbCWNoJYr69lkA1LUoZo1&#10;BMbmOOKMeY6lYxKm0ysK7D4P/AxfENvD4o8aQTxaJcRq+kaMHmtbjVonGV1G8kiKyRWpHMCoyvL/&#10;AKzcsQTzvtW3gt7SC3tLWGG3trWGK2treCNIbeC2gQRQW8EMYAREQBVVQAAAAMVLRXn2ofDvTLzx&#10;/oHxBtZlsNS0m31C21GGGzDf26t1p0mm2j3NysieXJAkrDzDHIZECR5VUXHoNFc9pPhXRND1jxBr&#10;elWwsrzxQdPk1iKFlWznu9Pa4K38duB8k8v2h/PIYLIQH2+YZGk6GiviX9ov4eppOpx+N9LiYWOu&#10;XLQ65DFBBHBZasI1MN4vlMGIvQJGkJj4lRneQtOqjw3wP4jbwj4u0DxEHmEOm6lBJeC3it57iXTJ&#10;gbbVYIIbkqhkktpJY0JdcFsh1IDDX+K2mS6R8RvGVrNJFM0+t3Wqq8LMyeRrhGtW6MWAO5I7hFcf&#10;3gRzwa9S/ZftZ28Z65eiGRrWDwxPbTXCqTFFcXWq2sttDI/QM6wzFR1IVsdDX3HRRRRRXzH+0P41&#10;8J2+lt4Sl0zT9d8USx745JkDP4UhufLm+2C7hKyR3EwSMx26OoZMPODFsin+I6KK+lP2evHUOnap&#10;c+AtZ+yyaH4oknazS6jtPJj1mW1W3ktbh59u+O9hRYBE2/dKI0RB5rk+ZaNdv8M/ifA8lyzxeF/F&#10;F1pt7dLaIZLjS4rp9K1OaK1kLgNNatKUAYlSwKtkBq/TGvmG88JXHxs8eXOuanLcw/DTw1JPo+iN&#10;BMU/4Sa5tJWi1O70yWOSeI28t0rCS+h2+bDHFEoEqyPB9E6LomkeHdPt9L0TTrXTLC2VVitrVAgJ&#10;CBPOmcndLKwUb5pGZ3OS7M2TWrRRRRRRRRRRXgP7SOpXVh8OVtbdkWLWdf0vTb5WQOz20UM2sKEZ&#10;vunz7WIkjsCOhr4c0DSX13XNG0SOUQSavqun6Yk5TzFgN/dpaiZowRuCb9xGRwDyK+pv2ldRtNJ0&#10;TwX4G02O0isoM6j9kDSvd2NppNmNI0aNGdz+5dZblcyKzFohhhht3yFRRRRRX3P+zZHHf/DjW7G9&#10;RLq0k8TaraS21yFmtpLS40Wy8+2eGUMpjfe+5CMHcc9TXxVq2nXGi6rqekXZjN3pWoXmm3JicyQt&#10;cWNw1rMYnOMpuU7TjkV+m/w+/wCRC8Ef9ih4a/8ATNDXX0UUUUUUUUUUVG1vbtcRXTQxNcwQz20N&#10;yY0a4ht7qSKS6gimI3KkjRRO6ggMY0JBKjHxV+014nW+8Q6R4WtpMxaHZtf36xzOR/aOq7WggngO&#10;F3w26JJG+Sds7AbRnO7Y6lP8KvgFazwNcW/iLxzPcXNji7hdrM61biOHVbKSxlikhCabBBNGwZ3i&#10;upE8wAEonyPHHJPIkUUckssjKkccas8jsTgKqLkknsBRLDLBI0U8UkMqHDxSo0ciH0ZHAI/EVHRX&#10;pvwp8ez+AfFVpfSTT/2HfMtl4gs43Ijms5AY470xhJC0lozeegRQ7APErosrmv0oiljnjjmhkSWG&#10;WNJYpYmDRSxyKHSSOROGDAgqwzxgjg0+iiilyQQc4xznJDA9R7j61+VPi3w7c+EvEus+HLsu8mlX&#10;0tukzosZurU/vbK9ESM4UTwtHMF3nAbB5FZl3qN1e2+l207I0Wj2Mmm2QVApW1l1O41Z1kYcsfOu&#10;piD12kDoK+yP2dfhz/Zmnt451qxVdR1OML4dS6t5EuLLSXRlm1GHzDgG9DBY3EYbyV3I5juGB+oK&#10;KKKK4b4geP8ARvh5ojarqhNzdXBkg0jSYZEju9Uu413MsZbd5cMYZGuLgowjDKMNI8cb/GPiX9oH&#10;4g65c3X9m30PhrTJUkhisNMgt5LhITO7xSTardI05uAjKjSwGFDtBWKMkg+ef8LA8enr438X89f+&#10;Kl1nn/yNXQ6F8Y/iRoEu+DxRqGoRtcW089rrkn9txTrbknyPN1HzJoUcMVkFtLGSOchlUj6p+HHx&#10;70Xxhc2eh67a/wBg+IbsrBbuJBJoupXQjjCRW08pEkE08rSCG2kDDARFnkldVrsPi34Ah+IHhWe0&#10;gQLrmlCbUdCmWK1Mst1Hbtu0lri4KFIbv5UciVVEgilfcItp+RvgL4ufwx47tNOuJjDpnigpo14j&#10;rMyrfszf2NMI4gTv+0N9nBb5VWV2YgDI9l/aY8ZfYdL07wRaORPrSx6vq+UHGlWtyRp9uDJEVPnX&#10;UTSFopQ6G3CsCslVP2cPh5FFaD4iaipa5uWv7Dw9bsts8UFop+yX2riRGeRZXdZ7VEZYyqLIcSLM&#10;hT3Tx18RvDXw+sVudbuGlu5wPsOkWXly6lfZfYZI4pGUJEvJeaRlUbSo3SFUb448U/tB+PNfklj0&#10;y4h8Mac6zRrb6YqS3xikACmfVrhDIJE5CyWywdemcEeb/wDCwPHp6+N/F5/7mXWf/j1b2jfGH4la&#10;H5n2bxbql2k0kMksesNFrgbyd2I0k1dZpIlYMwcQum7gnkKR9QfDD4+2Xi6+t/D/AIntLTRNauf3&#10;dheW0ki6Rql28reXYrHcFntpmUosKvM6yvuAZHaONvoyiiiivPPif4Dt/iB4Wu9JxbQ6tblbzQ76&#10;5E22z1CMjckhgOfLnj3QyZV1UMJBG0kaV+b1vPqfh3Wbe4RJdO1nQtTimVLq2Xz7HU9MuhIq3Fpd&#10;qRvilTDxSoRkbWHUVmHqcDHPTrj2r9O/hj4ZuPCHgbw7oV4R9vtrN7nUF8uFGivdSuJNRuLR2geV&#10;HNu0pt/NVyHCbhtDBV7yiiiivDfjv8QJ/BvhePT9JuZ7TxD4ieS2sbq0l8m402xt3R9Rv45AjYcq&#10;y28WGR1MhljcNFivz5oq1Z2d3qFzDZWNrcXt5dSCK2tbSGW5uZ5W6RwwQhmZjjgAE13a/Cb4kNpb&#10;auPB2ti0SXyTC1sF1MvkAFNDZhesnP8ArFtyvXng03wXr+rfDHxzpupajY6lYSWUsUGuaVdW11a3&#10;kuj6jCrXMUljNJbln8l1uLVZmCGRYnbKijxLCngP4kXM2ijTri20XX7HxB4fWG4ub3TJNNmeLX9C&#10;ha4Z1llj+zyQpIwlJPO2RuHP6R2s+meINMsL6JYL/TNQg07V7Ez2+6ORCY9S067WG6UMjxsIpkLI&#10;GRgrYDAEaVFFFFFFFFFFFFfCn7TpJ8faTkf8yjp4z1z/AMTm/wCf6V3v7LmieXp3inxHItm/2m+s&#10;tFtWMe6/t/7PtzfX6+ayfLDN9ptvlVzuaL51GxCfmb4hMz+PfGzOST/wlviIcnccLq8yqAW5wAAB&#10;7Vx1FFFfT37Lup3UXinxHo6Mgsr7QE1O4QoC7XWlajFa2jCTqFCXs+QOuRnoK89+OOgnQviV4gVL&#10;Z7e01d4NdtGd/M+0jU4hJqFzGckhTei5UK2MYwBt2mvqP9nH/km8X/Yb1X+cde80UUUUUUUUUUVF&#10;cW9vdIsVzBBcRRz290sc8STRpc2lwlza3CrICA8UqJJG3VWUMCCK+fv2kfEcel+B4dAQwtd+J9Rh&#10;jeKWOdpF03SJU1G6ubeWMhFdbgWkZEhOUdtqkgsnm37PkOn+GtB8dfEnVxElrptqNLtpVuBHclba&#10;JdU1GyiineOFpLmRrCO3DNuaT5FK7iG+bdd1m98Raxqeu6k4e91a+uL642GTy42uJC4ggEzO6xRq&#10;RHEhc7UCrnAFVLuwvbBkS+s7uzeSNJES7t5rdnRlDK6LMFJBBBBHY1Torb8O67qPhjW9M8QaW6rf&#10;aXdx3UIkaYQzBTiW1uRA8bmGZC0Uqq67kZhuGc1+nnhLxJZ+LvDejeJLIFINWs0naH9632W6jdra&#10;+szJLHGX8i4SWIyCMByu5coVJ6Giiiivz8/aE8NPofj+51KOFUsPEtrBqdu0VqYLcXkUa2eqQCUf&#10;LJMZEFzMw5zOC3J3N46uqXS6VJoqGJbKbUYdTuAsUfnT3VpbSWloZJz82yJJp9qKQMyMTn5dvuHw&#10;A+Hq+KfELeJdSizovhi4tpo4pFuFTUNbOZ7KGORAI2W22rPcKZM5aFGjaOVsfetFFFFYXiTxLofh&#10;LSptZ8QX8djp8Txxb3WSSSeeXPk21tbxBnkkbBO1FJCqzHCKWHxr4s/aS8XahdXEXhSK08P6Yl2r&#10;2V3NZ29/rU9rGjR7L37b59oglJEjRxwkoQEEzqGL+QyfEXx9LI0j+NvFeXYswj8QarCgLddkUUqq&#10;o9lAFW9O+KXxF0u5W8tfGfiCSVVdAmo6hNrFsRINrFrLVjPAWx0Yx5B5GDzX0L4D/aUSRrfTfH1p&#10;Hb/uyn/CS6ZHMUYpDGsbalpESuweRhK8k1sduWVVt1XLj6T17RdD8c+G7nSL6QXuia1aQvHdWF0o&#10;LxlkvLG/sbuLchKuscsTbWRgBuV0JU/nfE2sfCH4kKzqJ73wtqwEiq1ug1PS7iHDqrkXCwi8spjt&#10;Yqzw+ZnAkTj7P+LXxAh0H4bnW9DuWefxTBaWfh69iWaFki1e0a6/tNVLwzRMlqJGhfG5JjFvTGRX&#10;y98B/AEPjLxO+papb291oPhpYbq8tLqIzQajfXG9dNspYyyho1ZGnlVg6MIxE6FZSR92674g0Twx&#10;pzarr+p2ul6fEdjT3TsDJJsMiwW8KBpJZGVWKRRIzsAcA4NfGvjD9pTxNqVw8Pg+3h8O6ejgx3l3&#10;b22o6xchHcBpI7gSWsKOhj3RCKRlZSRMwOB47N8RfH9xLLO/jXxUHlkkkYRa/qVvEDId7LFBbyqk&#10;a56IihQOAABVrTvil8RdKuVurXxp4gklWN0CajqE2r22JE2sTZasZ4S391im5TyCDXvHgf8AaWuT&#10;cw2Hj2ztzaNFZ2y63pNtLHcQyx4invdVsd7rIH4lkNoibCGEcDBlVPry3uILqCC7tZ4rm2uoY7i2&#10;ubaRJYJ4J0EsM0E0RKsjKQyOpIIxgkGpaKKKy9c0bTvEWkahoerW63On6nbPa3EZVCwDDKTxM6sF&#10;kidVkicLlHVXHzAV+YfjHwxe+DfEmreHb7c76fdSLbXLRxxC/sHO+xv0jjeQIJoir7BIxQkox3KQ&#10;MjVNSuNVuY7q68rzY9P0nTF8pdi/ZtF0qDR7QkZPzGKBC57tk96+0/2ZvDc+m+FNV8RXCyIfEuoR&#10;R2iGSFo5NO0TzbaO6RYiXRmuJbqNhIQSI1IG05b6UoooorkPHfi+z8DeF9R8Q3aCd7dEhsbLzYoZ&#10;L/UbhhHaWsZkI4B/eSbNzLEkjhWK4r8xNR1G81bUL7VdQm+0X+pXlzfXk/lxRCa6u5mnuJBFAqom&#10;WYkIihRnAAHFUaK9D034U/EfVjMLTwbrkX2eITOdRtDpCuhbbi2bVzAJWyR8kRZu+MAmuavtI8Se&#10;Fbqzm1HTNa8O3qyrc6fNe2d7pVz51pIrrcWUsyoxMb7GDxn5Tg5BIr0D4uSDXbvwx8QIkIi8b+Hb&#10;We/dW228fiTQgNF1yytLeQmVIoRHb7TIWDbiyuwyB9l/B7xUfF3w/wBFvp7hrjUtPRtD1ZpGuZJj&#10;faaFRJLie5H72Sa3NvcSyBmBaUgtuVlHpUEEFpbwWtrBDa2trBHbW9tAiQwW9tBH5MNvBDGAiRoi&#10;qqooAA4AqWiiiiiiiiiiivnL9p0D/hAdJO75v+Ev08bcdR/Y2oEnPtxxXhn7Oml/2h8Sre8+0GE6&#10;Fo+raqEEfmfa/OiXQjbFw6+XxemXdh87NpXDFl1/2nxjx7o5yCT4PsCQBjaf7b1Bcfpn8a+cKKKs&#10;R21xLDcXEVvNNBaKjXU0cTvFbLNIIYmnkUYQM5CqWIyTgc1Xor7z/ZotLi3+Hl5NPE8Ud/4n1G6s&#10;3YYW4tksLSxaWM9wJoZY/qpr5p+OHh4+H/iRrwWF47TW2j8Q2TPcRTvONUy+oTYjOUH21bpEjcBg&#10;qjAKlWb7u8Art8CeCkDBwPCfhwB1yFYDRoQHG4A4I5GRXW0VUvtQsNMtZb7U76006yg2G4vb+5ht&#10;LSESOIozNc3BVV3MQoyRkkDqQK8yu/jl8LbOe6t5fFUMstpJNG4tNM1m8hmkhYoVtby2tnhlViPk&#10;lSUxsMMG2nNRH47/AAnG3HiwHOTxoXib5fZg1mM/hXoejeI9A8RwyTaDrWl6wkKWzz/2bfW93Jar&#10;dqz26XkMLFoWYK+FkCtlWGMq1bVFFFFFVNQv7TStPvtUvpvJsdNs7q/vZgkkvk2tnA1xcyiKIMzb&#10;UUnCKSccDJr8zbaPVvih4/iSeSQah4r1zNxJEkl4NOtJpN87wxTOGaGytlJSMyDEcYUEYr6+8feB&#10;dP8AEWtWuseL73T/AA/8MPANpDbWOnWxtYU1RpI4mvws1gEe0gMi22npbIWmYwOsCQvIkjYlh8d/&#10;hL4Qi/sPw1oWsJpFvIuJtH0myt7a7YWixG8P9o3MNzNMdkUUktygkfG5mbaN3caB8V/hn8Rozolw&#10;8Ect1IiL4f8AFtlZKt+yTxm2EImaa0mkaZk8mFZTLldwjAXNcl4i/Zp8H6mTL4f1DUPDM7PEPJO7&#10;WtNWNFKybLe7kS5Du207jdsowQE545uz/ZXs0uoX1Dxrc3NmsgNzb2egxWN1NEPvJBdzXdwkbHsz&#10;QOB/dNek6F+z/wDDXRmSS40691+eO5iuoptbv3lWMwkFYDZ6eLa3liJG5knhkyCVOV4r2S2t4LS3&#10;gs7SCC2tbaCK3tbW3iSGC2t4U8uCCCKMKqoigKihQAAAAAKmoooorwv40/CY+PrOPWtIk2eKtIsj&#10;bW0Eku201fT45nuRprmVgkEqtJJJBNkKWYxy/KVkg+N/Ange/wDF/jOx8KzQXloEupTr2YpoLnTN&#10;PsJMan5okik8mYEfZ4/Oj2idkRsZr9N4LeC0ghtbWCG1tbaGO3trW3jSC3t7eFRFDBBBGAqIigKq&#10;qAAAAOKloooor8w/iX4rl8Z+NNc1r7QLiy+1vY6OUFykKaNZOYNPaGG7JePzVHnyLhR5kjttXdtH&#10;IafYXWq39lpljCbi+1G7trGzgDxxme7u5hb28W+Yqq7nYDLMAM5JAr6s8J/sxma2ju/GmtT2s00G&#10;46RoZtvPtJn2OoudVulmidlG9JI4oSu7BSZlHzbWufsvaHJaZ8N+I9WtL9I7hguuJZ6hZ3UnlMbW&#10;DzLCK2e3UvgSS7ZjgkiMkAN8n+KfCut+DtXn0TX7NrS9gUSI2d9td2z5EV5ZXA4kifBAI5DBkcK6&#10;sq/X3wH+Ld14lVfBviSYS61Y2Uk2lavNcIJ9ZtLcgSWd2JmDy3cKNvDxhjJCjvJhonkl8D+PHhuP&#10;w78RtTeBYY7XX4IPEdvHHLcSPG9+7wagbgzDh5LuG4mCozKqOoBH3F4S5vNe+IPiu3l1C6ivNf8A&#10;EmoaVpv2mSKG0ikuJRFpVmZI7RFRFAEYYpH0GcEnn9D/ABb4n0P4V+DYbt7aRrTTLaz0TQdLjlka&#10;S6nhtPK02w+1TlyqLFEWlmcsVRWbEj7Uf83dc1rU/EmrXutavdSXupajcNNPK5ZsscLHDChzsjRc&#10;JFGOFUBV4GK+ifAn7N2patb2mq+M7+fQ7O5iE66LZIBrvlyLIFW+mu0MVo4/dS7PLmbaxjkWGQED&#10;vtR/Zf8ACctrIukeIfEVle7kMVxqJ03VLVIw37xZLW2gtHYkcBhOuDyVPSvlnxz8P/EXw+1GHT9e&#10;igZbuEzWGo2Mkk2n36IiNcLbyzJHIGiZwkqSRqwOCAY2R24ev06+F/iifxh4F0DXbxkbUZreS01J&#10;klgkZ77TrhrGe5mS3VFie4Ma3Ii2KFEgAyuGbvqKKKK+Hf2jPAaaJrNv4y06IJYeJJ2h1OKNIIor&#10;TXEh8zzUEe0n7WivM+VJMqSu7ZkUDW+Bfwenu7jTfHviVJbWytJ4NQ8M6bulhub65t3W4s9auiAC&#10;tsjYe3QEGZgJG/cBRcfZlFFFFFVL/TtP1W1lsdUsLPUbGbb51pf20N5aS7JBLGJLe4V0bawVlyOG&#10;GRzXl2ufA34aa213KfD6aTdXaxD7Vodzcad9mMWxQ1ppys1ihZU2t/opByzH5zvrlrX9mf4ewXME&#10;8t94ovYoZo5ZLO61HT1trqNG3tb3DWVnDMEcDaxilR8H5WU4Nd8f+FbfCDRWdU0nwzayKcKoM2s6&#10;v5dzlVVnMl7etC9zxkyCFG6pGMjw/Wv2pIllmj8O+E5JIA0PkXmtX6QyuPLDXCz6ZYpIFIfKoy3j&#10;cAMQC21Zoviv8NPizbv4e+IOjDw3MVmj0nVZruO8is5bhooy9prSwRtZys+1282L7MyxATORiM+d&#10;/GTwLrnh3Q/Ct7qo+2NozXHgga1FPYR2uqaTYx/2n4Tul0yFVngmFvLdWc6yNIM2qsXO9Xl9l/Zt&#10;8Vxap4TufC0uyO98M3MklvgKv2jS9WuJLxJMtIzPJHcNOspEaqqNCOWJNfSFFFFFFKOSABk5wBjr&#10;uPAHrXmeqfGL4Z6PLHBd+MNKmeaLzVbS1u9ciVDIUxJcaLHcIjZBzG7htuDjBBOb/wAL4+FGcf8A&#10;CWLjbu3f2J4mx/1zx9i69+mPfPFdZ4e+IPgrxUYk0HxJpd9PM8yxWBmNlqcnkKXlZdLvhFclAvzb&#10;/KwQCd3BrsaKK+FP2nf+R90j/sULD/086hX0h8DdDOh/DXw+JLRLW71YXGu3eyZZvtQ1KbzNNunZ&#10;HdQWsRajYu3aFw6hw9fCvxEjeLx/43SRXRj4s8QuA6lWMcuqyyxPg9mUhge4IIrjKs21rcXsrQ2t&#10;vNcypb3d00cKNI621javfXs5UZO2KGOSV26BVLHgGq1FfUP7LulzS+JfEutLJGLew0KDS5YiT5zz&#10;avqCXUEiDGNirYyB+epX3xoftRaCyX/hjxPGl08dzZ3Wg3cgiJs7d7KY6hp6NMB8ss4nuiFY8rES&#10;o+Vq9O/Zx/5JvF/2G9V/nHXvNFLgkgDk8jjknPAB/TpXmWp/GP4ZaTcra3fi/TZJHjEu/TY77WoF&#10;QuyAPdaLFcRK2VOUL7sYJABBOefjx8JxyPFeTnGF0LxLk8kDG6yx7jnOD65rrPD/AMQPBXigwJof&#10;ibSb24ujMLewNytrqkn2dWeYrpF75VzhVUvkw42gtnAzXYUUUUUUV+cvxt8XR+LfH2ovbbf7P0JP&#10;+EesJF63K2FxI13eMyyyI3mXEk3lPHtBhEWVDBifpG6+GOsal4E8DfDC3kvdHsbeCLW/GWpSTfaf&#10;Lu5Gku38P2i2qpb3pkvppnVUnK26W8Uku93gMvO2PxJ+CfwtaXTPCel3utX8NpNb3Gv6fa2tzJfX&#10;CSeVJbXWu38kLtHJJBHM32ONrXlXiU/dHeaH8f8A4beIbh7G5ub/AEIyNHFEfEdnBb2l2JwwcG5s&#10;5bmCJVwN5uXjXDDaW52t8S/Aj4eeLlXU9Libw/NdWhkt7nw21qmkXJktESwupNN2tAYk2q5FmYTK&#10;GdmcswceaD9lQ7iD47GAeD/wjByfYj+0OP1rv9K/Zv8Ah3p8xlvhrmuKYPLNtqOpC3thL8rNcx/2&#10;PFayhvlYKrTMu0nIZsMPZ9F0HRPDlhHpuhaZZaVZIUPkWUCwiWVYEtvtFy4G6WZljQPNKWd8AuxP&#10;Na1FFFFcJ8RfAem+P/Dl1pN2iR30Cy3Oh3xkeJ7HVBCVt3ldEctA5IS4jKHcmSuJFjdPzjuvC+vW&#10;XiIeErrT5IdfbUYNKjsJWjjMt5dzLDaCOaQiMpKXUxy79jKwcNtO6v0s8EeEbHwP4a07w9YETLaR&#10;s93d+UsL3+oSnzLq9lRSxBZsBFZ2KRhE3MEBrq6KKKK+Gv2kvF1xqPiuHwnBPcppnh61tJ7u0bEd&#10;vPrd9b/avteI3IlEdrLCkTSKGRmmCja5ZvmyvpLwJ+zprmv29tqniq8bw5p05s7iKwihjudZvLKU&#10;LNLuJby7NmjYBDKkjq2fMgG0BvULz9mDwdJazpp+veJbW+YKLW4vX0q/tIWEgLtcWUNvbNKCnA23&#10;CYJByQMH5k8f/C/xP8PbhTq1vHcaTc3Ultp+uWjK9ldusSziOWPJkt5dpP7uUAMUk8ppFjZ69C+B&#10;nxWm8Manb+Fdfv4k8KajLKLe4vZZFj8P38itLG8UwVtlvcS4WZXxHGzefvjHnGTsP2ovDjibwz4u&#10;iErRtDL4bvneaHyYWR5NT0lIrYjzN0ge9MjgsoCIDtYgv8x6h4h1TU9I0DQruZDpvhqLUYtLhWJV&#10;ZDqt8b++lll+87MxVRk4VUUKoO4t99/CrTNK8BfCvTNSvZo7eC40tvF2t3pSc/8AH/aLe7vIBdt0&#10;NqsMG2Jcu0eQu9ufir4k+P8AUviD4huNSuZZk0q2luIdA018RR2GnGT5GkgR3X7TMqo1zIHbcwCq&#10;fLjjVet8AfArxR41gTU75/8AhGNElhjmtL2+s5JrvUY54/OhnsNO3RFoWUofOeRFZWUx+YM494m/&#10;Zh8DNDItvrXiuK4MEixSTXekTxJclG8qWWBLKMsgbaWjEilhwHU8j5++I/wU8RfD+3/tUXUOvaB5&#10;qwy6naW81vcWDyJGsbatYsZBCkkzNFFIk8ikhQ5jeSNG8Yr7i/Zm8SXWp+GdX8O3AZ4/DN5bSWU3&#10;yALZa4Z5/sYCKCSk8M8m52YkShRhUAH0tRRRRXzr+0V4F/t3wzH4rsLffq3hgMbzyo90114fmfNy&#10;HEMLyObSQi4XfIkcURuXOSRXzV8K/hXqfxF1PzJDNYeGbCdF1bVwBvkfaJDpml7wVe5dSCzEMsKk&#10;PICWjjl/Ri0tLaxtbaxtIY7azsoIrW1t4UCQwW0EYihgiReiqgCgDpjFT0UUUUjoJEZHRZEZSjoy&#10;hlZWGGUqeCCOMHINeb6t8H/hprLxy3fg/S4WhjaNP7K+06HGVZt5MsOiyW6O2T96RWI6D5a8+f8A&#10;Zk8AO7uup+K4lZztij1DSSkYZshEMtizYHQbmJ9Sa9A0bwH8N/hrbtrkFhpulGyggW48Q6xdvPcQ&#10;nyjYmZL3UHZbd5/NZJFthGsjOECY2rXk3iH9p/RLOaS38NeH7zWVQXMS6hqNyulWxlX5La4t7VEm&#10;lliY/OVl8l8cEKxO3Is/2h/DHiiC48PfEDwkIdE1OM29zc2tw2pwIJbtfKkuLJkimjWBMy/aLeR5&#10;lkRTDHuK7KHjT4XQR+CfEN54Nu7PWPB0d0PHHh6W3fT7yXSfs8bab4r0ZNVmkE7wSQCC5jbe5/0E&#10;wSp5+ySbK/Zp8WTWHiW98ITzO1jr9tPeWMH+kSLFrOnQefM8CI3lx+daJKZnK5fyYV3DAB+3qKKK&#10;KKK4rxB8R/AvhcyJrfifSrW4huEtprKGZtR1GGWWIzJ5+maYJrhEKjJd4tgJUE5ZQeXPx4+E4Cn/&#10;AISvcS2GUaH4kBUf3jmzxj6E1s6H8Wfh14iuxYaV4psHvJHijhgvIr3SXuZp5RBFDZ/2tFAs0juQ&#10;EijLN0+XmvRKKK+cf2nv+RD0f/sbrH/0zX9YH7LejyR6Z4s19xbGK8vdP0i2fbm7ik023e9vVLlP&#10;ljkF1bkBZDuZDuUbUNcH+0+2fHmjDaAF8H2AGD97/id6i2SPqSK+cKK0f7I1L+1v7C+xT/2x/aP9&#10;kf2dt/0n+0vtP2P7Fs/56eb8mPWvdvhz4WudT+DvxdvxdQQwXcen+SNsrzCTwYv/AAk94kqbQoWd&#10;JooomVzhtxZQFXf88UV+nXwt0KXw38PvCmkzmcXMelre3MVzbtbT2t1q08msXNlLAxYgwPO0J3cn&#10;bkqDkDz349/Di48YaJa67odm1z4g0ATB7aFIxdanpEn7y4togFLzSwOPNt4hIAQ0wRWlkVT3Xwl1&#10;zT9d+HnhWXT5Wf8As7RrDQ72Jmh8231DR7VLC5iljid9m4qsse7DNE8blRvC16NXk/xT+KmmfDrT&#10;hHGItQ8TX0LPpWksx8uOPLRjVNU2YZLZXBAUEPKwKIVAkki+FNb8ReNPiVrSfbZdU1/UZXupNO0e&#10;wgubmK0QwCW5i0nSbYN5aiKENKUUswj3ysxBau90b9nn4k6sjyXNnpmgoIYpojrWpIHuFlGdiQaU&#10;t1JGyDl1nSMjp1BAfqf7O3xLsGhFpZaVrYlDeY2matbwrbsGCqs/9t/Yzk5yCgYDHJHSvJJ7TX/C&#10;+pQ/abbV/Dur2+25tzNDe6RqMAYlY7iDzBHIo4O119+a+oPhZ+0HcPc2fh7x9LbmB41trLxSy+TK&#10;lwZWMa+IPm8sxsGWJbpFTy9oacOHkmT6+oooor5f/aY8YfYdG07wZZyL9o1xl1LVhlC8elWFwDYw&#10;MkiHAnuUEgdHVh9nKkFXNcl+zX4atYX1/wCIOqyWcFhpNvcaTZ3F59mCWc3kpfavqTTz82/k25ji&#10;80FQY5pVJA3A+XfFT4p6l8RNT8uMy2PhiwnY6RpRbDSOqmMapqYQkPcOrEKMlYVJRCS0skvktFfW&#10;HwY+OF5FeQeFPG+oXF7b31xs0nxFfzyXF3a3dxJkWOrXUxLyQyOx8q4di0LEI5MBBg+yKKKKKKKK&#10;KyIdA0W31u98Rwadax65qFnbafeaokQF1c2loSYIXcenyqzDDMI4lYssUYTXoooooxnj14/OvyV1&#10;LT7vSdQv9Lv4hBfaZe3Wn3kIeOURXVpM1tcRiSIsjbXUjcrEHqCRzVaGaW3linglkgngkSaGaF2j&#10;mimjYPFLFKhBVlIBVgcg8iv1W8LapPrfhnw5rV2kSXOraFo+p3McAZIFuL6wiupkhR2ZggZyFDMx&#10;AwCSa3a4jx94C0b4haJJpOqL5NxFvn0rVIow91pd6ybRKi5XzIm4WeBmAkHIKuscifnLe2uueAPF&#10;k1sZDZa74Z1b91cRRyiNp7SUSW95Al4iF4Jl2yxeZEBJEwLLtbFfSHx8ntvFvw/+Hvj21miSGaZr&#10;ZrGGSO8EU2uact5dQNfRkfNaTWMlvIhTO8nIQrtPnP7Pej/2r8SbC5JgMWgabqWsyxzx+b537oaV&#10;AIQVZRJHNdRzKzDjYSDu21L+0D4yXxP42k0u1lZ9M8KJLpMQBbZJqrSBtbuFSWKN0IkVLVl3OreR&#10;5iOVevbvgH8MIdC0u38a63aQS63q1vHc6FulS4/svRLu3V4rhQmUS5ukYlzuZkiKx5Rnmjr6Uor8&#10;9P2hL68u/ihrNrcy+bDpVjotjp6CONPItJtJi1Z4iyKC/wC+upn3OSfm252qoHiVfoH+zto8+l/D&#10;eG5mYN/busajrEEW2RHggCxaSiybwMljaGVWX5SjjmvdaKKKKy9Y0PSPENiNP1vT7bUrL7Ra3Ytr&#10;uPzYfPsrhbi3ZkOARuUKyn5WUmNlZGdTqs2eTnqSSTnr3Pv07UlFFFFFFFcN4/8AiBonw80U6rqr&#10;NcXNx5kWk6RBKkd3ql2ibvLVmDeXCmVNxcMpEYIAV5GSKT84vFHinW/GOsXGt69dteXkwEaADZb2&#10;dqhJhsrOAcRxJkkKOSxZ2LOzMedor6R+HfikeOfCOr/B/wASamUu720hHgTULsHy4L2wze22j32o&#10;lZXWFZIohAPIZvJMsKSA/Z4685+Gfimb4eePLC+1BJ7S2S4m0XxHbTRyxTW9lcSiC8+0W/lSS7rW&#10;VUuGiVA7NF5fGTX6WjGM8EEDBA9gTj+nsaKKKK4X4hfEDRPh7ojapqbCe9uBJFo+kRyBLrVbtApZ&#10;EOG8uKMMrT3DAqgIwGkaON/z88afEXxV48ufO13UCLRWje20ayMtvo9o8aMqyxWTO+6TDuPOlZ5M&#10;Nt37AFFjQfhV8QfE1v8AbNJ8L6g9oY7WaO6vWttJt7m3vEZ7e4sZNWkgFwhVc7oC4GVyRuXPpLfs&#10;x+PVDkar4RkKq7ALf6xlyq7gqb7BeW6DdgeuBzXlHiX4d+NvCCibX/Dt/Y22yOQ30fk3+nRCSUwx&#10;RzalpzywRyFhgRvKH5U4wVJ9j+Gn7QWraNNZ6N42lk1fRHlKHXJBLPremrIFWNrhwSbqBCCzgqZw&#10;HZleTYkJ+2be4t7u3gu7SeG6tbqGK5trm2lSa3uLeZBJDNDNGWV0dWyrDIIIIOKnr5G8beGY/i58&#10;av7Hs2uE0PwrpFjpvijWLPyLiGF4ZrjUWtIJg2xZ5JZvsYV9zxukzmN1hZT9bRQxwRxQwRpFDCiR&#10;QxRoI44oo1CxJGqgYVRgKMY4AFfAv7Reizab8RJ9TZpZYPEOl6dfxu0DJFFJZWw0eWzjuCSJCq20&#10;czY2kCVRtxhm8Er3b9nfRo9W+IsdxKw8rRtD1i/e3e3S4gvlu4RoLWc4kYBUK3rOcq+7btK4YkeN&#10;atptxo2q6npF35f2rStQvNNuTES8X2ixuWtZ/LZsEruQ7SRyOcVnV90fszaD9g8H6rr0sEsc+v6t&#10;5UMrSK0NzpmjxeRbyQxLypW4lvEck5O0cAAE+u/ELwdbeOfCeqeH5ljW5mhNzpNxII1+xavbKXsZ&#10;/NaKVkQv+6nMabzC8qKQTmvLv2eUu9J0PxP4Q1iCWx8QeHfEjSX2mzQGOW3s9TsITZTeeg8uVJmh&#10;naORJH3R7WB8toifoSuc8V+LNE8FaPca9r90bezhIjiiiCyXl9dOGaKxsIHK+ZM+CQCwCjczsqKz&#10;r+fHj34r+LPH088V5dyafoTyMbbw9YyslksPmJJCt86BWu3VokffMCqvlokiDbav+Hfgd8SPELxH&#10;+wn0K0keZGvfETnTEgeGMuPN09le9KucKjpasuSCSFyw6O//AGbPiJZ2j3FvL4c1aVGRVsbDU7iK&#10;6l3naWR9Vt7WDC9W3TA+gJ4ryPxJ4R8S+EbpbPxJo15pUr58h50R7S62RpLILS/ty8ExQOgk8qRt&#10;jHa+GBFeufD74/eJfDMsdl4mluvFGhkoha5mWTW7BWnaSae2v58tc5V2/c3LkYVEjkhUHP3RpGr6&#10;Zr+m2mr6PeQ32m6hD59pdwZKSx7trAqwDI6MCkkbqGRwVdQ4IGhRRRXnfxV8Zf8ACDeCtU1iJymp&#10;3IGk6JgZP9r6hE6wTqWimj/0eNJbrZMoR/K8rcCyk/F3wQ8Ft4w8b2T3MbNo/h7y9b1RyrGKSS3m&#10;H9maeXMUsRaa42s8UmzfAk+1gyivSfjr8Yri8uNT8BeGnltrK0nn0/xLqW2SG5vrm3kaC80W1DEF&#10;LZGBS4fAMzAov7gMbj5Tor2f4X/GLXPAVxa6deSTan4RMsgudKPlNPYi5dWmvNJmcZVkOZDblxE5&#10;aTOySTzV/Qy3ngvLe3u7WaG5tbuCK6triCRZ4bm2niE0FxDKhKsjqQyuCQQQQTnNS0UUUUUUVnXe&#10;j6XfX2l6ld2cE2oaLPcz6XeMp+02TXlo9jdLFKuGKSxu3mRvlSwRiu+ONl0aKKKKK/PH9oGzurf4&#10;pa7PPCYotQtNEvLJ/lIntYtHg01phtyR++t5kIbHKnsQT4rX6C/s867e618OoIL1mlbQNVvNDt5p&#10;JZZppLOC3hv7VXaUnCxLci3jReFjRQMAYr3Os7VtI0zX9MvdH1izhv8ATL+EwXVrOG2SJkOrK6kM&#10;jowV45EIdWUOhDBTX5xfFD4fXfw78Ry6bi7uNFvA1zoWp3MSIby2wpmtpJIsoZ7Z2EcwAUkbJfLR&#10;ZUWvfhrp+KXwB1yO7ltbnxL4Rtopr+a/k826P9hFb9NXRnae482709JoTcPs82fz0BWPNfKfhrSP&#10;7f8AEOhaGZXgGsaxpumPOkYma3jvrtLaS4WIld3lhi+3cM46jrX1P+054wuIk0jwTavLGt3Guvax&#10;IDIi3MCzvbaZab0kw6ebHNNNHJGRvSB1bINcV8BPhdZ+Lby58UeIrb7VoWjzpb2NjNsNrqurKomd&#10;buPJZre2QozxsoSV3VSXRJY2+6gPp09xjB446dKK+Qv2pNYug3hTw+pKWLLfaxOgljYT3aFbK0Zo&#10;cF18lGm2sG2v5rcZSvkSvrf9lrSpzceLdcdZ0tUg07SoJDbsLa5uJJHvLtIrs/LvgVITJGASBMjH&#10;aCN32DRRRRUU9vDcwT2t1BDdWtzFJb3NtcRJPbzwzKY5YLiCYMkkbqSrKy4KkhhVPSNH0zQNNtNH&#10;0azh0/TbCIQ2lpb7gkSZ3sS7Fmd3JLySOS7OS7MWJJ0aKKKKKKKz9W1bS9A0271jWL2HT9MsIjPd&#10;3lwWEcceQihVQF3dmKxxxoGd3IRFLsBX5ufEH4l+IfiFqEkuoTva6PFcNLpmgwSn7DYqoMcMsoAX&#10;z7jYzB7h1z8zBBHGRGPOqK9n+D/xIh8G6lc6P4g8y88F+II5LXVbGRIrq0s57lVtzqkllKr+YhjB&#10;huokwZIyGKyNFHGeR8U6Rf8Aw58e39hZSyQ3fhvWob3R7mY29zMsMUqalot1ONgieTyjC0imPbuy&#10;pXHFfo54Q8SWvi/w1o3iSzURw6rZLNJCTI32a6idre/tPMkSMyeTcRyReYIwH27lG0jPR0UUVh+J&#10;fEWmeFNC1HxDq7yJp+mwrJN5MZmnleWRba3toIhjLySOka7iFBbLMqgsPhD4jfG3xL4yur2y0u7u&#10;9B8LSAwRaZbOkN3fW5he2mk1i8t8O/2hJG821WQwBdqlZGTzX8+8OeB/F3i5lXw74f1HUomlmg+2&#10;pD5OmRz28AuZbebVbox2sbhCpCSSqx3KACXUH1m0/Zo+IVzaw3E914ZsJpY90lld6levdWrbiBFO&#10;9hazwlsDP7uZlwRznIHGeIvg18RPDUdzc3fh+a9sLa4eH7fo80OqRSIiPKbxbS2Y3UcG1CTLPbxh&#10;flD7WYA6Xw++NHirwM8NpNLJ4g8OxRyRjRL642Nb5iVIDpuoukskCxlBthw0OC+I1dg6/ePhTxVo&#10;vjTRbXXtCuvPs7jKSxybY7uxukUGaxv4FJ8uaPIyAWBG10Z42Rm6Ovmr9oR7vxFN4K+HOjW8V5rO&#10;taudXKq0hlsoLWCTT7a4uYolcrbuJriSSYjCLAx6A4908JeG7Twh4a0bw3ZHzYdJskt3mAmX7Vdy&#10;Mbm/vBFNJMYzPcSSzGIOQm/anyqBXzp+1Jozy6X4V8QL9nWOy1C/0e5yuL2d9Tt1vbLa6rhooxaT&#10;5DyfK0g2KdzkfGddL4P0dPEHivw5oc0VxLbaprem2d2tnxcrYTXaLfSxNtfbsh3uXKkKAWIwDX0x&#10;/wAId/xkz/yB0/srb/wmON37r/kEbf7Yx5m7d/bPzY/56c7dlei+CpZPh3p3wk8By2MBuPF8HiK+&#10;1u8uYhY3FneQaZ/bUli0UTESzrJPDZ+bI5OyIAICyCP4l8ZeHLjwh4o1vw5cks2l3zxQys0LPcWM&#10;qrc6bdN5DMqtNbvFKyZyu7YwVgVFr4f+H/8AhKfGvhnQmt1u7e+1W2N/AZjbiTSrQm91YCZWRgRa&#10;xTEBGDkjCfNiv1GorJ03QtJ0m61a90y0+yS63dpfaosU04tbi/VPKe+WxZzDFNKMefLHGrSkBpSz&#10;AGud+Ifjay8AeF73XLpS902bLR7YRtKt5rM0EkllDNtZAsI2NJMxcERqwTc5RG+DfC3hbxb8YvFl&#10;3LLczzzXE8d54i8RXkZkt9OgmO2MskexS7Khjs7SMoCE2r5cMbvH+gHhHwX4d8EaYum+HrGO1Vo4&#10;Evb1wj6jqcluG2XGo3YUNIwZ5GUcIm9hGqJgDqqKwPEvhfQPF2nNpfiLTINTsvMWVElMsc0EyHcs&#10;trd2xSaJuNrFHBK5Q5Vip/P/AOKfwr1L4dakHjabUPDN/Ky6Vq7R4aOQgyDS9T8sBUuUVSVYAJMg&#10;MkYBWSOL6R/Z28eNr/h+XwlqMqtqfhmGM2Lu7NNd6E8myHcJHYsbRyLfKqqJE1uoBbcT9HUVw2vf&#10;EzwD4aaSPWPFOkwzw3TWc9naznVNQt7hQS0Vzp2lrNPFt2EMZIwFOFY5YA6On+NfDOp+HLnxbZam&#10;7eHbSK7muNTm07VrOPybBC15LBBeQRyzqhBTMEbAurRrudWUfnVqV1rnxT8ezz21s8mq+KNVCWdo&#10;oMy2Voq+TawzTW0Skw2drGomuDEPkjaVx9417H8adWtPBvhnw18H9AuQ8NhYwX3iaVGybmd5vtdv&#10;BMPtErxNPcedfzW0iDYGtjE3lnFfMNFFFfoX8CPHlx4z8JNZ6pdzXmv+HZ0sr+4uHkmub6xnVpNK&#10;1C4nMaqXZVkt2zJJIzQmWRsyjPttFFFFFFFFFFFFFFfPfxW+BcfjnUpvE2hanHpmv3EFtFeW2orP&#10;JpmpvbLFaW8zXEe6S1eO3Qo2yGRJNsYCRt5kjcp4V/ZhtLeS1u/GGu/2htUvc6Lo0UltatNHdBo4&#10;31idhNJC8QxIqW8Mm5sJINgZvqm2toLS3gtLSCG1tbWGK3tbaCNIbe3t4UEcVvBDENqIqhVVQAAA&#10;AAAKmJ+nT3GMHnnp0ryK0+N3gTUPF0HhCyubu5uLm7Nhb6zElr/YM17tPl28N40wkk8yQeTG6QlJ&#10;HK7GZWDV4/8AtO+E40/sXxtbtGjyyL4e1OI/K0snlS32mXUaRx4JCpPFM7y5x5KquAxHG+C7q98S&#10;/A/4k+Fli+0S+F5dP8RWM13cq8drp8lx/aWoW1hFOv7kxpZXkv7t/wB407KACWL7PwHupvC/gv4o&#10;+N3hs0SxsLaDSru/8tYJ9UsLO5ujphk3JJiSWeyVo0dTIzoBlguPH/hh4T/4TXxxoujzQS3GnfaD&#10;qGtEJcvGNJsf9Iuo7ma1ZHiW4O21WbeuHlTB3EA/e/j/AOJXh74dW2m3GvR6lcyavPcRWVtpltFP&#10;O62aK95cO1xLDEFjMkQIMgcmQFUYByvSeHvEug+K9OXV/Dupwapp5nlgM8KTRvHNEcSQXFtcJHLE&#10;+CHCyxqxVlbBV1zt14z8SvgroXxCuo9Wiun0DXVRILjUbayiu4dRgjAWIahZ74TJLGvyRzCVW24R&#10;96JEE8b0X9l7Vjqv/FQ+INO/sKN3YNo/2l9WvESULFG0d5EsNuWTLM4ebaRtCtksPsWC3gtIIbS1&#10;ggtbW3ijt7a2toY4LaC3hQRQwQW8ICpGgAVEQAAAACpaKKKKKKKKKKKKKK/NT4r+OZvHXi+/v4bh&#10;5NEsJJNP0CHcfKXT4G2m8SN44mDXTqbhvMXzFDLGWIjXHmVFFWLa5ns7i3u7SaW2urWaO5triCRo&#10;5re4gcSwzwyIQVZWAZWBBBAIORXp3xIS08QxaR8SNKtkgt/FCtaeJrW2gMNrpXjewiU6rDGiKyRQ&#10;3kbJeW3m3Ek0pM0khByB9R/AD4gR+JvDMXhm+dRrPhW0t7WPLWyG+0WMmCwnht4Ah/0ZdlrMdrdI&#10;5HcvNgdxJ8XfhzDrVz4fuPFFpaanZ311p11He2upWdpBe2UrQ3UU2qXMCWwCMjJvM+wn7rMCCe9s&#10;b+x1S0iv9MvrTUbG4Dm3vbG5hvLWcRSmCUxXNuzRvtdWQ4bgqQeRVqqmoX9rpWn32qX8pgstOs7m&#10;/vJ9jyGK1s4GubiUpEC7bUUnCgs2MAEkCvzH8X+J9Y+Iviy41aW3nlu9SngsdJ0m3aa8a1ttwh0/&#10;S7JAMuxLZIjRfMlZ3CKXK19gfCf4H6b4VtrTXPFNrb6l4rcw3cFvL5dxZeHmUCSKO3VWMUtyjEM9&#10;ycqjqogxtMsv0HRRgY5wQQARgflkj9ORXyX8YvgXYRafd+LPBFpFYtYx3V7rWhRyMtpcWqFrm4v9&#10;KWVisUkS7t1om1GjUCFUdAk3Pfs8fEltM1BfAesTudP1WYt4fnuLmFLfTNRKvLNp4W4x8t42BEsb&#10;8T8LGzXDMv2rWZpWjabodtJbaXax2qTzy3dzIHea5vr2cf6RfajeTs0tzcS4XzZ53aRuNzEgVp18&#10;3/tL+Hm1Hwfp3iCGJpJvDmp7bmTzoo44NL1kLazSNFIQZGN0loihMsAzMV2hmX4Xr6w+FV4fhp8K&#10;td+IdxGjy65r2i21nYzXtqqanpWl6qthcCwiRg4usS6nhXyQIRKY/KDF+F/aF8MHQfH8+pRQeXY+&#10;JbWLVIzHZfZbZNQiH2TVLdZVJSWYui3U7AA5uFLA5DP4TX6qeDtAXwx4W8P+HwtqH0rSrO0umsld&#10;bWa/WISahdQ+YqMfOuGkl3MgJLZYA5FdJWVLoelT6za+IntQNas7K402G/hlnglfT7hxNLY3YhZV&#10;niEg8xI5lcRv86BWLE276+tdLsL3VL+YQWOm2d1qF7Psll8m1srdri6m8qAM7bY0JwqknHAJ4r84&#10;vFviXxJ8YPGsKWdvcXTXFzJp/hrRoY0T7Jp5laVDOAxUSFR515cSOVGGO5YY0VPsv4ZfCTQ/h/YQ&#10;zzw2ereKJNs93rclukpspfJaFrTQ2mXfDCEkkR3G15skyYXZFH65RVS+0+x1S1mstSsrTUrGcL59&#10;lfW0N3aTCOQSxia2uFZG2uoZcrgEZ9DXxT8YPgdH4UtJvFPhIzS6DCxbVNMuZvOuNJWacRw3NjLJ&#10;881sN6RujlpY+HZpEMjRN/Z08fPo2uN4Lv5kTSfEM0k+ns4gj+za8IVRVe4kZDtuoohCE+cmYRLG&#10;ql3J+46K5rX/ABj4V8MBhr+v6VpUq2pvVtLu8hXUJrXe0YnttOUtcTKWR0Xyo2yVIHIIqr4V8eeE&#10;/G/24eGNWGpnTfs320fYdTsvJF3vFsc6hDEG3+VIPlzjbzjIz8SfHTx9F408WfY9PlWXQ/Da3GnW&#10;MqPBLFeXsko/tPU4JYlyUkMccUf7x1KxiRSvmMK9JaT/AIUp8HYowv2fxz4/WSUsEmt7zTY7i1UH&#10;MqrbXET6dbSLtRmbyr2ZmXfHuFfJFFFFfW37Nnj11ln+H2oSKYphd6p4flkkmaRJ1US6hpUauzIE&#10;Kq91GERcN57OWLrt+wqKKKKKKKKKKKKKK8w+Jvwt0j4k2FqtxctpWsaeSNO1iOEXJSCVlNxZXdoX&#10;i82J8ZTLq0b4ZW2mRJPBND/Zd1NplfxL4msLa3S5hL22hW9zfTXVoGBuVW81BbcQSEZCMYJgD8xV&#10;sbT9XeF/Dmm+EtC07w9o6Tpp+mxPHCbiYzXE7yytcXNzPIcAySyu8jBVCgthFRAANyvLfGXxj8Ge&#10;B9XttF1We8utQmWN7uPS7eG8XR4piBFJqpaVGQsh8wQxh5Ng3GPDxl8T45eHLTxd8ObvVrBbe/ud&#10;Chj8SaVe2slkyy6b5YfVGivWB3Wz2ha52RSDzHjiI3YUH5z/AGedWgTxZqXhPUUe40rxrol7p09k&#10;IYmt7i6s4JLuP7ZKWSRI/sv22L90TlpFBGMOkPwB0K9b4q24m/0K48M2Wu3Wo2tyssdyGFu3h+W0&#10;VMcSJLdqXD4GFcctgHhfGeo3Pjz4iazc6ayalLrviEadobRr9kW8tfPXStBwt2ItheFYATLswSS4&#10;XkD77jk0H4SfD+2W+mI0vw1pkEEslrbsLjUr+ZgJHt7Qu4Et3cyM4UybFZyWdY1Zw7wP8SvCnj+C&#10;R9CvJVvbaLzrzSL+L7NqVpEZzAkjxqzxyKcKd8EsiqGQOVc7a7yvO/iN8NNE+I+n2ttqc93Z3mmG&#10;8k0vUbMqWtpbyFVlS4tZcpLC7xwtIg2OdgCypubPzjL+y3rq6nHFD4q0iTRiF86+lsbyLVIz5eXE&#10;ekqXhcBsAE3q5HzcH5a+sPCvhXQ/BmjW2haBa/ZrKDMjvIRLd3906Kk+oX8+0CSeTC7mChVXCRqs&#10;aIi9FRRRRRRRRRRRRRRXxZ+0t41N9q1j4Hs3/wBG0bydT1kBAPM1a6tybC3zLEGAgtpDIWilKOZ8&#10;MoeIY+WqKKK9Vljn8c+BIruMNc+JPhzbJZ3cSZe5v/AUjNLZ3iQ+czv/AGTOZY7h47dUjt5omkc7&#10;Mj1D9mvxsun6nf8Agi+lRLbWWfU9GZxwNYggCXtoDHESTcW8aurSzKimDagLzYP0r4j+KPgXwlqX&#10;9j+Ital0zUPJjuPIfRtemSSCb/VTxXFvavFIpIZd0Tna6sjEOrAdPpPiDQdeWdtD1rSdZW1Mf2k6&#10;VqNpfi3M27yhP9kdtm/a20NjcAcDg416K+Bf2gPHlx4j8W3Phuzupv7B8MTGya1VpEt7rX4C8WpX&#10;0sEkcbeZAzNZpuLqBG7xMFnbPV/BT4KLqws/GXjG0zpWY7rQtCuY1KasP9ZDqOqQvnNoeGigb/X/&#10;AHnH2fCz/ZVvBBbQwWtrBFbWtrDFb21tbxrDDBbwIIYLeCKMBUjjRVVVUBQMKBUtFeJ/Ez4KaD45&#10;W41TTvJ0PxP5EnlXsaJFp+pTmTzlOuQQozMT8y/aYx5i7gWEyokY+Tfhn451H4WeLriPUbaYafPO&#10;2j+JtMdpEktjbXJja6jiUlTc2j79qsDlTJHlS+9f0Yt7i3u7eC6tJ4bi1uYY7i2uLeVJ4JredBJD&#10;PBNESrI6kFWBIYEEcGqkGjaZBqV3rEdlB/a98qRT6i6ma9NssccaWMc8uXjtx5SSfZoysfmbpdnm&#10;O7HRrhPidocniTwB4r0iFLuW4m0qS7tbayiaW5u73SpF1Wxs4oVVmczTQJHsUbjuwvzYx+YVfQv7&#10;O2j2zeJdY8Y6lNHb6X4K0ee8luHkdRb3GoQSwfaJI1Vt0SWiXjP3VthANe+/8JJpf/CtP+Fweb/x&#10;V/8Awr/+wf8AhIPs0m/+1ftH2f7N/ZH/AB6bf7Z+bf8AZsbf+mPy188fGHxu0nxdj1bTBbXP/CD3&#10;WlWNmZEuhBc32h3p1G7S6TMTkJdvLbt5bKGVAVbBDV6B+0H4Tj1/SdG+KXh8xz6c+laemquSlq0m&#10;m6hKj6DqkdtMiSMzNceTMGYuAYf3YVJGXif2aLO1uviFdz3ECSy6d4Z1G8sZG3ZtrqS+tbBpowDj&#10;Jgnmj5BGHPGcEfedFFfCX7SniNtT8a2vh+Npfs3hjTokkjkiiRRqerxpqFzLBKpLOht/si/Pja6u&#10;AuPmb6H+BHhSLw34A0y7eBI9S8Squu30pNvJI9tPn+xoVngXd5S2pSYROx2SSy/d3MK9mooormPG&#10;fhXTvGfhzU9A1GOIpeW8n2O5ljaVtO1JY2+w6jEsckbb4ZCG2iQB1DRsdjsD8D/CPVb3wl8T9Bhu&#10;ob61kuNUbwxq2ntvs5g+pP8A2b9mv4ZQDiC6MU0kTr96MdGAI/RLUdSstH0++1XUp1ttP0+1mvby&#10;4ZWZYre2jMsr7ItzthfuqoLHgAEkCvz/APiP8a/EnjW5vbDTLu70Pwq7NDBpkDrBd39t5b27yazd&#10;QHe4mSRvMtBIYANqkSMnmt4pX1L8WdTXwZ8M/A3wtghay1K50yw1fxLaiczfZ9rm5uLaR2WRJBca&#10;mZpg0M48v7PtC+XIuOh+AvgGTQNIvfiVrOmahPfvp14fDmkR2NvLez6Z9mS4OqackzeYZ7wb7e1H&#10;7oGIsd0kVwpWzY/s/an4r1O/8U/EjXXt9R1u4mv59H0B/Pey+0pHLBatq+p+eFFt89sLeOOVVSNP&#10;LuHFeo2fwQ+F1k4dPCsEziNoi13qOr3iuGTyndobm4aIMc5BVAVPK7SBitq3wH+GWqx3W3QH0q5u&#10;duLzSdQvbaS2ZXB3WtnM8louQNpBtyMEkANgj538dfs6eI9CFxqHhSdvE2lIZpjYlEg1+0hUzTbP&#10;s6/urvy4kjXdAVllkYhLUKM184V73+zlrH9nfEWKwIlZNf0jU9OCo+2OKa2iGspPKhzuwlrJGCBk&#10;eZ6ZFfftFFFFFFFFFFFFFFFFFfOn7R3jK60DwxZeHLE+XP4rN5DeXUcrxywaXp5ha6t0ETqw+0tK&#10;sLFgUaITRkEtkfCiOyMGUlWUhlZSQysDkMpHQjsa/Ru8/wCLsfByVoQJ77xB4bW4SGyYWETeJtLY&#10;XH2FJNSyEhGpW3ksXbBjBIlwRJXyZ8DEtNQ8T694ZurmS1bxj4J8SeGrOeODz0hubqFLt5pY8r8q&#10;QQzMO5bavGcjdH2nw/8As3tu+zXEXjnxt8uGlE1lbWZzuYHCmQzaQRj5l2SD+P7ve/su+Ho1tvE3&#10;iuWOFnlmt/D1hKJZxcwJAi6lq0bw4EeyUvZbW+Zt0bD5RnzPFfjb4kk8R/EbXmLSm10OX/hHLKOa&#10;G3ieCPSJGhvVHkZ3q941zLG8jFijqDtACLpfAnxrd+FfGllpeS+k+LLqx0fUIEhjkl+1yyPBot1E&#10;7FSvlzzbZPmI8p5DtZxHt/QyiiiiiiiiiiiiiiiiiuY8bXV1ZeDPF97Y3ElreWXhfX7y0uYZGimt&#10;ri20maeGeCVOVdWAKEc5wRX5XV6L4E+GHir4gSltHto4NLguFt73W75xBYWrtE03lxjmWeQBQCkC&#10;NsLRmQxq4avsjwp8BPAPhoW817YnxNqUaDzbrXAk9kZntBbXIh0YAW/lM294kuEmeMkESllVq9Ws&#10;9B0PTrSWw07RdJsbGZ45ZrOz06ztbSWWFw8MstvboqMysoKMVypAIxXH6x8JPhxrcSQ3XhDR7byz&#10;I0c2kW40OcNIuws8mkeR5uOCqy7lB7ZJz5rp3wKGjDxR4cjvF1bwd4t0xI4ZL6NG1rw34j05JJtH&#10;1djDJbRzQRFpA5g2vI7RxPEYPNkr5q8K6jqvwl+JkCaozWp0nVH0fxBGovRb3Wj3Eghu7hIVEUk0&#10;RiKXtpuTazLDJtbAFbX7QWhpovxJ1CaNbaOLXbCw1tILaBYPJeVW067M6KqqZZp7aW4kcAljJuYl&#10;y1eZeHfFXiLwnefb/Dur3elXDbRJ9ncGC5VQyot5aShoplXcxVZY2AJyADzX3/8ACv4qad8RtNdJ&#10;Ug0/xLp0SHVNKR2ZZotqxnVdPEg3G3eQ7SmXaEkJIWDRySY37QutTaR8N7qCFZN2vapp+iPNFM0J&#10;t4nEmqTk7AS6yx2rwMmV3LISTgFW8e/Zo8G/bNW1DxvdL/o+jCXSdIw4BfVby1A1CcrFKGHk2soi&#10;2yxFH+0ZVt8Rr7Soooor83fi34dl8DfEbU49MSXTLaa4g8RaBLa+XZfZobx/tAbThZ7PJS2ulmgg&#10;ChSoiGOgJ++fA3iRfF/hLQvEaiNX1PT4nvI4I5obeLUrdja6nBbx3BZxFHcRyohZmyoB3N1PU0Vw&#10;fxS0611X4deM7W7DmGLw/qGpII2EbfatHhOr2RLEH5RNAhcd1BGRnNfnN4S8NX3i/wAR6T4b0/at&#10;zqlz5Zlcxhba2iia5vrxhI6BhDCkkuwMGfbtTLMAfov9oq+s9C0fwT8OtL+Wz02zj1SSKWN2mWCz&#10;gfRdGk+0gBGZ/wDTfN4LFgrHHfpL2wHxi+BumXtsGu/FXhSAqrO7X+o3Wo6LbC31CzlujA9w8moW&#10;vl3IhTG+drcO5CF6+Y/hxp82qePfB1nDa/bQ3iPSbie3MSTI1lZXa3uoNLDICrIkEcjyBgRtBzX6&#10;hUUV80ftM+JrnTvDOkeGrZQkfiW8uJtQm/ctmz0N4LlbMrIjMN9xLDL5kbqw8oqdyyMK5/8AZf8A&#10;DMJt/EPjCdYJJzcJ4e05g85uLUQwx6hqjNEQI9svm2io2S42SD5VPz/W9FFFQ3EEF3bz2l3BFdWt&#10;1BLb3VtcRJNbz286GOWCeGQEOjqSrKQQykgjBr8zfF2jXnw2+IF7Y6fcDz/D2rWep6LduEuSIVMe&#10;raPLOLiNY5JEQxrOvl7DIrKAy9f0p0rUbfWNM03V7IyGz1Sxs9RszImyU219brdQGRQThtrLkZOO&#10;a+SPi58erx7ubw54A1E29pb/AGm21TxHbiF5L6V42tpbbRJ2DFIYwci8jxI0gDQMqIJJvk93Z2LM&#10;SzMSzMxJZmJyWYnqT3NfUfhLUZfh/wDALW/EltNb2ut+MdZn0/Rb2BLlb5UJ/soI15ahJIprdLfU&#10;rq1fzNiMVYHe5jPMfAP4eDxZ4jHiDU7ZZPD/AIcmSVo7iKdodS1cxs9jZxvGUVhbsEuZ1JYYEaSR&#10;skxI9j8X/CfxJ8U/Gl3q+u3i+G/DGlO+i6PbeX9r1i/tNPuQbi/jgV/Iiiu5HuGhnd/M2LFm3ZNr&#10;HsNJ+APwy0uK3E2jXOsXFvKZheavqV7JLKRJ5kcdxa2TwWroOF2m3ww4YNznTuPgl8LrryRJ4RtQ&#10;IEEcf2e/1iz3LvLDz2tLiMyNk8vIS2MAEAAV4h4v/Zjmghku/BOsPetFHuOj66YYrmcpFI7fZNUt&#10;0jhLuwjjjimhjXks8wHFfLGoadqGlXkun6rY3mm31vs8+yvraa0uofNiWWMywXAVlDIyuuRypBHB&#10;Brf8CasdC8Z+FtXNzcWcVnrumyXk9sXEo097tYdRiCxlS6yQNLG8ecOrFTkEiv1Loooooooooooo&#10;ooooorgPif4ubwT4I1nXLd4F1Hy47HSY5pooi+o37/Z4ZIkmVxM0Cl7ow7SWWJgdq7mH5nXFxPdz&#10;z3d3PNdXd1NJc3NzcyPPPcTzuZZp55pSWd3YlndiSSSSSTX3j+zz4nfxD4Ek0bUJ1urrw3dtpnly&#10;tLPN/Yl1EJtM+0NMWGxT59tCi/KkUKKFAAz8s6TYXPgP4waXpj3V3YjRPGtjYyXsvmWcs2jTaksD&#10;XMwiyfKurKTcwGQ8UhGCrc+7+GNMvPDXjH9onxJlU1vQ9M1jUdMb5bqD7Pr6Xfiu1lnXdtJ229qX&#10;RgcEspI5z5H+z/4dGu/ESwupY4pbTw7a3OtzrNC0kbXEYFppyowGBKk8sdxHu/55MRyK9A/ag8Sz&#10;yal4f8IxnbaWtodfvCssbie6upZbCyjki2bkaCOOZgRIQwn+6NoJ+evBvivUvBfiPTfEOmu/mWU6&#10;i6tldETUdPdgt7p0xkSRQkyZUOY2KNtkQB0Uj9RbC+tNUsbHU7CUXFjqNpbX1lcBJYhPa3kK3FtK&#10;IpwrrvjZTh1UjoQDVqiiiiiiiiiiiiiiiiivyx8cXSX/AI18XXkZn8q68Ta7PELmN4p1hk1OVokm&#10;hk+ZGVSAUIyuMdqg8NeE/EHjDUF0vw7ps2o3QQyy7CkVvbRAEma7upysUSnBCl3G44VQWIU/Yng7&#10;9m3wvptuk3jCefxJqMkfz2lvNdado9qXjiYpEbVkuZnjkWRVmeVEdGwbdGG6vd9L8M+HNEma40Tw&#10;/oej3D53zaXpVhYSEN8pAezRGwckbc9M8Vh6n8N/AOsQ3MF/4P8ADzC62ma4ttMttPvjskEgMeo6&#10;esVwhyozslBIypJVmB8xt/gbD4X8T2niHwZfg6ZPLdWXiPwrrzzXGn6h4b1NXj1LTbaaIL5oSMr9&#10;ntr4SI0iRySzHbhvl74keC9S+GHjLFgb6DTvtUeq+FtXdBGXWBo7ryop1ZwZrKVlifcQxwkxRFlQ&#10;H0r47S2ni/wv8PviXp1rGkWp2txpGqTi4laS3u+bm20nyrgRmQW1xHqaGeOEBiMlirRV83WN/faV&#10;dRX2mXt5p19bl/IvbC5mtLqAyRmKQxXNuyuu5WZTgjIJB4r7S+Dfxvn8T3SeFvGM0X9uzvK+kawk&#10;EFrDqhwZW0+7gtlSKGdRkwsiqkijYQJQvn+8eL9cPhvwt4g19WtFl0rSL+8tVvnK2st9FbsbC1m2&#10;vGzCacxxbEdWYthTuIr8/Pg74Ri8Z+O9L0+8g+06XYLNrerxb4gJLSxKiGGWOcMJI5bmS3hmRRuM&#10;bPjbjcP0n68nr/nHHI6HHFNooor4n/ac8OQWWv6F4mt1VDrllcWN+sdsFU3ejmPyLue7DEPJLDMs&#10;QVlBCwcFgcJ67+zv4pfXvAx0m7uPOv8AwxdnTlV5JZbj+yZ4xcaVJK8mcIv762iVWwscKgAAAV73&#10;RR6g98gj+lflPr+iHS/FGteHbIz37abr+o6LassJ+03hs9QewgIt4tx8yQqMIueTgZr6t8SWcfwj&#10;+BB8P+Y8PiPxWfs1/sS3n3X+sRq+uxTRTzSoI4LCI6f59sCC4jlVY2kLr83/APCe6h/wrn/hX2bz&#10;7P8A8JF/a/2r+0JfI/s37Pu/sP7Btx5X2v8A037+3zfm2bvmrhHdnYsxLMxLMzElmYnJZiepPc19&#10;m/s4eK7fWdC1f4e6tFFdrp8Nxe2NtcQJNb3WhajN5WqWFxCYtjJHcTbiJpHaQXBVV2RmvTPhr8K4&#10;Ph5rfi69t7mG7sNZOnDRAVlS90y0jnuprvTpy7OHVQ1qFmD7nKElUxz67RRX5sfGn7b/AMLQ8X/b&#10;8+f9ttdm7ys/Yv7Ng/s3HlcY+z+Vjvj73zZr75+H/wDyIXgjrj/hEPDWM9cf2NDiuuoooor84fi1&#10;CPDXxb8STaPLPbT2usWGu28+/M0Gp31nBrs88TrjGLmV2iA+6MDPGa+gf2mvE09j4f0bwxbOgHiC&#10;6nvNRKzRmUWWjtE9vbTWxUsEmnkSVZNy4MBUbstj4kq1ZWxvLy1tFYI11cw2yuwJCmeQRB2A7DOa&#10;+4/HvwxvPH3xa0S5u7UjwnpXhrS31m5keSFL101e+lXRbR4SrtJICvnMjqYomLl1dolf6Gt7e3tL&#10;eC1tYYre1tYY4Le2t4o4oLaCGMRQQQxIAqKqqFVFAAAGAAKlooorxT4nfBXQ/HgudWsCujeKhbMs&#10;N5GqpYanMrK8C63AiMzHAaNbiL94oYFxMsaRjw/4CeBNYs/iTqlxrenXVhP4Ls5knjkkgjMOqavE&#10;9jZRsmSZoZbU3cscsOYyAjb9rIH+26KKKKKKKKKKKKKKKKK+A/2jNY0rV/H0KaZex3r6Rodto+o+&#10;SN0NtqFvqF1cy2wnHys6LMolC8IwKE71ZV8Dr9A/hB46+H8XgXw3o1vr+naXd6fapZ3um61qFtYX&#10;p1e4la61CS1S7k/exTXEjyQtCxG1lUhXDRp1Nj8I/BGj+KNP8W6Np0+japp8+pztb2NzINOupNVt&#10;XtJFnsbnzFiWNZX8qO1MKrkAqwUKN/xj4L0Tx1ptjpevrdPYWGrW2riC1uBbfaZrW2mtRa3EqqXE&#10;TJO+8RFHyFIkHest54E+GWj2uiyalpXhrTbK1vL2y0+91Nnu5Ldp5Ly5ktYb2SS6uC0jvtEYcljs&#10;QE4Wvzs8e3uhan4z8S6j4ba5fRb/AFW6vLSS7jSGSR7p/Pu5IoY1TZA07Sm2R0DrDsVxvDVj6Dd2&#10;+n65o1/dS3dvbWWq6ddzz2AVr6GC2u0mlls1d0BlVVJjBdRuxlh1r9UtJ1XTtd0601fSLuG/02+h&#10;E9rdQEmOSNiVYEEbkdGBWSNwHVgUYBgQL9FFFFFFFFFFFFFFFFZWu6VHruh6xoksrW8esaTqOlyT&#10;ood4V1C1a0aZFOASofcB3PFfHnw4/Z51LUpzqfjtZdK06z1KW3GgqR9v1dbORop3lvIXxb2zyqFj&#10;kjLPMgdozGjRTP8AadvBBaW8FraQRW1rawxW1rbwRrFBbW8EQhggghTCqiKoRFUAKAAOBUtFFFfP&#10;Hx2+Fg8VaY3ijQbGWbxRpUSLc29qcvrOkxZMkS2xHz3UGfMhKEPIm6LbK3kKnAftVaZbxat4S1hd&#10;4u7+01rTJstmP7PpN1BdWu1ex3Xs278K+Ta7/wCF/iibwj440DVhdpaWT30On6y0z3K2jaNqEq2+&#10;oNdJbMC6wqRcoGDASRRuVYqBXv37VTPt8CrltjN4mJHIRnQaeF46ZAY/n716n+z/AGVrafC7Q57e&#10;FI5dSutavb51Z2a4uo9Xm01JXDkgHyLeGPCBRhAfvEmvaKKKKK+E/wBp3/kftJ6Z/wCERsM4/wCw&#10;xf4/TFfSHwI2/wDCp/CeOu3Xd2P73/CT3vX8MV65RVe9tEvrK8snk8pbu2ntHl8tJfLW4iaJpPKk&#10;BV8bvusMHoeK8c+Hnw90f4R+GNT13U9l5riaVcajr2pQw+ZJa2NnbfbrjSdNDHPlIYyWYbWnYKzA&#10;BY1T4X8X+Jbrxh4l1nxJeKY5dUvGmjg3RP8AZbONBbWFkZYo4hIYIEiiMnlgvt3sNxJr2L9nrx4f&#10;DniRvDF/JK2k+KJreG2VFuJxZ68p8mylWKNiqJcBvJnkEZbIhZmWONiPoCT4TnS/i3o3xD0J1Njd&#10;3etTeItPldfMtL7UdEu4W1O0eQkyRXE0gEsXLpI25MxMVh9xoor4a/af8/8A4TbRM+b9m/4RS38r&#10;OfJ8/wDte8+0eX23bfK345xtzxivZf2bPI/4V1L5O3zP+Ei1P7Vt6+f9mt9u/wB/L8v8MV9AUUUU&#10;V8X/ALUulJDrfhTW1mLSahpV/pb2+BtiTRrtbuOcMOSZDfMCD02Cu8l8dyaP+ztpOs2F0bPU5tEt&#10;PC2lSzeZb3Avbe4bQrqWyksXDLLDBBcXFtJvBBjV2BOVPw3RX2rrngHUte+Cfwt8L+HYPOmvtU8O&#10;arczeXMtrYQ6voWoatqGoXssjSFI4nuG3EH52KrEgZ44q+hfDHhrSfCGh2Hh7Ro5I7CwR1ja4k8+&#10;5nklkM091dTAKGkkdi7bQqAnaiogVRvUUUVwPj74c+HviDpU1pqdvHbaosajTNdgt4m1LT5YtzQo&#10;ZTtaW3JdjLbMwRg24FZAkifHln8IfEWg/FXw54avLM6npj6vbanDqqRzQWGpeH9MukudRneRG/cS&#10;pEPLlgMu5JGRVdlkhkf9AaKKKKKKKKKKKKKKKKK+VP2m/E2iyaNpfhOK9SbXYNatdYurOH5/sVmm&#10;m3NvH9sZcqkkhnR44ydxQ7yApQt8ZV9Y/s4+LPBWg6f4hsNY1Oz0TXb69gunu9Uu0sbC90m0gENp&#10;bQXNzIIRLDNLOzIQrssgKmRUYR+5eJ/hf8PPiQP7buI0kvryG3SPxF4f1FUluYLVzHG+5DLaTnH7&#10;oyyQu+xFjDAIoHe+IdEtPEmianoN/Jcw2eq2stncSWcqQ3UccvVoJGVlB6feQqeQwKmuZ0Pw/wCA&#10;vhZpcv2WTTPDlnfXEKXWpatqawyaheQw4iSa/wBRkGWC+YyQIdilpGRBufPxf8eNa8La/wCOn1Dw&#10;xdwX6f2bb2usX1r5ptrnVbG5ltC0UkihZQsCQKs0LNE6hShOCT4rX6b/AAs1zSta8A+FTpd5b3J0&#10;3QNG0jUY4mxNZ6jp2mx2l1bXMTYdW3oWXK4dcOpZWVj6DRRRRRRRRRRRRRRRRRXxpqXwH17xH8Vv&#10;EL38k1r4UvdTm8SXGuIsCS3dvrN1JeSaVpke6QfaklMsLPKuI0UTvHiSGKX6q8LeFdF8GaLb6DoN&#10;qLe0tyZXdiHur27kVRNf30+BvmcKuWwAqhURVjVEXoaKKK89+JngGx+IXhu40yVLaLV7VXuNB1Kf&#10;ev2DUMDKNJBlvIuAvlTrtYYw4Rnjjx85eM/D2paP+zz4c0zWLabTtT0LxZdm7s5lRmEp1bVLYKJE&#10;YqyMswljlQsjrtZCysGr5WqzaXdxYXdrf2cz213ZXMN3a3EZ2yW9zbSLNBNG395HAYfSvvP4p65D&#10;r/wHu9baS2t5Nc0vwpepbx3McyC7utXsrq4sYZOCzxYlDrjcNjFlGGxwX7LFh8njPVHtIuToun2l&#10;80URmBX7Tc6haxTH51Ug2zyIDhiEJBKDH1zRRRRXzn+07n/hANI+9t/4TDT89Nuf7F1DZn3+9j8a&#10;4/8AZU/5nzp08L/XrqPSvryiivC/CfwatNN8deI/HXiB4NQurrxHquqeHLFMyW2nJe3r3cepXhdQ&#10;HuhvIhQArFjzMvKU8n5p+PHjibxX4yudLjjeHTPCU9/o1rFKsO+TUIrnyNXvtyAkLI8SRxqXI2Rq&#10;+EZ2UeI16b4o+FHi3w54stfCcWnzavPq0j/8I9d2UJEOsW8fzSSruO2J4V+a7SR8QD52cwlJX+2/&#10;hV8NbX4caHLatcLfa3qrQXOuX0RcWryW6sLezsI3VT5EHmOFkcB3ZmYhAVjj9Qooor8/P2idKfTv&#10;iXeXjTLMNd0nSdURNpBt0htzonkMxJ3HNmXyMYDAY4rfP7QepaZ4A8MeHfD1tHbeIrDTo9O1DVZb&#10;eOS0sbPTd1lpqafazM6zXEsCRSTyzLsQ7gsbl8xYGh/tDfEbTtQhudU1C28QWAZVudNutP06y8yJ&#10;pAZWt7vTYYnjl2BljZt6Anc0b4xX35a3VvfW1tfWk0VzaXlvDdWtxCQ8Vxb3EYlhnjZSQUdGBBHG&#10;DU9FFfnL8eDn4reKv+4GOfbw5Zg/yrr/ANp3P/Ce6PkAA+D9PK9en9sagP5185VJDLJBLFPExSWG&#10;RJYnHVJI2Dow+hANfrpRRRRRRRRRRRRRRRRRRRRRRRRXxr8ZPjnJeSSeGPAmpT29rbz41TxHp8zQ&#10;y30sLBhaaNeQMGW3Vx+9uEIMxG2NvIyZvnjwn4S1zxrrFvoug2huLmY7prhy6WWn2wP7y91C4UN5&#10;cSeuCzHCIryMqmXxb4L8ReCdTl0vX7CW3ImnjtL5ElbTdVjh2k3Ol3jqqyptdGI4dNwWREfKjk6k&#10;jkkgkSWKSSKWNleOSNmSRGByGV1wQR2Iqa5vby8Km7u7m6K5CG5nlnKg9QplJx+FVas2lpd39xDZ&#10;2Frc3t3cuI7e1tIZLm5uJG+7HDBCpd29lBr1fWvgj470Hwn/AMJVfWcGyBnfUdIt5jc6pplgAcaj&#10;dJbhomjAG6URys0aMruAom8mD4WfFTU/h1qRjfzr/wAM30ytqukhlLo5Aj/tLS95CpcIoAYFlSZA&#10;EcqRHJF+h+j6xpuv6Zaaxo15DqGm6hAs9tdW7b0kUnDI6cMkiNlJInUPGwKOqsCBoUUUUUUUUUUU&#10;UUUUUUUUUUUUV8c/tUXyyX3gzTwhDWtrrd8ZezC/mtoAg/3fs2T9a+TaK+tf2nb2LUNP+G1/Askc&#10;N7b+IryJJMeakV1Bpc0SybSRuAPODjNe4fBO6N58LvCUxiSLbaX1rtUuQfsOr3Fl5hLknc/l72HQ&#10;EnAAwK9Toor59+OHxa1HwH/ZuheHRbDXNTtZr25vLqF7g6Zp5ZrWzmtYZF8mSWWVZSC5dUERDRMJ&#10;FYfP+hftEfEXTL+O41W8s/EdgdiT6de6fYWJMfnpJLLa3elRQukxRWjR5BLGu4s0TkLjlPiz42h8&#10;e+MbnW7J7k6THYafY6RDeW1tbXVpaR2wuLm3nW3LAsLuW6fcZHPzYVtgUD7u+Fmit4e+HnhPS3M4&#10;lGkxX9wlxD5E8Fzq7tq9zayRHkGKS4eLnnC8gHiu/ooo6exH1PU/z6Dk18A/GX4QTeCLx9c0CKe5&#10;8J3khZlCSTP4euJZQq2d1KclrdyyrbTuc5/dSZcLJN7P8CPhJdeGAPGPiWAQ63eWbw6VpM0ERm0e&#10;0usGS9u2lVmiu5UHliNCpiid0ky8jxxfS9FFFfKX7UulzSab4R1tBCLezvtT0q4JAFwZdTt4ruzA&#10;OMsgW0nzlvlJGB8xryv4dfGQ/DzwVrGi2WlR3mtXOvLqNjNdTP8A2esF3p8drcvc28AR2MLW0e1F&#10;mXf5p5QRESUx+0D8UBqAvDrVobcXguf7J/sfS/7PaHzvNOnGQRC68kr+63C583bz5u/56+2/h/4u&#10;i8b+EtI8RCNIJ7uGSK+tY2DLbahaTNbXcagO7KrMvmRK53eW6FuTXZUUV8h/tVKf+KDbAAP/AAlC&#10;59WA04kY/EfnXF+JrmBP2c/hzZs5+0z+KNVuYU2kq0FrfavFcuzYwCrTRAAnJzkDg4+d6K/Tj4U3&#10;ct78OPBss5UvHoVnaDYioPKsF+w23yjvsjUMe55r0CiiiiiiiiiiiiiiiiiiiiiiivBfjH8Y7bwR&#10;BJ4f0CSG68XXEI3vhJrfw9BOm9Lq6Rvle5YENb2zDGCJZRs8uOb4asrLWvFWtRWlpHe6zrus3jlQ&#10;Xa4vL26nYyzz3FxOf96SWaRgFAZ3YKCa7Txt8JPGXgSKC71WzjvdOltlnn1XRxd3unadI062wtNT&#10;nkijMEm54whddjlwsbuwdV8yorSudY1e8jkiu9V1G6ilkWaWK5vbmeOWVCdssiSsQzDc2GIzyfU1&#10;m0V7JovwJ+I2t6Tcasukx6YI4jJZ6frExsNU1Nld4nit7ORcwsCmQbwwhgyspZTuHE+G/EviT4fe&#10;Ift+mtPpuqafPLaahp17FNHHMIpdl3per2D7GKhlKujYdGAZSkiKw/RH4f8AxA0T4h6KNT0xjb3c&#10;Bji1bSZpFe70u6kUlVcrjzIpMO1vOFCuAwIWRJI07miiiiiiiiiiiiiiiiiiiiiiivnv9pe5aD4e&#10;2kShWF54n023cnOVRbC7uwy477ogOexNfBdFfU2pQTSfsu+H5FQukGrTzysvIihPiu+tg7/WR1Xv&#10;94V3P7L2owSeEvEGlKwNzY+IjqMq7m3LBqemQW1u2AMYLWcvRieOQMDd9M0UV5x8VPHjfDzwpJrU&#10;Fot7f3V7DpWmRSgm0W9uYZLkT32xkfy0jhkbahyzbU+UEuvxpbfH34pwXME8niGG8jhlilks7nRd&#10;EW2uY45NzW07WlvFKqOPlYxSo+D8rK2CJPin8Vk+JGj+EYTa3OnahpY1OTXbWMg6RcXk/kRWd1p+&#10;ZWkI2xynbMgaLzCgeQZc++fsy6F9i8IatrstvPDPr2seTDLI37i60zR4fKt5rePH8NzLeRs+7krj&#10;Hykn6Sooor5P+PvwnN0snjnwxY3E18zg+JtPtV80TQiIImtW9svzh027boRhgykTFFKTSP8ALn/C&#10;IeJf+Ea/4TD+xrz/AIRv7X9i/tXavlebu8rzPK3eZ5PmfuftGzyvN/db/M+WvpvWP2oVi1mJdD8M&#10;pe6DbtcLPJqN29pqWoh7cC3ltfJSRLRY5dxbzFnMkeOIGPH0B4J+Inhbx9ZtdaDelbiMzi40i/8A&#10;s9vrNosLqgnnsYpZcxOHQpNGzxknYW8xXVe4ooorxH48eBbjxl4RS90y3nutd8NSyX1haW0bzS3t&#10;ldbItXsoYRIi72WOO4UiOSRjCIo13S1+etFfqh4Htrmx8F+ELO9gntbu08L6BbXNtPE8M9tcwaTD&#10;FNbzxSAMrIw2srAEEEHkV1FFKMk4A5PHBzknuAPy6V+YWt3c3xC+It5LBczv/wAJT4pSz0ya+2JL&#10;DZX1+un6PHMu7aohgMMe3fgBQM4Ga9L/AGmL21u/iFYwQTJJLpvhfTrK+Rd263un1C71FYZNwHzG&#10;GeKTjIww75A+eK6TwjoEvinxNofh+LzgdV1G1tppLeMSS29mXD314qOQCIYFkmPIGFPNfqpRRRRR&#10;RRRRRRRRRXFeI/iL4J8Jyvb6/wCJNOsruOWKKWwjaS+1KF54PtUJuNN09JriNGjKsJHjVcFeRuXc&#10;3w38SvAvi+4az0DxHZXt8CAtjMl3p17PiJ5na0tNSjhkmCIjPIYVYKAC22u3oooooo4Ayenc9BgZ&#10;J5JGc49umTXxZ8avjWdWa98H+D7sDR8yW2t63bSD/ibn7sun6dMmcWnVZZkP+kcoh+z5M/gXhHwj&#10;rXjXWrXQ9DtWmuJmBubkhhaadaBsTX19MOEiQfixwiBpGRD+jPgHwDovw+0VNK0pPOuZvLm1XVZo&#10;1W61S6VSPMkwTsiTLCCAMRGCSSzs7v191a2t/bzWd7bW95Z3MbRXFrdRR3NtPC4w0U8MwZWU5OQQ&#10;QRXnGofBf4YaldveXPhCxjkcRq0enXWp6PaYjjEa7bHSp4IVJA+ZljBZsliSSa5dv2c/hsS7iDWY&#10;1JY7V1Z9iLnIA8xCSPq2ffvVax+Anwn1W2i1LTHvdR0+7E5tbmw15buxkCu1u3kXUG4P5bqy/fOG&#10;TD55B3Lf4BfCuCCGKTw7LdvGqq91ca1riz3BB/1kwtbmKPJ/6ZxoP9mvStG8OaB4chkh0HRdL0dJ&#10;ktkn/s2xt7SS6W0Vkt3vJoVDTMoZ8NIWbLMc5Zq2q+LfjX8FDpRu/GHgyzJ0kl7jXNCto8nSTy02&#10;o6ZCg/48+pmgUf6P99B9nyLfx74ffEvxD8PdQjl0+d7rR5bhZdT0GeU/Yb5WAjmliBDeRcbFUJcI&#10;uflUOJIwYz+iXhXxXovjPRrbXtBuBc2dx8kscgEd1YXSgGaxvoAx8uZCeRkgghkZ43Rm6Giiiiis&#10;LxH4m0Hwlpr6x4h1KDTLBZY4BNKs0sk08xxHDbWturySvgFysSEhFZz8isw4WL44/CueaKCPxbDu&#10;mdI0aXSvEFrCrSNtXzZ7q0SONfVnYKBySK9Qtbq1vraC8sbi3vLS5RZre6tZ47i2niYApLDNCWVk&#10;OeChII5qeiiiiiiiiiiiiivkv9qTSJGt/CfiCK2HlQy6lo99d+cMiW5jjvdKt/s7NnGIrxi6JjPD&#10;tygr47or6k+PEUt94I+EWtW8E7aedFaKS4YDZBNqmkWF1Y28u0kB5I4J2ABOdjc8V6V+zV4hGpeC&#10;bzQpJ0a58N6rKI4FgZHi0zVyb61kkmxtkL3P2zuWUKAwA2Z+iqKK+G/2n4nHjfQ7gxOIZPCVtCsx&#10;iKxSzw6zfSTRrL0Z0WWMuM5AZcj5hn5rr1D4S+Ap/Hni2ytJbd5NB06SG/8AEM+2TyBZRyb49Oea&#10;KSJle8ZPITZIJFUvKqsImr9KKKKKGZURnkZUSNSzu7AIigZZmZjgADkn2JJxXzN4+/aN0nRpJdM8&#10;F21r4hvo2dJtVumlTRLWWC5VWS3ji2SXm5RKBJHLHGMo6PMpK123w7+NPhnx866c6NoHiArI6aRe&#10;XMc8V2iPhRpmo7YxO4TazRNGkn3yquiM9ex0UUVxvxA8JxeNvCWs+HnZIp7u383T532qtvqdowub&#10;GRpCkhVDKoSYxoWMTOFwWBr8ytW0nUNC1K90jVrWSy1HTriS1vLaUozRTRnB2yREo6kfMkiMVdSG&#10;UlSCc6vvf9muwurT4dz3FzEY4tT8R6lfWDeZG/n2sVrbaa0oVCSmJ7eeMhgG+UnG0qT9A0UV+f8A&#10;+0VrcGq/ER7S3ZnXQdIsdInYSI8T3Zkl1Ocw+WSBsFykLg4IeNgelavxWtbHS/hT8GtPtjLuudKn&#10;1YBj8pkv7C21HUSQmF4nuiEyM4zz1z85UV+pvgXRJPDng3wzok8LwXVho1hHfwSTpdmHUpLdZ9Sj&#10;E8RZCqztIq7GK7cBSRgnq6KKKKKKKKKKKKKwPEHirw54VgW58Q61p+kxtHLLCt5cItzdJb7TOLKy&#10;XMs7LuUMkKM3zDPJGeQ0v4y/DPWL2HT7LxXaC5uGKxC9stV0yB2CkhDealbwwhm+6itICzYVcsQD&#10;6dRRRRRRXz/8XfjVY+D7aXQ/DFxZ6l4puVnhlnieG7tfDmyRraWS8VSym8V0YRWkn3SPMnXZsjm+&#10;H7Gx1nxRrMVlZRXesa3rF25VS7T3V5dTsZ7i4uLic/70k00jAABndgoJr9B/hV8KtM+HemedN5N/&#10;4nv4VXVNUVWMcMZYSf2XpfmAMsCsAWYgPK4DuAojjj9Z+o/AjIx3rz3WvhR8OvEMgn1Pwppvn+ZP&#10;O8+ni40aaea5IaaW7k0d4DMxIyDMXIySMFmzx93+zt8NLi5aeGx1SwjMaILO01e5e2DDrNvvvOly&#10;e+ZtvoorG0/4IfBzVbq/0/Tru8vb3QLyC01m3t9d82eC48tG8i9RU+XeVcMYwMP5qAq8ZWPoLP8A&#10;Z8+GFr5gn0i+1HzAqobzWdTj8gqSWMf2CSDls4bfuHHAHOe78P8AgDwV4XNu+heGtJsri1Mxgv8A&#10;7Mt1qsf2gMkwXV73zbnDKzJgzY2krjBxXYV4J8Y/g5B44gl1/QI4bbxdbQqHQlIbfxDbwJ5cdrdy&#10;NhUuEUBLe4YgEARSnYI3h+LPD3iHxD4B8RJqemtNp2radNLaX1ldxSosypLsvNK1WzfaxQsmJEbD&#10;I4DKUkRWX9Avhv8AFHQviPZSm0X+ztbs0V7/AESeVZJYoywRbu0mCp50GcKzhFKNgOqho9/plFFF&#10;FFVr2+sNMtZb7U72z06yg2efeX91DZWkAlkWGNprm5ZY1y7KoJbkkAcnnys/Hf4Ubc/8JYM5xtGh&#10;+Jc46bubLHv1/DNej6J4g0XxJYx6loOp2erWThMzWUySmKSSBLgW91GPmhlEciF4ZlV0zh1BrWoo&#10;ooooooooooorxj49+HpNf+HGpSQCZ7jQLi28QRRRNEFkjs1e2v2m34+SO1nnnO35iUAGfun87qK+&#10;tYNQtbv9le9trabfLplwun36bSDDcyePYtVSLJH/ADwuIXyMj5sdQRWL+zHr8dj4n1zw9K0CDXtL&#10;hubZ5HKzy3uiSuyWtumcMTBcXEr9SBFkcZr7door5o/aghuW8IaDcLcFLSLxIkU9njia4n0y4e1u&#10;idvHlLHMgy3Pm557fD1bfh3QdQ8Ua3pmgaWivfapdR2kLOJjDCH5murnyFkdYoUDSzOqNtRWbacY&#10;r9QvDehWnhjQdI8P2QT7PpWn29mrpDFb/aJY0BubySKIbfMnl3TSkcl2YkkkmtuiiivF/iJ8b/DH&#10;gcyadZ7fEXiAI+LCwuYPsenzRXX2aWDWL9CxgkXbKRAkbyZQCRYlkRz4t/w1Lr39k+V/wi2kf27/&#10;ANBD7Ze/2Tnz87v7H/12fJ+T/j++98/T93XhGieBvEniHQvEHiPTLFpNH8N2xub+7kPkxymPbJc2&#10;tkzDEssMLNczKDhIhliHeJJMPR9Y1LQNTs9Z0e7lsdS0+YT2tzCcMjYKujqfldHUlJI2BR0JVgVJ&#10;B/Ujwxr1t4o8P6P4htPKSLV9OtrwwxXCXiWk8seLqwa5iVFZ4Jd8MhKqQykFVOVrcooorx7xZ8DP&#10;APi2/uNVnt9Q0jUru4e7v7vRbqO2+2zygCSSe1vI54QzEF2aOJGdyzuWZiak8L/A74e+F57W+g0y&#10;fV9SsrmS5tr/AF26a8eJmj8pF+w24itG8o5eJ2ty6OQ4YMqFPXaKK+f/AI//ABAh8M+G5fDFmwfW&#10;/FNlcWzlJbcnT9FkZYL+4ubeQO3+lIZLaD5VH+tdXDQgN8t/BfQ/7f8AiV4YgaO6a30+7OuXMtqo&#10;b7ONGja/s5LhmRgsT3KQQvkDO8ICGYGsj4na6viTx/4r1aNrWSCXVZbS1mspPNtrix0lF0qxu4pd&#10;zhvOhhSQsrbSzEqAuAMbwx4T8QeMdSTSfD2nS390QZJWBWO2tIVBZri9u5SI4kwCBvYF2wiBnZVP&#10;358LPhVpnw50/wA6Ro77xNf2/k6vqql/KWNpBMdL01GClbdGVCzMBJK6h22jy4ovWKKKKKKKKKKK&#10;KKK+N/jP8b757658I+Cr2602HTrsw6xr9pLLaX1xe2ku2Sw0qeIq8UEci4kuEIaZhtQiEFp/k+rd&#10;he3Wm3tnqNlM1ve6fdQXtncIFLwXVrMs9vKocEZV1DDIxxX6peGtTl1vw54f1qeJIJ9Y0PSdVlhj&#10;JMcUmo2Md28ce7kqCxC98YzW3RRRUVxcW9pBPd3c8Nta2sMlxc3NxKkNvbW8SeZNPPLIQqqqgszM&#10;QoAJyADXw38WvjlfeJn1Hw14VlNl4YbNpc6gqtHf67GpK3A3k5htJOAIwokkQHzGCyNCPG/CPgzX&#10;/G+qx6VoNk87l4heXbhlsNMgkJBu9QuQCEQAMQoBd8FUVnwp/RbwD4B0X4faKmlaUnnXM3lzarqs&#10;0ardapdKpHmSYJ2RJlhBAGIjBJJZ2d37cn6dPcYweeenSvnfxn+0Z4V0CZ7Hw3bP4rvInKTXMNx9&#10;i0aEqZIpFjv2jka4ZWRCPJiMTowKz5BWvA9V/aJ+JeoSRvaX2l6GscZR4tL0m3mjnJbcJZDrf21g&#10;R90eW6rjqCea4vxB8SviB4vs2sta8Q397p8KNJc2trBa6daSRyyxLnUItKihWZQ6x7BOGCMfkwWO&#10;cvwz4v8AFvhF5b3w1q9/pke8LcrEFn06SWaJ4o/tdlcq9s77d3lmWMsuMoQRmu9sf2gPijaXUNxP&#10;rdpqkMb7nsb7RtJS1uAQRsmfTobeYL3/AHcyH3xXr3hP9py2uJILTxpoi2IkOxtZ0MzTWsTS3Koj&#10;XGkXBeZIkiLvJJFPLISoCQndhfqLSdV03XNOtdW0m8g1DTb2Lzba7tn3xyrkoynurKwZZEYBlYFG&#10;AYEC/Xxl8a/gp/Zv2zxj4Osz/ZmXudc0O2T/AJBvVptT0yFR/wAevVp4FH7jllHk5EHiHw/+IGt/&#10;DzWhqmlsbi0uNkWr6RNI6Wmq2qFiqybc7Jo9zNbzhSY2JBDxtJG/6GeDPHXhzx5pr6l4fu2lFu0U&#10;d/Y3KeRqGnTzRiWOK6gORgjIWVC8blWVXJRwOwoooor89/2gfEF3q/xE1HT3uGfTvD8Vpp2n2+Li&#10;OOF5rOO71GUwzYHmNM5RpUUB0jiwWVVY+H16D4B+JHiH4f6lDc6bcS3WlNM76j4fnuJl0y/SZVjn&#10;kES5EVwFRPLuUUspUBg8e+N/0Z8MeJdK8X6HYeIdFlllsL+N2RbiMwXUEsTtDcWtzFlgskbqUbaz&#10;IcbkZkKsd6iiiiiiiiiiiis3WNH03X9MvdH1izh1DTb+EwXVrODtlTIZWRlIZXRgHjkQhkYBlKso&#10;I+C/iR8DvEPgp7jU9JWbxB4b826kS4tYJp9S0mzgt/tRk123hjCqiIJA11HmL92WkEBdIz4bX1Pq&#10;1yfGH7Nmm3cmomS88D6rY211ElkEDCyuW0TT7AsvlKPLsb+2lM6iTcV2tl2kZfJfhL45PgTxjY6j&#10;cPs0e/26XroYSsqadcyruvvLhSR2a2cLOAiF2VWjXHmE1+ktvcQXdtBd2s8Vza3UMVxbXMEiSwXF&#10;vMglhnhljJV0dWDIy5BUgg4NTUVz3iTwn4b8X2S2HiPSLPVYEyYWnVo7q1LSxyyGyvrcpPBvMaB/&#10;IkXeo2PlSQfH3/Zr+HbX32tZvEccBuPN/sxNStTYrHv3fZRJJbtc+Xj5cm434/jzzXtWh+H9E8NW&#10;EWl6DplppdjHtPk2kSp5skcS2/2i6kPzzTMiIHmldnfALM3WteiiivkP9pjxlexTaX4IsppIbSey&#10;XWdY8qXAvBJctBp9lMFw22IwPM6N8rFonxlAa+bvBvg/V/HOuQaBowgW6lgurqS5u/tK2VnBawmQ&#10;zXk1tFKyIzbIUYoQZHRSRuzXOXEFxZXE9rcwzW15aTyQXEEyPDPb3Fu5jlhljcBkdGBDKwBBBBAI&#10;r9Evgn40n8Z+B7WS/mefWNFnbRtSnlkElxd/Z4lls7+Qu7yEyxOiySyYLyrKw6V69RRRXBeNfhr4&#10;R8fLE+v2Mhv7a2a0s9WsZ3tNRtIGl8/ylcbo5FVixRbiKRVLOVCl2J4TS/2c/hvpss0l3BrWurJG&#10;FSLVNUaKOBg+7zYjokdmxYj5CHZlxn5Qea9yt7a3s7eC0tIIba1tYYre2treOOC3t7eFBHDDBDEA&#10;qIigBVAAwAAMVNRXGeP/ABnY+AfDV54hvUa4dWS006yUhTf6ncozWlrv/hTCPJI2TiNGZQzAIfzQ&#10;ZtV8Ta2ztuv9a8QaqzHaIYWvdU1a7y2FTZGhklk6AKoz2Fe3/tEahaReI9A8H6XKg0nwb4ds7KGx&#10;Ecu7T7q8QOYGupxvlzZR2BB3uo6ZEnmAeD2On32q3cNhplleajf3JfyLKwtpru7nMcZlfyra3Vnb&#10;ChmOBwoJPFfanwk+BC+GbqDxL4xFpfa1EsE+k6VAzXFro1wUWZrq8kICy3kTkxoE3xRsDJG8rmN4&#10;vpeiiiiiiiiiiiiivBfjH8YrfwPA+g6A8N14tu4SXZlWaDw9bzx7ory6jbKvcurB7a3bIAxLMChR&#10;Jvg6+1C+1W7mv9TvbzUb+5Kefe39zNd3c5jjESebc3DM7YUKoyeFAA4qlX6I/AXxNd+JPh5ZLfAt&#10;c+H7uXw355aIfabWxtobiwkEUKIF8u3mig53M5j8xmLOcez0UUUV8vfGj42/2N9r8IeDrsHWPntt&#10;a1u3kyNH4KSadp0qHBvOollHEHKJ+/yYPjnS9L1LXNRtdK0mzuL/AFK9lEVraWyb5pX2l3PHRVVS&#10;7uxCqoLMQATX6HfCr4VaZ8O9M86byb/xPfwquqaoqsY4Yywk/svS/MAZYFYAsxAeVwHcBRHHH6zX&#10;kvxA+MnhXwE01hM8mr+IUWNholgwVofPiaWBtSv3VooFbapKDfLtdHEJRg1fM+t/tJ+PdQW4i0qD&#10;RdAhe6822mtrNr/Ure2DEx20s+otJbyEggSSC0QkjKhAStcfdfGb4qatA2nP4qvytyUQLptlpmnX&#10;rMJA6rb3mlQRTqSRg7JAWGVOQSDweiazrmg341Dw/qOoabfpGxafTppYpHt4WW6ljuBFxJDmNXkj&#10;kBQhcsCBXog+PHxWzk+Kv/KH4c9c8Ys69N8P/tQ6vFJ5fijw3YXts0lov2rRJZ9PubeBSRezPa3r&#10;XEdw7Ao0aLJAoIIJwwKfU3hPxh4f8a6XBqugX8VzE8Ub3NozxDUdNkdmU22p2aszQybkcLk7XC74&#10;2aMq56evBfjH8HLfxxbya/oEcNt4utoVVlZo4LfxDbwRhY7S7kYhVuVUbbe4bClQIpSIwjw/DVhf&#10;614V1qK9spbzRtc0a8kUFo2gurK6gYw3FvcW8w/345oZEIYFkdSCRX6EfCv4qad8RdMMbiKx8T6f&#10;AravpKsRHJGGEP8AammGQktbOzKpUsXhdhG5IaOSX1eiiiivkH9qLxE5k8NeE4ZmEYjn8RahAYIy&#10;krszadpEq3LDeCgW9DIpAIYMwYhSvyLW3oXiLW/DGopqnh/U7vS75VWMzWshUTQiZJzbXURyk0Je&#10;NGaKVWRtq5U4Ffod8KfiRb/EfQpLpoEs9b0x4bbW7GMsYBLNGWt72yLlmEM+xyqyEsjLIhLhVkf0&#10;+iiiiiiiiiiiijp7EfU9T/PoOTXx58WPgDcLcXfiTwDaJJaPFLdaj4YhBW4gnUh5H8PwouHjZSX+&#10;yZDIw2wB1dIo/kx0ZGKsCrKSrKwIZWBwVYHoR3FfUnwKupNe8EfEv4fx/YBeX2m3l/pEU28Tz3Or&#10;aW+kXEs2WZfJgkisiGSLcjSEknKBfnPw9ruoeGdb0zX9LkEd9pV5FdwZedIZgnE1pc/ZnjdoZoy0&#10;M6K43xsyk4Y1+nfhPxTpHjLQ7DX9GnEtrdxhZYm4nsbxBi5sLxDyskbEBv4WGHQsjKzdHRVHVNL0&#10;3WrC50rVrO21HT7yNY7mzuo1mhlVXDoWVu6sFdGGCjAMCGAI8T1T9nD4cX0ySWqa5oiLHsa30zVF&#10;likbORK51mO8k3H7vyyBf9nvXpHhD4feEvBEBTw9pMVtcvCIrnVJy11ql5+7jSXzr2fLhJDEsrQQ&#10;7Ig+Ssamuyooorxf46+Nbrwf4KdNLuxa6zr92mlWc8F3FbX9na+W0+o6jZwsDI+1FFuZI9hiaeOQ&#10;SK4QN+funWF5q2oWOlafF9ov9TvLbT7KDzI4fPu7ydbe2jM05VF3OwG52CjqSBXdf8Ko8af8Jp/w&#10;gn9nD+1tn2n7VmX+yf7K37f7d+2+Xn7Jn5d+zfv/AHGzz/3VfZvhxtH+E9l8Ovh/MkA1DxRPqK6h&#10;qLSQR2r6rFp4ub2U3JWBpXlupLWxsUeIuYtqMxdFDfG/xV8BT+AfFd3YRwznQr5nvPD95JGwims3&#10;CvLZLMXk3SWjN5EhZg7AJKyIsqivpj9mjxL/AGj4U1Dw1PI73HhzUDNaq0NvHEmlawWuYo45EIkk&#10;ZbpLp5TIvyh41DMMKn0nRRRRRRRXlHxU+KmmfDnTVRBDfeJr+3ZtJ0li3lohYx/2rqRQhktkZWCg&#10;EPM4MaFQskkX55axrGpa/qV5rGsXk1/qV/MZ7q6nKlpGKhVVVUBURFASONAFRQEQBQAPcfhsz+Bf&#10;hz43+I8sSQalqsUXhLwfcSTT21y09xIf7Su7OOVGgmSN/KnX5XJazmjzGNxPM2Xw507w/Zx6z8Ud&#10;TuPDdrKm6y8KaabWXx1qqzwsba5TT7gMtnAHVg0t2v3o3iZYmeNj3dn+0Fp/he1Gj+BfAOn6RosF&#10;zcyxre6hPcXV7vKxxXt4IlBE7oiiUyTznAVBIVQE9hpH7UmmSSKmveFL6ziW2GbnSNQt9SeS7G1X&#10;Asr1LUJG3zsCbh2X5Vw/3q+hvDfjXwp4uieXw3rtlqhQMz28bSQXsMaS+V5s2nXax3EaluFaSMBh&#10;0JrqKKKKKKKKKKKK8/8Ain4kl8J+AvEer27Fb0WX2DTmW5S1mS/1SVdPgurZ3Viz2/mm5EaqSyxk&#10;ZUZdfgz4XeBm+IPiy20R7h7XT4LeXUtXuIgpuE062kSJktg/HmSSSRwqxB2bvMKsFKn2D46fCm50&#10;240TVfBfhz/iQ2mjppd9a6JYvPPZ3FjJLcjU9SWANNKJYTh7uTccxfvZAWj3eM+G/hj448V3UNvp&#10;vh7UIoHYCTU9Rt5tO0uCNZVimke9ulVXMe8M0UO+UqGKxttIH6SaBpn9h6DomiC4N1/Y2j6ZpAui&#10;giM66bZJZibyQW27ggbbuOOm4kZrVooqG5ubeyt57y8nhtbW1hluLm5uJUhggghQyyzzyykBUUAs&#10;zMQABXwT8Y/jHceOLmXQNBlltfCFtMNz7XhuPEM8Dho7u7jbDJbqwDW1uwByBLKBJsSHz/4f/D/W&#10;/iHrK6Xpa+RZ2/ly6vq8sZe00q1diBJIARvmkwwggVg0jA8qiSSJ+jPhTwnongrR7fQdAtTb2cJM&#10;ksspWS8vrpwqy31/OgXzJnwASFAUbVRVRVRejr5E/aD+KV9b3M/w/wDD92tvAbSMeKLy3My3UjXS&#10;bxoKSMihIjCUe5aJm8xZBCzKqzRyfIYBYgAEknAA5JJ6ACvrvwj8H/CngTR18YfFu6sS222e20e4&#10;eZ7KxuHK3UcF1bwfPfXWFZGtVV4tokysww6ebePPjfrniK2uvDvhqCLwt4OaGXTYtPs4IIL+90rE&#10;cUNvezQ5WBCke37NaFUEcjwyPPHzXI+A/id4p+H0zro9zFNpVzcLcahot7EJrG7kWFoN6t/rIH2k&#10;EvA679kYlEiIqV9ES+Hvht8dtIuNQ8NJZ+FvHyW4vL62RRE63Pnu91/adpbhI7uGaWU7tRij84bo&#10;mkOQbY/I+s6NqXh7VLzRdZtHsdSsJfJuraQqTGxUSIyvGSrI6FXR1JVlIZSQefTPhB8TrvwDrcVt&#10;eXLv4U1W4jXWLRxJMllI4ES6zaRxAsssYC+cI1JljXYVZ1iZP0X5HXjjvkdeeB7A9aK+Pfi78BpU&#10;mu/E/gS0RrZ1e41HwxbRv50M24b5tBt4lIZGBLNajBQg+SGVljj+b/CnizW/Bms22u6FdG3u4Dsl&#10;icM9nf2rEGaw1CBSvmQvgZGQVIDoyyKjL+i3w/8AiFonxB0aLUtMkjt7+FVj1bRZZke90y4GAdyj&#10;aZIGzmC4ChXGQQsiSRp3lFFFfFnxt+D/AImk8S6l4t8NadNrWmauYrq8s9OSSfUtOvtsdrcAWW95&#10;bhJ3/fq1up2ZkVo0SNXfzbwT8KfHur+JtJhk0HxF4dt4Lu01C61q+sbzRDY2ltcoz3On3V7Gm65X&#10;OYEi3MWAbARWZfYv2hfhhp9tZTfEDQrZbSUXcEfiWzhWKK1nW9m8iLWkQspWZrho4p1jVvMLiUhW&#10;EjyUP2XvEVyuo+IvCbq8lnNZL4igfeoS1ubWeHTb1fKCbnNws0HzGQBPJACkyEj7Jooooooooooo&#10;qG4uLe0t57u6nhtrW3hluLi5uJEgt4YIEMs0880hCoiqCWYkBQMkgV4f4q/aD8CeHzLbaXNceKb9&#10;Bcrs0sKmmpNEAYkn1a4whjkLECS1ScAKcj7oPlV5+1Nqbsh0/wAH2FqgUiVbvV7i/Z3LZDI0MFsF&#10;XHG0qfr2rz3ULz4afEW7kkitIvhX4hmKJbfMt94L1OQRLbW8N4bOGA6bI7lDJcLAYERJJJQ0j5rv&#10;/g9Z6n4e1vxR8JPGkV5pUfjbw7PLYpHdC4jkebTpYriTSZ7MT2rG4s3lZ7gPt3WqxMWdRGPm7X9D&#10;vvDWt6poGpIFvdJvZ7OZlSZIp/KfEd1b/aEjdoZk2ywuyKWRlbHIr2f4N/GSfwTPF4f1+WW58JXM&#10;rCOUq8s/h2aZy8lzbRoCz2zsd08CgkEmWIF96TfeNtc295bwXdpcQ3VrdRR3Fvc28kc9vPbzRiSG&#10;eCaPKujKQyspIIIIJFT0UUUUUU4DPAyckDHPU9BwByefxr8u/iL4iXxZ438S6/C0Ulre6k8djLDH&#10;NCk2m2Ea6fpk7RXJ8xXkt4o3kDAfOW+VR8o+mPhxpNr8FvAmo+O/GVpLBq2tzaZbw6av2IatBpkt&#10;wvkWFtFdeWVuZFaS7ubfzsiOJN6pJE4HEftAeAY7S9i+Inh8R3eg+I/Il1KWx+ytZW2oXEKtbajA&#10;1rjfDfr+9M21gZtzNJmeNaZ+zN4jj07xZqnhyYwoniXTkltmMVxJcyalofmXMNvE8eY0Q20t3I5k&#10;XkooVlJ2v9yUUUUUUUVzvizxXo3gzRLnX9duTb2cDCOKONVe6vryRGeCwsYWK75pNrbQSFVQXZlR&#10;WZfzk+IHj/WfiFrTapqjeRaQeZDpOkQyM9rpdo7AsiEgb5pMK085ALsAAEjWONOz+Bfh+2vPFF14&#10;s1Zo4vD/AICsJtf1O4lg+1ItytvK2njyI283dH5ct2jxxPzAEwGdKp/8I1qnxC1LWPiH4m1ODwj4&#10;T1XUtTuP7e127F658jL2+iaFZs0c9+8MK+RAkKKm2F40IeMRV1GifGHwj4Aje08BeBDIS8fmeI/E&#10;l9Adf1G3k8pry3uUsYW8pCY1EUcVx5KlRKYt7MD2Wl/tTHfbx6z4QXy2uFF3d6Xqx3w2pcbnttOu&#10;4cSSKu4hWulVjgEp1r3bwZ8VvBPjjy7fSdUFtqkgJ/sTVVWy1UkeY22GJmaO4ISJpG+yzSbEwZNh&#10;OB6NRRRRRRRRRRRVa8vLbTrO6v72ZLazsba4vLu5cNsgtbaM3FxM+0E7VQFmwM8V+YDvrnxJ8ahn&#10;dJdb8VazGgZzeSWtobuYRxrn9/MlpaRYUD5zFBGAMhK+ovHnwRh0v4Yw6T4N05NV1zTtUtda1e+a&#10;Ff7a1yKCwnt7uOyC7jhGlV4bJHxtU7fMnYmX5YsPA/jHU9Q/sqy8L67Lfi4S0lgbTLu3FpM83kEX&#10;0twqJbqrZEjzsipgl2UAmvvv4PeB73wH4Li0vVGX+1tQvZ9Y1K3jmSeCyuLiKO3is4pYgAxSGGPz&#10;SCy+Zv2OybWPqVFFFfJ/xe+PNtFbXHhrwFfia7n8631TxHamRI7FEkMMltos+FDzPtP+lx5REIMD&#10;tIweH5M0bRtU8Q6la6Ro1lPqGpXkgjt7a3TLsT955HOFSNB80krkKigs5CgkfoZ8K/hZpvw60wvI&#10;0N/4m1CJV1bVQmUji4k/szTDIAyW6sFLMQGmdQ7gARxxer14j8a/ie3gPRo9N0mSF/E2txSLaM0i&#10;s2kWQHly6s8AyS+f3dsHwrOHY7xE8b/nzJI8rvLK7ySSOzySOxd3dzuZ3ZuSSeST1r6P+FXwTtde&#10;0s+MvHNxLpfhtI/ttjZi4hsmv7O0cy3eoaneS821lsjZRgpK6kyq8SLG803ij46Wuj28/hv4TaRp&#10;3hzRUkkVtaj0+OK7vZVEUX22ysnARDJHFsea7SWZ1KkiF1rwjw54r1/wnqn9taBqUthqRhmgknCQ&#10;3AnguCGmhuIbpZI5FLKr4dDhgGGGVSPqvw/4l+Hnx1ibRPGOjWmheMlit/s2oWEsNteaksEREjaR&#10;qU0Zb5WaVjp1z5yhGWRDKyM0Xzd8QPh/rPw81ptL1MC4s5zJNo+rwxmO11W0RgC6AlvLmj3KJ4GY&#10;mMkEF43jkfJ8J+K9Z8Ga3a67oVyYLq3OyaJ9zWt/ZswafT7+EEeZDJgZGQykK6MkiI6/pz4d17Tv&#10;E+iadr2kyNJYanardQeZ5fnRFvkltrlYXkVZYZA0cyByA6sAzY52a8G+MXwctvG9vJr2gxwWvi62&#10;iAYFkht/ENvAgRLS7kYhVuFVdtvcNgEARSkRhHh+E1k1fw7qhaJ9Q0TWdMuJIyyNcafqNjcx5ilQ&#10;ldkkbjlWHB6g191/B34xweOII9B114rXxfbQuUYKkVtr9vBH5kl1aRrgJcIoLXFuoAKgyx/uxJHB&#10;71RRRXzv8dPhRqnjcad4g8NJFc65p0H9m3GnTTxWx1DTmuDLAbW4upEgR7eSSZ2V9vmK7fPuRI5P&#10;ka2+GvxBu54LeLwV4qWSedLeOS40LUbO2SWRgq+feXcccUSjOWeR1VRlmIAJr7A8WfBa0134f6TY&#10;OkbeN/DXhyytrTVbRbbOqXWm6YkA0W5mkW2Els5jWG1ln2vANrkkecsvzD8E/Ej+HPiLoTbpBa65&#10;N/wjl7HFFBK8seryJFZA+djaqXi20sjIQ2xGADAlG/R+iiiiiiiiiiiivLPF3xl8BeD5riyvNUOp&#10;6pbMY59K0SNb+6hlS4NrPDcTlktoZYnRvMhlnSRcfcyQD4nf/tTS75F0vwbGqBplimv9ZeR5Y84t&#10;5JLa3t1EZ7uglfngNxuPC658RPAHxKuI18ZeF7jwnqbiVY/GPhyaHUJvtEhS0szr2mSwRyXNnbwi&#10;NpSssk+IdkAQSsBD4Lg1T4U+MfDfimeaHU/BGvMmmHxRpjSnRL7TdVDK4muJ4jJBPaSxGaa0ljSX&#10;fbSR52gvXPfGrwyfDHxE1uJEkSy1iQeILBpHgcvDqrNJdqi24GxEuhcRRoyhgiqTuBDsfCr4o3/w&#10;51Y+Ys1/4a1CRBrOlxsnnDA2LqOm+aQq3EQPKFlSZR5blTsli/QTw54m0PxXpceseHtRh1KweWWD&#10;zYxJG8U8R/e29zbXCpJFIAVba6AlWVgCrAncooooooor4N/aP8ULrPjW30O2neSz8L2P2aRDFbCN&#10;dY1Ardai8NxEWd18lbSF1kI2SRuAo5Z9/wDZ28FiO6vviRrqfYdI0e0u49Gu7z/RrOWVopIdY1YX&#10;LSoPKtIBJCzPG0ZaRyHEluwHu3/CeeH/APhX3/C3/wCx7f7f/YH2TPkJ9u8/+0vsX9g/b8ed9k/t&#10;HvnG397tzxXwx408b6p4z8VXXiq4Z7G4aSD+zbe3up3Gk2tlgWUFpOxDKykGZ3RUDTM8gRN20fbX&#10;w61/RvjF4EW38VWGn6tqGnSNp2uWt3FZtIbs2jRW+uWcUB32xnilcJcRLEyyiZYdojBrf0T4R+DP&#10;DGsWuueGbbUtCvLeF4JUstWv57W/t5W3S2+oQanJcB42wp2ZABVXXEiqy+l0UV5X8UvG3irwbpJu&#10;/DfhC51vEfnXWryBbjStJhiD3Fw95p9hILxlWGKRnmYRQxBkJlZsx18rH9o/4kHUvt2/Qha+WU/s&#10;UaV/xLQ23Al84yfbNw6/8fe3PbHFe+/Dn4+6J4vuLLQtdtf7A8QXRENvIJBJoupXIijVIre4kIkh&#10;mnkMght5VZeFQTySuqH6ArxP4zfFQ/D7Trax0pIJ/E2sxTtZ+ZJBJHpFpEyxtqV1Z7i7F2JS1DoI&#10;3ZJCxYRNG/wBf6jf6rdzX+p3t3qN9cFTPeX1zLdXUxSMQp5s85LHaqqoyTgAAcCui8D+D9Q8deJL&#10;Dw9p5aL7Qxlvb7yJLiLTNOh+a6vZkTHCghY1Z0DyMke5S4NfVPxL1jQ/htN4btI7CzaDwlpzN4H8&#10;JSbZYb7XruPbL4y8QJHMy/ZbIErZs8cd3NetdMrIq/aK+OdX1fUte1K81jWLye/1O/mM91dzsC8r&#10;lQqgKoCqiqAkcaKERAEQBQAM2irdlfXum3UN9p15dWF7bsXt7yyuJbW6gkK7GaG4gZXU4JGVPSvr&#10;r4ZftEfapbXQviA0aT3FxKkPixRbWloDMwa2g1ext0jiiVWLJ9qjwigp5kaqskx+s1ZXRXjZXSRQ&#10;yOjAo6kZVlZTggjkH3BBxRRRRRRRRRRXzl+07/yIWkf9jfYf+mbUK5D9lUn/AIrsZ4/4phtvuv8A&#10;aADfhk4r68oooorl/FfjPw74K02XUtf1GC2RYZZbayWSJtT1NoWWNrfS7J2Vpn3yoGx8se4PIyRh&#10;nHwd8Ufi1q/xB1Ga3tpLrTPCsDlLDSBJse7RZA0d/rSwsVknYqrLHlkh+7GWbfLJF8LPhVqfxF1H&#10;zJDPp/hmxkA1TV1Qb5XAEg03TBL8r3DjG5iCsKkSOGJjil+//DPhfRPB+kQaJoFlHZWUTGRhkvPd&#10;XMgCy3l7cN80sr4ALMeFCqoVFVV36zdZ1S30TSNW1q7SV7bSNNvdTuI4QrTvDYWr3Uywq7KC7BGC&#10;gsozjkV+U+o6hd6tqF/qmoS+ffaneXWoXs4jihE15eTNcXMghgCou52J2ooAzwAOK+jP2ePBVheX&#10;OqeP9fW1Gk+GSY9OlvmhFpDqkMQv7zVZ5JJAIxYwbHVpYim6USK6yQceafFX4jXHxF8Rfbo4prLR&#10;NPiaz0XT5ZncrD5hebULqIMYlubg4MgjXARY4i0nl+Y3mFFbvhvxDqXhTXNO1/SZFjvtNuEnjWTz&#10;fIuI+k9pdrCyO0MqExyqrKSpOGBwa+sfiXp2l/F34bWXxF8PrbrrHh+ynn1K1jktmnitIIxca3o9&#10;9cyCJ2ez+a6t9+NyFzFETcrXxjX6LfAjxG/iH4caSJpJZLvQJJ/DtxJJFBEhWwVJdOSAwdUjs5ba&#10;MsyhmdXLbj87exUV8t/Gr4JnWDd+L/BtnjV/mn1rQ7ZFC6scbpdR06NMD7Xj5poR/wAfHLr+/wAi&#10;f5G03Utb8KazHe6fPe6LrWk3UiEhWgubW4hfyp7W6t5l5GQ0c0EqlSMo6kZB+5vhv8dfD/jI2mka&#10;ysegeJpntbWG3dnfTtYu5VKH+y7kjETvIMLbztuJdI43nbJHu9FFFFcZ8R4rabwB42S7SCSJfCmv&#10;SqtwEKC6h0uWaykXfxvScIY++8LjnFfE37Pn27/haGkfZd/kfYdY/tLbjH2H+zZPL8zP8P2j7P07&#10;47Zr9DKKKKKKKKKKK8/8ffEjw98PtMmutSuYbnVWhV9O8PwXEa6lqDysyROUwzQ2+5X8y5kXYoUh&#10;RJJsjf4R8ffFPxT4/uJF1G6NnoiXUlxY6BZsq2dsjBEjF1Kiq91IoQN5k+QrM5iWJXKV5rRRXpfh&#10;Dxp9ihsdD1tlkstLv11fwlq8qtJP4N8RRzrdW92hVJHfTJ5kj/tOyCPuX99Cn2hAJPePjv4Bl1/R&#10;NP8AiXpdjJFqSabYDxJplothdqtgbdrj+1pb2yb9+9rlbeWZTKrQBHVkigLN8eV7t8IPjDfeCLu1&#10;0LWZ2uPB1xcuZg8Ut1daI0yuWuNNEbqRC0zLLcw7X4DPEnmswk++7a5t7y3t7u0niurW6hjuLa4t&#10;5I5ree3nj8yGeCaMlWR1IZWUkEEEHBrF8V+KdF8F6Jda/r1z9ns7YrHHGgV7u+u5FJt7CwhZh5k0&#10;m0lVJAChpHKxo7L8eeJv2lvFl/LdQ+GbHTtBsCwFpczwf2jrCorEeY7Tk2o3jBMZtn29A7da3Ph7&#10;8ePiJrOq2OiXHhqHxkxUfaZNKtjp+rrE90iNfXMyH7EkUe8Id0MKElN0q8sfsSB2mhhkeGW2kkjj&#10;dreYwme3Z4wTBKbd5I9yk7WMbsuQdrEYJkorE8R6Da+JtIutEvLrULWxvY/Kvf7NuBZ3FzbEYls3&#10;uNpYRScCRUI3rlGLIzK3I+HfhF8PPC93b6lpnhy2bUbZIFhvdQuLvU5Y54JkuY76CK/eSKG4Dxoy&#10;zQxIy8hCFZgfkj48fEKfxX4mm0GxnuE8P+G7iWzFv5w+z6hrVtI8F7qrwoqj5cm3g3s+EVnQr57r&#10;Xrf7PHjg+IdJ1H4e68r6mbCwmmsGvhHeW0/hyQR2FxolzDKhzHA0gCCR3DRSeUAiQqp9Nuvgj8OJ&#10;7o6haaJcaLqX25dRiv8ARNV1SwltLpJ/tCNYQJKbeAK+CiwwoEIAj2ACvV1GxFVmaTCqC77Q7lcA&#10;sxjAG4kZIAA54A5wtFc/4p1fVtD0a41LRvDl54pvYPmGlWV1a2UrQxxtNPKZbjczbVUiOKCGaWSR&#10;kRYzuLJ8Rax+0N8Tprnylk0zw/NaSmK4tbTRlL+bDI4liuk1o3UisCdjKpUjaMAHdu9M8FftMw3V&#10;ytl4702106ORpSmt6Ml69pAAsfkQ3mlOZ5uSJS08MjHlF8kANIPqy3uILuCC7tJ4bm1uYUuLa5t3&#10;jmguIJo/Mimhljyro6kMrKSCCCCQa5Hx942074f+HbjxBqMct1++Sy0+yhyr32pzxPLbWZnwyxIV&#10;jkeSRh8qI20O+2Nvzh8V+Ldc8aaxPrev3bXN1MSsMCF0s7C23ExWWn2xJEcSemSzHLuzyMznEsLG&#10;71O9s9NsIGub2/uoLO0gTaHnubmQQwxKzEDLMQOSAM819r3/AIX0X4bfDbTvDfiG6C6JNdtrHjy8&#10;sbieKXxBerH51n4X0QSsJmlu5YraDMKxKLS3mlme3eTcflHxt431PxtqMNzdJHp+k6dF9j0Dw/ZY&#10;TS9C09VWNLW0gVVXcVRBLKEBfaoCrGkcacVRRX0Z8O/2g9e8OmLTfFxvfEui/vit60hn8RWbySea&#10;pW6unAuowd42TuHG4bZQiCI/bekavpuvabZ6xo95Dfabfw+faXcGTHLHuZHyrAFWRw0ckbqGRwUc&#10;BlIGjRRRRRRRRRXH/EH/AJELxwcHH/CI+JRxjPOjTAc/54r4W+AwB+K/hUf9hw4Pt4bvDn/Cv0Zo&#10;oooqjqeqadoun3WqareW+n6dYxiW6vLqQRQQoziKPcz9Wd2VEUcs5CqCSAfjD4ufHf8A4Sa1l8M+&#10;DTd2eizfaIdW1aZPs13rEPmNEtpZx5LxWkiAPIZNksgYRukSLIs3h3hLwb4g8bapHpegWT3Mu+L7&#10;VdyB0sNNhkY5utQuwCI0ADEAAu+Csau+FP6HeAPhv4f+H2mJa6dDHd6m6MNQ164trdNRvZJljNxC&#10;kiAvFa74laO1EhCEZLM5aRvQKK/Nf4yeIbjxH8RvEs0odIdKvptAsoHmFwsNtosjWLmJwqYWaZZb&#10;nZg7DIRubG4u+EXgM+PfFtvZXKj+xdMWPU9cLi5C3FnFOiDTI5bfBWS5Y7QfMQhBJIpLIFPpH7QH&#10;xAW6vY/h54dlW00HQVgg1eKwe1jsL2+hjR7bTI0sycQWAVUMJ2gThleMNBG9fMtFSwzS28sU8Esk&#10;E8EiTQzQu0c0U0bB4pYpUIKspAKsDkHkV9seHNVh+Pnwz1fw/rklrH4v0ZkkiuI91qr36WzHRtck&#10;jSFo445z5tvdxQK2FEjIsQkiVfiu7tLiwu7qwvIXtruyuZrS6t5Btkt7m2kaGeGRf7yOCp+lfX37&#10;L3ibzLPxF4Rnlj320sOvabFtuWuJIJwtjquZCTCsUTralUARi8zt84+59Y0V5P8AFP4VaV8QtLaS&#10;JLbT/E9nGzaXrBQr9oAHGm6sYwXkt342thngY74wVMsUv586jp2teFdalsb6G80fW9Iu0JUO0F1a&#10;XMDLNBc21xAfZZIZ4m2sNskbFSDX1b8Mv2h7eWKHRPiDI0d41wkFn4lighWzkheNv+Q7HGV8p1dU&#10;RZ4YyjBwZVi2NLJ9VwXFvdwQXdpPBdWt1FFcW11bypPbz28yCSGeCWMlXRwQVZSVYEEEipqKKKK/&#10;L7wsJI/iN4cXShaGWPxtpA01ZZXksPMTXYxZB5o8O0OdoLKcleRX6g0UUUUUUUUUVheJPEuh+E9L&#10;l1nxBfw6fYRssQaTc8lxO4JjtrSBAXlkbBIVATtVmPyqxHw18Rvjr4j8ZG90nSGbQfDErXEAghGz&#10;VdUsZAqhdXuldgoYKxNvblUxI0cjTgB68JoorrvC3i268OST2s9vHrPhzVFEHiDwzeyyjTtXtdyn&#10;IaM7re6iKh7W8hxJC6hlJXcjfWuseD7j4rfCLRbmF/7T8RaJbFvDWsvcRQDXreERwypfGaa7dbme&#10;FBDepNKgXUoXxIbZRJJ8QzQy28ssE8UkE8EjwzQzI0c0U0bFJYpYnAKspBDKRkHg12/w/wDiBrfw&#10;81oappbC4tJxHFq2kTSMtpqtohOEk258uZMs0E6qShJyGjeSN/0c8LeKdG8ZaJaa/oc7TWN0rqY5&#10;UEd1Z3MZ2z2V7CrNsljONwDMpBDozoyMdq6vLWwtri9vri3s7O2iaa6urqWO3t4YkG95Zppdqovc&#10;liABXyH4z/aYvFv7iy8D6bYnT4jdW66zq8V1LNe/KI4b6wsEeHyFBDOguBIXBXfFGQ6Hj/Dn7Q3x&#10;Jhvre0uobDxW15e2saWj6YLfUZVklCGx0xtFEQEkudsZeCUhiPlYZU/cOkXd7faZZXmp6XPomoXE&#10;Ia80m4urO9ksbkMUki+12LPFKhI3RupBZCpdY33Rro0VHKhkiliSV4GkR1WaIRmWJmGBLEJlZMg8&#10;rvRhwMgivK7f4IfDeO8bUbvRLjVtQbUJNRkvNY1bV7+S5uXuPtJN9FJN5NwrNkus8beZkiTeCa8i&#10;/aI8dR6TY2Xw38PNbWkD2cEuuw2UVqkdnp8ZX+yNEiWA5t8iMTSxeWh8ryQrGKV1PyR/aF/9g/sr&#10;7dd/2X9r/tD+zvtM32D+0PJ+z/bfsefL87y/3fmbd23jOOKqujIxVgVZSVZWBDKwOCrA9CO4r7W/&#10;Zg0HULHQvEXiC5jWOx1+60+200EsJZhopuY7q5GRt8oyT+Wp3Z3xvkAAE/UFVL6/sdMtJb7Ur200&#10;6xtwrXF7fXENpawLJIsKGa4nYIm52VFy3LMoHJrK07xb4U1i5FlpHiXw/ql40ckotNO1rTb+6McS&#10;75ZBDbSu2FXljg4roKCPp09znJ546dK/Nf4w+F4fCfxA1vT7O1ktdLu2h1fSo2jiig+y6jF506WS&#10;QIiLBDc+fbxKF+VY9uSQWPl9foB8MPipZ3/wyvNe8SXSfavBkLWWssLuGXUNQjtrZDpl75d9MHa4&#10;vciCMzSAT3KOFIyQvw14i1/UfFGt6l4g1WRZL7VLlribyw4ii+URw28CyMzCOKMLHGGZiFUAknmr&#10;XhTwprPjTW7XQNDtxPd3OXkmlLJaWFmjKJ7+/mVW2Qx5G4gFixCIryMiN9ppe+Av2evC/wDZzTRa&#10;n4nvbT7bJDFG0WreJLqOYw273DDzltLSMs6xb22KiSmNZpy4k+LPFvinVvGevX2v61N5l3dsBHEg&#10;2W9naxjbbWNpH/DHGvAz8zHc7lpGZm5qiiiivo34H/Fy48NX9n4T8Q3kI8LXkskdre3sroPD93Kp&#10;eIrOcqLWaX5ZUk2pGz+dvRBLv+66KKKKKKKKK8/+KnhuTxX4B8RaRbIHvzZLfaeqWyXM0l7pc66h&#10;Fa26sQVkuBGbYSKQQJDkMMqfjf4D+OLfwf4vNpql0lpofiSFLC9nmlEVtaX8LGXSb64fY3yqzSW5&#10;JZERZmkkYKlfoRRRVS/1DT9KtJr7VL6z02xh2Ca9v7qCztYfNkEUQlubhlRdzMqDJGSQOTXy14+/&#10;aStIo59O8Awm7ndCh8RX9s0VrB5kIKy6bptyqvI6Fj81zGihl5ilQ5r5O1vXdY8R6hPq2uajc6nq&#10;FyztJcXMm8qrSNKIIIxhIolZm8uGJVjQHCqowB7z8K/gNf8Aicad4j8Vg6f4alZriHTCZoNW1qBA&#10;rW7kKo8i0n3EiUP5rov7tVWSOcfcFnZWWm2kNjp1pb2Nlar5dvaWkMVvbQx/e2QwwhVXnPCgep97&#10;FFeR/HW7Nn8LPE+y5+zS3K6VZxESmOS4E2s263NvHj7xeHzd6903Z4zX5yAFiAASScADkknoAK+0&#10;PirO3w0+DvhvwNp91Dbajqkcel6h9mm1BmubZIm1DxVc2VyxQiOe7kSN45RhoZ3jEYU/J8XUUUV9&#10;TfsxeJzaa1rfhWeXZDqtpHq2nLJeeWi6jpziO6hs7NvvyzwOJZGQ7gltyCoynhfxB8NDwj4z8Q+H&#10;o2V4NPvibIiRpGGn3kSX+nJM7qhMiwSxrL8uN4baSoBP0p+yvd3b2fjWxaeRrG1udBu4Lct+6hu7&#10;+K7hupkT+9IltCGPoi+lfWVFFeJfFP4LaX8QG/tiwuYtF8TxwFGuzC0tnrCw25Syt9USMhkZWEca&#10;3SB3WL5THKEiVPg3XdA1rw1fyaXr2mXelX8W4mC7iaPzESZoPtFtL9yaJmRgk0TNG2CVYivVvAHx&#10;18U+C44dOvVHiXQYUWKLT7+4kivbGGG3aGCHTNTxIY41Pl/upY5FCIEjEWS1fY/g34p+DfHCRJpG&#10;qJb6lKXVdD1RoLLWN0avI3k2odlmHlo0pa3eRVX75UggehUUV83ftI+MbbS/C8XhCFo5dS8SSQT3&#10;KB42az0nTbqO6E8iK4dWnuI0jiLRlHVJ+Qy88v8AsxeE7qFtb8aXUVzBBc2v9haSWxHb30RuVu9V&#10;nCOmXEckNvHHIrbN3moQWX5PrmiiiiiiiiivNvin8RLb4c+HDqKxQ3msX8xstF06aZFWS5ERklvb&#10;mLesrW1uuDL5QOXeKMtH5ocfnJrGsalr+pXmsaxeTX+pX8xnurqcqWkYqFVVVQFREUBI40AVFARA&#10;FAAy6KKKK+rfgt8b4NHt7Dwd4vnmSySVrfSPEVxdK8OmQERpY6VeIyBkt0IkCXLTMIlKRlUhTemT&#10;8Xvg3NYm98b+CYbO88J3MEOpT6fpRaU6ZBLB5t1qNkkReOSw4E5aJwIlc4jEEZdfmivsf9m34gef&#10;BN8P9TlRXs4rjUPDkjfZYjJbtObjUtLBJR5ZA8jXMQCu3l+duYRxIB4V8XvG1z418ZalMt0ZtF0m&#10;5uNN0CCOdZ7NbO3cQy6hbsiorG8dPPLkM20pGXdY0NeW1+iXwI8Jw+GvAGm3bwRpqniZU1y+n/cS&#10;SPbXK50i3E8ahvKS2KSiN2Plyyy4I3Yr2aqt7fWem2k19qN5a6fY24Vri9vbiK0tLdXkESNPPOwR&#10;AWZQCzYyQO9ZGn+LvCer3SWOk+KPDup30iyPHaafrem3t3IkSGSUx29vKzsEUFiQpAAJ6V0NFflb&#10;4w8NXfg/xNrHhq9fzJdLu2ijuCsSfa7OVBc6fe+VDJMI/PgeKXyvMZk3bG+ZSK9d/Zx8NXmreOhr&#10;8beXYeFrS4luX/dsZbvWLOfTLKzCGRXG5Gnn8xUZR5WxtpkU1960juI0Z3dY0VS7uzBVVVGWYseA&#10;AOcnAFcmvj/wI7qi+NvCTOxCqi+I9GZmYnaFCibOfauuwR2I+YjvkHoeOvX8aSviT9prwvbad4g0&#10;jxRarIr+Ire4ttTQRSNF9u0eOGKC6M7OyhpoJEjESooAgL/OXYj5ir7F/Zm8aXFxFqnga9Lyx2Fv&#10;Jrmiy7SVt7ZrlYtVspJGk4XzZo5oVSLq87O/3FrxD4v/ABAfx/4qlubdsaHpAm03Q41a5Ec9qs7P&#10;LqskNwQFlujtJ2xoREkSMCyFj5hb29xeXEFpaQTXV3dTRW9tbW8TzXFxcTOIoYIIYgWd3YhVVQSS&#10;QAM19q+A/Avhv4MaC/jrx9c28fiCWLyYo8LdHSGu0IXSdIjjLefeypuE88ZIVN6IwhWaaX51+Kvx&#10;KuviPriXKQvZaHpYng0Oxl2m4WGZwZ76+KFl8+fYhdEOyMKqKXKtJJ5bRRRRXrXwq+KupfDnUnjk&#10;SXUPDWoSq2q6UrKJY5QojXU9MaQhUuEUAOhISdBsfDCKWH9DtI1fTde0yz1jR7uLUNNv4VntLqAt&#10;slQkqwKPtZHRgUkjYB0YFHVWBUaFFFFFFFFFVL+wtNTsb3TNQhFxY6jaXNhe25kljE9pdwtBcQmS&#10;Aq67kYjKspGcgg1+amkT6j8LfiNaSagksd14X1z7PqS28CytdaczG11B7GPUFjDJdWcjm2kcLlXV&#10;wVyCP0p07UbHWNPstW06ZbnT9QtYbyznRXVZbe5iEsL+XKodDgjIZQw+6wBGBdopRyQAMnOAMddx&#10;4A9a+fvHn7QXhjw2k1l4aeDxTrO1gsltPu0OzkeJZIZZtRhJFwBuB8q2Yg4ZHkicV8b+MfHXiXx5&#10;qC3/AIhvzOIDOLGwgQW+nabDPMZWhs7Zc9PlQyyM8rqqCSR9oNdV8N/hH4g+INwJyJ9F8OrHLJJr&#10;9zZSTQ3Eil4UttLhdohcv5qMsrJIEiAYuwfZHJ9+eFPCei+DdEttC0K2NvZW5MkkjsJLq+vJEVJ9&#10;Qv5QB5k0mxdzBQAoVEVY0RF6KiqOqaja6Rpmo6vemQWWl2N3qV2Yk8yVbWyga6nMcZIywRSQM9a/&#10;JWvtD4ZJF8M/gtrvjySI/wBrazDLfwpPbT4Gy4Oj+GbW4jEgLwPPIbgypsJjnOMhFY/GLuzsWYlm&#10;YlmZiSzMTksxPUnuabRRXqXwb8UXHhf4g6DNFtNrrFzD4d1KNjCoey1a5jhWQyyo5QQziG4OzazC&#10;PYWCu2ew/aL8Jx6F4zh1q0t/IsPFNo95IUNqsLa1ZOINWENtAFdQytbXEjyKfMklkYOx3Bcv9nvU&#10;bmx+J2k20BQRaxY6xpt6HRXJto9PfVkETN9xvOtYjuHOAR0Jr9CqKK4T4gfD3Q/iFo76dqca219F&#10;mTStZhgSS90y4AIG1iQZIHJxPblwrjByjokifn145+H3iP4fajHp+vQRNHcRJLZanYGabS75SgM0&#10;dvcypG3mRMdksUiK44bBjeN3t+CPif4s8ASONDvIptPmcy3OjanE11pk03ktEswjRkkicEhy1vLG&#10;XKIJN6rtr7M8DfHTwZ4vC217OnhjVwis1lrF1BHaXDs4j2adqkhjjlbcygRuscjc7Yyqs1e00UVw&#10;3xG8bWngPwtf63Oc3sivY6JB5Lzrda1cW7vYRTKjx4hXY0k581T5atszIUVvin4E+EJvFHjvT714&#10;3/szwvJDrl9PidVF1by7tHtEmjjZPNkuAsvlyMu+KKbBJXB/Q+iiiiiiiiisPxN4j0zwnoWo+ItX&#10;eVbDTYVllEEZlmmeSRYLa2t4gVBeWV0jQsyqC2WZVBYfm/4/8f618Q9abVNUb7PaW/mRaRpEUhe0&#10;0u0chiiFgvmSybVM85UFyBwsaxxpwdFFFFeyfCL4rzfDi9vYL6C91Hw7qgR7mxtp1WWzvUZVGqWc&#10;E/7t3MQaKSPfH5n7stIBEor2f4qfDDTPH2lr8R/h3LBqF1eW5vb+0sxIV12GNNjXNjAQGjvY9hSa&#10;1Kq0jAgqtwrLL8cSRvE7xSo8ckbskkbqUdHQ7WR1bkEHgg9K9v8AgV8Qm8H+KE0m/lmbQPEskNhN&#10;H50SW+n6rNMkVjq7CVT8qjMM214xsfzHL+SinuP2k/Hc9xqVt4D066ljsrCCC+8QxxNJGt1qFztu&#10;tOsLlXjUssEOy5GyV43aVdyiWAbflSvrz9mLwnaSprXjS6htZ7i3uf7D0hm3PcWEq2q3Oq3Coy7F&#10;Msc8EccqNvAEynajHf8AXlGQOc4HJ5IGB6kdsVyS+P8AwI7BF8a+EmdmCqq+JNHZixOAAomyT7V1&#10;vB9COOmO/of60V+f/wC0Rod/p3xFvdXuIgLHxFZ6fdadOiSmJv7O06HSby2kkdQvnI8QkdELYSSJ&#10;iRv2jwevrX4tfCG61b4l6FNoqJaWPjq5ePUbiO2T7NpepWFubjVbp4okij3T2sbXSRvKZZ50uGLD&#10;PH1xp9hZ6Vp9lpenxC3sNNtLexsrffJL5NraRCC3iEszF2KqoXczFj3JOc26+Pf2ofDzi68NeK4k&#10;uHimguNAvnLxG1t5LdzqGlqkeN4kmEl2XbLDEYGFIO75Jr0zwL8WPF/gSe3Sxv5L/RY3HneH9Rke&#10;fTmhJkLpabstaNulaXdblQzhTKsijYfvbwD480f4g6FFrGmboJo2FvqemTOpudMvVXe8LMABJGwO&#10;6GVRh1IyFkWSNPkn9p3/AJH7Sv8AsUNPz+GsX4FfOdatvrF9baRqWiwyeXY6veaZeXyrvDzPpC3C&#10;2cTkNho91y7srKcsqMMFeev8AfDTxH8QL+GLTraW10hbhotR8QXEDtptiIlSSeJH+UTXISRClsjb&#10;juUuY490i/QPiXxp4M+C+jXfhL4aiG/8V3M8lvqupzlL6fTpbfdH5+q3axpHPcx73SC0jAjifzGl&#10;ReY5+Z8PfAnxx451KTxN8QtRl0hdTlivboT+XdeIr5JEilWMWiEQ2S+SzRIsvz27RrGbUIAK96sv&#10;gP8AC6zt0gfw417ILZLea7vdV1eS5n2BQ1zIIZo4o5GIDM0EcYBJChVO2uZ8Sfs3eB9Vi3eH5r/w&#10;xdJEkcZinm1fT2YT+ZJNc2mpSmdnKEovl3caDCsVYhg3yf42+GPi7wFKP7asVn05jGsOtaa0t1pM&#10;rsit5bTMkbxOGYoFnjQsVYx71G4+eVYt7ae7nhtLSCa5urmWOCC2t43mnnnlcRwwwwoCzOzEKqqC&#10;STgV7b4P/Z/8c+JVju9Shi8Kac0kas+sxyrqkkReRJpLfRUAkBjKDK3TwbgyshZclfqbwR8FPBPg&#10;37NefYhrutwmKU6xrCJP5Nygik36bp3MEG2aLzYX2vOm5l88rgV67RRRRRRRRRRXx18a/gpqDahd&#10;eMfB1neaoNUvHuNc0S1jmvb+HUL2bfLqemwoGlmimkbdNCAzxOxZAYSRBxHgT4/+JfB+m22i6hYW&#10;/iXSbJJI7L7VdTWeq2sOEFvZx6iBMrW8OHEcbwMyhtqyLGiIvtMP7T/go2qPcaH4pivfKJkt4bfS&#10;Z7VJSCfLS9kvI3ZScAsYFIGTtOMHzvXv2oPEF3AIfD/hzTtFleO7jmu767l1qdGljCW09iqx2kaP&#10;ES7/AL+OZHJUFNoYP8/+IfFXiLxVcrd+ItZv9WlR5ZIVup2a3tWuApnFlZriGBX2JuWFFBwOOKxb&#10;e3nvJ4LW1gmurq5mjt7a1topJri4nmcRxQQQxgszsxCqqgknAAJNfcHwo+A9r4YmsfEvixodQ1+O&#10;KO5s9JVUk0/Q7tj5iyyTAlbm6iG0KwxHFJuaPzGWKYfSNFFFfOv7TckieANMVWZVk8V6fHIAxAkj&#10;Gk30gRwOoDKrYPcA9q+Yfg1pC6z8S/CVvIbhI7XUTrDSW65ZH0S3fVrbzCRgI80McbHr82B8xFen&#10;ftRalcS+KPDmjsIvstjoEmpQlVPm+fquoSW1yHfuoWyiKjtlvWvmGiiivRvhHqp0f4k+DrtYRMZd&#10;Yh0ooXKYGuRPojTBl5zGLgyBe+AOlewftR6SsOveFtc85mbUdJvdKa2MO0RDRrsXST+du+Yyfbih&#10;XYAvlggtuwtD9l+5K+MtetNoKz+GZLkvk5U2uq20SgfXziT9K+4aKKK4zxx4B8O/EDTY9N16CUNb&#10;S+dYalZNDDqWnyMQtx9muJUkXZKqhJY3RlOFbAdEdfz2+IPw/wBZ+HmtvpmpqbiznMsuj6vHEyWm&#10;q2iNgyIuW8uZMqJ7dmLRsQcvG0cj8HXsvhz48/Efw7GIX1WDxDarFLHHB4jhfUJEeScXBuDqMMkN&#10;47ryiCW4ZArEBflQr69F+1VAxkM/giaICNzD5XiJJ2aXI8uOTfZR7VIzlxkj+6c1zuu/tP8AiC8t&#10;vJ8P+HNO0SZ4bqOa8vr2XW5o2liCW1xYxrFaxpJES7/vkmRiVDJtDB+J8B/DrxV8Wtek1rXLnU10&#10;eSRJtW8S35lkuL8Qn7Mun6TNcgrLKFj8rI3R26KNw4jik+/NH0jTdB0yz0bR7OGw0zT4BBaW0IIS&#10;NAS7MXYlnd2Jd5HZnZyWclmJOjRRRRRRRRRXN+JvCHhvxhY/YPEWk2mpRKjLBNJGEvrItKkrtYX8&#10;REsBYxpv8uQB1AV8qSD8a+Pv2efEPhxJtS8LyT+KNKVx/oUdu3/CQWiyzOEBs7cMt0iJ5QaWHa5Z&#10;mP2dY0Lj53dGRirAqykqysCGVgcFWB6EdxTaK9o+HnwS8UeOUXUJyfDugMMpql9ayyXF6rW5ljfS&#10;tOZojPGSUBmaRI8FijSMjIPqbT/2fPhfZWiW9zpF7rEyk7r3UNY1KG6k3MSAyaVJbQAKDgYiHT5i&#10;TknlPFv7NPhjUIZp/Cd5c+HtQCjyLK7mm1LRpPLgdRE7TbruIyylC0/nShFDYgbIx5p4f8Y+PfgT&#10;qMfhbxZpkt/4Vlvpmh2mSaNrdWxeXfhTUXKRsrGSOeS0mUckBltpJZHrS8d/B7QfE2mXXjr4S3lt&#10;qltKy3N34a00LJGu+EXN0ukxKRJBOiskh0yWMOAzLEEIjtz846Vqes+Eddt9SsXuNL1rRb1vlmjk&#10;hnt7mBmgurO7t32ttYb4Z4XGGUsjjBIrDor9Svh9u/4QLwQOf+RQ8Ncf9wWDtXzl8Uv2hLmC8uvD&#10;/gCa1MMCm3vPE3lrcu90s6tImgq5MJjVVaJrmVHEm5jCECpNJ8oahqOoateSX+q397qd9OIxPe6h&#10;dT3l3MIYhDEJbm4Z3baiqi5JwAB0FGnWF3qt/YaXYRia91K8trCyhMsUIlu7ydba3jMs7KibnYDc&#10;7ADOSQOa/VzS7CPStM07SoZbiaHTLGz0+Ge6cS3c0Vlbi3jluZlC7pGABdtoBYkgDpV6vnL9oP4d&#10;T+JdJtfFOi2k95ruirDYz2VpFdXNzqWk3N3tSO1tbaN2eS3mlMvAUCJpmZiVQV6r8O/Bdr4D8LWG&#10;gxGOS7AF3q90js6Xmr3Eai8mikZIiYl2rFDlFIiRNwL5J7ivD/2hdFl1f4b3k8TyB9A1PT9a8mK2&#10;897mNS+l3EbshDRpFHdPcvJhgBGQwAO5fz3rqPDfjPxR4QuPtXhvW73S2ZmeW3jcTWNw7RNAGu9N&#10;uQ9vMVVjsMsTFThlwwBH3l8Kfi1p3xGt5bOS1bTvEem2Vvc6paAxtZXSvI1tNe6U28y+SreWZElX&#10;MZlSPfL988p+05/yT3Sx2/4TPTP/AEyalXwhWlpeqXWkXE1zZsgkn07VdLkEgdka11jTZdLuxtUj&#10;ny5mKE8BgGIOMVc8OeGdc8W6nHpHh7TptSv3jkmMUbRRRwwQgGSe5uJ2WOJASFDyOAWKoMuyg/WV&#10;nB4E/Z50e1k1iKDxJ8QtShluV+yLG1xChgeFYrSa55srDeTA1zs864JdvKdI/Jh83sPB3xS+OV/H&#10;r+u3TafoMlxO9nd3xlj0yzgleITw+G9E3l3XYExL8qSmIiW5Mqk19B6H+z78N9ISP7Zp13r91HcL&#10;cLd6tf3IGUVdtv8AYtOMEDxblJ2TROTuIZmXCg1f9nz4ZanGFt9Nv9Dka5E8lxo+qXPmyId2+3EO&#10;qm6gRDuyNkKkbQFIXKn5e8efA3xd4Kjm1G3CeI9CgV5ZNS02J0ubSCOISPPqOmEu8SAbiZI3kRVX&#10;LumQK8Vor1Lwp8HPHvi9YLiy0c6bpk6h01bXGfTrJopLYXNvPDEVa5milDKI5YIHQlhkgBiPqLwd&#10;+zn4R0GeO91+5n8V3cMgkhguYBYaOhjkjmheXTY3ladgVZWSeZoXVirwnGa9/ggt7W3gtbaGG2tb&#10;WGK2tra3jSCC3t7eIRQQQQR4VERQFRFAAX5QKlooooooooorwf4y/CCPxzbHXdD8uDxZYWvliN3E&#10;dvrtpEDJHYzsx2x3CkkW9wcAk+XMQhSSD5j8G/FXxz8L5xoV1BNPpVlcN9q8L65BNazWYuJUurlb&#10;GaRRPau67mVWDwhpGlaB2Yk+96Z+1B4Sltt+seH/ABFYXu9h5GmHTdWtfLGNj/bLqeybcecr5GB/&#10;ePbmte/akkJuYvDHhZEUOv2O/wBdvGctGMNIbnSNPA2t95RtvWH8RJztHz94t+IvjDxtLI2u6zcS&#10;2jPmPSbVjaaPAqzvNAqafDhHMfmFVmn3zFQoeRtorhq+nfhF8Cf+EktI/E3jNLy00aXypdJ0eMm2&#10;utXi3h2vL2T/AFkNq6jbEqbZZQfNV40EZm+17e3t7S3gtbSCG1tbSGK3tba3jjhgt4IYxFDBDFGo&#10;VERQFVVAAAwBipKKK4/4hceAfG3p/wAIj4jPtg6NOM8fjX5hWFjdanfWem2ML3F7qF1b2NnbpgPP&#10;dXcqwW0KliBl3ZVGTjmvtv8AaBhPh34U6HoWlyTw6bHrGhaE6M+5rjTtO0m5mtLe6cABvntoZfdk&#10;DYzXwzRRRRX3f+0JpsPiH4a2fiO1W2H9k32m6qk9xGftZ0vV0GnyWtq4RipeW4tZJUJRCIs8sqA/&#10;MnwVvl0/4o+EbgxPKJLy8sdsbKrBtU0u400SkvgbUMwdh1IBA5NfpJRRRWbrOj6Zr+mXmj6xZw6h&#10;pt9CYbq1nGUkXhlZXUhkdWw8bxkOjBXQqyqa+Cvip8F9S8AqdY02aXWPC8kxja5aPF9pDu4FtFqq&#10;xDaUckJHcoFVn+V1jLRCTw6vRfCfxV8c+DFjttH1yZ9Njkgc6RqKJqOnNHBI0ptoYrnL28chdvN+&#10;ySRM+cltyqR7dYftT3qW0Kan4MtLq8Ab7Rc2GtTafayEyMUMFlcW1y6AIVUhrh8kMQVDbVXUv2pr&#10;t4LhNH8HW9tdZAtLvU9XlvLdVEoLNc6fawQM26PcAq3S7WIYlwu1vIcfEb42+IefteqFLrqfPh8N&#10;+GYb/wCm+O2jZIP9qabyv+W0o5+6vh/4D0j4e6DFo+mFrm4mYXGranKoSfUb/wAva8xTLeXEoASG&#10;BSQi/eLyNI79xRRRRRRRRRVS/wBO0/VbSXT9Us7PUdPuAguLO+tobu1n8qVZoxLb3CtGdrqrLkfK&#10;QCOQMfJfj39mzYs2pfD+6kl+Zmbw5qk0Qb55ZHK6Xq0pQbUBijSG6+bAZ2uGYhT8p3+nX+lXcthq&#10;djd6dfW+zz7O/tprS6i8yMSp5tvcBXXKMGXIGQQRwc1SorvvA/w18VeP7gx6HZCOxRpkudbvxcW+&#10;jWs0EKzG2ku4o5C8x3xgRRI7jerMFj3OPr7QP2c/h9plsU1mO/8AEt3IluJLi8vLrTbeGWJWErWV&#10;rpEkLIkhYFlnmmK7VCt97c/Xf2dPh3qduI9Kg1Lw5dRxXIiuLLULm+hlnliC20l9baw85eOJxu8u&#10;GWFmBZTIMqyeIHRfiL+z9rh1e0R9e8KTknUZrSO6/se9sReC0gj1pNriwvMyRm3lJdQ77I5J086J&#10;u91fwv4U/aB0dfFfhS4tvD/jWzWG11qyvCSkj7NsMWr/AGVC7ABT9k1COMl41MToWj8u3+RtY0bU&#10;/D+o3Wk6zYz6dqNlIYri1uVCuhHR0ZSVkRx80cqEo64ZSVIJk13XtV8S6td65rd0b7VL9omurloo&#10;IfM8iBbWICG2RI1CRoiKqKAABxWPX35+zfDBH8OQ0UZSS417U5rli5cSzqkVusirj5R5aRrjnlSe&#10;+Kl+LnxmtvAYGiaGtrqPiqVY5Jopt0tjotrIFkSS/SJkLTSLgwwBgdpEshCGNJfiHxF4t8S+Lblb&#10;rxFrN9q0sbSSQpcy4tLQzoiTmxsYtsEAkEce8RRruKgnJrnK/Sb4LaJJofw08MwTSGSa/tH1tytz&#10;dTwpHrMjahaRwJcECLbbvF5kUSqnm+Yw3M7SN6lXnfxT8Fr468GalpEaBtTt8anoTMzKE1SzRjHF&#10;9+NMTxtLbFpSUQSeYVLIK+Nv+FQX3/Cpv+E/23n9q/a/7Q/s3bLs/wCEU/49vtn2TyPM87f/AKX5&#10;vm+T9k/eda/Q4g55x1yOOhAIz9aSivFP2hNMtr/4YarczrIZdGvtH1KzKPtAuZL+PSXMigHcnkXU&#10;3yj+LDdFr88qK9P+E3jyfwH4tsLya7mi0DUJ4bLxFbK7/Z5LKTdDHqEsMcUzM9k0huEEUfmMA8Ks&#10;olfPWftHapHf/EmazWF4X0LRdK0qd2YMLmWUSa0JkHBUBLxYyCT8yE55FeCV9KfDj4DXd/EPE3xB&#10;3+H/AA9YNLdz6RfrJYahe2VipluZtSllMbWNsCvzu2JWjDlfKUpMdfxD8WbzV5NM+HnwP0y502yc&#10;XWnrcWdjBa3d4JTLHIdKSTP2SAoTdy383lzhyZGMBjd5PY/hf8GNE8A/Z9XvWGr+KzbeXNfNhrDT&#10;ZJgftEeiwuiuCVYRPPJ87KDtESyvGfaqKKiuLe3u7ea1uoYbq1uYpILm2uIlngnhlQxzQTxSDa6M&#10;pIZWUqwJBBFeXz/A74V3M09xL4Rt1luJpZ3+z6rr1pCjSyb2WG0tLqOGNASQsccaqo4VQAAO00Dw&#10;n4a8LxeR4e0TTtLXyYoHltLWJbu5igyI/tl6wM0zDccGV2bJOeproaKKKKKKKKKKKKK8n8Z/BfwN&#10;4zke8uLGTR9WdzJNqmhmGymunJllc39u6PbzNJJKZJJmiE77VHmhBtrxwfsqqc58esCOmPCuc/Un&#10;Uh/WuZ8VfBvwX8N9In1Xxf4t1XV57mJ4dB0XRbSy0S+1DUE2s4aa9bUB9nRSDPN5QEYKnLu0cT/O&#10;tjZXWqX9pp2nwPcXl/dw2dlbIRvmuLqURW8KsxA5YgZJA5ya+8/g98HbbwNbxa9rscN14vuoSMZS&#10;a38PwzIVks7J0yrXDKSlxcKSMbooj5Zd5veKKKKK+cv2nf8AkQdI/wCxvsP/AEzX9ebfsu6XNL4j&#10;8T60s0a29hodvpUsP7zzpZNYv1vIJEAG3aosZA25gcspUHnGV+07/wAj9pPv4QsP/TzfivnKiiiu&#10;z+HUbyeP/BKxqzsPFnh6QhVLERxarFLKxA7KoLMewBNfY/7SOlz3/wAO1vIlh26Jrum39yz4Ev2W&#10;dJdJ2QsQSSZrqEsuQMKTyVFeQfsv28beLPEN0d/mQ+Hfs6YI2+Xc6lDLJkeuYlxz619u0UUUVheI&#10;/DOh+LdKm0XxBYRX9jM8cojcvHLBcRcxXNrcRFZI5FyRuRgSpZTlGIP5/fFX4Val8OdSSSN5dQ8N&#10;ahKy6VqrKoljlCmRtM1NYwFS4RQSjgBJ0G9MMJYoZfhjoXw78YX8Ph3xXcatoOrzZi0nUNN1C2hs&#10;NZmklZ0s71NRguPJu/mCQGNkimULHsWfBuPYZP2VozITF45dIix8tJPDSyyBc4CtIt+gY+4UfQV3&#10;fhf9nXwPoUtre6s994nvbdUd4tQ8qDRmuo51mjuBpVsNzKNoQwXE80TgsGRgfl94t7a3s4IbS0gh&#10;trW2ijt7a2tolht7e3hQRxQQQxgKqIoAVVAAAAAAqWiiiiiiiiiiiivOfGfwq8FeOg82raZ9m1Rg&#10;D/bmksllqrY8tB58u1orj5IliX7THJsQkR7Cd1fNevfsxeJLWV38O67pOrWohMgi1FLjSdQMvnMo&#10;tYljW4hcBNjea00WSWGxcAt3/gD9nLTNFnXUvG89nr95FJG9rpVmJzokLQylxPdPcLFJd7gI/wB0&#10;8SRj51kWYMNv0319yfqOh/n1HBoorN1nRdK8Qadc6RrNjbalp17E0U9rcrlTuXiSNlw8ci53Ryxs&#10;HRgGVlIBr5A13wr40+AGoyeKfBt6dZ8LX2bTUoNQt2lht98rDT4tdt7V037Syi3vofL/AHm+IiNZ&#10;Qk/WXmlfD39oHTZ9T0WSLw/8RYbG2nvIpmk89fsv+iiDUYkCJd2xyka3sK+bGvkBwoH2Y/Kvi3wd&#10;r/gnVptI16ykt5EllS2u0WR9P1KGPb/pemXbqoljIZSeAyk7JFRwyDlq+wvFnxNGj/BDwPY6GbqL&#10;UfE/h5PD63TJAv2S08P28ejeIZE5f5pHBhgIAYI5kBjkRRXx7RXrnwO0hNX+J3hxZrNr210+S91a&#10;42iXZbNp9hJLp95K8TLgJefZtuTguVUgg4P6OUUHkYPIOcg8g59qKKy9d0uPXNE1jRJpZLeLWNK1&#10;DS5Jo1DyQx6jaNZyTIhIDFQxIGRk4ycV+TdFa+ha1qHhzWNO1zSpjBf6Zcx3du4aRVbYcSQTeWVL&#10;RSoWilTcAyMyHgmvpD48eM08V+CPhtf2GYtO8Qtq2q3NvmVhb6ppEUGnS2pkkRPMNvJcXUXmbAGx&#10;uX5WGflivYvhp8Hdf8fT299cJNpHhXfKZtZkiXzbwQOY2ttIgcgyuzgxmYjyoyHyXdBE3sXiD4ge&#10;GPhhat8P/hTpUOo+JpIrbTLjW7eG3vpTqkkpEZuZYI2bUr9WlcJDjyYXcRhSEa2XV+G/wVmv5P8A&#10;hMfir9o1vW777LNaaRq91cXckEcCxi2uNeaVyZpdiJGlpIWjji+SVWY7IfqHryev+cccjoccU2ii&#10;vO9c+Evw68RahJqur+FbKa9m3m4ntrnUdK+1SSTvczXV3HpE9usszu7F55AXbIyzYXGj4c+Hfgjw&#10;iyS6D4b06zuopZpotQkR7/VIXuLb7LcLBql+0txGjRgqY0lVOXOMu27s6KKKKKKKKKKKKK4vxh8P&#10;PCXjq3MfiDS4prpITFa6rb/6Jq1moSQRCC9jG5kjaZ5Fgl8yEudzRsa8Buf2V7N7mZrPxtdWtmWJ&#10;t4bnw/FfXMaE4CT3MV5bo7AZyyxID/dFZ11+zh4f8OW0+t+KvH0kegacjT6kbfRY9PuDFjZHHb3U&#10;tzdASM5VUQW8jO2I1Qswr5d1dtIbUrz+wYtSi0cSldPXV57W51NoFAVZbySzjiiDvgsURSEB2b5N&#10;u9vrj4O/AyC2t4fFHjvTo57yeNZNK8OX0QeGxhcAreaxaygh53H3LaRSsQOZFMp2w/VtFFFFcf8A&#10;ELnwD429P+ER8Rj2wNGnOOPxr4E+Dulxav8AEzwfaTySRxw6k2qBoQC/naHaSa1bxsH/AIXkgVH/&#10;ANknHNfUH7Tjf8W/0pP73jHTWJz/AHNE1AYx9CPyr4Soooor9L7/AML3F18JZPCT2S3moR+BIdKt&#10;7O5EUTNrFhoqR6eH81lRJFuYo3DM2FcAk96+KvgZa2958VPCcNzGssaS6tdKjYIE9joF1e2sgz3S&#10;WNHU9iMiv0eooooqK4t4LuCe0u4Ibm1uYXt7m2uEjmguIJo/Llhmikyro6kqysCCCQQQa+DPjF8G&#10;bjwXPLr/AIchnu/Cc8hM0eXnuPD00jjbb3LsWd7ZiQsE7EsvEcpLlJJvK/CR8Iyaill4zj1KHSLu&#10;WBX1jRplTUdJZQ6CRreaOeOa2YuGuEWHzhsVom4aKb6auP2YdEv2ivfD3ji5j0q6t4Z7M3Om2mtN&#10;NDPGJI7mPUbK4tI5I3UhkKwgFSCCQa3fD/7MnhbT5BN4h1nUfETpKzJbW8a6JYywmLb5VykMk07E&#10;Nlg0VzH2BGM7voHRdC0fw5YRaZoenWel2EW0Lb2kKxK7rEsPn3Dqd0srKqh5ZGZ3PLMWrUoooooo&#10;oooooornvEnhLw34vtFsvEmjWmrQxf8AHu1wrR3VoXmjml+x39syXEG8xRiUwyJvVQrkrkH5g8Rf&#10;svXHmNL4S8SwvE80SrZeI4pImgg8rE8zarpkbiRvMAKoLNBsPLkqN8fgv9me9+2W99441CyWyhlg&#10;mOhaVJcTT36LvM1rfajiIW6ZEe42/mM6FwskLhXr610nStN0PTrXSdJs4NP02yi8q2tLZNkcS5Ls&#10;x7szMWaR2JZmJdiWJJv0VFcW9vd281rdQQ3VrcRS29zbzxxzQXMEsZSWGeCUMrK6kq6sCCCRgg18&#10;q+P/AIMaz4e1eTx78KpmsLmyEmpS6DZ71uobhXC3A8PwqjJLDJGztLYSgLgPFEJFkS3VNI8b+B/j&#10;lplv4Y+IMNroPiiG9C6Ld2Er2qXEt4wX/iS3d55qxSSbUhls7h3Ep8po/McBYfBfiJ8KfEfw6nhe&#10;/wDJ1HRryaaGw1qxWTyHdHby7a/hfm3uGjCyeWWZGG4RSS+XIV8xr61+EXjSy8E/BrxfrEsts99a&#10;eJbtdOsXeNpLnU9Q0azg0uNrdpYneMyRvJKI23+VFM6AmMivlfUL+71W+vdTvpjcX2pXlzf3s+yO&#10;Mz3d5Mbi4l8uIKq7nYnCqAM4AxVKtLSNNuNZ1XS9HtDGLvVtQstNtjO/lwi4vrlbWAyyc4Tcw3HH&#10;Ar9Y0SKBEihjSGKJFjiiijSKKGJF2pHHFEAqqoGFCjAAp9FLl92cndnruO7PT73XPv170lFFeYfG&#10;e6Fn8MPF8rNIoewt7YGPhib7UYbFR1HykyAN/s54PSvzWoorpdE0PxL431aPTdHtbzWtVNpHgNOv&#10;7mx022S1h8+7vHWOGGKNI4Yt8iqPkiTkotfV2j+CvAHwM0628S+OrqHXvEV20I02GKxjujb3VqI7&#10;q5Hh2xuiA0kMm0nUJmi2jygBA0hWT58+IHxT8RfEO7jTU5P7P0K3uHktNEsHZreNWchbi7kkINzc&#10;qhCiRwqj5jHHEHcH1Pwt8Xfhb8P9Jjj8J+DdfutamR11G/1mTSYb2YSxCR7f+2rdpnMKyxxKsSWs&#10;SYHm7BICHi1L9qLxPLcB9I8N6BY2u1MwalJqWq3BlBy7/arWWyXaRgBfJyOfmPbhrj4/fFSaaSWP&#10;xFDao7s629vouhtDCCchI2uraSQgdBvkY+pNdHo/7SvjyxW2i1S10PXI4py91cT2k1lqN1Az5eFJ&#10;9PkS3jYLkRv9kbHVg/Q+2eE/2jfB2uzRWevWlx4UvJn2Ry3Mq6ho7M8yRQxyanEsbxltzMzT26wo&#10;qktKOM+/29xBdW8N3azQ3NtdQxXNtcwSJLBcW9xGJbeeCaIkPG6srI6kgg5BqWiiiiiiiiiiiiii&#10;iiuc8V+K9G8F6Lc69rtyILO3+SKJAr3V/eMpa3sLGEkF5ZMNgZ2hQXcpGrsv5r+JvEmv/EDxJJqe&#10;oeff6nqU8Vpp+n2kcsqwRyTFLLSdKtEDNtDPtRFBZ3JZt0jsx+0vg38IIfAtqmua8kNx4uvISNoK&#10;zQ6BaTL81jaupKvcMOLmdcjB8qIlN7ze80UUUUV83ftPTQr4H0WAzRiebxVazxwGRPOlig0m8WeV&#10;IidzIjSRB2AwpdQeWFdz8FvBTeCvBFlFeRmPWdZYa1qyyKVltZLqJRZ6cyyxRSxmCARrLFIG2TmY&#10;qxUivI/2pdJle18I65HbJ9nt59T0m9vPMjDiW7jivdMtjEzbyMQ3bBkQgHIYgsgPx3Vqzs7rUbu0&#10;sLKCS5vb65gs7O2iXdLcXVzKIbeCNe7O7KoHcmvRPjD4esfC/wAQtd0vS7FtP0of2fd6fb/vTF5V&#10;1psU1w1s8uWMYuDMi8nG0rnKmvMa9t/Z80ufUPibpVxEsLRaNY6tql2JsZ8hrFtKiMKsrAuJ7qIj&#10;OMAFgcqK+9fEGh2PiTRNU0HU4xJZarZTWc2I4ZJIvOj/AHV1b/aVdFlhfbLDIyHY6o4GRXyb+z9Y&#10;aj4X+JHjLwlqdvFHeWmj3P2iXypld5dM1S3ht5LJ51RjbXEdwZlYxjenluMKcH7IooooorF8R+H9&#10;N8U6JqOgavG0thqVu0MojcLNEyuJYJ4GZSFlikVZIyVYBgCVYcH83viD8P8AWfh5rb6XqaGeyuPM&#10;m0fVo42S21OzVgN6gkhJo9yrPAWJRiCC8bxyP9X/AAI+Kx8T2P8Awi3iXUll8TWCMdLuLnctzrum&#10;RQ7nEk7Eia6twrGUkq8kWJCJGSeQfRlFFFFFFFFFFFFFFFFFcN4v+JPg7wQpTX9Yihvvs8s8GlWi&#10;PeapcBY2kjRbeBT5XmldkUlw0UZfq4ALD5y1/wDajv2kePwv4Zs4Io7l/LvNfuJruS5swD5e/TtO&#10;aAQyH5WIF1KByMk/MPN7/wDaC+KF3dS3FvrVnpcTnK2Nho2lyWsI/uxPqcVzMR/vzN9a2LH9pX4i&#10;WltHBcQeHNUlQsWvr/TbqO6l3DhZF025t4eO2yFT7132nftPadeJHY+KfBbtY3Fo1vqs2n3tvqEd&#10;yJIPLuEj0bUookMUrZBikuzhTglyOfBvGGueDV1221n4YweKfDMitJPN9ruobb7JO0aRJ/Y32GWW&#10;aEEea0m+6bO/agjRdre7eF/jD4R+IGmReEPi7p9gpH2H7PrMhngsL+9jlECz3D2e19OnIYNJcRSJ&#10;CUMwYwR4jbzz4l/ArXfBYl1XRDdeIfDircz3EyWyjUtFhhdpNuo28LN5kaQ4Z7uNVXKuZI4V27/D&#10;ZLmedLaKaaWWOzga3tUlkZktrdriS7aCBWJ2oZZZZCq4BZmOMkk16K+hf2ab+1s/iFd29xJsl1Tw&#10;zqVhYphv311He2uqNGNoPIhtpnycDCkegr7zooooo6ZPTGT/AFr8h6KK0In1PUhYaRAb6+23EiaZ&#10;pkRnusXeoOiSJYWSZ/eTMkYIjXLEL1IFfVHg/wCCvh7wbYr4v+LmoafbfY54rm10OS8tpNMzBaSX&#10;TWmqAoxvrgspMdjaFlfy9p+0LKY14b4kfHLUPEtvJ4d8JQy+HfCDWEenyW/kWtvqN/b4UvbSG1aR&#10;La3UL5KwW8nzx7xI7JJ5SSfDTx78KvAloupz+GvEuoeMo4JkTUZP7NurSJ5rWNHjsS88ItlZw6ea&#10;LaSdUZh5jq5iHUar+1LrE0Ma6J4S0ywnWXMsuqajdavC8O04SOC0jsmRt3O4yMO23vXC6p+0N8Tb&#10;+4E1rqOmaKioq/ZdM0izlgZgPmkLayLuTce+JAPQVPpX7RnxI08TC7n0bXTKYyj6rpKQm2253CEa&#10;G9mDuzhvMD9Bt2859e8NftO6JdtBb+KdDvdHkb7FC+oaXKup2TSMCl9eT2sixTwRIwDpHF9pk2kr&#10;8xUF/ozRNf0XxJYR6poOp2mrWMhQfaLOZZBFI0CXH2e5i4eGZUdC8MqrImRuVela1FFFFFFFFFFF&#10;FFFFFRXNxBaQTXd3PDa2tvDJcXN1cypDb29vAhlmmnnlIVERQWZ2IAAJPFfnX8Wvijf/ABC1iS2t&#10;5Wg8K6Xcyro1inmRrdsmYRrN+rhS00i58tWXEKMY1G5pXk9c+APwnz5HjzxPp6lcQz+FLK6VtxO7&#10;cNemtWXH9w2JcnOTOEwIJD9e0UUUUVw3xNvbaw+HnjWe8mWCJ/DWr2SyMrkG61KzbTbGH92CcyTS&#10;xxgkYBbJIAJHh37M/gq4s7PUPHN4PLGrQSaRoqrIrCSwhvN2o3UsaE43XNukcYbDDy3ONroT6N8e&#10;9FXV/hnrTi2murnRprDWbNYC+YXt7kW17cuiD5kjs5rlmB4AG/8AhzX510V6n448I/8ACP8Ag/4X&#10;avKsEV3r+gaq9zFbwwgSRrqzaxpt9cXURzLNJa6jDE4cZjWJU3EAKvlla+gaU2u67o2iJMLZtZ1X&#10;TtKW4dDIsDajdpaLM0YILBC+7APIFfrEPTJPfsDn+vrXxBF4bn+Fvx70B/7NmbQdZ16eDw9LGv2e&#10;1a28RwNpLW1vLmXLadJeBJI2IdlRHIRZkNfb1FFFFFRTwQXMEtrdRQ3NtcwyW9xb3EaywTwSqUlh&#10;micFWVlJVlYEMCQR1FfBXxk+Dtz4LuZ/EOgwzXPhG7mBkRQ0kvh24nl2paXRGSbVmIW3nbkErFKf&#10;MMbzbXwF+KyeHbkeDvEV3P8A2LqNxGmiXUjK9touoXEreZby7huS3uncNv37IpRvZAsssqfcFFFF&#10;FFFFFFFFFFFFFFc74l8XeGvCFot94j1i00uB/wDUJKzy3VyRIkb/AGKxgDzTbC6lxFG20EMxC5I+&#10;cfEn7UFlEZYPCfh2a7PkkRajrky2kKXImKE/2XZF3lhKBWVjcwvliCo25byrVP2ifiZqEkT2l9pe&#10;hiOMpJFpek200dwxcsJZjrX2xgwHyjYyjHUE80/Sv2i/iVp/nC7utH1zzQoT+1dKihNuR1aE6I1n&#10;nPfzN1dzpP7Uuoxwqmu+E7K7nM5MlzpOoz6dEtsQoVUsbyO6ZpF+cljcqG4GFxk+f/E7xX8KPFv2&#10;jVvDXh/xJpPia7uJbi6upV06z0y8klkiDz3tjFc3QMhRJG3W4gLSO0kplNdX8O/j9c2cJ8OfEVJP&#10;EOiX5Wyk1i5CXV5ZafcW7Wl3DqloY2OoQP8AKZC5M20y5+0bkjFvx18DNP1HTj4w+FNzDqeiy2S3&#10;Q0K3uJ7+aUQN5Nw+h3UjSPM4wTJaTt5gdXRGZ2SBfmif7fYG80m6F5ZmO8Uahpk4mtymoaf5tsov&#10;LOQKRNB5s0Y3ruTe68ZYGjRXXeACq+O/BbMyoq+LfDhZ3ZURVGswkszvgADqSa/Uqiiiiiivn39p&#10;HWzp3gGPS4pbYS+INZsrSeGQqbl7CxDapLPaoW3AJPFarI4UhQ4Un51r4Jor2j4YfBrXPH0lrql4&#10;H0rwiLp0udSLIt5qCW7AXFto0DhtzFv3f2iRPKQh/wDWPE0J+0LNPh98JtDt9ON7pPh2yWGecNfX&#10;MCanrElsvmXV0ynE95Ph14jRioZIkRU2IPCPFHiX9m3VNQuda1G21XxLqepPdXF3PbS+Mo5BJFFv&#10;ih2ajcWsaK4Aht44h5cYCqRFGoI4+PxF+zTIwVvAniuBSH/eS3moMg2oWA/day7ZJ4GFIyRkgZI0&#10;bjQP2Z9ZvoRY+Ldb0L7X5EMdjD/acVhbzS/L++vtfsLjYAT+8d7ryx13BRmsq5/Z7n1CykvfAvjn&#10;w14yS3+1C7jikhtCs0UKy21paz2U17E0suWGJ5IFX5CWIYlPF/EnhHxN4QultPEmjXmlSylhA86K&#10;9nd+XHHLL9iv4C8E+wSx+Z5MjbCQrbW4rmqK9E8AfErxJ8Pb+OXTbh7rSJLgS6noE8xGn36sqxzO&#10;mQ3kTlVTZcRjIKqHEkYMbfoj4T8V6P410S11/QbgzWdwTFLFIAl1Y3kah57C+iVjsmj3KSAcMCrq&#10;zIyM3R0UUUUUUUUUUUUUUV+efxu+IkvjTxNPp1jdB/DXh+4ntNOSGSCS3v7yNvJvNZ823LrKJSu2&#10;2cOV8kBlCNJID7F+z78LVsre1+IWtJMt/dRT/wDCO2EkbwraWM6GBtXn34ZnuELrAAAghPmAuZE8&#10;r6qoorwX4l/HfSPBV3c6FpFj/bviGFCk+6YQaTpk8kLmJbuWPdJNJG/lNJbR7MqxUzxuCteH/wDD&#10;T3j3GP7H8Hg5B3fYNb3Y9OdQxj8M+9d14X/afspmgtvGGgPZkoyTarocpubYzvdgRs+kXREkUKQk&#10;mR1uZnLL8sZ34T6Z0TXdF8SafHqehanZ6rYTCMfaLOZZRFK8CXH2e6jHzwzKkil4ZVWRMgOingc9&#10;e+B7bWfGFn4r165TUotDtUi8LaM1s0dlo93IwlvtYuWeRxcXbMsfksFjSIIrbWlVJV7ivMfjHoUW&#10;v/DjxPA4hE2nWD67aTywLO9vLov/ABMJTblsGN5YUlt96kYEjdQxU/mrXrnwP8Ot4i+I+hBoWktN&#10;DeTxFesk0UTQppWHsJdshBkX7a1qjogLFWJIChmX0P8AaCj07xPpvgz4maDJPd6Xq1tcaDPcytFB&#10;HC9tPLdafb/YZQJvO3/2gk7gvGDEgBXKtL8wV9q/sweHEt9E17xTNGv2jU7+PSLIy2KpLHY6bGLi&#10;5ltdQY7jHcTTBJEQBQ1sCS7ACP6jrjPEng6DWdU0TxPYzR6X4q8Oyn+zdWa1S6SfT5g8WoaLqUD7&#10;fMt54pZlVkZZIXcywspLq/Z14b4z+P3grwuXtdLm/wCEs1RcZh0ieIaXCSkUy/aNbw8TB0kO37Ks&#10;5VkaOURtivELr9qDxk11O9joPhe3sy7G3t7yLVb64jjP3Unu4Lq3WQj+8sKA/wB2tnw5+1DqCXRT&#10;xb4esp7OR49lz4dae1ubSMLIZt1lqU0y3G5vL2jz4doDE7yQB9caPq2m69plnrOj3kN/p2oQie0u&#10;4MlJYycMGVgGV1YMkkbqHRwyuA6kDQorjvHngnTfHvhy58P6hI9szutzp9/EizTadqMKlbe7WJ8C&#10;RSGaORCwLRsyhkYq4/N+eLX/AAD4pkiEkul+IPDepfJMiMAs8DZjniS4QCSCZCGXehWWJxlSjEH9&#10;IfAnjCy8deGNO8Q2arE1yjw6hZCWOaTT9StzsurSQxMSBnEsW8KzROkhVd4A7Ciiiiiiiiiiiiii&#10;ivkz4tfH027aj4W8Du63cUps7/xOrIUh8vcl5baLGVOXLYT7YWAXDmEEtHOvyFc3NxeXFxd3dxNd&#10;Xd1NLc3V1cyyT3FzcTyGSaeeaQlnd2JZ3Ykkkkkk1Xor2nw38BPiN4jiS4fTbfw/bSoWhk8QzSWV&#10;xKUnMDRHToI5rqNsgsvnwoGXDKSrKT1p+GPwY8PwyyeKPiwuqGS4WC2XwwLEzQGNGaZbyysRq0vP&#10;y4ciJVIZSWYjE9xefsxaRbW9vHpXiDxRLFGpkvYJdet7i4Z5Gys6XNzp0IZBjPlQouMY3HNR2Ouf&#10;sy3dwkE/g7xJpkT7t15fXWsvbxYGRuXTdVuJuenyxGvePBXxA+Dem2h0Dwv4otNPsbUS3aW+t32u&#10;2lvEryJG8VleeLSqKCxD/ZopO7uE/wBY1cl8TvgDpniBbnXfBSWuj6yluhbRIIre10XVXgUIPsyx&#10;bEtJ3QEbgPKkcKXEbPLMfi3VdJ1LQdQutK1ixudO1KzdY7m0uozFLEWUSxkg9VdSrxupKspDKSpB&#10;ObXonwn1V9G+I/g68jijlMmtW+lssrMirFritosswKnrGlw0i54LAA8V+mlFFFFcd8QdZ/4R7wP4&#10;p1cXj6fNbaHfrY3iCVpIdTuoDZ6QYjCrEM1zJEqMRtBIZiFBI/Liiu38D/D/AMReP9Rew0K3jWKC&#10;MyX2p3rSw6ZYLtPlrcXEaOd8hGI4kVmPLYCI7p90+EfAvgX4Q6Z9snvrC1v7mGKx1HxPrl5b2DXk&#10;hJnNrbfanEdvE7ruEEbbmCp5jStGGrhfG/jX9n/xRcLN4m1GfX7rSEmtLS3tD4wit1DSlrhrJbEw&#10;2bM7Bd04bLqsY3siIB5QfEn7NWSP+EA8XHnG4Xt3g+4zref0q/dW/wCzDrVvEYr/AF7wlLDKyMlo&#10;niC4uLtBGCJJTew6nEEJJxsKNkHI24JjuPgV4V16WcfD74m6HqlxJbwXNhomoXFlcXogIj+0NfXm&#10;lSGVdu4t/wAg4FTtjcAgvXkniv4Y+NvBhuZNZ0O5On2ztnWrFWvdHaH7ULSC5e9hH7lZnKeUlyIp&#10;DuUFAxxXAUVv+HPE2u+EtSTV/DupT6bfJG8LSRiOSOeGX79vc206vFKhIDBZEYBgrjDKpH6BfCr4&#10;qab8RtMaN1h0/wATadCr6tpSudjxbli/tTTPMJZrdnYBlLFoXYJIWBjkl9Xooooooooooooooor5&#10;H/aS+IG1bfwBpk4JlWK/8TkKjYQOlxpGmiTflWyv2mZGiBx9nKuQ0i15v8Dvhj/wm2sNrmqADw54&#10;evLWSe3ltjMut6gv+kR6WrTIYTCgCveqxLbHRAn73zI/0AA+nT3GMHjjp0oorzL4k/FTQ/hvawLd&#10;Rvqes36s9hottMkUjwISrXt7cMGEEBYGNXKMzMCERgkhj+aZ/wBp/wAaNcTva6H4VhtnkkNtBc2+&#10;r3M8MRYmJZbmG8hWR1GAziJATyEUcVs6B+1FqaTbPFPhuwubaSaEfaNAlnsZ7W35Fw32PUHnW4fo&#10;UX7RCOCC2Dlfpbwh8QvCfjiBZfD+rwT3Kw+bcaVcH7NrFoAkbTiexkO4ohlSMzxF4d/ypI1O8Z+D&#10;ovG1tpuk6lqE9voEWoR3+sabaefDPrq2qlrPTp76GVBHbCQiSaPymd2WNkkheMM3WW9tb2dvBa2k&#10;ENta2sMdvbW1vEsMEFvBH5UMEEUYCoiKoVEUAADgACo7+xtdUsL3TL+EXNjqNnc2F5b75IxcWl5C&#10;1vcwmSBldQ0bEbkdWB5Ug1+Uus6XPoer6rot1JDLc6RqV9pdzLbtI0Ek9hdNaTPAZVRihZCVLIGx&#10;jIHSk0XS59c1jStEtXhiutX1Kx0y3luDItvHPf3S2sTztCrsEDOCxVCQM4Br7V+Mmm22u/D3xHou&#10;jWxth8MNa0IxadaL9rkm0yLw9bvvMIIkgggttQkYyOHGLZznltnwvX0J+zh4dl1Xx1LrhWUWvhnT&#10;7i481Cnlfb9UifTLO2nDDdteJ7mRdoGDEMkDg/elcf428CaB4/0pNJ16O4VILmO7tL2wljt9Qspl&#10;+SQ288qSptkTKSJJG6nIbaHVGXptPgubfT7C3vb3+0b2CztIL3UPs8dp9vvYoFjurz7LCSsQkkDO&#10;I0yFzjJxXCeNPit4L8CHyNY1B7rUd4U6LpAgvtViQpHJvubdpESAbJUkT7TLH5iEmIPtOPmzVP2o&#10;/Ess8baL4a0KwtREolh1WbUNYnkuBIxaRLm0exCxldihDEWBBbed21YrH9qHxbHeRyar4e8OXliB&#10;J59pp/8Aamm3TkxHyjFe3VxdqmH2MwaBtwBUbSQw+rfBXjrw/wCPtLfVfD8s5jguGtryyvYVtr+x&#10;nVQ6JcwxtImHQhkeOR0PKhtyOq9hRVDVtI03XdMvNI1e0hvtOv4Ht7u1mDlJI25GGQhldTho5FId&#10;XAdWDKDX5vfFD4fXnw88Sz6btvJtEui1xoOqXMUYF9ahUaaB5Yfkaa2dxFOMKT8svlokqA/YHwJ+&#10;IL+MfC50/Vr5rrxJoDfZrx7mV5b3UNNc50/VJHaNQx5NvKd8jlohLM26Zc+4UUUUUUUUUUUUUUUV&#10;4f8AFj4z2fw/2aRpEVrq3iqRY5pLW5MrafpVq+JI31P7O6O0kq8xQI6ttPmOVUxiX4O1rXdY8R6h&#10;Nquuajc6nfzli9xdyF9qtIZPJgjGEiiUs2yKJVRQcIoHFZFFemeEvhF478ZeVNp2kPY6bKiyLrGs&#10;F9O04xSwvLDLAXVpp0fbtD20UgBZdxVTur0xfgt4G8NGRviD8T9LtLqztBLqeg6M1oupwSXCBrQ2&#10;rXLS3MqlXjk2jTQzIcjaPmqSKP8AZj0OxkLz+IPGM8lwCqyrr1rfwReXgiMwppdsY88neWfJ446U&#10;4/Ef7NLOit4C8WxBmVWlkvL0ogJwXcRa0zYHU7VJ9BXsXgPxr8CdClit/C2szeH5NSUmXT9Uv/Fk&#10;WmRTzIjyvef2xI+nRTKIkQ3HmZIGxZCGw3R+N/hf4N+Kunxavp95YWmpTur23izRUt9SivobeT7H&#10;PDeC1kSO8VRGYlbzg8booDhQ8b/Cvi3wX4i8E6i+m+INOltSZZ47S/VJG03VEtwjPPpl6yhZVCyR&#10;syjDpvCyKj5UcpRX6yaHqseu6Lo+twxPbxaxpWn6pFA7K7wJqFot2sLyR7QWUOFJA6itSiiiiivh&#10;r9pnxCuoeLtL0CGaKSHw9pXmXCLHKs0Gp6063M8MsjgKw+zR2cibMgbiC27Kr82V9Z/C74EG1MHi&#10;74jJaWenWdr/AGpD4fv2WIReQXme48VrdqkcMMMaCZ7ZmYMDtufLVJIZMv4j/tC32oebongAy6Np&#10;cTT20muBFjv9RtTD9nRdOt5EzZR8s6SD9/xGwMDK6t80XFxPeXE91dzzXV1cyyT3FzcSyT3E80rb&#10;5Jp5pSWZ2JJZmYkkkkk1Xooqza3VzY3EF7ZXE9pd2s0dxa3VtLJb3NtcQsJIZ4J4iGR1YBlZSCCM&#10;g16zofxs8X2NvHpPiM2fjjw43lpeaN4nt4b97mEX4v2P9pTI0zyhh+5e6M6x/KVj+RAvH+J4vBs0&#10;cOq+E7u/szd3MqXvhTVbeSS50T/Ro59+n63GWjvLPzXmgiabyrgBFMkb7t442ivZfgX4un8L+PdM&#10;tCZ30zxPNBoN9aw75N1zeTCLSLtYRJGheK4ZEMjhykLzhFLMBX6J0UUUUUUUUUUUUUV5J8avGbeD&#10;fA189pM8Wsa239iaU8TFZbaS6jY3uoK8csUiGGBZDFNHkpOYcgqSa+O/g98Pv+E+8Vx217E7eH9I&#10;iXUdckBuYlmi3hLTS0uoFISS5fPytJGxhSdo2DoBX6PqqIqxoqxoiqiIoAVEACqqqOAAOgGOwAxR&#10;RWR4g1X+wfD+u635H2n+x9H1PVvsxl8k3H2Cye7EHm7W2b9m3dtbGfumvymuLi4vJ57u6nlubq6m&#10;luLm4nkaWae4nkMs080j5LOzFmZiSSSSTk1d0X+xzq1guvi+/sV7mOPUm0yaGG+itnOx7i2e4imQ&#10;tGT5nlmP5wCgZC29fo/x3+zbf6Ta3WqeDL+51yC3TzW0S9iT+2jDHGomNlc2yrHcyE+Y4i8mJto2&#10;J5shUN4H4V8W694J1eDV9CvHtrmGRftNs5kNlfwqx32Wo2qsokjbJGMhkPzxsjqrj9GPAPxA0P4h&#10;aMuqaU/kXcAii1fR5pd95pN3IpxHI4VRLE4Vjb3CqBIoOQkiSRR9xSg9CCcjBBzggjGBxz69K/J7&#10;xBpR0LXta0Vp1uW0fV9S0o3AUqs7afePaGZUbkBimQDX1L8ONOuPht8HfF3xCnFzb6vr2no+lbIY&#10;5Gsrdpf7K8OXb295GgHmXdz9pkO+RHg8llBJKmH4WWUHxK+D3iPwBcPB/aWgXr3GiPJAsYsJb7fq&#10;WkTtdGOUjzLpb2G4eNfMEDsgwGFfKFzbXNncXFneW81rd2k8ttdW1xG8Nxb3MEhingmhkAZXRgVZ&#10;WAIIIIyK/S74UaXDo/w38G2tvI8iS6HaaqzSBQ/na4DrVxGNn8KPcMiEc7QM816FTZZEhjkmnkji&#10;ghieWWWVljiijRd7vJI5AUKBlmOMYJyAK+Dfi38bdR8WXU+ieF7u703wpD9otpZ4Hns7vxGJY2tp&#10;5LwLtdLN0ZljtGxvUl5wWKxw8T8OvhX4i+I0872Bh07R7KSGO+1q9SYwKzyIJbWwjiUm4uViYy+V&#10;uRAABJJGZI93S/GD4a+G/hvaeG7TTtQ1XU9a1RLiXUJru5sEtIYrGGKKSWHTILfzUW5mkYw7rpwi&#10;xMh80nevhlfaf7LutXl1ovijQZmR7PSL3Tr+yZnmMyNrMU6XVsAzlVhU2okRY4xiSSRmJLLj6loo&#10;r5n/AGjPh+uraMnjXTbeSTVdDiSDVVhEjG40LezGdoEU5a1kfezgDETSNIxWNAvm37NXi6403xPd&#10;eD5nlk0/xFBPdWcY86RbXWNMtWupJo0MgjjWa1jlWdhEXcxwDIVK+4aKKKKKKKKKKKKKK8Y+OnjO&#10;58H+CZF025+y6zrt0NIspYbhIb20t2iafUb+2Q/vDsjUQ+ZHtMTzRuGVggP53UVPbxJPPBDLcQ2c&#10;cs0UT3dwJ2t7WN3CvcTpapLKUQEswiidyAQqs2AfY7Tx94Y8AQ3Nr8O9HXVNdZtjeP8AxNbQPdxn&#10;7HNY3EnhrRQv+hxOZPOiM0rsysY7mKQBNnn/AIi8aeK/Fjs3iHX9S1ONpYZxaS3Bj02KaGD7PHNb&#10;6XbhLaJghYFoolJ3MSSWYnlaKKK7/wAGfErxd4EnV9E1N2sAX83Rr5pbrR5zLzIzWW9fLckA+ZCU&#10;kOMbipYH6sguvh7+0Pot3ay2n9ieL9Ps0McjrFJq+mKHDJc2lxHsF9YCWRo5Y324L5KQSSQyH5D8&#10;YeB/EXgXUf7O8Q2JtzKZzY3sTedp+pQwSeW09jcqPmHKMY3CyIGXzEQsBXIV+q/hPXU8TeGdB8QI&#10;1sW1bSrK8nS0mE1vBeSQD7dZo4JOYJg8LAncChVsMMV0NFFFfN/7THiA6f4Q0zQIZpI5/EOqh54x&#10;FG8c+l6OgubiOSRwWjYXUlk67cFtpBO3IPwvXufwo+C1/wCP86xq00+j+F4pfKjuI41+3axKj7Z4&#10;dM84FFjjwVkuWVlD/u0SRhL5XrXjr406B4E0+DwX8MLfTLg2Nj9nTU7SVbrR9HMp8xVs8b1vbk7n&#10;mlleQqJWBkM8hmRfkzXfEOt+JtQk1TX9TvNVvpA48+7l3iGF53ufs1pCMRwwq8jskEKrGmSFVRxW&#10;LRRRXp3hT4v+PvCEkQsdcn1CxhjhhXSdcebU7BYbe3aC1hthK4lt0jDAqtrNEDtQNuVQtUfE2qeD&#10;/Ett/a2maSng/wAQwoP7Q0a0Dz+GtZyY1a70YqN9jcb3lY2bqYPJQbJhMNk3n9FbXh/XdR8M61pu&#10;v6VIIr7S7qO5g3mTy5Qvyy21wImRmilQtFKquNyMy5Ga/U/StRtta0vTtXtPMNnq2n2epWpddj/Z&#10;763W6h8xOcHaw3DPHIzxV+iiiiiiiiiiiiisXxHrtr4a0HV9evTH9n0nT7q8Mck8VsLmSOMtBaRS&#10;znb5s8myGJf4pGVVBZsV+ZOnWGt+PvFcVpCy3eu+JdUmmmnlURxG4u5Gu769uFtkISKMb5pBHH8q&#10;g7V4Ar9OPDugad4Y0TTdA0pHjsNMtUtYPM8ozSEZaW4uGiVFaWaQtLKyoAXYkKM1sUUV+Z/xa1u/&#10;1z4ieK5b9939n6xfaHZwo8zQ29jo1y2n28cKSO+0v5ZmlCEKZXdwo3Yrzevq2P8AZ70fxT4S0PxF&#10;4I165trrVNNt76Wx1+eHULJZrhIvOsRqWmWtu8b2rieORzayeYwACxgEn5ylj8R+Cdflhc6j4d8R&#10;aPPLEzQTSWl7aySRGNjDcW7DMcsT8OjFJI3yCyNz9vfBz4wReOrddB154rbxZZ27OXVVht9ftYR8&#10;91bImFS4Uc3ECjBGZYhs3xw+9UV+ev7QelTad8TNUuZBCsWtafpOqWiwkAiBbJdKlMyKoAcz2szH&#10;1BDE5Y1137N3hRbjWNT8dX5MFh4agmtLKeRjFA2oXloyX0zTbgu23tHYSK6kYmRsjbWl8GPG0HiH&#10;4j+OrHVo45rH4iRX11Fa6mk1/PKNPklktNELndEYF06a5R0kTbtiREKj5H+evGfhe88GeJNV8OXp&#10;Mj6fcstvclFjF7Yy/vbG+RFZwPMiKsV3tsYlCdykD64/Zg0uC38I67q4hkS81LXzZSTOZBHNY6XY&#10;RyWflIcL8stzcgsOp4P3OPpeivlv41/Gs6Obvwd4Ou8auN9tret2znOkHOyXTdNlTj7XjKyyqf8A&#10;R+UQi4BMHyp4a8M+IfHmvJpekxyX+pXsj3N5d3Mkhhto2kzdanqt424qgZsu53MzEKgeR0VvbPGv&#10;wW8N/DzwJPruva3qepeIpri3sdNttP8AIsNJbULyLeLd/Ot7mWRYFS4naRpIRKqBAInYE/NVe+/s&#10;569PpnxCi0hPOe08SaffWU8S3LRQx3Gn2z6ta3skABWRkWGWFM4KiZiDjKt990UV5p8VvAlv488I&#10;6hZpawya9YQzXvh25KqbiG/j2ySWUMjSRKqXix/ZpPNcxqSspVmiQj4V+F3i9/BPjXSNXadbfT5p&#10;k03XGeKSRBo97Mi3srRwI8hMGFuFWNdxaNRgglT+mtFFFFFFFFFFFFFFYXinxBbeFfDms+IrtY3h&#10;0mwuLtYXnFqt3Oi7LSxWdlfY88pSFGKH5mHyseK/LLUdRu9X1C/1TUJvtF/qV5c397P5cUImuruY&#10;zzyCKEKiAuxIVFCjoABxVGivUfDuveCvBltbah/YkXjjxXJDLcRyak01r4X8OzyW+2xiXT5oxJqM&#10;8bMxumkEUasqi2diouDR8T/FLx14skuP7U8QXsNlcC4iOkabI+naUtrcSFzZPaWxHnxqDsVrppXK&#10;4DO3Jrzyiiiuk8N+LfEnhC7a98OaxeaVNJt85IXV7W62RPHH9tsbgPBOEEj+WJY22lty4bmvrPwp&#10;8UvBvxcsIvBvxH0qwt9Wu70GzRPtVvpF7cI26x/s2+MxuLW7ILw7DL+8HyLKxm8geCfFP4Uap8PN&#10;Qe4hE2oeFruYrperEIZIWfLLpuqiIKFuEAOHCiOYDegUh4o/I6/Qf9nrXTrPw5tLOXf5/h7UL7Rn&#10;eW5M8k8OV1K0kCEKY0SO4FsiEsAIuDghV9xooooqG5uLe0tp7u7nitrW1gluLm5uJEigt7e3QzTz&#10;zTSEBURQWZmICgdQK/K3xTr8/ijxHrfiC585X1bUbq8SGe4a7ktLaSU/Y7EXLKu5beLZBHhFG1QA&#10;qgAD6e+Efwx0bwrokPxT8ez2kMdvZxazo9rcNvt9KtZAsljq92FB828mLR/YreMMUZkwGumRIPG/&#10;in8VdS+IupCOMTad4YsZWOl6SXXfI4yn9pap5ZKvcOM7VBKwqSiFiZJZfLba2uby4t7Ozt5rq6uZ&#10;o7e3traN57i4nlYRxwwwxgszMThVUEnoAa+n/Bn7M+q3my78b6h/Y9uwf/iT6RLbXeqscSRgT6gR&#10;Law7WEUiiMXHmIWU+U3I9/0X4L/DXQvLeHwvZahcrZpaTXGtPNrIucKnmXMlnqDPbJM7JvZ4YI8b&#10;mCBFJWuj/wCFfeAv+hI8If8AhNaN/wDGaZL8OvAEsckbeCPCgWWKSJjFoGlQuqyKUJjliiV0bB4d&#10;CGU8gggVwupfs+fDG+tmgtdJv9GkLo/2zTdY1GW5CoCWiC6tJdQbXzzmLdwMMOa8x139ltT9rm8M&#10;+KiMLB9h07XrIHLAItz9q1nTyMA/vJE2WBx8kZzzJXjPiD4J/Ejw+7b/AA7c6zb+elvDd+HidYW4&#10;Z4jIHjsrYfa1QYKl5rZAGAH8S7vJ6KK/WHw9qv8AbugaHrZg+zf21pGmasbbzDMLf+0LJLwwebtX&#10;fs37S2wbsdB0rXooooooorh/GujeM9StRN4L8XHw9qMSKgs7rTtJvtIvApd3M0tzaz3MMrF1XzEd&#10;02oB5O5mcfGOr/F/41eHtUvdH1nX59P1OwlMF1aXGh+G96PtDIyuloVZHVlkilRijoVdGZSpO1o/&#10;7THjiyWzh1aw0HW4YGIu7hre40/VL1C5f/j4tJPs0bAEKClnjAGVJyT9A+Dvj14H8VSxWNzNN4a1&#10;OSOAC31loEsZ7l0LTQWWqxsY2CMNqm4WFpCy7ULEqvtdFfDf7TWurfeLtI0GKaGWHQNI86ZEV/Pt&#10;9S1iQTXEM7scH/R4rSRQBxuPJzhfcP2efDiaN8PrfUXjVb7xLe3WqTNJZLb3KWkMh0/TrVrjJeaE&#10;rE11CWwB57bV5Lv7pRRWF4o0y51rwz4j0a0eKO61fQdZ0u2edmSFJ7/TpLSIzPGHITLjeQrHHIBP&#10;FflXPBPaTz2l3BNbXVtNJb3NtcRvDPBPC5jlgnikAZHRgVZWGQcggEV1ngHwjd+NvFOlaFbw3Elr&#10;LcwzavPbYRrHR4pV/tC7Mzq6IwQ7Yi6kGRkXBLAH9Ra+Sf2gPhVF5U/j7w3YuJxI8viqys41MTRM&#10;pd/EKwAhgysMXmwEMGEzBds8jeM/BTxbP4V8e6QvmyDTdeuIdC1KAOBG4v5RDY3Th2VR5E7I5k+8&#10;I/MC/fIP6OUV8cn4OS+JvjR4ra8ilfwhY6xFq+q3h8y0jv7vWLGHXjoNrJGxdmL3OJ3jYFIgWLRu&#10;8QNX9pPxdby3ek+AdOSKO30QQanqcccQSOG7lszFpVlCNq7RFbSNIQhKkSoBgoQPLvg140i8FeN7&#10;G7vGjTS9WjOiarNKdq2lreTxvFfb2dVUQTRxvI7A4i8wKu4gj2D4/fCmczT+O/DNjE0BhMvimwso&#10;nE6zq7SSeIliDMrKyEC78tV27fPYPvnkj+urW1tLC1trGwiW3srK3htbOFC2yG1toxDbxoXJYhI1&#10;CjcT05qevnv9ozxhPoPhC20GyeSK78Wzz2s0y+cnl6PYBJdTijlgkTa8zSwQOrK6vE0yEAkEfI3w&#10;68EXvj/xNa6HalYrZEF/rF0ZooWs9HguI4buaBXB3ykyJHCgVsuylsRh3X9LNJ0jTNA02z0fRrOH&#10;T9MsIhFZ2cG4RxJuLsS8hZndmJd5HZndizOSxJr5w/aS8E6nrFhpXirSLH7Wug22oQ675Jle8i0t&#10;mjuba8W3AIMFuy3DTuMMgkDkGNXaP4nr7J/Zc0S7gs/FOv3FpLHaX0ml2GmXjyMsdz9jNxJqix22&#10;75grPAPOZCMhkQ5Eqj6vooqvd2lvfWtzY3kMdxZ3lvPa3VtMoeKe3uIjFPFKjAgq6kgjGMGvy7uB&#10;N4E8cTraSRX9x4P8VSC2luoHhhvpvD+rkQvcW8MpZElMQLok2QDgP/FX6lRyRzJHNC8c0UsayRyx&#10;OkkUsUih45I5YyVZWBypViCDxTqiuLiC1t57q6mhtba1iluLm6uJEhgt7aBTNPPcTykKiIgLO7EA&#10;DkkCvCvE/wC0R4E0KW4tNMN74mvYVnRW0xI4tK+0wt5YhfVLkruRiMie2imQryC3FeQ6n+1F4llm&#10;jbRvDWhWEAjxLHqk2oatK8u4nzI5rV7IKuMAKYyf9o9K3/Bfxg+MPj3UZdP8PeHfBsgtkjlv7+6t&#10;NZt9P0+KV/Kje6uPtzEljnZFGryMqsyoVRyPrO3W4SFVupoLm4BbfLb272cLjcSmy3llnZcLgEea&#10;R1PAOBNRRRRRRRXxP+1Fqc8vibw3ozJGLax0KbVIZPn8559W1B7S4VmLbSiixjKYUHJfJPGPl+iu&#10;g0Dwt4j8UXH2bw/omo6tIs1vbyvaWsj21rJduUtzf3hAht0Yq37yeRVAViSACR7doH7NHjPUPs0u&#10;uahpPh62kE32iISNq+qWrJvWAG1tNts4kZVJK3vyq2SC4Mdev6L+zP4JsPsU2sX+ta7cQ7jdwGeH&#10;TNLvWLttH2W0Q3MahSvC3pORndg7B6PpXwj+G2jpOln4O0aYT7PMbVIZNdYeWSR5La21wY+vzeWV&#10;B4znArWHw+8A/wDQkeD/AGz4a0b/AOM/zqvc/Db4fXcE1tL4K8LrHPG0TvbaHp9lOFbvDdWcccsb&#10;ejxurDsa8s8Sfs2eC9UQvoFzqHhi6EcaIiPLrGm5EpeSWW21CT7QXdW2DbdKi4DbSQ275T8c/DDx&#10;Z8P5IzrlpDLp9xIIrXWNNma60yecwLO0G+RY5YnGSoWeJC5RzHvVC1cbpeqajouoWuq6TeT2Go2U&#10;oltbu2kKTRPtKPyM5VlJR0YFXUlWBUkV9leDfHPhr43eH5fAvjmCKDxEIfNtpYvLgfUJbaIkavoc&#10;hXEN5EC7TW4UqyFmUPCZoovlDxr4Q1PwP4hv9A1JJCbd2ksrxojDHqenPIy2moQKGcbZAPmUO2xw&#10;0ZO5Gr6z/Zn8Ux3/AIa1HwpcXIa90G8e9sYHW2j/AOJPqbeY624QiWTyrrzmmdlITzolDEMFX6Zo&#10;oor88/j34pHiP4g31rbzGXT/AA1EmhQBTOsf2u3YyatIYZwoDi5Z7dnRcOsSEFhtNW/hF8Jf+EuZ&#10;vFHihv7N8EaX508000v2P+2TZ/Ncwx3LlfKtItrfarrcMYaONg/mSQdN8XvjPbanZf8ACFeAZBae&#10;HIbZbLUdStIDZLfW8aCFNG0qJQhiskjASRgqmX/VKBACZ/mKve/BX7Pvi/xNGl5rR/4RLTnEmw6j&#10;ayy6tMVyqsmjlomRdy4JnkjbBDqrqQT9LaD8A/hrofkvLpdzr11BdC6S5128lucFQu21lsLQQWks&#10;SlS2ya2fO5g5Zdqr2/8Awr7wFx/xRHhD2z4a0Y8+/wC5/Sl/4V74C6HwT4QHPJHhrRv/AIzXLX/w&#10;O+F+oyXE8nheK2nuvNJfT9Q1WxjheVNiy21lbzrbptJ3Kqw7OPmUjIPmWrfsuaDN5H9h+KdX0/b5&#10;n2j+1rOz1jzs7RF5JtDY+Xt+bduD7sjG3HzeM67+z98SNFjaaDT7DX4I7aW4mk0K+E0kQiBJhFlq&#10;C21xLIQMolvDIWOAMsQteP32n3+lXUtjqdld6dfQbPOsr62ms7qHzI1lj823uFV1LIysMgZBBHFU&#10;qK/RD4A62ur/AA00uF5rqa40K71DRLmS7O7mKf7dZx27l3LRRWtxbxJkLt2lFXailvaKKKKKKKKx&#10;te0/VNS097fRtfu/Dl+pL2+oW1jpmogP5TKkdzZ6pFKjxbirMEMbnaAsijcD8WeMfHvx68CX6ad4&#10;h1zyPtAnewvYdI8NXGn6jBBL5Lz2dytnz/CzRyBZVVkLou5QcvSv2jfiTp6zC8n0XXTK8bI+qaSk&#10;L24QMGSH+xGs1IfILeaHPyjaRzn3Twv+0p4S1aRLfxFp974YuZJnRJxINV0nyti+U893DHFNG7sX&#10;Ur9mMagBml5IX6Hgngu4ILu0mhubW6ghuba4t5Fmguba4jE1vPBNGSHR0IZGUkEEEGpa+b/2mfEH&#10;9n+D9M0GKaSOfxFqqvPGsMbxXGlaOi3VzG8z5KMtzJZOuzBYBhnbuDcT+zD4ViuLrXfGd3bM7WBj&#10;0TRrhvs0kKXVxF9o1iRI2UypNHE1tGkqso8uaVMPk7fsaiiivzH+KWlX2kfEHxdFf2slo13r+q6p&#10;Zh8Mk+m6lfyXdjcwyKWDqyMM8khgyNh1YDjtM0y/1m/tdL0u1mvtQvplgtbWBd0ssrZwAM4AA+Zm&#10;bAUAkkAE1+ongzQW8M+FdA0CZo3n0rSbS2upIXeSCS8WMPeSQPMqN5bTF2j3Ip244HIHn3xk+GCe&#10;PtDN3pVrajxZpIB024kZbd9QswWebRJrkkJtYsXgabhJBjdEkszH4H8P67qHhnW9M1/TJPLv9KvI&#10;ruHLzJHMEOJrS5+zPG7QzRloZ0VxujZlJAJr9TtI1O31rSdL1m0WZLPV9OstUtVuESOdbe/tlu4F&#10;nWNmUOEYbgGIByATWhXyl8avh9rHjf4k+FbbS0mMN3odvZapepZzTW2iWtvqV1cm/vJhtj/eI8oh&#10;iMiF3jKA5INbnxb1LTPhb8LrLwL4eM0cmswXWi2f2iQz3A015DdeJNQnkkheJnnMxhaNTFg3BeEK&#10;Iti/GOga3f8AhrWtM17TJPLvtLvIbyDJlWOUxt+8trjyGRjFMhaKVFYbo2Zc819t/ErwPafGTwjo&#10;fi7wpJb/ANsw6b9q01JDYqdSs7pVln0HUL2FmEdzbyB0jV5jHFN50b7fMaSPrPgfBc23wv8ADlpd&#10;QzW9zaS+ILW4triJ4bi2mi8T3qSwTwyBWR0cMGVhuUjBAr1iuP8AiD4mPg7wbr/iJFL3Gn2W2yUI&#10;so/tC9mWw09po2dMxLNLG02GBMYbbk4B/MyztNV8R6vBZ2wuNU1nWr8IvmzeZc3l9ezZaSe5uGxu&#10;diWklkbjlnIAJr9Jvh34A0n4faBDpljEkmo3McE+uao3zTahqCR4fEhCstvExdbaIgbEJLZkeSRs&#10;f4zeDZ/GngXULKyEsmqaVNHr+mW6FgLy5sIZI57MpHHK8jS28s628a7czGLLKm7P5ukFSQQQQcEH&#10;ggjqCK92/Z30TUNR+I1jqttH/oPh6z1K81CdlmEYF/ps2lWtskqKUEsjzF1R2XckcrDJQrX6A0UU&#10;V+d3x68OR+HviNqbwLBFbeIba28RQwwvcSNG9872+oNcGccPJdwXE22NigV1C7R8i/aHwq1ubxD8&#10;OvCeqTpKkzaWLCZ5p2upLmbRp30aa8kndVJM7W7TEc7S20s5BZvQaK8p8XfGnwF4NuPsV5qU2r6g&#10;kpiudP8AD6wajcWm2WWGYXk8ksVvE8ckZSS3ecTDKkx7Turw7Vf2pb+SB49E8IWdnc+dmK71bVJt&#10;Qt2tlzkSafaRWrCRuCCLkhemG4NZ2j/tB/FHX9StdJ0bw54Y1HUb2Ty4LW307WGZm6s7sb8KiKPm&#10;klchFXLMwUE19feHV8SrpqnxZLoUmrtLIZF8Ow6hDpkMIbEEaSanI0sjEAu7bE+9t2nbvfaooooo&#10;oor57/aU1Sex+H9vp8FzHF/bOv2FrdW7LE0t1p9rBNqLiMSqWUR3MNszvGQ3RSdrsD8F0Voadpep&#10;6vcrZaTp19ql4yO6WmnWlxe3Tog3O629srOQo5Jxx3r2jQP2d/iHrG2TUYdO8OW2bRt2qXiz3ctv&#10;cZaZraz0wTkSQqBuiuWhO5lUH75T1/Sv2XPDsCTDXPE+tahIzKbdtKtrLRo41AIZZo7sXxdicYIZ&#10;Mehzkeo6d8F/hhpVzHeW3hKxlmiV0VdRudS1e1JkiMbGSw1aaeBzgkgtGcHBXBCmugHw98BcD/hC&#10;PCGOevhvRv5+R/M0v/CvvAXfwR4QGOf+Ra0XqPX9zXnuv/s9/DrWFkextL3w7dM80vnaVeSPbvLP&#10;kostjqJnjWJGORHbiLj5QQK+ZfHXwJ8X+DLe41O28rxHoduks09/p0bx3dlbQorSXGo6Y5ZkQZcl&#10;4XlVEQvIyDFeJV9XfDz40abrmmx+AvilFb3unX1v/Zy+Ib+RmjmjLItlBrg2hldSCf7SEqspVHkw&#10;4e4ry74sfC2++HeqiW3E174X1GVv7I1JgGaGUgyNpeoMgws6KCUYgLKgLJysqR9d+zb4lOleNLrw&#10;/JvNv4psGSMRxxnbqWjRyahavLK7Aqgg+1qdobLsmQMFh920UUUV8/8A7RfiyTQfBkOiWdybe/8A&#10;FN1JZSbPtMcx0W0QTaqYp4SqrvZre3ljkYiSKWRQrDcV8I+D3gDSJ7a9+Ivj1Psng3QFE9ib9Qll&#10;rN9DceW7vEQ0lzBDIBEIY0InnZYQX2SwtzHxU+Kep/EXU/LiNxYeGLGYtpOkO675HVTF/amp+Wdr&#10;3LqzbFyywoxjRmLSSy+S1qaXrOr6HO93ouq6lo91LC1tLcaXfXNhPJbtIsrQSTWjoxQsiMUJxuVS&#10;RkCuot/if8Q7VWWLxp4jYMeTcardXjZH917tnIHsDXQwfHb4q20McEfipmSJdqG40fw/dzEZzmS5&#10;urR5HPu7E1esP2gvihZ3cVxcazZ6rDGX32F/o+lx2k29Co8x9LitpxtJ3jy5l5AzkZB9W8N/tRRF&#10;RF4v8NuhEcrG+8NusivL5o8mL+y9UkUoNhO+T7Y2SBhMN8n0r4a8W+G/F9m174b1i01WCPHnpAWj&#10;urXzJHhi+3WNwEng3mKUxedEu9VLJlfmPRUVy/iPwV4U8WxvH4i0DTdTdoIrVbyWAR6nDbw3Juo4&#10;LXVYNlzEocs2yKVc7nDZDsG+efFn7MVpcyXN54M1saf5jb4dG1tJZ7ON5botJFDq8G6ZIYojiJJI&#10;J5CVG+U7iy/M3ifwF4v8G+WfEeg3unQTGNY70eVd6e8s3mGK3/tGxaSDzSsUjiBpBJtBYqFwa++P&#10;gvqN1qnww8I3N26vLHYXGnKVXbi10fUZ9JsVwO6wwxjPfGa9Poooooooor5s/aL8BQaxoA8a2UUn&#10;9r+H47e3vtsk7LdaA9w4cLaokn722mmEvmFo1EJmLl9sYX4aor2n4f8Axv8AFfgpobK9kl8S+H44&#10;hEulaheOs9pHFarb2qaXqciyvDHGEjAtyjxBQyoiM28ffGga7pvifRbDXdKm8+w1O2S4gc7fMTJK&#10;S286qSFkjcNHKgJCsGGTjNfnj8a7xL74oeLZkV0CXdnZlXKsxfTtKt7CR9y9maIsB2BA6197fD8E&#10;eAvBAJyf+EP8NdyeDosBAOfTge1dfRRRXDeJPhp4F8W3Ivdf8N2N5eBtz3sT3Wm3lx+6WJftl3pk&#10;kMkwVEVUWVmCj7oXkV0mjaHo3h2xTTdC0uy0qxQiQ21lCkKyTCJIDc3DKN0sxSNFeVyzttG5iQK1&#10;ahube3vLeezu4Ybm1uoZba5t540lgubedDFNBNHKCrI6kqysCME5zX5S+INL/sLXtc0Tzxdf2Pq+&#10;paWbkRmD7T/Z169p5/kkvs37N23ccZxk1+qmnX0Oq6dYanbCQQajZWt9AJRiQQ3kC3EQkUfxYbmr&#10;lFfC3x7+GN9oWtaj410u3E3hzWrtbjUPJ815dH1i8INy12szuxhupy0scqkIjyeSVjHkiTy74eeA&#10;NW+IOux6ZYRvHp9s0U2taoVxBptgz4LbsYaeQBlt4eS7ZJxGkjp+l9hY2ul2FjptjF5Flp1nbWNn&#10;AGeTyrW1hFvbxeZISzbUUDLEk4ySTk1bor4c/afuJ28a6HaNPI1rF4Wt7mC3MjtFFNdateRXMwiz&#10;hXdYYg7AchEB4UV61+zV4eGm+CbvXZYES58S6pK8NwszSNNpWkMdPtkkizhClyL3ooYggkkbAPom&#10;gj6dPc5yeeOnSvNrz4P/AAzvr2LUJ/B+lpPCYgiWf2nT7JvLcuvm6Zp8kdtJkn5vMhbcODkDFehw&#10;W8FpBb2lrDFbWtrDDa21tBGkMFvbwRiK3gghjAVI0VQqIoAA6CpqKKK/Nb4zTi4+J3i5xaR2O3UI&#10;YfIiyEf7NYQ2/wBr+6vzXGz7Q/H3nPLfeP358PwV8A+Bwcf8if4ZbI6ENokDKPr61zvxJ+KuhfDi&#10;1gW6jbVNbvVMlhotvKkUrQLlTe305D+Tb7gY0cozOwIRGCSGP4X8cfEzxX8QJ0OuXkcVhC6S2uja&#10;cj22lW0ywCFrhYpHkkkkPznfPI7LvdUKodg8+rU0XSrnXdY0vRLIxC71bULPTbdpi4hSa9uFt45J&#10;2jVmCKW3OwUkLk4OK/Tzwb4T03wV4e0/QNLhhVLaGNry5jieN9T1JoVW91O5Ds7b5mXO0yMEUCNC&#10;I0QDqKKKKKKKKK/PD45x3d98XfEFlBFcXdw7+H7OxtYY5J5pJJ9CtGit7aCMFmLyOdiqCWJ4BJrZ&#10;8J/s6eNNdFvc63LbeFbCZBJi7X7drHly2gnt3XSbdlVSXKxyR3NxDJGd25Ny7G+kPDPwH+Hnh0pP&#10;Npj+IbyN5ZBc+IZEvYAJbf7O0I0uNY7RkHzOnnQSMrncHyqFfYYIYLaCG2toYba3t4Yre2t4ESKG&#10;C3hQRwQQxRgKqIgCqqgADoKlpwGeBk5PGBk9QOB3PHrmvC/GHx/8D+Gi9tpc7eK9TUP+50eRP7Li&#10;cJHJH9o1p90RWRZDhrVZyrIyyBGGD4Fr37SnjjUfPj0S10jw5btLG8EsVudU1OGJEw8MtxqGbZwz&#10;ckrZoQMAY5Lcsvx6+LCg48VLye+g+GW5/wCBWZxWZd/GP4m3sxnl8X6kjsqri0Sy0+HCjAIt7GKO&#10;MH1YLk965278deNr6G4trzxh4nura7jlgurWfXtUktZ4JlMcsEtu0uxo2UlShXaQSMYrlKngnntJ&#10;4Lu0nmtrq2mjuLa5t5HhngnhcSRTwSxkMjowDKynIOCCCK+tNG8R6V8efCcvg7xGbCy+I2lWstz4&#10;e1aZDBFqM0Sq8txAbcfI0qoEv7YIylcXMUZ8sJb+K/D3Xrr4Z/Ee1fWFe0Sx1C78P+JYFmWRYbWS&#10;U2V+0klmswmW2lVbkLFkSGIBW+YNX6T0UVyPj3xN/wAIb4P1/wASJE00umWQNpGY/OjOoXk6afpp&#10;uY98R8kXEsZm2uGCZK5baK+Afhl4CvPiP4oWyne9j0q33X3iHVolEslvAwZ44hNOdvn3Ug8uMtuY&#10;fPLskWN1ruvjH8SrLUFtfAXge4WDwbocEFncNYs62+q3NnmJIIrnexns4VC7C3yyygy/vFWKSvnm&#10;p4J57SeC7tJ5ra6tpo7i2ubeR4Z4J4XEkU8EsZDI6MAyspyDgggiuvt/iT8QbZ/Mj8a+KGbBGLjX&#10;NRu48f8AXK6kdc++K3rH41fFHT1lFv4uvJBK6yN9us9L1RgyrsAiOpW8xRcDlUIBPJBNWz8efiuS&#10;WPioZOMgaF4bC8eirZgD8K9M0L9qLWI7jb4m8N6bd2zy24M2hy3Nhc2sG4/a5TbX73KXD4w0aeZC&#10;AQQzYbK/RPgz4p+C/HJSDR9UEGpsNx0TU1Wx1UYEjnyISTHPtSJpH+yySBFIL7M16JRWbqujaPrl&#10;ulrrWlabq1tHKJ0t9Ssba+hSdUZFnjjuVZQ4V2AYDIBIGATXgHif9mnwnqQabwzf3vhq43R4tpS+&#10;saUYo43DosV063Ku7FCZDdOqgMBGdwI+afFnwd8e+EPOmvdGfU9OgieeTV9D83U7COGC2+03U8+x&#10;FngjiXdvkuIY0+VirFRuP0N+y5qiTeHfFGiiJhJp+s2uqPPu+WRNYsRaRxBOxQ2TEnvu9q+oaKKK&#10;KKKKK84+KfgW08eeFL+xFtHLrVjBNe+HrnKpPDqMaB/sqTMyqI7raIZQ52crIQXiRl/M6iu78F/E&#10;fxX4CufN0LUCbNnkkuNGvTNcaNdySokck0tkHTbKRHGPOiKSbVCF9mVP6B+APiBovxD0UanpbfZ7&#10;y2MUWr6TNIr3el3ciFhG5UDzYXKube4CgSAHKo6yRp8xftRapNN4k8M6M0cQgsNDn1WKUA+c82sX&#10;7Wk8cjZxtVbGMoMcbmyTkY9K/Zh/5ELV+CP+Kuv+fX/iTafxX0bRRRXP+I/CXhvxfZrY+JNHstVg&#10;j3iBp0eO6td8kc0v2C/gZZ4DIYoxJ5Mil1Xa+5ciqvhvwP4R8IJjw7oGn6bIYpYXu0RrjUZYJphP&#10;JbzaldmS5ePeqsEeUjKgAYC11VFfnb8evDieHviPqjwxwQ2viG3t/EdrFDLNKVN8z22oyTmb7ry3&#10;kNzLsRioVlC7R8i/XHwMuJLn4VeFmlna4eJNWt2Z5DK8SQa7dRW1uxJJXZEIwidk2YwMGvWqK+Zf&#10;2ifhzca7YJ430tnlvdBsBa6pYeXJK1zo8dw1wt3bGPO17ZpZJJgy4aIly6mILJ8aaRpGpa9qVlo+&#10;j2ct/qeoTCC0tYAu+RyNzMxYhURVBeSRyERAXchQSP028B+FY/BPhLRvDizvcS6fbF7yZpTLG+o3&#10;Upu782xZUAhEzv5KlAQmNxZizN19FfNP7T95HF4P0DTysnnXPiWO8R8L5QjsdMuYZVc53bi06beO&#10;zZI7+c/sxaDDe+Jdd8QzeS7aDp1va2sbxb5Y7rWnkBvYJSfkZIbeaI8ZYSkA4BB+3KK4fxL8NfAv&#10;i65F9r/hyyvL3IL30Ut3p95cFYVt0+13WmSQyTbI40SMTOwUDChRnPRaJoOi+G7GPTNB0yy0qxj2&#10;fuLOBIvOeOFLcXFzIPmmmZI0Ek0paRsZdycmtaiiivh39qCWI+M9CgFuizJ4Yhmku9zGSaKbVbpI&#10;bdkPAWIxuykcnzDnoK9b/ZnuJ5/h9fRTTSyx2ninUbe0SR2dLWBtPs7poYFY4VTLLJIVHG5mbqTX&#10;svivxXovgvRbnXdduRb2luAsMKhWu9Qu2UmCwsICV8yWTacDIAALuUjR3X4U8f8Axy8VeNRJYWhb&#10;w1oMiNHLpunXcr3V9HNa/Z7mLVdSVYmmicNL+4WOOMqwWRZGUPXilFfoj8Ffhxa+CvDNrqV5ZNH4&#10;q120in1aW4WT7TY28zm4tdHjhuI4ng8tPLN1EVLGcNlnVIgns9FFFFFFFFfIX7VTKW8Cr5kZdR4m&#10;YxhgZVV/7P2OydQpwQpPXafSvIPCfwT8f+LYzcw6bHolgUZo7/xC0+nR3DYjdVtrVI5Ll1dJNyTC&#10;DyWCsBJuG2vpbw3+zd4I0uMNr8t/4nu2ikilEs82k6crm48yO4trXTpBOrrGBHiS7kU5ZtoJXb7v&#10;pulaXo1sLLSNMsNKs97yi106zt7K382T78ggtlVQx7tjnuav0V5l4v8Ai/4F8GPNbajqpvtVgwH0&#10;bRkW+v0fzVikimcMtvC6ZLslxMjbQcBiQG+cta/af8S3MjDQPD+j6XbG3eLOoyXWrXgmJcC6hlha&#10;1iXapQiN4ZPmUksynbXAj49fFgEkeKuSMHOheGmGM+jWZqpe/Gz4oagqLP4tuoxGxZTZWWkaYxJA&#10;U+Y2nW8TOPQMTisG5+JXxBu5nuJfGvihJJDllttb1CyhH+5bWckca/RUFcSSWJJJJJySeSSepJpK&#10;+mfhP8SbbV9PHwp8ehtR0LW4k0TQ76RBcT6fLcEQWWmzMyv8iyGNrG42lraRUGfKCNB5N4r8N638&#10;LPGiWf2pGvdJubLWdD1aO3Bhu4ophc6dfpbXauuVkj2zRMHQSI6AyKAzfo34Y1yDxN4e0XX7byRH&#10;q2m2t80UFzHdpbTTRB7mya4jwGeCXdDL8oIdWVlVsgbtFFFfE3xet9R+IHxo0vwNatPbxWMWm6YH&#10;aUTwQRXlqNf1jW4rGV4UDR2sg3xiQNKLdQGyVUcT8WvHOn6o9n4G8JWttp/gnwfcXNtYrZTieLWL&#10;2Jmgl1VpYXeOSInzTby7meTzJJ5HZpQsfi1FFFFFFaGm6nqOjXkOo6VfXenX1uX8i8sriW2uIt6G&#10;NwksJBAZSVYZwRkHIJFfZfwz/aE0/VhBo/jqW20nUo4YY4NeAMenarOZRARexxqEs5SGWRpCRbnD&#10;kmHCRt9O0UVFcW9vd281rdQw3VrcxSQXNtcRLPBPDKhjmgnikG10ZSQyspVgSCCKraZpem6LZR6b&#10;pNlBp9hC9zJBZ2sSw20Bu7h7ycQwpwgMkjMFUbVJwABxV6iiobieC0gnu7qaG3tbWKa5ubm4kSGC&#10;C2t4zNPcTyyEBERQWd2IAUZJr5h8aftL6XYtPZ+CdPXWptkRTW9TS5s9MV2McriHTSsVzN8pkiJd&#10;rfbINyiVPvfPeq/GX4l6wNlx4rv7WLfIUTSUtdGZBI6ts8/S0imZV2gL5kjEDPPzNmnpfxY+JGkS&#10;SSWnjLW5WlTY41S5GtxheuY4taW4VG/2kAPbNemaD+0x4y08W0OuadpHiGCITefOEk0jVbtnd5Im&#10;e5td1qmzcq4SxG5FAOGJc/Ufgz4qeCfHISHR9UFvqjbs6JqojsNX+9Kw8mAu8dx+6hMz/ZJZfLQr&#10;5mwnbXaaxpdvrek6not20q2mrafe6bdGB0inW3vrdrWdoXdXUOFYlWKMAQMq1flDdW1xZXNzZ3kE&#10;1rd2c8ttdWtxG8M9tcW8hint5opAGR0cFXVgCCCDzVaivtT9l3VpJ9C8UaGY/wB3pmq2Opx3BdmZ&#10;v7YtGtmtxGeFVDZbgQeS59OfnX4wW8lt8S/GEcowzaqZxww/d3dtHdQnkDqjqfT0yOa+7fhRqi6v&#10;8N/Bt2ieWsWhWmlFS2ctoSnRXcE/3mtmbHuAK3fEnjDwx4Stxc+JNbsNKVlLRQzSF725USLGxtdO&#10;tw9xNsLrv8qNtoOWIUZHhuv/ALTXhSwMkfh/R9V1+aO58s3Fy8Wi6fNb7GJubaWRZ7g/NtAjltYy&#10;RkkgjDeX3/7TnjWeS7Gn6P4bsbaUyi086DUb6+tI3J8ovcm4jillQY+c2qoTz5YHFcWfjx8Vz/zN&#10;X5aH4cH8rOk/4Xv8Vv8Aoaz/AOCTw5/8h1u6V+0d8SNPjmS7l0TXWkdXSbVNKEMkCqpBjiGiyWaF&#10;TnJ3ox44Ir0fRP2pIibWLxH4UkQCOT7bqGiagsuZNrNG1ppF+iAKTsUq96dvLAscJXvHhT4n+B/G&#10;bQwaJrtudRligkOkXyyafqYklt2uZbaK3uQouGhVH842jyou0ncVKsfhX4m+CfGfh7XtU1fxRpsK&#10;x63q15f/ANq6SJZtCmu9Sme+kgtp5fniIYuEhuAsm1ScFRuP6IeHNLfQvD2gaLKxkk0fRdL0qSTa&#10;ql30+xSzd9qswBJQkgMR6E9a2aKqX+n6fqtpNp+q2NpqNhcbPPsr62hurWcRSLNH5sE4ZTh1VlyD&#10;ggHgjjO8OeGNA8Jad/ZPh3TYNK08Sy3JhieeZ5ZpiC89xc3TSSytwqq0jsQqqgwqqBuUUV8SftH6&#10;ffav8SNA0/SbK81K+m8HWgisrG1mvLuUxaxqU8nl29urO21FZ2wOFBJ4Br3H4W2N/wDDP4fpa/EL&#10;VtM0aMatdPp6XuqW4i0+2vIFuk0sTsREZmmS6n8qB3zuJDE5C834i/aX8IacZYdA07U/EcqNDsnb&#10;/iTaXMkiB5TFPdo9yGjJ2ENZLlgdrbcM3lWpftO+MJ5rn+y9E8O6daSK6WyXSahqN/ah49odrwTw&#10;RSOrfMpNsF6BlYZzxb/Hn4rMxYeKQgZiwRdE8O7VB6KM2hJA9yffmo/+F7/Fb/oaz/4JPDn/AMh1&#10;s6X+0V8StPMxu7vSNcEqoEXVdIghFuVOWeH+xTZklujeYXHoBXouiftSMBaReI/Ciscv9uv9Evyu&#10;FJZo2tNIv1bJxtVg98MnLZ/hr2nw18aPh34nEUVvr0WlXssbStp2vJ/ZU8ZW6FskIu5ibSWWQlHS&#10;KC5dypzgbXC+qfQ/iDkY7V+X3xKuprv4g+NpZ3aR18Ua3bKx6iCy1CSztk/4DHGij6V+ivgDDeA/&#10;A5Xp/wAIf4YBz/eGhwBh+efrX58/FrWbzXPiL4tnvSoNjrN7otrFG03lQ2eiXDaZbCNJnfaXEfmy&#10;hSFMruyhd2K85or6J/Zr0Mah46utXltpZIPD+jXM0N0GZYbbU9RdbG3SUr94yWxvNqnj5S3UCvu+&#10;vHfFfx0+H/haVrUX82vahGxSS10BIryOBtjH9/fSvHb8MNjqkryKeqdceE6j+1F4nluEbR/DWgWN&#10;qIlEkGpy6hq0zzhm3OLi0ksVCFdo2GInIJL4bC8RH+0D8UUuhcNrdpLCG3Gxk0bShasP7heKJZ8f&#10;SbPvXo/h39qHUVuSnivw7YzWcjKUuPDpntbi0jVXL7rLU5pkuCxKBf38W0BslyQB9NeDvHPhnx3Y&#10;Ne+HL8XLQCAX1lNG1vf6bLcR+asN5byc/wB5RLGWjco4SRtpx11FFFUItK0uG/utWh02wh1W+SGG&#10;+1KK0t49Qu4reNYoI7m7QeY6oiKqhmIAAxjir9FFcf418d+G/AWnRah4hunj+0O0dlYWqJPqWoPE&#10;AZhZ2zsgIjBBd3dUUlVZlLID8G/EH4u+KfH8jwTynRtB2mNNC065uBa3KC5F1FJq7kj7VKpWMKWR&#10;Y1KK6RIzOzeU0UUUUUVpaTquoaFqVlq+k3UlnqOn3Ed1Z3MYVmilibI3RyhkdW5V43BV1yrAqSD7&#10;R8RZ7P4i+FtP+KFhFa2uu6ebbQPHmlWQjAt5mdl0bXSNglMc4AhEkzvgeVArt5Dk/Yfwy11/EngD&#10;wtq0stxNcTaVFbXdxdu0t1dX2mO2l311NKxZnaWaB5NzEk5yeSa7uivlf9qTVJ4dH8J6IqQm31DU&#10;9S1SWQhzcRzaRax2lvHGQ23Yy30hfchOVXaww2fMvFusW/w28Fw/C7SIZLXxXq1taah8RNVjPlOv&#10;9o232yLw4sqvL5oWCWKKR4JBCYwcK7XMwT58oooooopyOyMGUlWUhlZSQysDkMpHQjsa+n/hv+0P&#10;qOmNDpHjt59X05pLWCDXlWM6jpdtHB9nb+0IYo916mQkjyk/aP8AWsxuGZVX7Ut7iC6ghurWaG5t&#10;rmGK4trm3ljnguIJ4xLDcW80RKOjoQ6OhIYEEEgg0+iisiw0DRNLv9T1TTdMs7C+1o251Wa0iW3+&#10;3yW0088VxdRRYRpi9zM0kxXe+cMzBUA16KKK8G8cftAeEfC7y2OibPFeqqqZ/s+5i/seAuiSYn1d&#10;BIsh2uSVt1k+YMkjRsCB8zav8ffibqstw0etW+kW1wiILHStNso4oAiKrNbXV4k90pdlLsftHUkL&#10;tTCjk7H4nfEPT7qK8t/GniSSaFtyJfard6nascY/e2WptNBIPaSMivQdE/aN+IemyudUl0rxHDLL&#10;A7JqGmwWU0MUZYzxWcujC2VWlDctNHKFKqVUDcG+ivBfx/8ABXifZbarL/wieqkE+Tq1wh0qUgSy&#10;EW2tYSIbUjUt9qSAl3WOLzDXudfmj8X9GbQviR4stN7ypdapJrEUrweQCmuINWaKNdzblheZoN+7&#10;5thJCklR5rRX0Z+zPqclr46v9NM9wttq2gXX+irI/wBmmvbK6hube4mhX5C0UP2lUdgSu9lXG80/&#10;9p5WHjvR3wdreEbJQ2DtLJrF9uUH1GQSPcV63+zCUPgPWFDqZF8XXpePjckb6NYiNz7MVYD6Gvf9&#10;T1bStFgF1rOp6fpNo0qQLdanfW1hbmZ8skIuLtkQsQpIGc4+leG69+0h4C0xWTSE1TxJcG2M0TWt&#10;m+nWIuNzItpdXGqiKdTwGZ47WRQGBGWyo8m1L9qLxPLcB9I8N6BY2u1MwalJqWq3BlBy7/arWWyX&#10;aRgBfJyOfmPbg5fj38VZHZ18TJCrMWWKLRPD5jjBOdqGW1ZsDtuYn3qL/he/xW/6Gs/+CTw5/wDI&#10;daul/tD/ABM0+Z5bvUNM1xGjMa22q6RaRQxsTnzkbRRZybh0+aQj2rvNF/aj1SMCPxD4WsLstcoT&#10;c6Le3Gn/AGe0IAm/0K+F15sg5Zf9IjB4U4+9XtXhr46/DnxG3lHWH0C4Lyqtt4kii00NHFGr+f8A&#10;b45JbQBidqq9yHJUjZjBbwn9oTwR43uvE154tFlLqnhuOxtba1ksQ1zNotnZWhnvF1G1jUPHH55u&#10;rgzYaNQ4DupIQe4fAC1gt/hboEsW7zL641m6udxyPPTWrizXYOw8uGPj1ye9ezUUVyPh/wABeD/C&#10;uoalqugaFZaZf6tlbuaAzMFjMpna2sopWZLaFn5aG3EaHanGEQL11FFfMH7UVpcP4b8M3qrGba31&#10;ue0mJfEouLywea2VIscqVgl3NnghRznhnwD8H+K/BMGva54ohsdA8P6pp0M80OqS/Z9Wt5NM/f2u&#10;oXKsAltbCG4uhMs8iSB1UsiqAT2PiP8AaC+HmhSPb2V1e+I7tDeROui2wazhntwPK87Ub1oY3imY&#10;4WW1M4wrMc/Jv8Z1T9qLxJLNEdF8NaJp8AiAlj1Se+1iV5fMLb457RrEKu3au0xscgndzgcLeftA&#10;fFK6uZ54ddttOhmkZ0srPRtHe2tlPSKCS/gnnKjsZJmb1Y1V/wCF7/Fb/oaz/wCCTw5/8h1dsP2g&#10;vihZ3UU9xrVnqkMZy1jf6PpcdtN6CV9MitpvxSZTXeaR+1HrsInGu+FtI1EsYvsp0q9vNH8oDd9o&#10;+0C7F/5pb5Nm3ZtweH3Db7N4f/aB+HOuzC2nvb7w/M8sMEI160S3gnacnLi+sZJ4IUQgb3uZIgMj&#10;qA2PZbW7tb62ivLG5try0uIhLb3VpNFcW88TgMkkE8RZWU9QVJBBzXw3+07/AMj9pP8A2KFhj3H9&#10;s6hzXr37MP8AyIWsZzt/4S6+I+v9j6fnb746/hXlv7T2pzzeLdB0nz0az0/w+L2OFQu6G91PUJo7&#10;ppHADEtFa2+FOQAMjBY18zUV23w50BfFHjjwxokkUM9vd6rDLfQTyPFHPptgDqOqQF4sMC9vDKqh&#10;SDkgAjrX6hV554x+KfgvwRvg1nVkl1NAW/sbTVW91QnakirNDGQkBZZFdDcyRBxnaWxXz5r37Ud8&#10;8jR+F/DFnbRJcv5d5r1xNdyXNmMiMvp2ntAIZCcEj7VKo5AJ+9Xn99+0R8Tbu7Fzb6hpmlwhlJ0+&#10;x0ezktGChdyM+pC4nw2DkifPJwRxjp9I/ae8W20kK6xoOhapaxw7JRZm90q+nlC4SZrppLiFTnl1&#10;W2we22vpfwX8WPBXjuVbXSL6W11RvNKaNq0cdlqcscQeQvAiPJFP+7RpXWCVyiDc4UCvSKKKKzp9&#10;H0m5vbTVLnS9NudTsQUsdRnsbaa/s1bduW0u5EMkYO9shGGc81o0UVm6vq+maBpl5rOsXcNhpthC&#10;Zrq6nLbI1BCqqqoLM7MVRI0BZ3IRAWIB+I/iJ+0Fr3iKWSw8IS3vhrRR5e68jkW38QXsiSCbzDd2&#10;zE2qAqqiO3k3Ebt8jK/lr860UUUUUUV9FWmsf8Lf8BXfh3WrqS7+Ingy2utW8K3MjTm68RaSiJJq&#10;unymNJjdXnkxYC4WWV1gcuwW6c+w/s0eIP7Q8G6hoU1wZZ/DuqsbeEQLELbS9YU3duolRR5he5W9&#10;Yl2ZgCFyECAfRtFFFfmn451/U7b4gfEmTzI5bq/1TxD4eN1Opa6s9Oh1YWvl2MylfLY2tv8AYWPO&#10;63kkjx8+R5nU0MMtxLFb28Mk888iRQwwo0s0ssjbI4ookBLMxIAUDJPSu80v4UfEfV7g21r4M12G&#10;UKzE6pZtokGF6qLrWvs8Rb0UPuPYVY1b4P8AxL0UQm88IarN5+/yxpP2bX9pjPzecNCkuTHnPy+Z&#10;t3c4zg15sQVJBBBBwQeCCOoIpKKvWGnahqt1FYaVYXmpX0wkMNnp9tNe3UwhiM8pjtrZWdtiKztg&#10;cKCTwK9t8K/s8+OdeMc+rpb+FtOkjt5fN1Epc6lJFcRNIPI0m1bcrxkIssV3JA6luAzK6j6k8CfB&#10;jwd4GMF5HbHWteiUH+2dUVJGgm2JvbTbJR5VuA6F43w8yhynnMpxXrNUdM1TT9Zs49R0q8ttQsJZ&#10;LmOG9tZFmtp2tblrO4MEy/K6iSNl3KSrEHGQQavUUUUVn6rq2m6Dpt5rOs3kOn6Zp8Pn3l5OG2Qx&#10;l/LX5UDO7M7Kkccas7uyogLEA/nl8VvipqPxF1Pyolm0/wAMafKx0jSndfNlfBT+1NV8olWuXUkK&#10;gJSBCY0LMZZZvJKKKKkjkeJ0lid45I3V45EYo6Oh3K6MvIIPII6V9nfBT41vq8lr4P8AGV6h1Mql&#10;toet3TBTqpGQmn6ncSHBuyMLBKwzOQEYmcqZvFvj14Wbw58QdSuooVj07xIq69ZsjXUiG5uTs1dJ&#10;ZbgbfNN0sk7RxuyoksWNoIRfFqK+1f2XNKEPh/xRrfmsx1HWLTSzb+WdsS6PY/alm35+bf8AbipX&#10;HGzvu48Y/aE066svifqt1cKgi1iw0bUbIrIsjNbRabHpDGVV+4fOtZQFPO3B6EV22leK/Ell+zvD&#10;deE57jSp/DfiS90TXb+NrMzNpeqySXTT2Uk6+ZEwm1G0iVoD5yMDIjKoJHi/hvwL43+Il5cXWk6f&#10;fap5ty76hrl/MY7MXMkqNdPd6pekCWZfOWWSNC8xUlwhFe5aV+y1qktuH1zxbp9lciZh9n0vTbjV&#10;IWtgqsr/AGy7ksyshO8FfIKqAp3Nuwve/wDDMXgHk/2v4vPA66ho3XHzHjT+cnkY/WumtPgB8Lbb&#10;zvO0G5v/ADJA6C71nWU8hef3URsZ4Mr/AL+48fe60+8+AfwsubeSCDw9Np8j4CXdprWtvcREHrGu&#10;oXM8PPQ74zXKz/sx+BXWbyNX8VQyMknklr3SpoYpGU+UWj+xBnVTjK7wSONwPNee6r+y1rkKwf2H&#10;4r0nUGZmFyNWsbzR0hXA8poXs2vzJnLbgypgAYLEkDwbxN4C8X+Dtp8R6BfadC7RpHeFY7vTnlmV&#10;3jgTU7JpLcylY3byvM34GduOa7Twj8bPFvhuA6VqjQ+LfDk0L21xo2vH7SzWcieVNa299KruqMn7&#10;vy5lliC5Air7V8D/ABN8JeP42XQrySPUYIDPd6NqEX2bUraDzjB52xC8UseQrF4JXCb4w+xm216B&#10;RRRRRVLUdSsNIsrjUtVvbXT9PtUVri8vJ47e2hWSVYk8yWUgfM7KijuxCgEkA/JXjj9o2BZbyD4f&#10;6Ykd3cRQ2k/ivU7aMTy29nLc+RHZacwJZEMwntpLt/kMkqtbAsXr5tu77xV451rzLmXWfE+u3YnE&#10;MSR3Oo3hijMl9Lb2VlbhvLhjzLIsMKBIxuIVVHHrPh79nPx/qzxvqy6d4atPOhEr310l9fG1kIM0&#10;9rZ6aZUZ0XOIp54SWwMjqPWdK/Zc8OQxyjW/E+t6hKzoYX0q2sdHjjjCnzFlju1vi5JxhgydxtPW&#10;ur039nP4bWEga6g1rWlHmDydS1V4om3gBWZtHS0f5MErhh1O7dxjcPwJ+E5Bx4RQZDAEa74nyMjg&#10;jdekZHuDXLT/ALNPw9n8ry7vxLZ+XGI3+z6jYt9ofcW8+UXdrL83IXEe1cAfLnJPN6p+y3o00sX9&#10;i+LNU0+BYQs0WqadaaxLJPvLNJFPaPYhFxtHlmNjkE7ucDxrxP8AAP4g+HYnubext/ElohYtJ4ek&#10;lu7qJPNWKLfpkyR3DM27cVt0lCgMWYKMna+AXizxPa+LNP0L+2LseEILPV7/AFmzu3WbSdK0+y0+&#10;6uheGW7BWwi+1yo0ssbxo8jL5pbpXhWq6jda1qmpaxfOj32q395qV48aLGj3V9cNc3DJGnCgu5wo&#10;4HQV+qmh6VHoeh6Pokcz3EWj6Xp+lQzuixyTR6faR2sc0kakgFggYgHvX5ofEiKaH4g+N1nhaGRv&#10;FfiCYRujITFc6pLcQSqrc7XjdXQ9CpBHBFcVRX3L8BdP03wX8N9S8Za9La6bDrF3LqE9/NJdKU0b&#10;TCbHT4Z4HGN5nNy8CwozSiaMAuxRF8U+J3xy1nxmzaVoBu/D3hsC6hmiiumj1DW4p1a3I1WS3KhY&#10;GiYqbNWZCWbzGmAj8vwWiiitPR9X1Pw/qdlrOjXkthqVhMs9pdQ7d0cgBVldJAUdGUlJI5FKOpKu&#10;rKxB+7vhB8ZLXx1GND1w29h4sgjZ41TEVrrlvGhaS4sVYnbPGuTPb85A82P5BIkPu9FFFFFRQXNv&#10;cq8lvPDcxxzXFu7wSJKqXNncPaXVuzISFkilVopEOCrKVYAjFZ2uaDoviXT5NM13TLPVLCQtm3u4&#10;0kEcjxtD59tLw8Myo7BJo2V1ySrA818w+Lv2ZIZ7hrrwTrMNjHNNuOka81xLbWyySPI/2TVbVJZT&#10;HGpjSOKWGR8As07E4r5v8QfDzxr4VWSTXvDWp2dtCkcs1+kIvdMiSaTyYxLqlgZbdWLkLsaUMCV4&#10;G4Z4uiit3SfDPiPXlkbRNC1jV0hkSKaTTdMvL2KB5BlEnltkZUJ5IDEetd7d/Az4qWVvLdTeE5nj&#10;hCl1s9V0LULgh2CgRWdhdSSueckIhwOTgAmuB1Xw34i0KOGXWtA1rR4rh3jt5NV0q+09JpY1DOkT&#10;XaIGYAgkAnGaw62NK1u90ddVjtBbSQazpVzo2o295awXcM1pcOk6OizAlJYZooriCaMhkkRSDjKn&#10;7i/Zt1K6v/h01pcMjRaN4g1PTbFVRVZLWWGHWGWQjlz591McnsQOgr36iviH9ofVpdK+KfhvU9Nn&#10;i+36JoWiXsOAJBbX9prt3qFqs8R7/wCqkKnqpHrXzZcXE95PPdXU81zdXU0tzdXNxI809xcTSGSa&#10;eeWQlmdmJZmY5JJJJJqCux0v4feOda+yHTPCXiC4gvwjWl4dLu4NOlRxlJf7SuVS3CHtI0gX3rpd&#10;Q+CXxR0y0lvLjwlcyQw7N6aff6Rq92d7hFMen6XcTzvyRu2RnA5OACa831DTtQ0m8ksNVsL3TL6A&#10;Rmey1C1ns7uETRCaIy21wqOu5GV1yBkEHoao0UoBYgAEknAA5JJ6ACvWvDnwR+I3iNkI0GXRLUzT&#10;QSXviMtpKwvFCJ8vYSKb1lfcqJJHashbI3Da5X6h8G/s8+D/AA5Il7rTv4s1CMOQuoW8UOjKSxCu&#10;ukbpA5CnaftEsq5+YIpxj3zpxjpkBR0wOmPoPp6CqEGrabdahqOlW97BcahpUdjLqdpFIHmsU1MS&#10;SWIuNudjSJE7hCQ20KxADqWv0UUUU2WRIY5Jp5I4oIYnllllZY4oo0Xe7ySOQFCgZZjjGCcgCvhn&#10;4sfHS98THUfDXhWVrLwzIGtLrURG0eoa7ED++VS2GgtZDgbAFkkjyJCFkeAfN9FFFFfQXwi+Neoe&#10;ELqHRPE91d6j4UuDBBHLM813d+HfLjWCCWzB3O1oqKqyWi52qA8C7g8c3ZftM6HDdxeFfHWnzpd2&#10;d3bLoctzDdQT2ckDiTV9EnsRECWEqvds8okZSBGAByW+S6K+jP2ZrJrjx3qN2Y5zFYeG7xhNGXWB&#10;Li5v7aCGG4YcHdH5zJGSMlNw+4a7b9qeyma38F6hHbObaGbXbO5vBG3lxzXSWs9jbTS9AzrDcPGp&#10;GSFcjvXIfs/6xc2OnfFHT9H89/Etx4TOraCkFstyWu9It7u3iKRuGVpPtF5beXEyMHOQRgEHxtR4&#10;0+I+uIgOs+K9blUIm95rtrW1kvO7yHyrS1SafOSY4Y95ztBr2zQ/2YfFF4iS6/rmk6JHJaxyrDZx&#10;T61exXLlWe0u4w1tANgLhpIbmUbgAuVO+vSLT9l/wbHawpfa74nurxU/0i4tJdKsbaaTccNBaTWt&#10;w8a4wMNO/POe1dDp/wCzp8NbNkNxaatrAVGUpqGrTxLKWziR/wCyhbMGXttIHqDWw/wH+FDI6jwo&#10;sTMjKrprviXfGSuN6iW9Zcg8jcpHqMVy95+zT8Pbmd5be78TafG+3ba2uo2UlvHtUIShvrWaX5iN&#10;x3SHk8YGAOG1r9ltsXkvh3xaGbcDp+n61p5UBDKFMd5rFi55Cbm3pY/MQBtUNuHinin4O+P/AAml&#10;xc32hy32m24keTVdGb+0rMQQwG5nupo4QLiGGNVbfLcQRqMHnBBNbwZ8VPGfgYpDpGpm40tNx/sT&#10;VA97pQ3ebJiCEuslvmSVpX+yyx+Y4HmbgMV9gfD343+C/FcsOjm1PhTWr67maHTLgwvYX9/qV7Nc&#10;yLY6pAkQknndhJJ58ULyTS7U85iWPuNFFFFFOAzwMnJ4wMnqBwO549c181+P/wBoPwlpLi08NWdv&#10;4t1iylmktdQlQJomlXvkXFgbi3umXzLh1DEH7MFjkhlYLcjcyn5E8T+NfFHjK4W48R6zdaiY2zBb&#10;MUgsbYldu62sLcLCjFeGdU3N/ESea7jw58CfiN4iUStpMfh+2McrLceJJJdNZpIpBEbc2EaS3asc&#10;llMluqFVJDcru9n0v9lnTY7iN9a8X3t5a+UwkttM0q302fzjH8pS9u5rpdit1zb5Zf7h6dbZfs1/&#10;Du2Mpnl8R6j5kRRFu9StYxA5OPOi+wW0BLDsHLL/ALNdN/won4T/APQop/4PfFH/AMnVz1/+zf8A&#10;Dm8kla3GvaWJJvMWKx1RJUhUJtNvH/acNwxXPzHezNn+PHFc9qX7L3heW3CaP4k16xu/NBabUo9P&#10;1a38nBBjFtax2TBs4+czY/2TXmHiH9mrxrprSPoF5pfiW2DwpDGsq6Pqcm+MGeSW1v2NsiI+QD9t&#10;YsuGwCSq+ZeGL34geEPE1vpGgS6r4f8AEeoXljpx0q7QWa3N1fr9n06PUtN1ZRAwIuN8T3MZVN4k&#10;UqcNW38cNVj1b4m+JXguzdW9jLZ6VESsqLbzadYRW2o2iLKoICXYuAcfKWyVJUgn62+AGmQad8MN&#10;Gnjhlhn1e61XVL7zGc+bP/aEmn286I33VNtbwYA4P3v4q+eP2mYIYvH+nyRR7HuvCunz3DZH72Zd&#10;TvLYOcDtHHGvPoK+dqK+pP2YvDJutb1vxZPDmDSrNNJ055rMPG2oaifNu57O9c4SWCCMRSKgLbLk&#10;ZKqcPqfFf4/Tma+8M+AriNYFje0vvFMLsZ3m3bJk8OyxEBUUBk+2HJYsWg2BI53+S5JHld5ZXeSS&#10;R2eSR2Lu7udzO7NySTySetR0UUoJUggkEHII4II6EGvrr4S/HyRpbDwx47uEKFEtbDxTPIwl80Nt&#10;gi16SQkEMCFF4SMEKZ926SZfr2iiiiiq8d9ZTXVzYxXdrLe2KW73lnHPDJdWsd0Ge1e4t0JZBLsY&#10;oWADBSQTjh9xbW95BNaXcENza3MUlvc21zEs1vcW8yGOWCeGQFWR1JDKwIIJBBFfPXjb9nXwxrpu&#10;b/wvOfDGqSNLN9jCG48P3ErCaUotoMSWvmSvGoaBjFFGuEtiTx8y+Jvgz8QvDErCfQbjVrUfd1Hw&#10;8k2rWrgQrNI7RQILiJF3FC08CAsG27hgnyuiitLS9H1bWrh7TRtL1HV7pImne20uxub+4WBGWNpm&#10;htUdggLKpYjGSB3r0ez+B3xSv7aG6g8JzJFOrOi3mqaJp9yqqxU+fZahcxTRnI4WRFJ69CK47UfB&#10;fjDSLa4vNT8K+ItPsrUIbi9u9F1K3soVeVYUaW7kjEahnZUBL4LEAcmuXrT0jV9T0DUrPWNGvZ9P&#10;1Owl861u4GAeNtpR1IOVZHQtHJG4KuhZHBViD9L/ALL+rIviDxbpC26RnU9LtNWQxl/Ltk0q+a1N&#10;uhkZm2n7cCN244Xluufs6iiivyb1nUZNY1jVdXmLPPqupX2oylwocy31y9zIWCYXJLn7ox6V9L/D&#10;j9nSfUIrXWvHjy2VlPDBdW3h61eSDU2zPv8AK1yR48wK8SjMELediTDSQSRsh+sNA8M+HvC9sbXw&#10;/ounaRC0drDP9jto4p7tbNCls19d/wCtndQz4kmd3JZiSSxzu0Viap4b8O65JDNrfh/RNZlgTZBJ&#10;qulWGoSQx7y/lxPeRuyqSSSAQCetcBL8DPhVNI0r+E0DOclYtW163j/4DFBdKi/QKKr3Pgf4K+Ab&#10;eW61bSPC2nRXMNzKg8RTDVprpLBVmuV0y21yS4leRQVBjtULsWVQGLKp5ub4/fCjw2ltpmg2uo3e&#10;mxxGRF8N6Db6dp1m0k7tJbraam9iQ5P7w+XEUO7727cBx8v7VFss2IPBE0sGR+8m8QpBKcqN26FL&#10;KQDBzj94c9eM4rpZf2nvA6wymHRPFUs4ikaGKa20iGGScRkxRSzpeSFEZ8BnEbFRztb7p4m08dfE&#10;H45axJ4Z0a3Xwv4OdIl8TS2LrPcxaPM0f2iC71ueIFppmjlS2gt4YvMV3SYSQrK6/XGl6XY6Jp1l&#10;pGl20dnp+n20VpaW8RZlihiQKoLSEszHGWd2LMxLMSxOb9FFFFfLPxv8F/FPxtrUNrotjHfeEtPg&#10;tpLC1h1TTrMS6g8GLy8vre/liLTKWeKLBZVjGU2tJLu8Bvfgp8UNPt3u5/CV3JFGyqy2N7pOp3BL&#10;9Nlnp1xNKw9SqEDvXGal4T8U6PbfbdY8Na/pVpvWL7XqWjajY23mt9yPz7qJU3Hsuc1z1FFFFfXH&#10;hea2+Ovw9fwjrF4sPjnwkFudN1q+aG5uL+1dmiimkKqs/lFfLtr4jf8AOsFw7SSMqD5s8V+E9b8F&#10;61caHr9qba9hAmikQmS0v7ORisF/YXBAEkMm0gHAKsGR1WRHRc3SNI1LXtSstH0ezlv9T1CYQWlr&#10;AF3yORuZmLEKiKoLySOQiIC7kKCR92a54l074EfDrQNCj/4mWufYbq20m3YTPaXOplvtur6hcyZQ&#10;pax3NyWEQYSMGWNcDfInjvxlX/hNvAngH4p21pEk89o+ja+0SXqFJxM6xiCCQyRpaQXsV9GsjyB2&#10;M0SkuSNuR8AL/TdRv/EPw71+NLrR/GWmM8NpN9okVtT0sG4xbLGGWKQweZP552srW8W1w4QV912t&#10;rbWFtBY2FvBZ2dtEsNtbWsMdvbwQoNscUMMYCqo6AKBip6KKKKK+X/if8b7vwl44Xw/ZWWna3odj&#10;pf2fxFplzG8Ul1qGogTmFb5xIoEMAhAAiZSZJkkDME8rG1j4QeDfibokfi/4V3dvpFxcbzdaLc+d&#10;Hp41Eyi4vLG5hBkawuIllwI4Va3KrF5SrE4mb5ZvrLWvCutS2d5He6Lrmj3a7gjtb3dndQkTQz29&#10;xAR6rJDNExDKVdGKlSfuT4OfGKDxvbx+H9flhtvF1rCSkgCRQeIbeBC8l3aooCpcKo3XMC8YBliA&#10;j8xIfe6KKKw/E3iPS/Cmh6j4h1iSVLDTYRJL5ERlnleSRbe2treLgGSWR0RdzKoJBZlUEj85fiD8&#10;R9f+IOqSXepTyW2mRy50zQoZnNhp8SArE2zCiW4KsfNuWXcxJChIwka9x8M/gZrPjRU1bXZLrw74&#10;aKW89vO1uv8AaGtRyyK7Lp0UxAiiaHLLdyIyEmPy45gXKaOqfGbSfCtzFpPwk8O6doOi2OppJe6p&#10;PCbq/wDFdlbSmaO1umvla5jty8s+1pp3uPLMYRrbDRH7b0bWLHX9J07WtNk82x1Syt722Y4DLHOg&#10;k2SAHAdOVkTPysCp5zWlRRRRRXz58c5vDnhTQ9a8QW9rbweNPGOlnwYl1E6+de6TO0cmqyXdk8qK&#10;6RW0Qg+1LC8iM1vGWEZXb8s/B7wzJ4q+IGg2hTdaadcLrmokxRzRiz0p1uFimikI3JPN5Nu2M48z&#10;cVIBr6vb476Ha/EjVPB2pLBa6HbTR6TbeIWeWNItdt9yajHqaTqgitvNP2VZhlUeIyM7Qy7ofKv2&#10;kvAl1b6pF480+1kk0++gt7HxBJHuk+x6jbgWtheXCs5KxzwiK3BSNY1eMBz5ky7vlavW/hV8KtR+&#10;I2pPJK0un+GNPlQatqyqvmyvgOul6WJAVa5dSC7kFIEIeQEtFFN0Xxt8fQazeQeBfDv2SLwf4Se2&#10;tbY2gZ1vdQsLT7GXSWVQRDaqz20IQlXw0vmSK0ezwKiiiip7e3nu5o7a1glubiZxHDBBG800sjdE&#10;jijBZiewArsrbwR8RrC6t7y08HeNLW8s54bq2nh8O63HPbXEEgmgmjdYQVZWAZSOhAIr9DfAOta9&#10;r3hmwvfEmi3+g65EBa6hbX0KwG6nihRjqVrCNpWKcPu2Oisj74/mCBm7Kiiiivnv4j6d4w8A6nd/&#10;ET4exW8umTW88/jXww8V1NY3FzhvM8UyWEUq5YL5f2mW1MTqYvNk8yN7lhnaX+074QuYY/7X0PXt&#10;LundhItp9h1WzhTcRG32tpLaViV+8BbcH161bP7Tfw/DMP7L8XMBwjpp+j7XI4zh79SM+p/Krmnf&#10;tJfDq9u0t7lPEOjwOshN/qOmW8lrF5aF1WSPSbi6nJc/Ku2EgMeSBlh1VpdfBv4gzefBH4I1/VNX&#10;inXbdWWmp4kuVt4XglZre+jS/Vo4oyUcqGVVDqcbTUEnwK+FMjvI3hRAzs7kRax4gijBZskJHFdh&#10;VHoqgAdAK3dN+Ffw50m3Nta+DdAljMhlLalYprNxuIA2rdav58oXjhA+O4Ga71EEaKiIsaKoREVQ&#10;qqqjCqFHAAHGBgClpQPunJyOQQcEd88f4cV4j4w+AngbxNFLJptnH4V1Vihju9HiCWBKRiJUn0QM&#10;kBQ9W8jynLYJc5Ib4l8Z+BfEXgPURp3iCz8vz/Mex1C3Ly6dqUcRAkksbplXdt3KXRlV13LvQblz&#10;9V/svalby+FvEmjosgu7DxAmpTthfKNvq2nR2tqqNnJYNZTFgegK88mvpyivzo+Pbu3xW8UKxOEX&#10;Q1RT0VD4dtHwPYkk/jmrvwu+C+r+P1TV76ZtH8LJciNrwx5v9WWJyt3Ho8TjZhCvlNcyZRHOFWZo&#10;5EX7S8KfDjwb4LitxoeiWiXkAz/bF3Gl5rMsr2y2lxKdSnBkjEqoS8MHlwgsxSNNxB7iis/UtI0r&#10;W7dLPWdM07VrRZluFtNTsbXULZZ0QxpOsF2rLvUOyq2AcEjOCa4PU/g38MtWuBdXfhDTopNix7NM&#10;kvdEt9qHg/Y9Glghzzy5jye5qjH8LvhB4SD6veaBoFjbxqIJLnxHfz3+mxiZwqho/Ec81uHJ4Rtu&#10;7JwDzXNz/GH4M+CVuoPDsNrJK94Le+tfB+gW9qk726uou3vHW0tbiNPmVJI53J35TcpYjk9T/al0&#10;mK426N4R1LULTYhM+p6nbaRceafvr9ktIr5NvTDedz/dGOdOz/ag8HvawPqGgeJLW9ZWNxb2aaXf&#10;2sbByqiG8nuLd3BTaSTAmDkYONx5HWfj/wCLPGN9F4Y+HGgtYXepXUtpZ31wYr7WJo/MSWG4htto&#10;tbMiJJTcvK06pGWcSR+X5lfTPgrwlbeDNDXSobu71O7ubq41XWtXvpHku9X1q9C/b9Sm3s20yFFC&#10;gsW2qu9nfc7dZRRRRXjfxk0f4ieItHg0LwSlmun30V7/AG/KdQS01G4iiiDwaVE0+1FhuOUkKyEu&#10;SEkMcJkMvyV/wob4r5x/wiuCQzf8hzw2AQo3HB+2dfauKvPA3jXT4Lm5vvCPia0tbSNpbm6uNC1S&#10;K1t4ozh5ZblohGEHdy2PeuVoooor6X+CniTT/EWmap8HvFR8zR9dgvLjQ7nz7j7XbX6lLp9OtN6y&#10;wxhTG19bllRVmSQMJWmVB5b8Qfhp4h+Hl+0WpxC60q4uJYtL1u3UfZb9FUSIskYZmgm2n54ZD1Vz&#10;G0qASHzqvun4a6ZpfwZ+HF34p8YeZp+p63JDd3lo8Ui6lsRHTQ9AgsnlKtcEGWdspEyGV1nwkBde&#10;b1jxTH8a/hL4wmlsbWw13wdqB12Gyjurto4dMt0kube6aZowskjWX223K8hpYvMKxLJGqeAfCnxY&#10;vg3x1omrTyvFps0zaZq4W4aCI6bqI+zyTXRVH3x2zmO7MRX5miUAqcMP0X8PeGtD8KaaNJ8PabDp&#10;enrcTXQt4WllMlzctmWae4uHeWRiFVA0jEhFVAQiqo26KKKKK8J+NvxPvPAFtoFroNxaHXL2/N7P&#10;aXMcF3CdEtYmjkS9gDrPEtxM6CGSMLuEUoV1KkHgrLSPht8frK/uNOsY/A/jq3lF1qAtgl5JNbNd&#10;O0l89pGbWG+SYzfv7nZFcJMEEjeVsE3zV4w8DeJPA1+th4i09rbzmn+wX0R87TtTit5Akk1jdDAY&#10;AMjNG4WRFdPMRCwFe/8AwU+Nd5FeWfg7xleT3ttezpbaJrdy7z3VpdTuFg03U5nJaS3kchYZjloW&#10;IRiYSDb/AGTRRRUVxcQWkE91dTRW1tawyz3NzcSJFb29vChlmmnmkIVERQWZ2IAAOSBXwT8YfjHc&#10;+NriXQdAkltfCNrLhmAeCfxDNE25bu7RsMlsrDdBbMAcgSygSbEh4r4ffDDxL8QrknTIFtdGt7qK&#10;11PXLnYLay3oZnSCAsr3MwQD91F91mj814kcPXrfinXPCnwTuZvDPgHSUvvGiWix6v4v11Ptdzph&#10;u4muLePT4ZFEPm+VMHPkxrDtESzC4cSBPpH4VeM/+E78FaZq8zl9Ut86Trny4zq9jGnnT5SKGL/S&#10;EeK62QoUjEvlBiUNeiUUUUUVwvjq08LWen/8Jr4h02xurjwdHJrOm3M/kQXJu7WF/sNjFdy8kyzO&#10;nkRklfOMbBTIqV+bSrqvirXgoxfa54j1fHW2tftmq6xecDJ8uGPzJpP9lFz2Ar7d8bfEy1+EOpeA&#10;/B1tZvqGj22jW0ertcqW1SPRbcLpGk3VjdRFIXnUwTvNG0ID7FVTFv3LT+OfhuH4geBtJ8Y+Grhd&#10;SGhRXGqweTLtjvdB1CFH1F44Gj3+fCYYpPLdo9qLMrK0uxB8K10vhXwprnjPWLbQ9BtDc3c5LyTP&#10;uS0sbRGCzX1/OAwjhTIy2CzHCIruyIfoL4na3Y/DLwdY/B/wxP519cWgu/FmsxGG2uZBfOZZreaO&#10;zO4SXS7VZJmJSzEURMyyB1+WKKKKKK6qDwN41u4Ibm18H+Kbq2uIxLb3Fv4f1aaCaMnAkhlihKuv&#10;upr7c+CWt+NZdFh8O+MfDGraYNHsY4tG1m9sZLBbvTrZxaR6de204V1uIV2iKQJiWJcsA6mSb3Ki&#10;iiivKfid4T17UoYPFXgnU5tI8Z+HrO7S3a1iTHiDSyy3kug3oCOZsSRCS0im3w+YWDIpk82Pyjw1&#10;+0/p5tGi8Y6Bew38e0LceHVhntLndI+9nstSnjktzGvlABZpvMJZj5eAp6if9pj4exS7EsvFN0uA&#10;TLb6bpyx89QFuryJsj/dx71HH+038P2kVTpviyJGZFMsunaTsQE4Z5Fhv3bavUhQx9AeldfF40+D&#10;Pj6eOO4v/COtXFnJFbWkfiPTYba4L30hEcOlx+JYInk3snzpbhsEoHwWXNm/+C/wu1O4a8uPCNjH&#10;JJ1XTrrUtKtsElvks9LnhhXr/DGOw6Cp9L+D3wy0iSSW18H6XK0sflsuqG61uMAHP7qLWpJ0Rv8A&#10;bRQ34V39hp9hpVrHZaXY2em2UJfybOxtobS0h3sZH8u3gUIoLMWOF5Yn1q3RXnHiz4TeBfGIll1T&#10;RIbTUZDK39r6SE03UjNOy757iWEeXcP8gCm6jl25baASTXxR8SfhD4g+Hs/n/vdb8PPFFImvWtk8&#10;MVtIxSGS31SBXmFs3muFiLSlJQVKNv3xx9Z+zVd2tt8QruGeeOKS/wDDOpWdlG27dc3Md7a6g8MZ&#10;UdRDBLL823hDznAP3lRRXDfErxA3hfwL4n1mKS4hubfTJraxntAv2i31HUmXTNOukLsoHlzypIzA&#10;nCgkBmAB+a/2dPhxFqE7+PNatYJ7OxmktfDttdQXJL6pA8bvrkW/bE6wHdDAcSDzvMb93JAhr7Nr&#10;nfEfi3w14QtVvPEmsWWlROGMKXDtJdXXlukcv2OxgDzzFDInmeVG2xSC2BzXk+qftH/DiwuFhtG1&#10;zW42iWRrrTNKWKCN2YgwONaltJN64BJWMpgjDE5A3NC+Ovw2114If7cOj3VyzqttrttLp6RhIPPL&#10;T6id9mg+8g3XAJcbRnchbi9Z/aMtvD/naZq/gjXdP8V2NzLBqWi3F3ZJYWxVZGt3g1hQ0kyyDyWV&#10;haKpRi6O6hC/jviv9o3xnrsNzZ6JBZ+FbKcKnm2jPe62sTWhguYRqswREDuxlSSC2iljKptlyGZ/&#10;A7m5uby4nu7y4mu7u5le4ubm5lkuLi4nlYvLNPNKSzuxJZmYkkkknNV6K9G8EfDLxL43Ml3Z2k9r&#10;4fs2Z9T16S1muY7eCGGS4uDp9hB/pF/OFiZVt7RGYyNGrmMOGr6J17xBqvgLw/p/g74PeDPGCmaZ&#10;p7vxDqPhHXPPmvPs2+4aC01S0Qz3kiwFpne3EUcSbYoyuDD9EeE/+El/4RvRx4wNkfEv2Nf7W+w7&#10;PIE+5jGH8nMZmEewTmA+V5u/yv3eyuhooorhPFHxN8DeDZja69r1tDf7JnGm2qT6hqCmOBLiOO4t&#10;7BZPs7SrInkm58tXzkNtVivnNh+0p8O7u6jt54fEmlQyHD319ptrJbQ+8iaZc3MxH+5Cx9q9T8M+&#10;PfCHjISjw3r1nqc0AkeazAntL+OOIor3B06+SOcxAyonnCPZkhQxIwOurjvEPw88E+KTI+ueGtLv&#10;LmZ4XmvkhNjqkhgXy4lk1OwMVwQqAKFMmMADBAGPlbx/+zjqejwy6p4KubnXrKNZJZtHulhGs20M&#10;UCuXtZoQqXhZhKfLSKOQfIiLMxJr5iIKkgggg4IPBBHUEUlFd38N/Fs3grxlo+tidobJblLPWV/0&#10;hkm0a8cQ36ywWzKZDGpFxEjbgJo42KsVAr6s/aN8Jya/pnhS60mwub7xE2v/ANhWdvaIjG5tb/T5&#10;9QnE3y7sRNaB1YuqRqZWYYJZU0vSfCf7O/hOXWdYkg1jxjqsTWw+zHZLqE42zf2TpJmUPDYwsEe5&#10;uHjBY7XZS5gtx8oapqni34peLI5JhLq+vavMtnp9hagx21rbqzSRWNjFI2yC2hBeR2dgFG+aZyxk&#10;kP2f4R+Dw0r4aa14H13UVvJPEcj6hctbxOtvpOova2627WxV1ac281tFLl2RZCoBQLu3fDeo2Ote&#10;CPE09lMzWWt+G9VUxTxo+1bqwnE9nf2oukUtE+Engdo8OjK2MGv0N+F3xEs/iH4ejvv9HttbshHb&#10;67psJfZa3L7hFcRLL83k3ATfFlm28xlmaNmPpNFFFFecfE/4hWfw78Ny6l/ol1rV232XQ9MuZWUX&#10;d1x5tzNFDiQwW6kSTbduTsi8yNpUNfnNYWGs+KdahsrKK71fW9ZvH2hnaa6vLudjNcXFxPMe/wA0&#10;s00jBVAZ3YKGI/TbwV4P07wN4csPDunFZUtVZ7y+8hLeXUtRmwbq/njUsdzkBUVpHMcaxpvYIDXJ&#10;/FP4WaZ8RdMDoYbDxNYQsuk6synZImTJ/ZupeWNzWzNna2C8LnemQZI5fz8mg17wZ4hEdzFPo/iD&#10;w/qME4SZInktr60kW5tplVw8ciEhJI2w0cikMCyEZ/Rb4ZePbP4g+GbbVQ1tFq1uBa69p1u0mLG+&#10;UlVdEnGfKuFAmhIZwATHvZ45APQ6KOT0547ZPTnke4HWvzu+MnxNn8ea69lpl7O3hDSplGk2pia1&#10;S9ukh8u41e6gLMXZmaRbYyBSkJA8uOSSYN33wU+Cn9sfY/GXi+0X+x/kutE0S4XJ1fDbotQ1KFul&#10;pxuhhbm4++4+z7RcfavXk9f8445HQ44r8+fjn8OG8G+Im1fSrSRPDGvu09u0VskVlpWqSs73OiqY&#10;mKqNqGe3VljGwtHGrCB2rtP2efiYum3EfgDWZI0sb+6mn0C+nuXH2XULgLv0dlmby1inYNJAE2nz&#10;2ZSJGmXZ9oUUUUVn6vq+m6Dpt5rGsXkNjpunwme7u52ISNN2xQqqCzu7EJHGilmZlRFZmUH84Pij&#10;8Qrr4h+JJtRDXsGiWg+zaDpl3LG/2K22qtxcPHAAizXToJpsb2HyxeZIkSGvq39n74fjwx4cHifU&#10;Ih/bPii1triFWW1kNhobZnsYopotzhroMlxOu8DAiR0V4mz8z/Fj4Yaz4C1eS7kmudX0DVbmWSx1&#10;2fdJcG4lLTyWOsydBdjl9/3Z1BkTBEkcXrfwb+I2ieItET4V+O0iu47qL7Bo1xqMrSW2o20jq1ro&#10;c0rndFcQuAbCRXGcJFH5cscQl8l+Jnwk1bwHrMMdos2p+HtWu1t9E1Rwiss8zfu9J1Rl2pHcL1V8&#10;KkyAugUiWOL6y+IepWfwq+FDafom+1dLO38LaJKgENx9tvoG+0ak89ikYS48tLi7aYBd0wycM/P5&#10;3UUVqaPo+pa/qdlo2j2c2oalfzCC1tIAu+R2G5md3KqiIoLyyOyoiAuzKoLD6r8E/s0Jst7/AMd6&#10;g3mfuZjoGkSqqLgpKbbUdVwdxx5kUsdqB/ejuCMGveNK+FHw40aJ4rPwdocqvIJWbU7Y61Mrhdo8&#10;q41k3EiDjIVHC55xmvQQcd/TGem1V2jA6YA4rmNW8a+D9CmubfV/FGgadd2iI9xY3OqWSahGsqCS&#10;P/iX7/PJZXV1AQlgcgYrEsfix8N9Qmube38Y6HG9rIYpGv7k6XC7K5Qm2uNSWKOZcg/PC7KRggkd&#10;fQsjHGCCCQcj88A/ryKKKKK+avGPxW8X+F/HJ8Ma94Os9X8Halef2dZ/Y9H1SXUPENjf2cPmWunS&#10;Xsn2W8niNwkU0CQ7WfMJKb1ceJeM/hfYXd5rOofDGW+1y3069hj1XwedJ1m28TeHTeMUiRNO1GJL&#10;m5gEoZSRH5kaldwkCySr4TRRXrvgz41+OPBzxwC/bXtJVIojpWtyz3aQQRbEVdOu9wmgKRIY40DN&#10;Cu4kwscY990z9qLwxLbs2teG9esLsTMqw6XJp+rWxt9ilJWuLqSyYOWLgx+UQAAd7FiF9Ssfi34P&#10;uPDUfivVJ7zwvptzNNDYReIbeODUtUitzBHNeaPp1jJcSXUIadFZ4VYqQ5YBBvOd/wAL4+E+3I8W&#10;AEZ+T+wvEu446YIs8c/Wum8NfEnwN4tuBaeH/EVje3pZlSxmW40+/n2Qm4kNrZajHDLMqIrs7RIQ&#10;ACTgA129cp428Iaf448N6h4d1HZGt0gksr37OlxNpuowDNrqFusm07lOVdVkUvG0ke8K7V8k/s+6&#10;neeFfiLrXgzUg8EuqRX2m3FpGlrcKuu+HZJJ08y7RiRHHCt8mYnZHZkyCNrL9w1FPPBaQzXN1PDb&#10;21tFJcXNxcyxw21vBCm+aeeaUhERACzuxCgDJNfn94C8MN8YPiZq+qahbTw6C2o33iPWYWuLmUpb&#10;XV60lhoS6hDGuXkLCMf6omGOVo9rIoH6A29vBaQQWlpBDbWttClvbW1ukcMFvBDH5cUMMUeFREUB&#10;VVQAAAAABUV/f2OlWk1/qd7Z6dYW/l/aL2+uYbO0t/OkWGLzrmcqi7nZUXcR8xA5JArxrU/2hvhl&#10;YQrJa6lqOtOzmNrbTNIvIpkUc+a7awLSMqc4GJCeOnSotJ/aJ+GmorO15eatoRiKeWuqaTPMbneT&#10;u8k6IbwALj5vMKHkbd3OJ/FXxy0LwpcTR3Wj6nqdjdQtP4X13Q7rStT0DxCIrdVu0/tFJgIWt7vz&#10;LaZUWZ1ULJtIkVa8U179p/xDeW4h8O+HtO0KV4rmOa8vbuTW50aWMJbXFjH5VtEkkR3t++jmVsqC&#10;gCkP88a3r+t+JL59S1/U73Vb5g6LNeTPL5MLTvcG2tYj8kMKvI7JDEqxrk7VA4rGorqfCng3xH40&#10;1FdN8PabPeyB41ubrYY9P05JFeRZtRvm/dxKVjkKBjucqUjV3wp+n9At7P4PeGby58O+F/EXjXxv&#10;fWdx9u1+Dwr4hj8NWMUGyVUh1W5gh36aBmdJrQt9q8rfJJDGYPL9b+EN98QNR8NXN78QUuItQm1S&#10;cacl7p9tpWoLp0cCREXFhbRQlF85ZfL82NXb72ShjY+q0UUVzniTxb4a8IWaXviTWLTS4pN3kJMz&#10;S3V15bpHILOxtw882wyIZPKibYG3NtXkePz/ALSvw9ivZLWO28SXUCTtCuoQaZZpZTRh9ouo47m6&#10;juBGR8wDwK+OqA8V6BoHxX+HniadbPSvE9i15KbZI7S9S60q4lnujsitbVdVSHz5d3ybIC/OMdRn&#10;0OsPXPDHh3xLALfX9F0zV41iuIYXvrSGae1S7QJcGyuWHmQMwAPmQsrggEMCAR86+Ov2bNKuYLjU&#10;PAlxNpt6kRdPD99O93p126JEiw2eo3TedbsVWaQmd5leRlUGCMbh8gaxpGp+H9TvdG1mzlsNSsJm&#10;gu7WbbujkADKyPGSjoykPHJGxR1IZGZWBOZRVm0u7iwu7W/s5ntruyuYbu1uIztkt7m2kWaCaNv7&#10;yOAw+lfoF4un0v4l/BK/1wiJRJ4ck8RQskAuG07WdCja5vbS3ku0jZSssE9k86KC0bybSyNz5t8K&#10;/hXpngvTD8SfiQYbCSwhXUNN06/UhNFRSpg1HUIDlmvnYqLW1Clo2K/KblkWDwz4p/Ee7+I2vi8W&#10;Kaz0SwV7fRNOldGlihfb595c+VlfPuGUM6rkIAkYZ9nmN9M/AP4W6r4Rjm8Wa9JcWOqaxp5srbQt&#10;oRrKwknjuhPqoYbhcuY1KQjBhTIkPmOyQ/M3xY8CXHgPxbf2cVpNDoGoTTXnh25ZHNvJYvtlk0+K&#10;eWSZmezaQW7+bJ5hASVlUSpn6b+AnxQs9e0e08GazdrH4h0i3+zaUJI4oU1bRbOFRbRwOhUPcW0a&#10;lZU2h2iRZsyMJmT6OoooorF8ReINN8LaJqOv6tK0Vhptv584jAaaVywigt4EYgNJK7JGgLKCxALK&#10;On5m+NvF2oeN/Eeo+IdQLobqTZZWZmaePTNOjJ+yafAxVBiNT8zKih5C8hUM5r7h+BvgCTwV4UN1&#10;qMLRa94kNtqF9HIk8ctlZRxE6dpc8ExwJIhJLJKfLRg8jRtuESmvSPFfhTRfGei3Gg69bme0nKyR&#10;yRsEu7G7QFYb+wmYERzRgtg7SCCyOrRs6N+c3xA+H+tfDzW20vVB9otLgyTaRq8SFLXVbRH2+Yql&#10;m8uZMqJ7dmLRkggtG8cj/XHwD+Js3i7S5vDWu3U934k0S3NxFdTQsx1DQY2itori5vFLb7mGWQRS&#10;s6ozq0T5lkMzj6Eoor5A/aG+JzmSX4f6DcxeTsjPim5iQs5m8xZ7fRoppBhQuFkuWiJJysRdds8b&#10;eP8Awr+FmpfETUzJI01h4ZsJVGraqqfPJJt3/wBl6Z5gKvcOpBZiCkKEO4JaOOX9DtJ0jTNA0yy0&#10;fR7OGw0ywhEFrawBtkaZLszOxLO7sWeSRyXZmLuSxY18vftHfDyS6ji8f6TbozWsEVn4lij8iN2t&#10;1cRafq3lhVeVk3fZ523MwjEJCiOORh4t8H/iNJ8P/Ei/amQeHdbe1tNfDQvI9tHCzra6pEbdWl3W&#10;xldmjQNvjZ1CGTy2X9FLe4t7u3gu7SeG6tbqGK5trm2lSa3uLeZBJDNDNGWV0dWyrDIIIIOKnooo&#10;pVXPAz1AAAz17D3696+Efj18UYfFmox+GPDt+lz4a0p0lvLqBAIdV1lC6M8NySTLbQKdkTKqo8he&#10;T94ghkrof2bfAVxcalN481K1nisrGKWz8OSSxvHHe3lwHtNS1C3dZFLpbxh7f5onjZ5W2sJLcip/&#10;j/8ACzVpdR1P4iaS51GznS0bW9OjhP2nSoLDTorFdRhCk+dAVh3T/KGi+/hot7RcT8HfjFceB7iL&#10;w/r0ktz4Qup2KsFaWfw/czuDJe2iqC72zN81xbjJB3SxAyGSOfpPjL8G4rCKfx14HgiuPD9xH9u1&#10;TS7DbJFpsMsfnNq2kCHKtYsDvkRMiAHen7gkQezfCrSNM+HXwoj8RX0EXn3mjP4u1q5stst1d2j2&#10;r6jpdrE9yYsvHatGiwlwglaTacuzH4S8Q67qHibW9T1/VJBJfareS3c+HneGEPxDaW32l5HWGGML&#10;DAjOdkaqoOFFYtFORGdgqgszEKqqCWZicBVA6k9hX0x4D/Zx1fWoIdS8ZXc3h2ylEMsOlW8cT63P&#10;BNEXzctNlLNgTHhJI5JPvrIkTKM/RuhfBj4baCq+R4YstRnNrHazXWu79Ze42bWe4a11AvbRysy5&#10;Z4II8ZZQAhK16TZ2lpp1rBY2FrbWVlbJ5dvZ2cMdtbW8ZYsY4LeAKiAkk4VcVR1XX9C0L7P/AG3r&#10;ekaMt2ZVtG1fUrLTluDBt88QNeOm7Z5ib9udu4Z61xcPxh+GU95FYR+L9LWe4GY5JvtVtZAZI/fa&#10;jcRLbxn2klX1r0Cwv7DVbSG/0y9tNSsbnzPs97Y3EN3aTiKQwyGG5t2ZG2urIdp+VgQeRVqiiivD&#10;Pi18RPHHw/vNNvNH8OadqvhWS0ifU7+5tdTlmtLtL/ypreW8s5VhtllSSFIJJom3OX2htu2vHfHH&#10;hDw78S7zT9c8Ex3Hh7xj4gspdUuPCPiDT7rQ/wDhIkEMly+qaJeXSLaSTusbSSvFMYZVPnO0MokM&#10;vzPe2F7pt1NZajZ3Wn3tuwS4s72Ca1uoHKhwstvOqupwQcMBxVSiu68IfEfxh4HnjfQtYnSzDgza&#10;PdsbvR7lDOk86SWMp2xmTYEaa3Mc2wsFkXcTX0doP7Udi6LF4n8M3cEiW6lrvQLiG7S4uwy7gNO1&#10;BoDDHtLkE3UrA4BB+8PWvCnxg8LeK7a+1CODVdA0bTmjgn17xN/Y2laO1/LgppkN39tffcFT5mxU&#10;IVcbipaMPAvx4+FByp8WBePvHQ/Ep/AbbNqv6Z8Zfhjq1ybS18X2EUvls+7Uob/RrcqrAEC81eGC&#10;Iucghd+49hwa9OB+nT3Ocnjnp0qpf2FpqtheaZqEIuLDULW4sryAtJGJrW6iMFxEZIirDcpK7lYN&#10;zkEGvgibSW+Cvxj0Vp5lOjQX0F5a6jeD7S7eGNZMulXt1PDpx8zzreNrmPAjDM8fmCIoyqf0Coor&#10;5H/aK1qbX9d8JfDfR5kmu5b63u721LWnkDVNUcaboMEtwMyxSIkk7yIwVfLnjf5sjZ9Q+H9DsPDe&#10;i6XoWmRiOx0qygsofkgjeXylxLdXC2yIjTTOWlmdUBeRmY8sa8a+Mfxkh8DxS+H9AaG68WXNsGkl&#10;O2SLw7DcKskF1dQurLJPJG2+CBjgArLKGjKxzeKeC/gr4r+JDxeMPGWs3FjY6q63BmuvOvPEWrW0&#10;YiWGaGO5Ajgglh3LbTSMxUIhW3aEox+hbT4C/Cy1igRvDsl7LDFGjXV5q+sma6dE2tPPFb3EcO5z&#10;8zCOFVyflULwPG/iH8KvBsuvjwX4K09tD8Vr4aHibS459YnuNP8AEy/bZ7W80Hbq8zvDdpHALi1e&#10;NyjKZhMEVFlHgWm+MNX0W1fQdU0zS9e0yz+328WieKdOa7/sie6kH23+zbhGhvbJy6ZkS3uI1L5Z&#10;lL8jsYPEfwU1GC5ttU+HfiDw4SiNbaj4b8UXWtXolV8PEbfXnigRSvO8pKc8AAcjWtdC/Z6v7JJ/&#10;+E08baJdvIo+y6tpyXk0MaSDf5q6Rp8kJ3pnYy3Py9Spxg7Hib4dfCjwbp2l6hql98QPEWmaqZUt&#10;fE/hKbwld+HpbiKZ0ewEkpYrMqoxAMhV8NsYlJFTzq18X+CtDWJ9C+HNlqN/b3UzpqXjnWLnxHDP&#10;ZzQtAYJ9BsI7C03AEMjsrlGyQSwRkqz/ABZ+Is97ZXo8WanbPp6W0dpaae0OmaSkVpIZLeKXRdPS&#10;OzlQZ2ss0Lh0wj5QBa+ovhV8ebbxRcWXhrxVFb6Zrs0QgstWSSOPT9bvNzBbd4XAFtcSLsEab2Sa&#10;TcqeW7RQt9I0UUV4J8cPik/gjTYtB0SaaLxXrEMV1DdxxQNHpOlrcmOS7cXSSK8k5jkgiVV+X95I&#10;WRljD/BVxcXF5cT3l5PNd3d3NLc3NzcyyT3FzcTyGWe4uJ5SWd3YlndiSSSSc1Xqza3V1Y3EN5ZX&#10;E9nd20qT211bSyW9xBNGd0csM0JDKwPIYEEdq+wPBf7S1gdPFr45sbpNRtLaNU1TSII5o9VeMbJH&#10;urJmjEEzYDHyyY2YsQIVCoYrn9qe2ju7gWXgue5sA4FrNd65HZXbx87nuLaG1uI1Zvlwqyttwfmb&#10;I2+7+Cfib4S8fxyjQbyZL63hM91o+ow/ZdUtrfz2t0meNWeKRCQrF4JpFTfGJGR2215v8bPhHaeK&#10;dOu/FHh+zaPxXYw+dPb2cSsPENpFkzRTQRgFrtFyYJFy7hfJZXzE0XwZRWno+j6l4g1Oy0bR7SW+&#10;1PUJxBa2sIG6RyCzMzNhURFBeSRiERAWYhQSP0xbUbT4eeBLKfxFfmSPw5oOm2d7cxkvJqN1Z2Ud&#10;qEtVnKl5LiVR5auw5I3EcsPgnxT4n8WfGHxbaxRWs1xcXEr2Xh3w/ZsHh0+2djK6+Y2xS5VfNu7y&#10;XaMLuby4I0SP7R+Ffwr0z4daZ5svk3/ia/hUatqwUmOKMkSf2XpfmAMlujBSzFQ8zgO4AEccfrNe&#10;EfGb4QJ47tTruhrFB4ssLfywjskVvrtrHllsZ5Hwsc6ZP2ediF/5ZykR7JIfhzS9X8Q+D9ZN5pt1&#10;f6HrWnTPbzAK0FxDLDLtnsr61nGGAdMSwTRkErhl4r6+8F/tKaHfxR23ja0Oh6hul3ahp9tc3eiS&#10;ICWizbq0t1C2Ds24mUkFy652j6N03V9J1uBrvR9U03VrVJpLZ7rS7611G2W4jRZHga4tGdd4V0Yr&#10;nIDKTwRV+kZljUyOyxxqpLu7KFAAyzMzHAAxnJIwK8I8d/H3wj4at7qz0C6g8T68Iitstiwn0S2n&#10;ZY5IpL3VYmCSptkZtlo0hLoYpGhJ3r8U+I/EfiHx/wCIn1TU2k1DVdRnitLOxs4pXSCN5fLstJ0m&#10;yUswQM+2OMFndizuzyO7t9p/Bv4O2/gm2j1/X44bnxbdQEKnyTQeHreZSslpaOmVe5dTtuLhDgDM&#10;MRMfmPP73RXhXxx+Gf8Awm2iDW9MXb4j8O2d3LBFHb+bLrOnKDcy6UTAjTNKpDPZqMrvZ49o80yJ&#10;8pfCDx+fAPiuG5upGXQNWEena6hNy8cVu0oaDVFt4Cd8lqxLcxuxiaVEAaTNfpED9Onuc5PHPTpR&#10;Xzv+0T45OgeGofC+nzomq+JxKl6qNE0lt4fjBS7Z1SUSRm6crBGzRMkka3IBDoMfPPwV+Ga+Ptdl&#10;udXiul8MaKI5754gETUr0yKbfRfP3q6B0LyTPErMqKEzG0sci/oZFGkMccMEccUEMSRRRRKscUUa&#10;LsRI40AChQMKoxjAGABTq5/xT4X0nxhol7oGtQtNZXaJh428u4tbiM74Lu0mwdskbYKkghuVZXQs&#10;h/OP4geANa+HutPpepr9osp/Ml0jV4omS11S0jYAyICW8uZNyi4gLExsRgtG0cj+yfDf9oi/0gRa&#10;R46N1rOngwRW2uQrG2q2EUcQgK38YCm7j+VXMrN54O9mMxZVX640DxZ4a8UQCfw9rmm6svkxTyRW&#10;t1G13bRzgmM3li2JoWOCAssasMEHkGugqveXlpp9tNe6hd21jZWyeZcXd5PFbWtvHu2B5p5iqIuS&#10;oBZhXinjD9oDwP4a8210uZvFepIpxFpEsY0tJNiSRifWSGiKsrnBtlnKspVwjCvjvxx8TfFnxAlT&#10;+3LyOPT4ZUuLbRrBHttKtp1gEH2kQOzvLKQXIknkkZd7qhRG217J8E/gt/a7WvjDxlZZ0falxoei&#10;XSEDVycPBqWpQsObPHzQxH/XnDv/AKPhZ/tOs/V9I0zXtMu9G1m0hvtNvoWhurWZSUkQncrKy4ZH&#10;RgHjkQh0cBlKsoI/PT4r/CzUPh3qgmthPe+F9RmYaTqbAs8EpBc6XqTIAFnQAmNsBZkG9OVlSP6T&#10;+EXxP0n4g6RB4O8UwW03iGxtLZPL1EfbLfxLb6Ztmh1JDfFyb2IxpNcoxLF1+0RfLvSDlf2oNJ1+&#10;7h8OavDYrN4d0eO9iur23MklxZX2qTwxj+0IcbUgcRRJDKCR5jMkhVmiD/HNFdJ4V8K614z1q20H&#10;Qbb7Re3GWkkcmO1srSMgT319OAdkMYIycEsSqIrSMiN+jXw/+H+i/D7RRpelqbi7nCS6tq8scaXe&#10;p3Sg4LkZ8uBMsILcMVQEnLyPI74XjD40+BPBk/2K6v5tX1JZDFcadoCQX89mVeSGUX08ksUETxyR&#10;FJIGm85SVJj2tuGdonx++Gur291NNql3oT2/mMbXW7J4riaCLZia3OntcxPuL7REsplyrHZtG4+C&#10;fE74/wCra7cXOj+Crm50bRIpotut27XNlruptbyMzSQXCOr2tu52lVVVmZV/eMiu8A+aqK9g+GHx&#10;d1vwBf29tdT3uq+FH/c3WiyTtL9gied53vNCSdgkMyvJJI8alY59zCQq+yWP9ELG8ttQs7TULKVb&#10;i0v7a3vbSdM7J7W6iWe3mTODhkYEcZxViiiuS8ZeOPDfgXT01DxFffZlm+0Jp9pDG9xf6lcW8DTN&#10;b2lvHnrwnmyFIUZ0EkiBhn4p8V/tA+Odd1GO40W5/wCEV022kt5bfT7FobyR5oPnL6hfXESmcM+c&#10;w+WkRTCvG5BZudufiJYeI45P+E68H6X4g1Ew3Cr4i0if/hE/EL3Fw4xd6jPp8UtpdtEipHEs1lhQ&#10;ueSXLPGj/CnW9R0/TtA1n4g6VJeSQ2oGreG9J8Qma6nm8uNIItBu4ZzncoWNIJGJBxyQo7jX/gr4&#10;L8L/AGhNd+MOkWNxaGAT6eNCW51WP7QBJETpNpqElzgqytkREbcMeCDWBe6d8ANNW2jXxB8RPEUz&#10;xlrm60W00mytUfeVCfZ9et7eQMR83ytIOeWByK5248Y+DrGOMeFvh3ptrfQxXNv/AGv4n1O98UzS&#10;rNE0UV4NHuBFp6XCbt48y3ljBAwnGTb8OaNbeLn8QePfiTrurW/h+xbyrzULcRy6z4g12e2P2DQd&#10;Da7VofMRFV2TaUiiCKRDETNF9fW3wD+FkUNvHN4YmmlijjSWS513XPtM0iriR7j7FdJFvJ+95KhM&#10;/dAFeR+L/wBmQQ28t34I1m4uJooCw0fXGt/Nu5U3uwtdVtlhjQsAiRRzQhd2S8yjpleCPjV4q8Ea&#10;wPCPxNS+ns7e6khvNQ1Jbm48RaQ91smgnuJWZ2u7QZMo+V5DHIHhd0WOF/sy2ube8t4Lu0niubW6&#10;hiubW5t5Unt7iCaMSQzwzRkq6OpDKwJBBBHBr5I+P2gXHhfxZ4a+KekwwSMdS0xNQjuCzW765opW&#10;70qS4jE6yulxb25idIFRVFvkuHlBr6u0bVLfW9I0vWbRZUtNY06y1K2WcKkywX1stzEkyozKHCsA&#10;4DMM5wSK8f8A2gPFZ8O+Ariwt5Y01DxRONGjAuIo7hNOaMz6xcJbOrGWMxgWsm3bsNwrbw20HS+C&#10;XglPBvgixe4hVdZ8QiHWdVkMe2aJbiINp2muZIopV+zwkb4ZC3lzvPtba1aHxQ+J2m/DjSoZZIf7&#10;Q1rUvOTSNM3FEfygonu72ZQdkMe8cL87sQigDe8fylpfhn4lfHfVpNZ1S9ktNEjuHljvr5buPQ7C&#10;Oe4S2ubLwxp2WEkiJGN4VgGMQ+0XAkZWb6J0b9nr4babZxwahp97r135nmSX9/qd/auWMSKYo7bS&#10;pIIhEGDMgdXb5iGkYBQOT+JXwu+F2gWGlynRjoEfiHX4NAPiG21q/wAaBfahazXVjfz6ZqUjWslm&#10;HgK3amWExxktGwI+X5qmufFvws17WvDF01hOiTWketaJexWut+G9agSSDVbKWexulZGEiLE6ShY7&#10;iNWK7on3gbWn+L/hddbF8R/CuOGa5ab+0dU8OeJ9ctUtzPI7C50nw9dymFWjUqEhkuvLyCcBCEXa&#10;0rTP2d9RW4e88RfEPQWiKeVFqkOnTG4MmctAdEsL0Yjx8wlZCcjbnnHSr8Kvhdb+FrrxfBr/AIy8&#10;baRbvGLj/hDYtGgvdKhWF5rm61ex1VGkSNAqM+4I0aneymPLp5hcav8ACrTGvE0Twf4h8SCa1jW0&#10;u/GXiBdPWxvATvcaX4VSEyp93O+9yw6BDyaupfFLxheERaZfReEdNSV5oNG8EwDwxpsMksaJO+zT&#10;CkshcxiQmeWTDE7dq/KPZPh1+0XeaetjovjqJr+wjSC0TxJbrLLqsKCVh9o1mAs32oKrIGkiCy7U&#10;LMtxK5J+yra4gu7eG6tJ4rq1uYYrm2uIJUmgnt50EkM8M0ZKujKQysCQVIIJBqWiiuA+JHj3T/h9&#10;4cuNVuXhl1S4D22hac4Yvf6gVLIXVCGEEXElxJuUBflDeY8Yb83tb17WPEmozatrmoXOpX9wx3z3&#10;MhfYhkMgggiA2RRKWbZDGoRQcKoFY9FfTfwu+P8AceHbV9E8bNqmsaehU6bq8TLeapZbpAstpeG6&#10;dTPbgEuj7zJGAYwJEZFh7bWf2o9Ht7pYtC8LX2qWiqfNudS1GHSJHcF1C29tBFd/JxG4kd1Y/Mpj&#10;HDV33gD45+FfG00OmXSyeHNck2LFYahcQyWl9LLO0UdvpepL5YllI8v93JFE7M4ESybWYa3xQ+Fm&#10;l/EXTBkxWHiOwiYaVq+wsNmfMOnagE+aS3ZmJBHzRMd6ZzJHJ+d2saRqegaleaPrFnLYalp8xgu7&#10;WcLvjfAdWRlJV0dSHjkQlHVldCVIY5dFfo58HfD+o+C/h3aweJr9oi7XeuSW1+XtofDen3MSXD6d&#10;M122IxGVkubjKxhJZJFYfKZG+WPjP8WD49votJ0YyxeFtKmdoGfzY5NavceX/aU1u+CkSrlbaN13&#10;gMzuQZPLi9g+CfwT/sf7J4x8Y2n/ABOfkudD0O5T/kD/AMUWpalE3/L3/FDC3/Hvw7j7RgW/1HXD&#10;fEDwBo3xC0RtK1QGC8h8ybSdWhRXudLvHTaJFBI8yF8AXEDMBIoGCsiRyR/nX4i8O+Ivh/4ifTdR&#10;E+natpk8V3YX9lLNGk6RTF7LV9HvlCOULoWjkAVkZSrBJUZV+g/h9+0fPZRQ6X49gnv4UVIYfEFh&#10;FG9+MygKdWtNyLKERiTPDiTCAGOV2Z6+o/DnjTwn4tjV/DuvaZqjmGS5a0inEepRQRz/AGZ5rrTJ&#10;xHcQpvKgNJEucqRlWUnp6K848YfFfwT4ISRNT1aO81ONgo0TSDFqGqhwY96zxI4jtiFlWQfapYt6&#10;hvL3suK+FviB8T/EnxDuidSmFpo1vdyXOmaFakfY7MtH5KSTShVe4mCA5ml6F5PKWJHKV7N8C/g9&#10;cXdxpvjzxNHLbWltNb6j4a0xt0E97cQuJrPWrorhkt0YLJbx8GYhZD+4Cif7KorifH/gPSfiDoUu&#10;j6lut542NxpeqRIJLjTL0JsWZULL5kZHyTQMQHXgFHCSL+dUMniL4c+L4ZZIJNN1/wANalHI9tP5&#10;0auY8MYpTAyM9tdQtgmN9ssMmVYo4J/TXQdb0/xJo2ma7pUpk0/VbOC7t8vA8sQlT57a5Fq8iLPA&#10;waKaNXOyRWQklTWtXCfEjxrD4A8J32vFIZ74GOz0i0uC5hu9UuQwhSRY2VmjRVeaRQ6sURgGBINf&#10;nv4P8Mav8RfFkGkxXE8l3qU899q2rXKz3rW1v5nnahql9ITl2JbCmRx5kzohcFwa/S/Q9FsPDuja&#10;boWlwiCw0q0is7ZAsSM6Rr+9nn8lUVpZnLTTPtBeRndvmJrUqK4t4Lu3ntLuCG6tbmGW3uba4jSW&#10;3ubeZDHLBPDJlWVlJVlYEFScgg4r4J+Mfwcn8DzyeINBSS68I3U4DIzvPc+HriZgI7W8dss9s7Hb&#10;b3BJIOIpj5hjefO+F3xn1jwCYdJvo21fwq92sstlkG/0tJmP2qbRZJGVOS3mtbSfu3YHDQtJJIft&#10;Lwp8SfBfjNLcaLrlm19cK2NGvHSy1qOSO0F7cwDT5yHk8ld3mSwebFlG2yMqk13VLgkgYzyBwBnP&#10;YYOO/vXlXiT40/Drw3EzSeILfWLoRrJHYeHmi1eef98IXQXNuwtYmUEuyz3CMVU7QzYDfI/xC+OH&#10;ifxvG+m2g/4RzQWaYPZafdXBvdRgmthbSW+sX6lBLFzLiCOJEIfEolKI4zPhX8K9S+Iup75POsPD&#10;NhMo1bVlUB5GwJDpmmGQFXuXUglirLCpEjgkxxy/ofpGk6doOmWWkaRaRWOnWEC29rbQ7gkca5Y7&#10;mYlmdmJeSRmLs5LOSxJOgR9Onuc5PPHTpXxX8a/gp/Y32vxj4OtP+JP89xreiW6E/wBk5JaTUdOj&#10;Uf8AHn1M0IH+j8so+z5FvN8Cfi9LZXGm+AfERluLG8uIrHw1f7Wmmsbq5kEdvpF2q5L28jsFt3wT&#10;ExCMDCVMHt/xn0LWL74Z6jo3hWws5IYF077TpscbRyJoWkSC7W30S3g2p5sTQwbYcY8pZEjUyGNT&#10;+c1FTwQT3c8FpaQTXN1czR29tbW8bzTzzzOI4oIIowWd3YhVVRknAAJNffHwc+Dlt4Hgh1/XUiuf&#10;F11AQFJSW38PQTR7JrOzdCVe4dWKXFwrEbcxRfu/Mef0Dxn8R/CXgONP7f1IR3s1u9zbaTaRtc6p&#10;dxqWVWjgQhUV2RkSWZo4yysu/IbHBaR+0X8OdVufs1xJrOhAoGS51jT4RavKXCCBZNLmumU4Od0q&#10;qgAOWBAB434nftC2tjGuk/Dy7gvr59/27X3tnks7HypGiW206C8QJcSsRvMzI8ATAXzS5MXx3fX9&#10;9qt1Lfane3mo31wU8+9v7ma7upzHGIozLc3DM7bVVVGScAADiqddb4Q8b+I/A2orqPh+/e3LvC17&#10;YyFpdO1OOAkpBqFpkBxhnVXBWRA7GN0Y5r9IvBfi3TfG3h2w8QaY8YF1GEvLRZ1mm0vUYlH2zTrk&#10;hVbdGSCpZF3oySBdkik9TRRWfq+r6ZoOmXmsaxeRafptjEZ7q7nJCRICFVVUZZ3ZisccaAs7kIql&#10;yAfjHx7+0brWrO1h4IWbQNMGzfqV1Faya3eb4MTRrGTNDaxhmO0xM0h2I/mR5aOvOU+KV9q3lxeP&#10;NC0Tx3apHbW4n1C2XSfEFva2m54rex8SaKIbhA0jBpPNEu/nOC7Ewqvwf1C1gHm+P/DepXEzi43x&#10;6F4l0TTo5JWSJkkQ2F3MiKUd/wB1vADIA5w59M1D4A+HtHsbS+1z4pWWgx31o15bQa54eTSb+SOK&#10;FLieFdOv9RjnM0YdVkhEZdXIUjcQK5VtD+A2maasl7418Y+KNSNxtZPDejJoqi3YZD/ZvEVuVypB&#10;DMLwk5GI8Amsu78S/CrS7dIPDXw/vtbvIWiuINd8b63dq/2gTiV7e98PeH5Y7WeFV+RP3qbusisA&#10;Q9DRLDxB8Vdei02bUNP0nR9MhvtVuSVttL8M+ENEEiNql3Y6XG0UEKn93uVNpkkw88g/eTD6a+H/&#10;AMIvhF4l8KWGuW+iazqFvqE+om3uNd1e8t9U8q1v5LAJPFocsFsozCzLtjJw2GYnpD4q/Zp8M38V&#10;1ceFL+80G+Yh7ewvJW1LRAI7Zk+yhpQbuPzZQjtO082wbtsTAqF8f0zxX8TPgTqZ0LWLQ3+hGaaO&#10;3sb1rmTR7yCO6S4ub3wxqYAMTOrEkbSEMu6e380AL9q+FPFWi+M9Ettd0G5+0Wlx+7ljkAS7sbuN&#10;QZ7C/hBPlzR5GRnBBV0Z43Rm8p/aF8IjxF4HbWII3k1HwlK+pQGNZZGfSrnZDrUOwSKiqqrFctK6&#10;MyiAouA7Guo+Dnis+LvAOj3s8xuNS05G0TVnka4kla+05Ascs89wMySTW7QXEjhiN0jDOVYD1CuE&#10;+GXiK48U+AfDWu3oZbu6sJILyWR0drq50u6k0q5vf3aIo894Gm2KuF3bPmxuPzz8FEl8f/FDxd8R&#10;tRRB9gDvYwSzytcWdxrO+x0yKNoI445UtrCCa2dpACSyOELZZPffif4/tfh74ZuNUV7ObWbofZtB&#10;026eXF7eF0WaVo7dSTFbo/nyksqnAiEiPKhPzf8ABH4VDxbcHx/4vZ9QsDfXMthYXhkuH13UknLX&#10;WqapLPkS26TFhs3EzSq/m4jQpP8AalFfnR8VvG1xqXxUvtf0e9lx4a1Cxs9BnlitJlt5fD8gdpoE&#10;HmxywterPcRGTdvRwWUZKLB8Vl0/WLzRvH+jwRWlh45spLm8sY2t/wDiX+JdJZbPxBaFIEjJ3M0N&#10;x50ihpmlaT+KvJaK7jwp441Lw1Fc6RPFFrXhLVZlbXvC99tax1FNnlmW3lIZ7W5ACPFc25Vg8cTN&#10;vEarXX+J/hLLa2mleJfCWs6Tq3g7xBl9NvdX1rRNBurCWQl10nUH1S4hiluEUOjeQxbfFKGijKgH&#10;sdO/Zf8AF8txCuqa74dsbN1JuJbNtS1G8gJhLIqWksFtG5D4R/8ASBgbmUtgBvVtA/Zt8K6RLpd/&#10;da7r99qunXcF951sdOsNPnntbv7Tb/6DLDcSogCorr9pJYhiGXIVfoqiij/An8B1r8wviTN4kvfG&#10;et6n4p0m+0XUtTu5LqKwv4tjQ6dE5sdPhgnWOJLiKKKFYFuY1xLsLZJJNcJRRRRWnpGr6loGpWWr&#10;6RezWGpWEwntbqA4kjkGUYFXBVkZSUkjcFXUsjqVJB/R34XfEK0+IfhuLUc21vrNmVtdd02ByRa3&#10;WG8u5jikO9YLlR5kRYsAQ0e92jdh8lftCeDF8NeMzrVogXTfFwuNSRc8x6vEy/2zGFZ2ch3kjudx&#10;AGZSijCV4JX3j8CvAUHgrwxP4x14x2eqa3Yfa5nvGtoYtG8OxA3cXmXBOE85Atzcl5AFVYlZEaN9&#10;3zz8XPiLffEnxLHpWhS3l34btLuG18P6dDazRTarqEqi3fUHsgWkkllkZo7RWAZYio8uOWSYN9V/&#10;B34YW3gHQ1utRtYG8W6pCDq90JUujY25k8yDSLOZVAVFUI1x5ZYSSjO+SNItvsVFFeYfEH4TeFvi&#10;DCZb2FtK1qJZvs+uadDbrdySNaiCCPVVZf8AS4I2WNvLZlcBNsUsQd93x14u+BnjzwvOzWumy+Jt&#10;MaXZBfaDBLeXBV2k8oXekxhrmJ9kYeQqjwqWVBMzHFeSxS3en3STQSXFjf2M4dJYnltbu0ureTKu&#10;jpteORGHBBBBHrXS/wDCwfHv/Q7+L+cn/kZdZ5+v7+snVfEOva6IBreuavrAtvM+zDVdTvdQ+zmX&#10;aZjALt32b9o3bcZwM9K7bwl8IPHnjJ43stHk03TpIoZxrGurNpmnNDcWz3NrNbFkaa5WQIFD2sMo&#10;UuhcorBq+z/hz8G/DPw/EV8Ma34kQ3g/t67ga2aGC5xEINP0/wA2WODEYKmTc0rb5B5nlMIx61RR&#10;RX50/G7wR/whvjS6eys1tdC10HVNIEMbLaws2BqWnxlUSJTDOSywxkiOGSEcbsD6t+A3itfEvgGw&#10;s5p431LwyV0O7j326zCzt0B0e4+zwkusRtysKyOoLyRS4JIY17VgnAAOTjAGWz7Ae9fl58QfFsvj&#10;nxfq/iArJHb3VwsGmWz7w1vptqot7CMxGSUJI6KJJljbZ5ruVADV+h3w98IweB/COk+H4kh+0wW4&#10;uNWuIhE32zV7oCbUJjOkUTSIrnyYHlTeIY40YnZmu0oorK1vQdH8R6fNpWt6daapY3CyK8F1EkgR&#10;nhaET2z/AHopQrN5c0TLIhO5GU8j458a/s2a5YTNc+CLj+3dPPlhdO1C5tLTWICVAkb7TIIbWZMg&#10;tnMTAEKEfBc/Omp6Pq2iXC2ms6ZqOkXTxCdbbU7K5sJ3gZ2jWZYbpUYoWVlDAYJBA6GtyHx/47t4&#10;o4Lfxr4tt4YUWKKCDxHrEUUcSj5I4445gFUdlA4rmru7u7+4lu766nvbu4cyT3N1NJPcTSHq8s8x&#10;LMT6k13nhv4VePvFNxax2HhvUbW1uktrhdU1a2n0vShZ3RQpfJd3ajzk2OJdtsskjJ8yI9fVfgH9&#10;nnw74ceHUvFMkPijVVjz9hkgUeH7SSSKPeq2kwZ7po2EqrJPtjZWBNurqrD6IoorO1jSNM1/TLzR&#10;9ZtIb/Tb+AwXVtMpKyIWDKVZSGV0bDxyIQ6uAyEMAR+enj7wdq/wg8Z2c+lXdybZZo9X8MazJBH5&#10;n+jyq7Wt0GUwSTW7bUmTaUkRkdo1WXyx9jfD7xppPxc8HXkWp2lsLpoJNH8TaOk2IybiHb9qtlVz&#10;NHBcKWaJmIZGWRFd2iMh+H/iZ4Hl+H/iy80MPLNp8iLqGi3U7wPPcaVcsywtceQQBJG6SQSEom5k&#10;MioqMtee1+gPwB8C2/hrwjbeILy1i/t7xPAt+bllV5rbQ59sulWMcqSSLskRUu32hGJkVJQTAm3l&#10;fjd8aH0NrrwZ4SuZYtawqa1rkEhQ6Skke42GmyLybpgQZJ0P7gZVD55Jt/iiiiiiivtv9mbxVc6h&#10;oGreFLqOd4/D8yXem3Qgka3jstVlkknsJJooRGjrOsk0fnTGSUSNsXZbtj6doorzT4h/CvQfiOLC&#10;TVr3V7G50uC+ispNOuYRb7r3yzvurO8ilVtrxqcxNEzjKu+Amz501X9l3xJDLGui+JdD1CAw5mk1&#10;WC90aZJwxxFDBaLfK6ldv7wyL8xI24G4+eS/Aj4oRTm2Hh63kkKySRBdf8OI1xFEVWSaCGe7SRlU&#10;um47MruGcZFb2s6rp3wh0648JeFZ7a/+IF5EI/F3jKBdx0FXTL+HPDE0gDRuuSLi4UK2eTiURpZ+&#10;FXFxcXlxPeXk813d3c0tzc3NzLJPcXNxPIZZ7i4nlJZ3diWd2JJJJJzVer2nWF1quoWGlWEXnX2p&#10;Xlrp9nCZIoRNd3s629tEZZiqJudgNzsAAckgV6r8VNctrUaR8M9CuHl8P+AVmsricG8gXWPE7Of7&#10;c1Ka0uJHC7J2mWFfmEZeYRu0Trj7d+GniBvFHgTwxrMklzNcz6XDbX092F+0XGo6cx03Url2RmBE&#10;k8LurE5KkEqCcDuK8m+K3wt034iaW0kQjs/FGnW8h0jUwqgT4zKuk6ieC9vIxO18loXYyJkGSKXx&#10;n9njx3caZf3Xw018S2r/AGi+m0ZLxbxbq01OFs6noEkEgKwg7JbhVYRgSCVWLvKij6M+IPho+L/B&#10;fiDw8m/7Re6ez2KxyRwltSsZVv8ATUkllVgsbXEUaSnGdjEAqcMPIP2aPEcmo+E9T8OTtK8vhu/W&#10;W1JihSCPTdbMl1FAkiYd3W5ju5HMi8B1AYgAJyHjSB/if8dtO8JyGafw94YSFL+O3kuLyxEFvANV&#10;1mSdbZkFq9xK0WlyzBwyusQJLhUH1Zr2t6f4b0bUtc1SYQ2Gl2kt3OxaONn2KPLt4RKyq0srERRJ&#10;uy0jKo5Ir4e8LaHrnx58f6hr+tTOmgadc28uoRT3QlNjpElxLLpfhnTFh8lvnVJVaZI0C/vJ3Jmc&#10;LL94W1tb2VvBZ2cENra2sMVvbW1vEkMEEEKCKKCCKIAKigBVVQAAKmr4r/af8QRXWueHvDULIx0e&#10;wuNSvmiu0lC3WrOkdvZ3NogzFLFDbiUGRiWS4UgBSGfg9dnl8ffDWw8TTStceIvh5PbeHvEU0vzX&#10;F54b1aU/8I1qU9zL5as0U++08qMSyuS88rAHJ8XorpPCvivWvBetW2u6Dc/Z7yANHJHIpktL60lx&#10;59jfQAjzIpABkZDKwV0ZZER19Q1nwPpvj3TZvHPw2gsrCNGkbxd4PutS0/T18KXIR7h9Qs7zUWt4&#10;P7PlRHkXLKIyCI/lDxW1vSf2cfHmrWFnqK3/AIXtIb2CG5hSbVbi7Z7a4iWWCaO40q3ubeRHVgUa&#10;OdlI5Bwc16xpf7Lnh2FZl1rxRrWoOXHkPpdrZaMkcYBBWaO7+372JwQQygYxg5zX0ho+mW+h6PpW&#10;i2jzSWukadY6XbyXDRtcPb2FstpA0zxKilyqAuVQAnkAdtGiivhn9pI+J7rxZFJe6bew+F9MtbSy&#10;0XUBBOdMubu/t/tt8xusGNbhnjeIxFtxSBWA2/Mfm2iiiiivun4D/FaXxRZt4V8SX6S+ItPiDaZd&#10;XLP9q1zTYoyZBLIeJbm2C/vGJDyR4ch2SeQ5H7SvgeG60qz8c2MCJeaZLFp+vOgAa6027dYdOu5n&#10;eVV3W85EICRNI4nG5gkIr4tr6m/Z2+G/9o3v/CeazbH7BpsrR+HoLm1V4b/UEJin1SMz5DJaH5YX&#10;VD/pGSrrJb4Oj8f/AIsXDXF14B8N3iLarGYfFGoWku+WeZjiTQIpk4REAAvNrFmbNu2wJMkmn8Bv&#10;hFaw2mnfEDxHD595cZu/Del3EDrDZRI+LfWrpJgN8z48y0wNiIUmBZ3QwfV1FFcp4t8FeHPG+mvp&#10;3iHT47kLHMlpepsj1LTJJcF59Ou9paNiVRipDI+0LIrqNtfG3jH9nXxhobzXPh4p4p0yOOabEHl2&#10;mrwxQRGZlfT53xM2BtjW2d5JDgCJSQteE3+nahpN3JYapY3mmX0Ijaay1C1ns7uETRCeEy21wquu&#10;9GV1yvKkEcGt6Lx544gijhg8ZeK4YYkSOOKLxFq8cUcaDakccaTBVUDgACq1/wCL/FmrWr2Wq+KP&#10;EWp2UrI8tnf61qV5ayNGd0bPb3MrISp5BK8VZ8OeB/F3i1kHh3w/qWpQvNNb/bUg8nTI54IRcSwT&#10;ardbLaNwjKdrygncuBllB+vfhv8As96V4cli1fxi9h4i1RVkWHTRCZ/D9oXJQSvHeRq11LsxtMsS&#10;JGWbCO6JKPo+iiivj/8Aac8IRRPo/ja0ijR7lxoes7BEhlmWNrnSLpkijDPJsWeKWWSQ/KluigBT&#10;Vv8AZk8YTTRat4Hu2lmSzjfXdHdjLItvbPOlvqtmGkk2oglkimhjihHzSXDsxLAH61r4M/aM8Xpr&#10;vjCDw/atBJZeE4ZLZ5onjm8zVdRWKfUk86FmGIRHDbshCukqSq3YD2j9nTwOdC8NS+KdQtTHqfif&#10;YbLzYik9toMDbrXb50SyJ9rkzcHa7RyxC3delfRdFFQ3Fvb3cE9pdQQ3NtcwvBdW1xGk9vcQTIY5&#10;obiGQFXR1O1lYFWBIIINfKnj/wDZuguDLqXw+mis3CZk8OahczG3kMNsc/2XqU5kcSSsqgR3LbNz&#10;s3nRIAg+XPEPhDxP4Un+z+ItD1DSmLmKOaeAmznkEYkZbXUIt0E2ARu8qRsHg8gik0zxh4s0W1+x&#10;aN4o8RaTZiR5RaaZrWpWFt5sgAkkFvayqu5sDc2M1R1XW9a12ZLnW9X1PWbmKLyY7jVL+71CeOIE&#10;sIklvHdgoJJ2g4rX8P8Agbxd4qMf/CP+HtU1KGSWaBb2O3eLTFmt4fPmil1W52W0bBSvyySqSSqg&#10;FmUH6S8D/s0DEGoePL8s3ySDw7pMpC9IphFqer/XzoZobReu147o8ivq+ysbHTLWOx02ys9OsoN3&#10;k2Wn20FnZwh5GlkENtbBEQM5ZjtUfMSevW3RQR9Onuc5PPHTpXwx8dvhOnhe7/4Svw3p5h8N3zhN&#10;TtLYE22h6lK+xXjiUEw2twxHlrkpHKTGuxXgjr1r4EfFZvFFkPC3iXUVm8TWCn+y7m5JW41vTIot&#10;zCSdjia7twGMrHEjxhZMSMs8leNfHz4aQeEtVg8R6HaJa+HNblMU9tE48vTdcfzJ5YLe32r5cE8a&#10;mSFFZgrLKgEaCJK+ea+sf2avAsV1cXfj2/Un+zp59L0GLdKmLuS0CanfPHgK6iKZYITuYFml3KHS&#10;Nq9m+MPxOt/AOgvbafdwHxdqcKjSLQxLdNaW7S+VPrF3CxCpGgVlg8wESTAAJIiTbPz0vr+91O7n&#10;v9SvLq/vblt893eTyXNzO4UKrSzTEsxwAOScAYqnRRRRX0L+zn4ovdL8bL4cTfLpniW2ukni3gJa&#10;3um2cl/a36/IzZ2xyQMqsgPmKzE+Wor7zoorkvGvgzTvHejf2Fql9q9jYNdwXk/9j3cNpNdG2D+X&#10;b3JuYZkeIMyy7GT76Iw5UV80a7+y5eJ5svhjxRbzh7vEFjr1pJamCxYOQZdVsPOEsq/Ivy2catlm&#10;+TAVvNNU+AXxL065khTTNN1G3DwxpqNpruk2tlNLOQsUSf2zLazbi7CNQ8S7mOFzkVsWegWfwXtI&#10;fEni62stQ+IkrtJ4S8JSTRX1noqwT+UPE2uTWMhRirI32NI5eGAKHzVZ7TxXWtd1fxHqE2q65qN1&#10;qeoTli9xdyF9qM5kEMEYwkUSlm2RRqqIDhFA4rIor2jVroeCfhhpPhi3ZI/EHxBMPijxG8bRefb+&#10;F148NaZJNHGysl1g3eFnWSL545Y9stfQ/wCzZ4iTU/BN1oMkkX2rw1qUqRxRwyxummau76hbSzSk&#10;bHd7k3ijacqqKGUfKW+ia53xV4U0Txnol1oOv2xnspyssbxuI7uxu4lKQX1jO4by5o9zBSVIYMyO&#10;HjZ1b4w8F6zq/wAC/iFeeHvFBeHQdReFNVuI7I3K3NmizLo2v6a4KyGJZHYTCMv8hmQxPPGip92T&#10;20FzDPaXcEVxb3EMtvdW1zEk0E8Mq+VNb3MMwKMjqSrqwIYdeDXyJ8GWm8AfFTxb8OL7b5eo71sZ&#10;3VpLm5k0iOTUtJkDWzmKNLjT5pp5VdSwYImVYMrfVH9u6X/b/wDwi/2k/wBt/wBjf2/9j8q4/wCQ&#10;V9t/s/7V5+zyv9d8uzzN3fbt5r86bPxv4v8AA2i+L/h2gsreDUby+0/V45oIbu7sLpR/ZWsxWF3A&#10;5iInjjEEjMJQAN8Bjc+Yfsz4E+HW8PfDfSGnSSO5157jxHdI88E8apqCrFp0sJgyED2UVs5RiWVm&#10;YOFOVX5x1W6v/jv8WIdLtLm4bwpY3MqWxjmkiis/DVlMialq9uk8AMdxfbUKedAWDvBDKSsQI+6b&#10;a3t7O3gtLSCG2tbWCK2trW3jSKG3ghQRQwQQoAqoiABVAAAHAqevOPix4yTwR4K1XVInZNTu0Oka&#10;LsJR01S/icQ3KuYplBt41kusSAK/l+XuBdTX5nV7V8M9OuPG3h3xr8PEheeZdP8A+E38NsJFX7L4&#10;g0d49Pmt1jZoUY38M62rSTTbIQA4jZuR4rRRXv3wX17w1fC9+G3jeytb3w/r99HqWky3csVpFp2v&#10;wW/kSYu08uZHu4ljijkS4BDKIlQ/aHI+lb/4eeKfD2l37fD3x74ms5o7aeSx8Pa3/ZXifTvLsbV/&#10;7G0DRZNeVTYRA4gEhmcbPLLh/LDV578J/CHxWuvGX/Ca+ONS1ixs4oL/AHWWoXxeTWJLxp4PsC6T&#10;BKEtbWCQm5RHiVAVh8iMqwkj+p6KKKwvEvhnRPF+lS6L4gsotQsJHjmWNzJHLBcw5EVzaTxEPHIg&#10;ZlDoQdjMjZR2U/nZ8T/h/dfDzxJNppF3caNdg3WhancxxqbyzwplhkeHKGa3dvKmGEJ+WXy0SVBX&#10;m9dToPjPxP4ajmttH1m6t7C5W5W50qby77RrsX0AtLv7Vo1+slrKZIlWN2eInaAM8CvZ9Cm+FfxV&#10;+z6Hq2jW3w98bXW+DT9U8Oxx2fhu/nSIrZWp06R/KWSWWRiYCivJ5aIl2HkEVcH8QfhJ4o+H8rT3&#10;EX9raExkaHXtPt5zaxRfaRbQJqsbKfskz7oiEZ2jYvsjlkZXx5XXpnwp8dS+A/F1jqEs8qaJeuun&#10;6/ArN5T6fOSi3jxpHK5a0crcKI08xwrRBlWVs/Tn7TscTeBdGmKRNIniuzSOYopkSObR715USUjc&#10;FYohZQcEqpOcDHzx8EvA48aeNLQ3lv5+haB5er6uJYhLb3DRPnTtMlWaKWFxcTKDLBLjzIEnCtuA&#10;r1L9of4nfaZJfh/odzazWcflP4nuoczSfbre68yPQ1dlCL5DRxyzvGzEvtiLIY5kboP2ePhn/Z1p&#10;F4/1iNvt+pW80OgWc9sqmz06dgj6uTOu8S3KhlhZMD7OxbMiz4T6looooorN1TR9H1yGO31rSdM1&#10;iCKQzR2+qWNrqEMcpUoZEiu0ZQ2DjcAKxF+H/gILgeCPBwB558MaK559GaAn8jV7TPCnhbRbj7Xp&#10;HhvQNKutjR/atN0fTrG58tmBeIT28auVJAO3PpXQHA4OMjvn3PUen+FJRRRRXg37Q/hhtd8Bvqtv&#10;CJL7wxdx6kpS2a4uG06YfZdUhidOUjCtHdTNgjZBk4xlfBP2bvEEmm+O5NDJma28S6bdQeVGsZjW&#10;+0qF9VtrqYn5gqQpdRjaesgyOMj6Y+OPiL/hHvhtrZSUR3et+V4etN0JlWQaoG+3xN2UmyS6w5Iw&#10;wHfGfkf4EeGk8R/EXS2n8r7L4eil8SXCSSTRvK+nSxx6eLcwqQWW7lt5GVyFKK+SeEb9FKKKKKKR&#10;lDBkcKyOrIVYAhkddrKy9CGU4Irkj8P/AAExJPgjwiSSSSfDejEkn1Pk1s6Xoei6JHJFoukaXo8U&#10;zpLNFpen2mnxyyICEeRLNEDFQzBSRWrRRRRRXL+MfCWl+NvD19oOqRRNHcxu1ncuhkl07UViZbPU&#10;rXDKRJEzHIDqHXdG+Udgfz70bVPEPwa+IErTQxyX2i3Mun6pYrNcRWmq6bcKGZY5sK/lyxmO5tpH&#10;jOGETtGcFD9dfE7QtO+K3wxi1zQFS8vba0XxFoDxLDPePsh/4meiObWO4l814w8TWkbKTdRxLI37&#10;sivgvRtLuNc1fStFtCi3Wr6lY6ZbNIQqC4v7pbSEux6LucZr9JPij4zTwF4M1HWYdh1GRk0vRYmW&#10;Rkk1W8RjCzFUddsMSS3BEm1XEXl7gzLn80bm5uby4uLy8uJrq7u55bm6ubiR5ri4uZ5DLPPNNISz&#10;O7EszMSSSSTk1Xr23wZ8DfE3iXT11/WLm18JeGDZPqJ1XVdrzyWCRSytew6eHTZCojDtLdSQr5TL&#10;NGZEqDW/EPwz8NlbHwD4Xh8RXdvHPE/i/wAZfatQSf7XHMjta+GJlitGaHfGYZrm1GChzAxxKfJr&#10;69m1C6lvLiO0jllMe5LGwsNLtRsQRr5VjpkUMCcKN2yMZOWOWJNUq+nfg78DU8R28fijxnBcR6HP&#10;GG0fSFlltLjVlfkahdyRFZI7UrnyVRkeU4kDLEE8/wC0dP07T9KtIrDS7Gy02xg3+RZ2NtBZ2kJk&#10;dpZPKtrdVRSzlnbC8kluSSTaoorzL4taJ4v1vwl5PgnUL6x1y01K0vVj0zUTpVxqNokb21xYi982&#10;AIo80T4d8Hy9oBYg15T8NZvjj4h02/0fVdYuvCUWl/Y2ttf8ReErm98RXXnBoxYWo1XybeeJBGz3&#10;FxMHnDvGAxD5TY8V2Hhn4U6f/wAJrruraj4v+ILW09r4cvPEd7NdsdRlhPnR6XpEDxx29hBJM87r&#10;k+Ur+Uku+SMN8NXNzc3lxcXl5cTXV3dzy3N1c3EjzXFxczyGWeeaaQlmd2JZmYkkkknJqvRXr3wz&#10;0+bSdP8AFPxOnt5vsngzTXg0VxbrLDP4t1rbpelMyXMflSxWZuBcXAWVZIy0DqGBwfIa+pf2Z/GQ&#10;sdW1HwTeShbbWVk1XSAQTjV7O3H263Xyoicz2sYk3yzKifZ9qgvLz9p0V8kftF+CZbG4sfiVof2u&#10;3vYrqztdcuLaa5EttcW6Rx6DrEBiTMJj8sW8kxmADfZhGm5nY+8/DHxuvj/wjZa6Uhg1BZZ9O1i2&#10;t1uBBbara7XlWBrheUlikhnVVZwgkEZdnRiPkzxb4g8R/B/4ueKrvQHZrXWpjqklnq0Msmm6tBqy&#10;G/dnhgaIkW11JPFBLG6uuxkLFWlV/R/2bdMn1Ofxn4/1RobrUtV1FtMW7DSRXBnmca1rzS2kISAJ&#10;O8toylVJUowUIpO/m/j34xufFniTS/hr4bf7ULbUre3vUiubRYNS8R3ki2llpxmk2hPshdo5C0wT&#10;zXZZFUwBq+oPA/g+w8C+GrDw9YkS/ZleW9vvIit5dR1CfLXN7OsfJYnCRB2ZkiWOMswQV11Zus6n&#10;b6HpGqa1eLK9rpGnX2p3C26q0zQWNs11KkKuyrvZVITcy5OASK/LPxBrt/4l1vU9f1N/Mv8AVbyW&#10;7nCtM0cIc4htbfz2d1hhTbDChc7UVVB4rrvhXqS2fjCy0m4WWTTPGEM/grWYIfJWabT/ABLtsQYp&#10;5lYxmKcwT70w3ybQcMwPI+INCv8Aw1rep6BqaeXf6VeS2k5VZljmCHMN1b+eqO0MybZoXKDcjKwH&#10;NYtFelfC3xqvg3xLEdQ2S+GNcT+xvFNjcCSayn0m8zBLd3Fmkc3m/Zw7ybBCzOhkhGBKa+zrP4W6&#10;VYQpqHw68X+IvCdtcwC80230zVE1/wAJXE15AE/tabRtW85Lkyw7QreeB8sbIQVBPh1z4I+PPinx&#10;e1jrWu6zbWOn6lCG8Qx30em6NFb26lrXV9J0vTZIVllePBQQxB1dgk7xHey/aNFFFQXFtb3lvPaX&#10;cEF1a3MMlvdW1zEk0FxDKhSaCeGUFHRlJDKQQQSK+DvjJ8HJfBM0mv8Ah+K4ufCdxLiWP555fD00&#10;rhIYLmZizNbyOwSCZ+VJEUrFzG8vz/Wvo2va14dvBf6Hql9pV3tVGmsbiWAzRrKs/wBnuUQhZYiy&#10;IWikDI2BuU17LpHjz4feMD9h+KPhSwsb+YXzt468MwSabfPe3kUe/UNa03TUP2i4aRZZzOUljDsF&#10;FqFaRjF4++B2seG7WXxD4Wuk8VeEHtm1JL21kt5L6x06Rle3luI4G23UXlSK5urUFSqySvHDGAT4&#10;RWvoWt6h4c1jTtc0mdrbUNMuY7m3kV5FVinEkE4iZWaKVC0U0e4B42ZTwxB/QrXNb0vxz8Gdc15b&#10;aOa01LwXrGoC2lEjraanp1jLI0YaVIy7Wd9AQsoQAtHvTgg1+f8A4V8P3nizxDpPh6xO251W8S38&#10;3aGFvBtaW8vHRiu5YYleVlDAkKQOSK+0fil410/4S+DtO8GeFooYtUvdLmsNPCTiObR9PEfkT65M&#10;tqUk+0yyM7W8pCh5/NlZmMbxv4b8B/hovjDWW8Q6xBbz+GtAuVWWzuopJo9Z1QwmWGz2jEZigzHP&#10;ciUsGBjjMbpK5T74oooooqveWVnqFtNZX9rb3tncJ5dxaXkEVzbTx7g2yaCYMjDKqcMp5rmV+H/g&#10;JSSPA/g8k8c+GNFYfgrQVJD4E8EW06XNv4N8K29xFIssM0Hh3SYZYpY23JJC8cKlSCMgrjHrXVd+&#10;euePx5PtwDkkUUUUUVy/jbw5H4u8J6/4ddIHk1LTp4rM3MtzDbw6nEPP0m5mktfn2RXKRSMFVgQu&#10;GRwSp/N/wHr58KeM/DmutO1rDp+rW/8AaEogE7ppdw32PV0EDKxLNayTKNq7gTlSGAI/TXW9Ui0T&#10;RtX1ueOSeDSNMv8AVJ4odvmyxafavdyRxbyF3EIQuSB05HWvzD0ex1Lx14ws7KWaWXU/E+uA3t5D&#10;aLM8cmo3Zn1LU2s7fy12xK0lxIqlFVVPKKMj9RrKyttOs7PT7OFLezsLW3s7SCP7kFtbQiC3hQMS&#10;cKqgd+nUmrNFFFFHIx09evp05Fc1d+C/BmpXU99qHhLwzfXtxI0txd3mhaXc3VxKxyZJ7iaJnZj3&#10;LEn3qxpnhbwzok7XOjeHdB0m4eNo2uNM0jT7GZo3Xa0bSWsattbupNbtFFFFFRXFvb3cE1rdW8N1&#10;a3MUlvc2t1FHcW9xbzL5csFxBKGR0ZSysjLtIODmvzj+IPg3VfhN40tn06e4+yx3MOs+FtYmhiZj&#10;9lnWZIpdwaF57WQKkylcMNkjIqyqtfXfhbXtG+OHw71DTdUEUF5cQJYeIbCynkjfTtQilFzp2pWy&#10;ud/lyPElzAH3JuRoWaXy5M/Amu6Ne+HdY1PQtSQJe6TfXFjcbBJ5cjW8hQTwGZUdopFAkicoNyFW&#10;xgiv0R+Hq6Z4N+E3h28uLmT+zrLwvH4jvbh13SRjU4G8QXqJHGPm8t55I41GSwAGCa+APGXirUPG&#10;fiTU/EOoNIGvrmU2lrJMs66dpyuRZabDIiRqVhjwu8RqXbMjDe7GuWr07wL8JvF3j4+fp1qun6QA&#10;GOtaos9vp8375oHjsGVGa5kDI6kRAqrLtkeMlc9Vrdr8Jfh79o0qG3m+J3imNYvMvpb99N8J6bci&#10;OZ4xFFpEvmXDKzW4ubVppFYBl8+GRZI68l17X7jX7trqbT9D0xBLO8NnoGhaXolpbJPJ5gtwLCJJ&#10;JVTAWM3EkjgD7xJJODXrPws+FepfEXUi8jS6f4ZsJlXVdXCje8m0SHTNL3gq9yylSzEFYUIdwS0U&#10;Uv394c8J+HPCVobDw3o9npVu5zJ5KyPcXDBmdTd3twzzzld7BPNkYqp2qQABXQ0UVk+ILS+v9C1u&#10;w0m6+xape6Pqdpp17509t9iv7qyeCzuhcWwMsflyMj+YgLA8gHAFfKHw5uPjzZeJX8M6i2uQ2N5/&#10;aEN3rHivStR8Q6bpU0NszpfWOqNKiyEtGI4VW8a3dn3FHzmvW73wDotjbP4n+KvjPVvFcGkmPUbq&#10;LWJE0/wfb3VrMsdld2/hPTFMZl8vFv5O6UXDPIpidpQo+GPGPie88ZeJdX8R3qtHJqV00sVuWST7&#10;JZRgQ2NkJI0jD+TEqRl9ilyC5G5iTzFFegfDDwkPGnjXRtFmiaTThN9v1ggS+WulWP766jllgZGj&#10;E5C2yyhhteRSOcCsXxf4lu/GHiXWfEt6oim1S7MyQZiY2tpFGttp9n5sMcQcwwJHEZSgL7d7fMxN&#10;dR8I/F7eC/HOk6hLLHHpuoONG1gzSRRRJp2oSorXMk8qvsW3lWK5YrgsIym4Kxr9KqK8R+OXw8/4&#10;TPwy2o6bbq/iPw6s95Z+XDNJcajp4jL32kRxwHLO+FlgBjcl08tAnnO1YH7O/j/+3tAfwjqMzPq/&#10;huBTp5ZW/wBJ8PBlhgUuznc1q7eSw2ooiMAG5t5riv2g4tQ8JeN/CPj/AEORLG9mtZLczW1sI2a+&#10;0eTmXUbiPAm+0W1ytsySZLQxGMkoNq+Lf8Lb8Z/8Jt/wnf2yH+1vI+xfY9tx/Y/9mY/5BH2Pzd32&#10;bf8AvdnmZ8397u8z5qn+Ndja6f8AFHxbBZwiCKS7sr6Rd8r5utT0qDUr+YmVmOZJ5ZJCoOFLbVCq&#10;Ao+rfjXrA8DfC1dE0aPyU1GOy8G2e+WKV7TSDp7pdnZcI/mBraBrUtwymUOHDqK5f9nfRbLw14H1&#10;3x3qwNumoPeTm7YxXKReHPDsTme5hgtUa4UmcXfnRkkuIomWPgF/FtW+Pnj278Tvrmm6kbDTIbhx&#10;YaA0EL6b/Z/moVt9RjADTSSKg82feHUs/kNErBR946Brlj4j0XS9d02TfZatZw3sOZYJHh81A0lr&#10;cG2d0WaFt0U6BzskVkJyK+Rv2o9Ykk1zwv4f8tkistJudZM3mkx3MmqXhskja324BhFkxD7mz5rL&#10;hcHd8r17f8Jr6fwv4f8Aif46sZJBqeheHtK0WxjVImjjm8VautvFqbtKsik2stvFIsToVkyVJFbN&#10;14b0742W8viPwcun6T8QIo2n8XeE5ZxaWmtTH7/iDQZZyVUzylROsrhQ7gyyK/7268CvbG9026ms&#10;dRs7qwvbdglxZ3tvLa3UEhXeqzW86q6nBBww6VUor6q+DHxs1ldX0rwf4su21Ow1K5ks9O1i8a7u&#10;9Xt9RvpEWws7q7LOZbd5cxoZELoZRulEKBV+zqKKKKK8m+NnheHxN8PdcyIhe6HBJ4h0+V2kAjfS&#10;4mlvIwIgSxltfOiRSu3zGRmI2hl/OCiivqX4QfGeONE8D/EGaO/0S+j/ALP0/VtREc8VrFOn2c6T&#10;rZuAVks5AdqzSA+VnbITAcwc38YvgzceC55tf8OxT3XhO4lJlh+ee48PSytgW9yxyz2xbAhuHJI4&#10;jlJfZJN8/V7jr/ju38SfBTw/4du7mL+3fDHinT7I2zyRrPdaJBo19Hpl9DAkcY2Qoy2cm0yMDGjy&#10;sGnUH2TwmYfhH8Dp/FGy2TxF4jgj1C2aVrIyz3mrL5Ph23hdlVpY7e2P25rZi5U/acYDNj56+GHh&#10;S4+I3j60tNSkmvrXzptf8S3F1PLLc3llDOst4J5zNFMz3c0iQPKkhkUymX5tpr9JYo0hiihhjSGG&#10;KNI4ookCRRxxrsjjjjThVUYAUAdBwAKfRRRRRWP4j1G40fw/rmq2tt9rutM0fU9RtrQh/wDSbiys&#10;3uYbdhF82HZApC/N1xzXyh8DtT+JnjLxnJ4j1PXtavPDViL1dXF3eTR6Pc3l1ZNHa6dYadHiASo7&#10;x3DLDEqxqo3FTIgk9g+KHxk0f4fpLplnGureKZbYyQWKlHsdOd9ht5dbkR1kUOrmWOCP53VRuaJZ&#10;EkrIttb1vwR8F7jx0ZbfWfFGsJpfinU7vUvtc9teXHiS/tbO3823iki8tbewe3t44oGSJDGoRQvB&#10;5Xw3+0/pVzJbW3inw/caZuS2im1TSrj+0LUTuyx3NzJp8yxzQwLlpNsck8mPlCu3J+hvDfi/wz4v&#10;tGvPDesWmqRJxOkLvHdWu93ij+2WNwEnhDmN/LEsa7gCy5GGroqK8f8AiT8ZdA+Hc6aa1nca1r01&#10;ul0NNt5Y7W3toHmCI2o37iTymdPMeOOOGRvl+cRq6O0vgPx3pXxh8NeIbe50saWN1xouqaSNSa/m&#10;OmanYbIrz7WkFttExa4jRVUkGItu5GPhDQ5JPB3jrSJNajmt38MeK7I6xDbPDcyx/wBjasv9pQwv&#10;E/lyHEcijEmxv7205r6W/am1KZbbwdo6Xai3nn1jU7yxBTeZbWOC1026kXG4DbNdIhzg5frtGNr9&#10;mTRG0/wpr/iGf7RB/beqRW8JuAILOWw0OBgl/byyBQy+dcXMLybtoMZAwytVTRf2odGvNQt7fW/C&#10;93othIUSTUbbVF1lrd3kVfNnsxa2z+SqlmcxM7gDCRuTivqC2uILy3gu7SaK5tbmGK5trm3kSa3u&#10;LeZRJDPBLGSroykMrAkEEEHBqWjqccc8enU8HnAPvXjPif48/Dzw4728Ooy+Ib2N0VofDyR3lum+&#10;3+0RyHVJHS1dfmCv5E0jKx2suVYDn/ht8cLj4geMW0OTRbXRNPbQ7q5t4/tVxqd7c6tbXcZI+2qk&#10;EccJtmkOxrcnemfMwwQYEfxPPwo8cXvw+11ZbzwVaT27aHqLLLLqXh/S9RtUvLezzl5Lqzs2doEB&#10;JmSNfkLhI4a9Z+KI8Q6t8PdRuPAl/ctqEkOn6lZT6HMzXmo6ctwlzKNIvrOVGBeH96rRl2lUGJFY&#10;yivM/wBnfx74j8Txa3ofiC6u9V/siGyurDVLmJ5p447hpIprPUdRJ/eMSqvb+YDIR52XZVUL9MUU&#10;UUUUV81/tF+ABrWhp400+KR9V8O28dvqMaG4lNzoBneQulvGrjdayytMz/IBE0rSMdkYHA/s0eNf&#10;sWq3/ga9kxb6yJdU0Ylc+Xq1pBnULb93EWPn20Yl3SSqifZ9qqXmOeR+IWh2vww+MGm6nbwKdF/t&#10;nRvGNjZwlYhDbJqouL3TlWGFI4ljnhmSBERwkJiyWbNO/aE8ZHxJ40bRbaRW0vwkkumxbWidZdVn&#10;KPrU+8Ro67XSK1MbO6gwF0I8xhXhUMMtxLFBBFJPPPIkMMMKNJNLNIwSKKKJASzMSAqgZJ4Ffafw&#10;8+Enh/4d6XD4/wDiFcwJqWmQJqYguCG07w9JlTa/ulBa4v0ZlWMKCFmIWFHkWOU+A/FL4q6r8RNR&#10;MUZn0/wxZSn+zNI3gNKw+X+0tU8slZLhx91QSkK/JGSTJJJ5LRXbfDvwt/wmXjHQ/D7lha3d0ZdR&#10;ZTIu3TbKNry+AljVtjPGjRRMRjzGUHGc1+nttbwWdvBaWkMVta20MVtbW1vGkNvb28KiOGCCKMBU&#10;RVAVVAAAAAGBUtFFFFea/FP4i2/w58OjUlihvtX1Cc2Oj6dLcRx+ZcLGZJr+5iDCVraABTKYhku8&#10;cZZPMDr+e/izxZrfjXWrrXNeuvPu5zthhTclnp9qHLQWGnwOzbIY9x2gszElndnkZ3PM0V6Z4F+F&#10;2v8AjZZ9QDQ6D4ZsYmudR8TawHg06K2hci7Nm7BRO8SLI8gDrGgTEssZZN3rNp4h8L694b+Inw38&#10;I6e9n4S0TwTe+I7PV7jLatr2seGr6G+utVvk2xHF4RCqhgDHHGCERSLeL5arb8N6w/h7X9E12ON5&#10;m0fVLDUjAkxtzcpZ3Kzy2pnVWKiVQY2ba3BOVPSv1ewQSMYxxjBDA9D7j6V8dfHT4teJdL8Vf8It&#10;4Z1K50e30aKxm1K4to4Y7m+1OdI9TiUXDF2NvHE0SmMBA7NKkqyR7a9F+GnjK0+MngvWvDHitIX1&#10;eGzNhq5gSBHvbO5iK2Wv2kE0TRRXCSAn5EZY5kSVVQOka+K/AXWb7wf8SNR8G6ntt11d7zRtQg82&#10;zaKDXdBeZ7ZzdLu3gFbm3RYpNrtKp+fahG5+1LpdvDq/hHWleU3WoabqemTRkr5C2+kXEVzavGAN&#10;29mvZg5LEYVMAc59I+GOs2Xg/wCA1v4laC2jNrZ+ItQlG0W/9pakutXNlp0N1NCpZnlZLa2WVwSq&#10;7APlVQPJ/wBnDRJtf8b614w1C4+0zaHbvM8009wb2bWfEhmhN22FKyKYUvBMZHB3OjBW5Ku+LXxw&#10;8QTeI7nRPB2qtpmj6JdCGS+sCpudX1G1lV55WuJE4t45FMKRxnZModpDJHIqJ9GfCDxrc+O/Bdrq&#10;uoKTqlhdz6Nqswhjghu7y0jiuRdwJEdv7yGaF5AFQCQuFRU2k8l+0fq0un/Do2US27DXdb03Tbjz&#10;S3nR21uJNY821RXX5hLaxIxZWUK543MpHwHXqHwbgsZviR4bk1PYthYSajq9xNK6RwWv9j6PcanB&#10;eTyy/KiRSxI5ZsAY+8vBrurKTw78bUvxr+paf4Z+JqyTro12EisNE8SW1xcr/Zel3yNuMlxbFjZx&#10;PHicwmJiLsxMq+KeI/DGveEtSbSPEWmzabfrHHMIpTFJHLBIPkmtrq3Z4pU4Kl43YBgykhlYDAor&#10;2T4YfGHXPAV3Z2F5Ncar4Q8yRbrRyY3mskuZPMlu9GlmwY5EctKbcusUpaQNskkEyfofbXMF3bQX&#10;dpPDdWt1DHc21zbyJLBc286CWGaGWIkMjqQysCQQeCaloooorJ1/RLDxNompaDqieZYaraSWc+1Y&#10;Wli8xf3dzALhHRZon2ywsUO2RVYDKivyu1bTbjR9V1PR7zy/telaheabdGFi8X2mxuGtZvLc4yu5&#10;DgkDI5xWdRXtHwv+MeueA7i00y9ln1TwiJZfP0o+W09gLqVZJrrSJnG5WV90hty4ictIcJJIZR7J&#10;8XfhBaeKbFfiF4AgWe71C0h1W+0m1haNdetLu3W6j1jSrfapF20ZEksGwG4zvA+0bluPjOvePhf4&#10;3tdK8F/E/wAJarewWlpqPhXWdQ0g3EkMO/WLjT/7HlsLdceZNLdeZbFEGQixO5AG9q7z9nXw3a6R&#10;p3iH4ma6fsun2VleWdhPJBPIIrGyT7bruqpEIWZwoRYInt3YkrcRshOK8H1S+1n4pePpJ4kxqHif&#10;WIraxt5XaaLTrSR1trKCWW1hUmK1t1UTTCEEqjSMNxbP6OeFPDll4R8OaT4d05mNrpVr5IkkLFp5&#10;5ZTcXl2+8ttM07yy7FOFLFUwoAHQUUUUUUV8R6h4l+JvjL4y3mgaDr+r6bBpPia406OPSWlXSdL0&#10;TRdXa3l1bU9MklSC5+UeZKt02J3YQLhWiiH1J49+IGhfD3RzqmrO0tzcmSHS9JgZRealcxrlkiDH&#10;CRR7gZ5yNqAgDdI8cb+ffBvXNT8fNrvxF8Q3NvHcQzP4V0nTLdZ7XStC0y3gttW1SeLzZnDveSPA&#10;1xLKpceQqiTyysUfm3h39qK5V0i8WeGYJI2mlaS+8OyyQvDB5A8mNNL1N5BK5kGGc3iAI2QhK4f6&#10;I8JfEnwb42SP+w9Yge+eMO+kXf8AoerwkQrNMhs5eZfL3bXktzJHnOHIGa7qiuI8e/EDQPh7pH9p&#10;6xI0txcO0Ol6XbbDfalOmDIsCOQFiiDK00znagIUZd4434H4ZfG2P4ja/PoJ8ODRGg0m41IXUmup&#10;qHnNBdQW5tY7c2lvywmL5Dtwp+XBJX5R+NWhtoPxK8TRCO7WDU7wa9bTXa4+1DWYxe3sts+1Q8KX&#10;TXEKkZx5ZQsWVifo74keJkuf2fNKury+mu9Q8SaX4SsjdjLvc6uph1HVftUjbSCRbXIcgHLDHIJN&#10;eUfs1eHzqPjS+16S38y28N6VIY5xMiGDVNXzZWqmDcGcPbC9GQpVSBkhimfXvFf7ROneF/F2o+HB&#10;4cfVLHS723srvV7bVxDNkRqdTWDTJrXBkt5GkhCm5Cu0Z+dQwK+3+FvE+keMdEsvEGhztLZXiN8k&#10;yCK5tJ4zsubO8hBO2WJshgCynhkZ42Vm36K858ZfFbwV4GaSDVtUFxqiAZ0TSwl/qgJ8t8TxBlit&#10;8pKsq/apY96glN5GK8csf2j7rxB4n8P6DofhiC0t9V8UaXpT32p3z3dxLpV/qC2RaOwtViSC5Kur&#10;gm4mRCCuJB81dB8SvGF18KfG2jeILcyXegeM4ZIvEuhnzZG+26ELa0OvaY88uyO5NpLBb+UojjkW&#10;FfMy5WSL13S/EVj428LXGp+DtXjR76zvLaxv3t0lfSNVNuVjF9p8/wDy0gdkdopBtZdpBaN1Zvl/&#10;4ReM/iLp3xIh8AeLL/VLxLmTVotQsdfna+vLK6tNJfUobi11GcvKyMtuvlqszQOkjSIpLq9fZlFF&#10;FFFFeb/FXwUnjrwZqOlxQrJq9qp1PQnJwyanaqxS3UtJEgFyhktiZWKL5nmlSY1I+JPhB46l8DeL&#10;rOa4uZYdC1aSLTtegMjLbfZ5CUttQmi5Ba0kbzQ23cI/NRceYc+sftN+Ejb6ho/jS2iiS31FF0PV&#10;Wjjgjb+0bZHudOuJ3BEkry24kj3bTsS3RS3Kisv4oeN7c/Cv4Z+D9KvUmbUfDOiX+tmB5dqW2kWq&#10;6fBZSkxiNw15DPvUSFkkteRtdSfmavp/4N/A6PxBbx+KvGtrMuhzxb9H0cyzWk2qK6/Lqd7JCVkj&#10;tQPmgVGV5TiQkQBROvxj+MdveW8ngPwHJDa+HraJbDU9U04C3gv7eKIQ/wBi6OsIUJYoB5ckicTg&#10;bI8W4LXHy/RVm1tri9ubazs4Jrq7vJ4ra1tbeN5p7m4uJBFBbwxRgs7u5CoqgkkgDmv1K8IeFdP8&#10;F+HNL8O6aiGKxtkW4ukiaJ9QvnUNfalKkskrK00u59nmMEGEU+WigdLRRRRWP4g1zT/DWianr2qS&#10;eXY6XZy3c4VoVmlKcRW9sLh40aaV9sUKF13SMq5yRX51fEP4o+I/iJdAag62Wi2tzLPpuh2hzbW2&#10;8eXHLdTEK1xOE+XzXAALP5aRiRlPmlFdZ4S8FeIvG2pR6b4f06a6YzQxXd80cq6ZpaTB2S41O9RW&#10;WJNscjKDl5NpWNXfCn6J8L6h4Q+FPjfw74L0K4XxLrWqav8A2R418Ri0hj8k3zfY9J0HSSZZFiSG&#10;4eObUAjFtyKrOzqYYPl7WtLm0TWNW0a4eOW40nUr/TJ5ISTC82n3TWsskRbB2lkJXI6Vl1+nnwx1&#10;5vEngDwtq0r3UtxJpUVpeT3knm3NzfaUzaXe3c0u4ljLLA8u5juO7Lc5A8++PXxIvPBmkWGk6BeJ&#10;a+INdaSR7iP7NNcabpFuNks6I77opZ5SscErQsCEuNjJIisOO+BXxe1jXNT/AOEM8V3x1C4mtWk0&#10;DU50JvZHsbcNcaZeTRKRMWgR51uJyHJRw8kjSRqvmHiOB/g/8aodTjiMOkf2pHrtpHZ21qu7w3rU&#10;klvqdnY2SyKimFWu7SBXaPmNXAVSpr6C/aQ0ye9+HBuYw2zRte0vUbpRtwIZI5tHUsCRjEl0nQE+&#10;2MkfDP8AY17/AGF/wkOxv7O/tb+xfN8qXZ9t+xfbvL87bszs527t3fGOa/QDxb8GNA8XeNNJ8YXd&#10;y8C2v2f+2tKW0tpINe+wnNgJ5pMbOAIbjcsnmQqqL5RG86nxD+F+k/EifQjq+o6lZW+iHVB5OnfZ&#10;lmujqUcA4nuklVNjQIf9UcgkfKcGvNvjVe+D/BPwyk+HulL9in1M2raNo8E0129taw68mr3l7ey3&#10;kryrCzrKqO7kvIcIpVJDH8O1+jXwHiuIvhX4Z+0ALuOrywIIpI5Vt5NbuXjaXzGIbcSzqyqoKMny&#10;kgs/yT8fJ5Zfip4kjklkkS3j0WG3V3Z1giOg205ihVvuqZHd8DjLE9Sa8br1bxLDL4Z+HXhLwvcR&#10;wDUPFF5J8RL4NbMt3a6dLanRvDFvHexyMkscsQu7l0Zd0bOEwhD+Z55pH9qHVNPXRHu49XlvLeDS&#10;30+WS3vvts8ghtltZYWVg7MwVSrA5PWvuf4gaNaWviHwFb+JrC08V+FNejs/AV9cajp2nt4is9ce&#10;TztG1WLxDbvb3ga7kDC6WHZEiRyttLyha89+Jv7PMVra3eveAEuXW3SKSbwqfOvJWgjQrczaReTy&#10;PLJIMK/2WTez5fy5M+XAfkggqSCCCDgg8EEdQRSV+qng7U7rWvCXhrWL5WF7qeg6TfXRaIQeZc3N&#10;gks8scYJwjsd0eOCpU10lFFFFKMjkHkcjGc59cjp061+Smo2F3pWoX2l38JgvtNu7mwvoC8bmC7s&#10;5mt7mHfESp2urDKkjjgkVRoor7X+BHxMi8T6b/wrvxNFZTXFlpL2ulvcfZxDrmiwxC1l0i6s5/ll&#10;mhhOMRqfNgVjIuYpJJfFPjP8Lj4A1mO80iC8bwnqxzZTygzx6ZqBLtNokt3ks2FXzbZpgGeMld0j&#10;QyyHhfh/4ZHi/wAZ+HvDzsiwahfA3haRoidPsoXv9SSF41ciVoIpBFxjeV3EKSw9t/aa8VSXviDT&#10;PCdvcFrTRrVdS1GCOWcK2r6iP3K3cBIQvDbbXhbBKi4kGfmNeu/s7eFG0DwS2sXVu8GoeK7lL/8A&#10;eLcwy/2RaAw6OskE52bW3T3MMsajfHOh3Mu3HvlFFFfJnjD9pWbTfEMmneGNG0zUdJ0zUJra91C8&#10;u2n/ALaht5kSR9Hl09/KhRtsvk3DGcOrI+xcFG+qHvIbexfUb0iwt4LQ3l2128YWyhjhM07XMkJd&#10;B5aht5VmHBIJHNfm94e+L3xD8NzGS08SX17BJcR3NxYazI2r2dwRO9zNGBelpIVmeRzMbWSN2JyW&#10;3BSPsD4XfGax8fwXlne2E2neIdK0/wC33dnZxXN/bajaRKkV1d6VFCpmDCVgBaNuf54wjzHcV85k&#10;8dv8KvhF4ZtrabTbnxz4utp9f3grLcx2/iCSXUo/EmqI0e6aZIpILZPtJw7qQpljgda+Q7y8utQu&#10;ri+vria7vbuZ7i6urh2lmnmlbfJLLI+SxYnJJr6yPiL+3/2X9UWaZ5bzRTpPhy5ZoUgQDTvE9hLp&#10;0MYiADBLJ7ZS55LBt2Tlj8h1qaPrOp6BqNrq2j30+najZyLJb3Vu+10YdVdSCro33XjdSrqSrAqS&#10;D+jXws+Itv8AEjw82oNbw2GsadMlnrWnwzCSNLhoQ8V9aRlmlW2uPn8oS5IdJI90nl+Y3pVfn9+0&#10;Rod9pvxFvNUuFzZeIrPT7zT7hFn2YsbCLSbq1llkRUMyPCJGRGfEckRYgvtHR/s5+J/C3h2812LX&#10;PEw0a81c2NvbWV/Fb2ujTx2SSzi9m1mUERyx7pI0SSSFMPj9+7qIfQtY+GXwS8Va3qutr47iiudR&#10;uJ9Tv7XSfF3huS1Se4bzbu4VbmKeVFklLSNmQqC2ECoAo7n4nfDPwN4pvrLXfGGuXugy29idOhmX&#10;VtL0y1mgtpZL47v7UhlBZPMkZipX5OvCg1j6nq/wp8OfDafwTp3xBsLHTptPvNGhvdPvbPxRqqvq&#10;nnXN3Pc2WmpMWSZmlEzLFGqh9kckLmNl+Aq/VfwfY3WleEvC2l30KwXuneG9E0+8hVkfyruy0yK2&#10;uU3xEq+GUgspKk8jjmuiHPAyS2MY59AMDuf1r87fix8WdX8catf6dp9/LbeD7aeS1sbK0kuYYdYg&#10;guQ8WqamkqRSSGVkSaOGZAsICKF8wPI/jFey/AG3mm+Knh2SKN3S1h1q4uGRSRDC2h3NqsjkdAZJ&#10;I0ye7Ad6w/i5rMuufEfxbcyJ5YtdWuNHhjEpmRYtDP8AZKyIxAAEnkmYqOAznBPU9t8GvjDP4JuY&#10;fD+vzS3HhG7mIVzvlm8PXEzlnu7VFBZ7Z2Ja4gUZBJli+fek30V4S1fS/B2tfGez1O7itNH0XxJY&#10;+MLnVbhivzeNNMS9kslgjDbjHJEscATc8rOFCFsA+F+Mf2kvE+pztD4QtovDWnxylku7iK11PWLt&#10;FeVV80XSPbQRvG0TNCkbujpxcMjba9U/Zv8AFV/r2g+I9O1S/wBV1TUNM1iG/a91O8nvj9j1e12Q&#10;20Mty7SDbLazyOOFJk3DktWl8WPjRe/DrxBpeh2mg2+pLcadaatc3FxfSwFreW/mtJbK2jijOx8W&#10;5KzsXALD92QPm9K8A+ONM8f+HYde06KW2YTPZ6hYz7nksNRhiSae1E+1VlTbIkkcicMjruVH3Rr2&#10;dFFQXVrb31rcWN5ClxZ3tvNaXVvMgkint7iMxTwSRsDlXViCOmDyK/MPVLHUfht47ltvknv/AAnr&#10;9vdWcl1CUivksbpL/TLqa3hkJWO4i8qUxiXcA23cCM19Y/HrS7Xxj8NNI8aaZFv/ALM+w61bzTG5&#10;S6/sLxBDFHcwJaxFkL73tJpDIPkWJ8OMsr/DRJYkkkknJJ5JJ6kmvtT4GfC+Hw1YL8Q/FL2Uc93p&#10;QvdJgnNo9voukTxC9OtXd3LlYriSIArtZfJhLiQlpGSHw/4w/E+58fa3JaWFzIPCOlXDLo9usctu&#10;L6VU8qTWLuOU7meTLiAOqmOIhdiu0pbxqiivqL9l3S3m8ReJtaE0ax2Gi22lPAQ/myvq98LuOZCB&#10;t2xixYPk5yykdDX2tRRRRRX5/wD7ROuahqPxFvNIuZCLDw7Z6fa6fbq8piH9o6dDq11dNEzFRLI0&#10;qozoFykcSsCUzXg9d/4A+HevfELVksNMia3sIWDaprU0TtY6bBwWyfl8ydx/qbdWDOeSUjWSRPo/&#10;xB8M/B/gSDwlo2haBaeKfHfiPV/7P0y68UPqd3p6wpF5msaxf6NZYtJLe0R0/dvHuUMJSZfKbPD/&#10;ALRv/CS6frGh6Zd6nNL4an0e1uNPsLS1j03RYNTsVFlqMNraQli2wCOZPPkkaJZ/LV9vXx74d+IY&#10;fCvjXw7rlyIPsVrfiDUWuYZ7iKPS9SifTNTnNvbHe7R280jxqobLBcqwyrUPGHhq68H+JtZ8NXzb&#10;5dJvHhSciJDdWkqi4sLwxRPII/OgeOXyy7Mm7a3zAiuZr9S/h+7P4E8EyOSzSeEvDhdmJYsx0aHJ&#10;JPUnrX51/Em2uLT4g+NYru3mt5W8Ua3cpHOjRu1reahJd2c4DgZWWGSOSNwMMrBhkEV1/wACfE+j&#10;eFfHkV1rlx9is9R0y60mO9kneGzs7q5uIZoJtQZWVfJPlGMmQFEZlkYKE3p9P6p8CdEufHGneONL&#10;1a80yePxJb+JNU06WBdRtb64hv4tQkFlKzxyW3myJK0hYzKDINiIiBD0fxS+GNn8S9P0u3k1D+yL&#10;7Sbuaa11L7HJf4tbuIR3ll9kE8CYldIX8wksvlgLwz1o6z8PdM1P4fj4ew3M9jpsdjpVjFeLHDLd&#10;BdKu4btZ5EjEcbyTNDmVsKCzs2BkY5+PSPA/wM8G6ve24kCSK7ST394f7X8RaiElbTNMFxaRptYB&#10;ikfkQqI03zMP9bIfzmr7E/ZXtrhbbxteNBMtpcXGgWsFy0bi2muLSO9luoI5SNpeNZ4WdQeBIuRh&#10;hUH7VWceAmPQ/wDCT7fwGnE/oRXyFXrnhlZfCfw+8XeKrhbm3u/F9oPAvhjcIPJv7C6n+0+Lr1ra&#10;fbI8MUdultHcwllSdijLu+ZPI6+5IbbxSPgj4c1/VYbTxXf6QzeMdS0nxbHpGvQar4bke5nEYvNQ&#10;V3jlSwmS6ik8xplAaDawZYFr+KfgB4R8U6Na638P5U0S5vbaDUbRJpr6fRtStL6L7TEzpcmSa2LK&#10;6MjRgqqgqYSWDr8bavpGpaBqd3o+sWc1hqVhMYLq1nADxyAAqyshKsjrhkkRirqQ6MykE5lfoH+z&#10;trl9rPw7SC/fzf7B1e90OzlLyyTvYR20GoW6TvMzf6r7QYIgoVViREC/Lk+60UUUUV+cHxytIbL4&#10;peKo4IEgiml0272xpsSSW80a3ubucDu0kzSO7d2LGvJqKK+ifgZ8V5/C+pW3hXxBqEaeEr+SVbe4&#10;vpZFj8PX0oeVHglAYLbXEp2zI+2ON3+0FowJzJ1v7Qfws8hpvH/h60hjt3O7xTaQERstxNMETXIo&#10;CcN5jOEuhHg7tsxVt00i/JscbyukUSPJJI6pHGil3d3O1URV5JJ4AHWvsj4w/Zvh98H/AA18P7U2&#10;wutTaztbxQt5KJ001l1jXdStJpGOwyag0LbJCRslZUTABj5r9mXwl9s1fVPGd3GDDpEZ0nSd8Ssr&#10;alfRb764jlDgo0FsVjKtGQ4uSQwKEH7Rooor56+Knx0i8D6lP4b0PTIdU123ggkvbnUGni03TJbg&#10;R3VvA9vFtkuneBizbJo1TcnzOfMjT1L4d+KZ/GvgzQ/Et1aQWVzqMFwtzbW7tJbi5sdQl06aSDzB&#10;lUkaEyKjElFbYXkK7m+PPiX8T/FGlfFHxLc+FfFGs2tnp91DpkVlJPJPpkdzp+mrpmpx/wBjX4kt&#10;mVbn7U0ZaEjc3mrhyGr1z4WfH3/hJtQtPDXi62t7PV764jttK1SxCW+mXT/ZWPkail1PuinlkRUh&#10;8ncsskoQRxbR5mjD4x0/whc/GP4i6lHc7rjxdp/g6x0LmOS91HwrootrKVL5hgLdiWSckxfuokZ1&#10;MzHafjXxX4r1rxnrV1ruu3X2i8uPkiiTclpYWiMWgsLCBifLhjycDJLEs7s8ju7fR37O+rSah4Z8&#10;feCYvs73stpcatpVuCyXd5LqVgdJvt0szCHyo3jswN2wgytuLAjZ8mU5HZGDKSrKQyspIZWByGUj&#10;oR2NfcHwH+LN74oB8H+JJjcaxYWbXGmatNMnn6tZ25CS2t55h3SXUQYOJEBaWJXeTDxtJL9LV8o/&#10;tTWF1Jp3g3VUhBsbO81mwuZg6Bo7rUoLa4s4yhbcwdbSc5VcKVwxyyg+B/CLU9C0bx1pmteINfl8&#10;PWelJcXMdxFYSXxvp5U+xf2XJ5cU/lRyxyyGWYxnCKQrRyMsifVvjXw58H/idqlhfah4302LVLaz&#10;NhGdE8V6Asl1aRytdxxS212Lgfui8rK0ao2GYPuCqF29S+GHgi6+HeieE7vW9Qg8LaPqH9p2Osf2&#10;ppUU01xc3FyqibUJLc27I0l5IiBYwc7QDnrneCl+DvwvsNX/ALH8caPcveMl1qN1eeJtJ1G/li0+&#10;Fxb2lvZ6ZsDeWXlaNI7cyuzkEuAir8QeMrnT73xV4hvdL1O71mwvdWvb2DVb6yh066vmvJzczXEt&#10;nbhUXLs20rHFuUBvJhJ8pPt79nfQr/R/h2k98vlf29q95rllEUmSZLGW2g0+3knjnRCDL9naeJkL&#10;I8TxsG+YqPdK+Qfjn8YtUtNUuPBfhK+n0v7BJF/bet6fcmK+ku1AnGl2N1bNuhWIlftDKwkaQNCd&#10;iI4m+Ra3fDNrPfeJPD1jahGubzW9KtbdZZPKjM9xfRxQq8pB2qWYZbBx1r3r9pvxAl94p0bw/E1v&#10;Inh/S5Li4ZFl+0Q6jrUiSS2twXOzAt4LWVAq/wDLRsk5AXyj4e/ELWvh3rQ1HTj9psrnyotX0iWV&#10;0tdQtUfd/DkR3EYLeRPtJQkghkZ0b7Pg1XSL74oeCvFmmagmoaf448Ba7oWniCFitvJoWpQa+89z&#10;MpO1isstvJGyq0UkZVjuO0eb/Ef9oprC+vND8Bx2V39nEttceJrn/S7b7TteKQ6Hbxt5cqxNsaO6&#10;lLxSEECJ4tsj4PwK+IOv698R7uLxR4j1G/k1nQb2CxtJ5JfsMuo2ksN4ggsbYLbwFLaK6YMsaj7w&#10;5Z+foL4s+Pbr4d+GINbsdOt9RubvV7XSYY7qeSKCFp7Oe8a5kjhG6QBbfZsVl5YNu42tl/Cr4uWX&#10;xIjvLOWwXSdd02GG4mshdJc297aORFJe2LMFkASTCyoyny98YEjljt9hooor89/j74SHhvx5dX9t&#10;BJHpvieM61DJ5VybcajI5TWoEuZ2YPJ53+lOqEBFnRQqpsz9E+G5ZPi58DZ9Lmu2l1htNl0a5l8+&#10;ZWbW9AljvNIfULq5WRnM3l2U9043EiR9pVunwNX0R8DPhRN4q1GDxVr9jG/hXT5pDb215GzR6/fw&#10;5RY44SQHtoH+ad2yjuvkbZAZhH13x++K8xmn8BeGr6MWyxND4nvrORjNJOWaOXw8sigKqKoH2vy2&#10;JYt5DFAk0cnyTRRXp/wa0221X4neEbW5DmKK/n1FQjbG+06PYTavZ5I/h82BNw7jI71+lNFFFFFf&#10;J37UWvzx2fhrwzHFttrqe51q6nZGBeSzT7DZ28MisFwPOmaVGQ4PlEEcivjiuh8NeGNc8YarFo3h&#10;+wlvr143mkClY4bW1jIWW7vLiQhIolLKpZzyxVF3Oyqfqqb4L+A/h54I1LxL40gufFOpWGmxyXUE&#10;eoX+naX/AGnPceRZ2mnf2csc6pJJLDA81wZOB53lxgmMRfFqx8W+HvhN4WSK4i8Pql1cWnirQPC9&#10;lHp2lquuJNcxWss9jI/+j2xLWko8yRLqSTzXZmC5+P4ZpbeWG4t5ZIJ4JEmhmido5YpomDxSxSJg&#10;qykAqQcg816f8VbWC81PSfHOnxRRaV4/0uPWRFbxiOCy162C2XifTVdsNK8d2plkmMaBjLwDgsfK&#10;q++f2bNQur34dSW1xJvh0jxDqmn2C7VHk2sttBqrx5A5zPczPk8/NjoBXjP7T8Mg8b6JP5Mqwy+E&#10;7SJZ2V/Jlnh1i9eaOJzwWRZItwU5G4Ej5ga8L8K6pb6J4n8OazdrM9rpGvaRqdylsqPcPb6fqEd3&#10;OsCSsilyqEIGYAnGSOtfdXjX4Z+FPjLZaX4o0zW5ba6k06ODTtaslF5Y3NgLoz+Te6ZM0bb4S06b&#10;VkhkSRmEocoI17XUfA1tq3w8TwFf3zzInh/TdHXVBCyubvSoIhZ6m1qJc8TwpM0Jmw2CjPg5rzj/&#10;AIUJYf8ACuv+EF/4SS9+0f8ACR/8JR/a/wBgh+z/ANo/Zf7M8r+yvN3eV9l+Xb9p3eZ+837P3VfG&#10;/wDwsHx7/wBDv4v/APCl1n/49R/wsHx7/wBDv4v/APCl1n/49XN3l9ealczXuo3l1fXlwwee7vJ5&#10;bq5nZUCK01xOzOxCgKCxPGBXpvws+FmpfEXU97+bYeGrCVF1bVlVQ8jYD/2ZpnmAq1y6lSzEFYlI&#10;dwxaOOX9G4LeC0ghtLWCC1tbeKO3tra2hjgtoLeFBFDBBbwgKkaABURAAAAAK+A/2idLWx+Jd1cp&#10;ci4bXNJ0jUngWMK1lJHAdHFqSrvvLLaLMGKof3m3bwHbc8MfCQ+EvDt98SPiHb2wttJ0s6npHhO8&#10;SZ2u9UkYw6Tb+JYlXKRvMYR9kBJYuBcGNUkhfs/jL8J/F3iGz8P+J7OKDWvEWn+HLXT/ABdBYLbw&#10;S395Y25uZdV022SKHz2Z2njMSgSFRBHDCeVXyP4GeGG1n4m6dFf26hPDS3mt39pdtdWtxFc6ZItt&#10;ZBUiCsJYb6W3kaOQhcIwfdyjex/tNeKdQsovDfhuztrm1juJz4gbVxA8am60+Q29na6Xfq3E0JYy&#10;3AVdyh7chgHYH3T4bP4ml8D+H5fGH2v/AISJ7aeS+F8kMd2I3vZTp4uYoQoST7KYN6uBJuz5v7zd&#10;W1qnhfwzrc8V1rPh7QtXuYYlgiuNU0jT9QnjgSV5Vgjku43IQO7ttztyWOCWNZx+H3gI5/4ojwh8&#10;x7eGtEHsMAQ8ewrqbe3t7WCC1tIILW1too4La2too4Le3ghQRwwW8MSqiRoqhVRRtAGKlooooor8&#10;4vjd4bbw38RtdCpKLTW5F8R2TTTQSvKurO0t+w8gLsRbxbqKJHUMEVclsh28kooq1Z3dzp93aX9l&#10;M9teWVzBeWlxEdssFzbSCaCWM84ZWAZfpX6F6JfaJ8dPhpJHqdtbpdTpNY36pBcFdE8TWtuGi1HT&#10;hI4f5fNjnjCysDG5gkZx5q15n+z34G1Lw74r8dz6tDcwXOheX4VSVYbmLTdQe4uRqF5NazXUcbyK&#10;Et7OeLgExTo5Ub0r568VXVx4/wDibqn2O9t7tvEPikaVo960TW1q9lJero+hSOsUQcILcQBmMRkI&#10;G5gXJJ/SqwsbXS7Cy0ywhFtY6dZ21hZ2++SQW9pZwrb20IknZnYLGoG53ZieWJNWqxNT8TeGtEmj&#10;ttb8RaHo9xNGJoYdV1aw0+WWHeYvOjS7dGZd6sNwGAQQeRWafH/gMYz438H4JwMeJtDbtnnbPx/L&#10;3rrMgg4wwPfqMEY9xyK+L9U+FGkfC/x74M1zU5U1rwFe69badK+qXFraz6Tqs8Eh09tWfMUUltFK&#10;ounlChCkUkc0YG3zvpD4sapDpHw38ZXdxHJIkuhXWlKkW3es2tgaLbSHzP4UkuFZwOdoOK/MivZP&#10;gSiw+P4NduJ4bfTfCuh+IfEGsTyiaTydLh0qTTp5Y4YFd3ZHuUbYq5IBwCcKfNvEWvaj4o1vUvEG&#10;rSLJfancvcTeWHEMQwI4baBZGZhFEirHEGckKoBYnmsSvrT4N6XD4s+DvxD8JLbGe9n1C8urUSTG&#10;3t5L+XSraTRP3yMpXy7qzV33fKQQCGXctfJdFfR37M2rNZ+N9S0p7p4rfV9AnMdp8xju9RsLmKe3&#10;chR96O3a7Kk8YLDqRX3VXC/EH4faL8QtFbTNTHkXcHmzaRq0MavdaXeOgG9QxHmQyYRbiAkCRQpB&#10;R1SRPhzxH8EPiP4cdy2gy63aCaGCO+8OM2rJM81uZyUsYlW8RE2skkktqqBgBuIZC/nGp6LrGiyp&#10;BrOlalpE7qHSDU7C6sJXQqGDrHdqhIwQcgdx61mAFiAASScADkknoAK7fTPhr4/1ea1hsvB3iE/b&#10;I/Ot7i60y506xkiMJuEl/tHUFigCsgyjNKAxICkkgH6m+EfwIPhm9t/E/jE2l1rNs0c2laPC0d3Z&#10;6XK0AY3V9K6lZbuJ2IjEWY4mUSpJIxQxfTVeafGPVJtH+Gfi+7t0ikebTU0vbOJCog1u8i0W5kXy&#10;2U70juHaPnbuA3Bl+U/mlRX1Z+y9oNw+q+JfFLGZLS106LQIFNu/2e8nvrlNSuil4WA324tod8QR&#10;iROrEpgB/lQksSSSSTkk8kk9STSV9C2mu6j4t+Auv6K97qC3Hw+1bQrmQRxzTRar4e1G5kt7DTLq&#10;czlitrKZpsNF5ccdvbqq5BeP56r6c/Ze1G6j8U+I9JQp9jvPDyalcL5amQ3Ol6lDaWjLKeVULeTb&#10;lHDEjPQV6l+0Lo0HiK38B6DaLGfE+r+KHsdGaVL8xRabNa+XrlzNJbJIqwwu1jJOxUuFXcgKrJXo&#10;Pww+HFn8N9En0+O8k1S+1C5+16lfGL7PC7ovlQQWtqGcpHGuRlnLMxZiVUqidhqniPw9oLQpreu6&#10;No7Th2gXVdUstPaZUwHMS3UiFwMgMVz1FZsPjvwPczRQW/jLwrcTzyRxwwQ+IdIkmlllIEUUUay5&#10;ZmbACgZ7dTXWDjgjv/Icj86Svib9p7w/FZ+IPD/iOARqdb065sLxI7VYy11o0iGO8uLlf9Y8kNxH&#10;CoZcqkKgMy4Cew/Be6tvGXwgTQ7+S/uVgi1rwjqklw58z7LMpkt4bO4Znby4rK6giiyF2bNirtQF&#10;vAPg78KbvXfGd8fEdgy6P4Nv57fVY5Ire7sb/XtPuREugvNuMUqBgZZ9iyoY1WNgBOj16N+0T8S5&#10;bQHwBod1LDcTRCXxPcQkI32S5i322irLncPORhLcgAZjKJuZZJUr44ooor7r/Zp8Ptp3g2/16aAR&#10;z+I9UfyJhMsguNL0YGztz5SMRGVumvVIZQzAAkFdhP0bRRRRRXF3/wAOfA+q6jq2rap4a03UtR1y&#10;GG31C7vopLuVo4LUWULWfnswtZFjVR5tqI3JAJbdzWXZfB/4aWF9NqEHg/SZJ5/NEkd4LjUrJfOb&#10;c/k6ZqDy28eD93y4V2DhCBxXfWVjY6daw2Om2dpp9jAGWCysbaK1tIVZt7LFbW4VVyxJOAMkknk1&#10;8W+LvH/ibwx8brfWfGGn3T6X4fudRg0PSrcJDD/wjWpQTaZDrGlmYyJJNKpE07+YDJKhtmeFYwkX&#10;qv7Snh9NS8D2+uxwxG58OapBK9w8kyyR6ZqxXT7qCKNTsZnuDZk7lyqodpXLB/k3wD8OfEPxB1SK&#10;z0y3lt9MSX/iZ67NBI2n6dEm1pRv+VZJyrL5durhmJBYpGHkX6e8YfD3T/Gesa14EKWWj6x4b0DQ&#10;tV+G99mSVm8KR2SaLeaDq8qK0slrBfQOySzySTo0/mR5TzIpPj7xB4c1zwtqL6T4g0250u/jXzBF&#10;cp8s0JkaJbm1mQmOaJmR1EsTMpKkA5Br9PvCumzaL4Y8OaRPLb3E+k6BpOmzz2cjy2lxLY6fHbST&#10;W0zhWaJ2UsjMoypBwOleE/Hf4TXPihP+Ev8ADNss2uWNqI9W0yCEfadasoFzDcWxjwZLqBRsEbZe&#10;WMKkZ3xRxy/DhBUkEEEHBB4II6giumsvGnjDTLWGx07xZ4lsLG3Urb2dlruqWtrAryGV1ht4JVRQ&#10;WLMQoGSSTzVj/hYPj3/od/F//hS6z/8AHqP+Fg+Pf+h38X/+FLrP/wAerE1TWtY1yeO61vVtS1i5&#10;ihEEVxqt/dahPHAHaQQxy3TuwQO7MFBxkk45NaPhTwlrnjPWINE0G0a5uZmBmnbelpY2wOJL3ULg&#10;BhHEnc4LMcIivIyqf0m8DeD9P8DeGrHw7p7Cf7MJJry+MENvNqN9cNvubyeOHk5OI4g7OUiSOMuw&#10;TJ+fv2p7MSaf4Ovzd2iNbXutWYsXmIv7j7dBbzm7toAMNDD9nCTvuG1pYhg7sjy74WfBLVfGzrq2&#10;uLd6J4ZQxPDK0Oy+1wNtk2aYs4G2DYcm7KspJCxrId5i9Rv/AIfy/En4ZLc6A2m7NH8R+I5/hzaw&#10;27aZF/wiEN2dMGkXJlWM/aLt7b7X9pu90jSFRLIgdyvy/beEdY/4SvTPCGq2tzoup6hq+n6S4vbe&#10;Tdbm/vVs1uhGMeZGN29WRtrqMqxBBr7n+NfiBfBnw1urPTrC2WLWI18HWkCRCKz0+zv9OmjmaO3h&#10;K7RHbRPHAq4CuUJBRSp579nO88ZXXhu9XxC14/h+zXTbPwk19DDG5gj8+S/FrMyiaaBQ9ukLyM0a&#10;hfKhIWNkX3XVNE0bXIYrfWtJ0vV4I5PNih1SxtL+GOXbt82OO7VwGwSMgA4zWIfh94C+XPgjweNv&#10;HHhnRc4Hdv3HJ+uTW5pWjaRodu9pomladpFrJM1xJbaZZW1hBJcNGsT3Dw2yopcqiqWK5wAM4Axp&#10;UUUUUV8b/tQ+HrhdQ8OeK1Z5LSaxbw7cKVUJa3FrcTanZESFtzG4Wa4+URgL5JyxLgV8n0UUV91/&#10;AXx5B4x8NXPgrXhDeajoun/Y47ee0g+zan4U8hLCGG4TO2Voci3nDRKGjaIsZHaVh57ovwgudC+O&#10;OmaeLS5l8M2cs/i7TLzfHbqtjpxWS0t/NndzK9rfyWttMgLSOhWVkRJMjmv2ktdOpePo9Ijluvs/&#10;h3SLO2e3mc/ZVv8AUB/adxc2kQYj95BJapIxVWJjCnIRSfqn4PaDB4e+HPhi3i8ppdQ0+LXbuZLZ&#10;LaSe41pPt6i52kl3hieK2EjElljXhVwo9LrP1PV9J0S2F3rOp6fpFo0yQC61K+tbCBppEZ0gWa6Z&#10;VLsqOyrnJCk9qwv+E/8AAWN3/CceD9uM/wDIzaFu9Pu+fn8K6Gw1DTtVtIr/AEu+s9Sspt4hvLC6&#10;hvLSYxyGKXyrm3LI21lZTtPBBB6V8tfHf4RXV/NrnxH0jUDcSpa2dxq+jTxIpW002xWynvdPuoyB&#10;iOCGJ3gkTJCyushOyKvpTwtf6NqfhvQ7zw6U/sSXSrFdLiUq5tbOG3FvFYusTuEktwnkyR7m2OpQ&#10;nINflzrmqya5resa3LElvLrGqajqkkEJYxQyahdvdvDGZCWKqX2jJzjrS6Hpcuua1pGiwSJDNq2q&#10;WGmQzSBikUt/dpaxyyBOSql9xA5wDivT/jn4vn8UeO9StFeVdM8MSz6Dp9vIZABcWkpj1e8aLzJI&#10;98twrKJEVS8McIZQy141X0d+zCpbx5rPIwPB+oEg55B1rT0A/EkV43428OSeEvFuveHZFkRNN1GW&#10;O0M80E80umzAXWlTzS22E3y20kUjABSCxDKjAqOVrvfhdf3em/EXwXcWMgjnm8RaXp7N5cUmbbV7&#10;ldKvogJgQC8E8iBuqk7lIYAj9O6z9V0jTNe0270fWLKDUdLvoWgu7O4VjHJGW3KVZCHR1YK8ckZV&#10;42AdGV1DV8L+NP2fPGOhXl5N4atm8S6EgnubeSGa2TWLe3jjEv2e7092RppvvIn2NXMu3Plxs4iH&#10;juqeF/E2hwR3OteHdd0i2lkMMU+qaRf6fBJMF3GKOa7jRS2OdoOcVg10tl4N8YanbR3mneFPEl/Z&#10;zcQ3Vloep3VtJgBj5c9vEUPBBOD3r3rwF+znr91qcV548ig0rSLWZjNpEF/Dc6lqZiCtFF9o01pI&#10;obaQlhI6z+bhGVUTesq/altbwWlvDa2kEVra20MVtbW8ESQwQW8CCOGCGGMBURVAVVAACgAAAVMA&#10;zEKBkkqB2OSffj061+Smpahd6tqF/qt/J519qd5c6hezCOOIS3d5O1zcSLFCFRQzsSFVQBnAAFUa&#10;9Z+CXhx/EnxG0FdkptNEl/4SO+khlgikhj0mRZLJis+S6veNbRSJGpfY5I2gF1m+PQI+K/iobt3G&#10;gnj38NWTY/Dp+FeQV798D9ZvLs+LfhsLxYIPHPhvWbfSjc/a2gttfTS5YklxCWSOOS2MhuH8ss3l&#10;RKpyAreA16N8JNVOjfEjwddrCs5l1iHSyjuYwq65G+itPuXJzGLgyBe5UA8V9w/GeXQovhx4lOvx&#10;xPHJaPFpaOf339uyAro7WoyrFo5tsjbCf3SyblKBweQ+C3whufAhPiXWb921zVtGWyl0aKKNLbSo&#10;Li6S9mgnuWLNNP8AuYAWQRpGwlQecpWQe4alq+k6LbC71jVNP0m1Miwrc6ne21hbtM4LJEJrp1Us&#10;QCQMkkAkDANYH/CwfAJGf+E38I44AB8SaNkcegnOMcenf0rqbe6t7yCG6tLiC7tbmOOe3ubeZJ4L&#10;iCVPMilhmiJDIykMrKSGFTV88/tJeHY9T8DQ66qQrdeGdRgmaaWSdZP7O1aRNNura2jjDIzPcNZy&#10;HzAuFjba4JKPxH7LmvkN4o8Lyzkgra6/YWvkrtUrjTtXuDcBc5ObJQjMRwSqj5s8R4t+Fupa18bN&#10;W8MWJntrXW7qbxM2qXNvLNBa6Vfqb7UbzFsp+RLkzWcG8qrSiON3XcXH0L8T/F+n/CHwTYaT4Wtb&#10;fTtQvEm0/wAMWyWrXFpYxWzJJqOpS/aCyySRiZWzOztJPIskiyr5pr89ySxJJJJOSTyST1JNJRRX&#10;0v8AsyaD9t8Va1r8kdtJFoWkpbQ+YG+0w6hrMxSG4tvlIAFvBdRSNuB/eBQGDMR9w0UUUUVzut+E&#10;vDXiS60u81/R7PWJdG+2HTo9QRrm0hOoJHHd+ZYSEwS7hFFjzo32lQV2nmuUm+DfwxuNQOpyeENO&#10;W4aRZTHBLf22nhlAGBpFvMlqF45QQ7T3Bya7vS9E0XQ4pYNF0jS9Hgnl8+aHS7C10+GSYgL5jx2i&#10;opYKAMkdAOeBXy1+0P4o8V6Pr+gWMcIfwkE0vV2tbmzafR9b1bT9SkuDp2sNhRPEojhZ7IyFSCrs&#10;N2wp7Hq5i+LPwjvJdPgmWXxHoAvLOySdIGj1zTpRdQac13fpEpiW+gELysqI6ZdWVWDV+emheH9b&#10;8S38emaDpl5qt9IFYwWkRfyoWmS3+03UxwkMKvIivNKyopI3MM19qS+A7bRvDHw7+HHiySO/0DVf&#10;+Eg0u+1CO8tbOPTPG2of8Tzw3caU99ibcoXUrO3EahJnkXzot0oib5V8f/DbxD8PtRlt9Rt5brSG&#10;uDHpviCCB10/UI3DSQI7AuIbgoj77Z2LAqxUyR7ZG+wf2ddJGn/DS0vBOZv7d1jVtVMZi8sWphmX&#10;QxAHDnzARZebvwn39uPk3N0/xU+HFt8RtAWxSaKy1rTZJLzRL6RA8SzyRhJrC9ZVZxbzhV8wxfMr&#10;rHJiQIY3/ObV9I1LQdSvNH1iznsNTsJjBdWk6gPE4UMpDKSrIykPHIjFHQh0JUgm3pXibxHocckG&#10;i+INb0eGWTzZYdL1W+0+KWXYIzLJHaugLYAGSCcDFaX/AAsHx7/0O/i//wAKXWf/AI9Sf8LA8e9P&#10;+E38X49P+El1n/49X0f/AMMq5wB48/8ALXH/AMsf85FUNT/Zq0vRrYXusfE2w0uzDpG13qOh29jb&#10;ebJwkfn3OpKoY4O0ZyR0BrqvCvwU+DV5epHb+Kl8Z3cVvcTzaZa+JNKlh+ziYRpcS22g7LlBHviQ&#10;sZ9rOckYYKPpm0tLWxt4bOxtYLKztolht7W1ijgtoIUGEihgjUIqjoAoGOgqevPvD/w8sNM8QX3j&#10;TWJYtc8Z6i83m60bT7Ba2Fq0C2MFlo+lrJIsKx20aW5mkkkncby82JHWuF+Lnwy8Y/EfVtFhsPEG&#10;m6f4TsoYDc2N1JeeeupvdSreanFZ28Pl3DpbNGkIluVwd6qYw7u3tmlafHpOl6bpMM1xPFpmn2Wn&#10;xT3UgluZ47K3W2jmupFCh5GCAuwUAkk4HSpYbGyt7q7vYLO1hvL9bcahdw28MdzfCzVo7QXlwg3S&#10;CJXYRbydoJAwCatYB7ZOcj24xwKKKKKKKKKKK8W+N/w8Pjjwx9r02ND4g8PC5v7ACO6ll1CzEBe/&#10;0aCK23ZlmKxtATGxMiCMGNZZHH54UUUV6/8ABXxx/wAIT4ztftc4j0PXjFpGriWTy7e3Esn+gapI&#10;ZJYok+zSkeZLJu2QPPtG5hX3x4gvYvDnh/xPr9paWr3FnpWpa5MhTyl1C807Sf3Ru3h2uxaOCKHd&#10;u3BEVQQFGPhj9nrR/wC1fiTYXLGDy9B07U9ZkiniMvnYhGlwCEbWAkjluo5lY4xsyCG21+hFfJv7&#10;VFrcPZ+Cb5IHNrbXOv2lxdDmKO4vYbOa0gbsGdYJmXudp9K+OaK9T+H3xZ8T/D2XybSQapocjR/a&#10;dD1CaY2qL5/nTS6XIhJtZnBkUyKrIxYNJFIVTH0JqPxh+E/xI8NX2geLRqHh1prOCaOW+0241FLL&#10;V/JO240i50YSyM1vISFeaKASx/Ky7XeOmxWuo/Eb4ZL4E8NfEXwv4j1C31C2Wea9s7rRbt/CGkbE&#10;s473T5IJrtZEuBaM10IVDABGlkYu0nyf4l8IeJfB92tl4k0e80qZ8+Q8yxy2l1tjSWQWd/bM8E2w&#10;SJ5nlSNsY7X2tkV6H4BaXTfhn8YNbtkhS8bTvDWgQ3RWKSZLHW9Vez1u1AbJVZYnQEleSAVO5OPF&#10;6K+5v2Ybe3XwTrV0sKLdTeKbmCa4AxJLb22k2cltCzeiNLKyj/bNeb/Hj4UXemarceMvDen3l3pG&#10;qNdX/iCKDzbw6VqZL3d7qDqoLx2sw3SsxykT7wWRGiQfMNez/AGJJPin4fdp44Wgt9alijcPuupD&#10;os8Jgi2gjcFdpfmIG1DznAP6I0VwnxH8dWvw88NSa/PZNqMzX1pp1jYiZrUXV3clpmje7WOURhYI&#10;55gTGQSuwY3A145pP7T/AIfu28vVfCuu2c0hVLeHSJrLWjNK77Ej/wBJNkfmz0CnnjBr1nx98TfD&#10;/wAOP7J/t201i5GtC/8Asn9kW1hc7P7P8n7R9pF5c25XmdChXIOG6Y54Dwn+0Dpvi/xlp/hi08P3&#10;FjY6lLeRW2rahqlvFMGgtJbq2SXToonQPMY1jVVujhmwC+Bn6EoryP47tj4T+LRjO4aEvHb/AIqa&#10;yfJ/LFfnHXS+FPCmteM9atdC0K1+0Xdx+8llk3JaWNojBJtQ1CZA3lwx7hubBYsVRFaRlVv0o8Fe&#10;EdN8E+HLDw9pqxsLeFXvbtIhDJqWoyIBeajOuXO6RhhQztsRUjUlUXH5bSRyQSSRSo0csUjRyRup&#10;DJIjbXVgehBGCKjr3H4E2iatr/i3w619HYSeJfh74k0S1klDuhur1rdQyxIQXMcfmylc5KKwB5rx&#10;BEZ2CqCzMQqqoJZmJwFUDqT2FfUPwa+GXjDw94l07xz4itYPDegaTa6hcXZ1q7Syu5bS50i6tXka&#10;0OTCsLFJJvthhwuGXdg46XS/Evw90z4i67418afEa013WrW4vbPwtBpWn65d6TpGjSh0tBHdWFs8&#10;Ekv2eYxmOORo0ZpXeSaZ/MTJ8bftMXF3bCz8C6ddaXLJ5LvrWsxWEt1CVkZpYLXSwbmD5gI/30sj&#10;DaXXyVOyQfKlxcT3k891dTzXV1czSXFzdXMsk1xcTzOZJZ55pCWZ2YlmZiSTkkkmoK6nwZFqF54q&#10;8M2GmzywXNz4i0XyHjknjWC5jvlEF65tgXXyAzP5iqSg3Ed6/U+vD/2iNKTUvhnfXbSvG+happOr&#10;RxogcXDyznRWilJ5CrHeNJuAJyoB4yR59+yxf3Mlh4z015ibO0u9DvraAlcR3OoQ3NveTKPvZdbW&#10;3Bx/dFe5+Mdd0X4a+FNd8QQWVlbyy3M93FZwra2z614j1WTCPNho2nkZv3twylpBBG7AERgD80tQ&#10;vrvVb691O/mNzf6jeXN/ez7I4zPd3czXFzLsiAUbnYnCqFHQDFUqKK6vwX4T1Pxt4i0/QNNimJuZ&#10;o2v7yGBZ10rS1mVL3VLhGeJdkKsCFaRN7lI1O91B/T3R9KtNE0nTtHsEZLHS7G2sLVXO5/JtYRCj&#10;SuPvOQMue5ySM1oUUUUUUUUVBcWlpdGE3Ntb3H2aWO4gM8McxhnjyY54RIDtkXJwwOR1ByaW8tba&#10;+tLiwvYY7qzvIJba6tZlDw3FvOhimhlU8FWBKsPf3pLW0tbG2hs7C3t7O0to0itrW1hjgt4I0UKk&#10;cMEICqo7KowMcdK+e/if8PfiFqPjfR/GfgLU1tbhbXTNJuN+qy2stn5V9Ncy3UlvOnkyaeq+UZ7Z&#10;TIzuW/cSBmr2Hxf4K8O+N9NfTfEFilyojmWzvY1SPUNNklC7rjT7ohjG+VVipyj7AsiuowX+ENF1&#10;Hw7osGg31/DqcGk7bHRb9YVt7t9DhhQWEGpwxKI/PgG63Lx5EiRxyttd3Renry/4gfDX4e+KYLrV&#10;/FEdvo9yiRfaPE8V9b6PcRIhihia9u7vNvJlY0t0N0jlVO2MocY8Bf4FfDzWNTisPC3xY0uSecSG&#10;HTjNofiHUJiitcHyTpt3bbtkS7n2wnozfKuQNP8A4ZWA5Pj3GMDJ8L56nH/QR/DFQ3H7LtvaW811&#10;d/EKK2trWKW4urm58OJDBb28KGSaeeaTUgqxooLM7EAAEkgAmjQPgz8IHns4L74oafr15LcW0EVl&#10;pmu+HdPGoXMtyVjtI7NZLmdvNDRxBYpd+4MVcFlCfVOg+HtE8MadHpOgaba6Xp8beZ9ntkx5s5iS&#10;Frm6mcl5ZWREVpZWZztGScAVsV57rHw60nxN4nh8Q+KXGt2em2cNtoHh6aGaHTNNm+0C4vtRvUEz&#10;LeTzMqpho0i8sKjxSsqyBnxR8OeKvFnhaXQfCeqWmk3N/eRR6rLfTXFvHd6IbeUXNgJ7WCeVfOl8&#10;kOFCB0DxuxR2VrXw08HT+BfCGneHrrUW1G6ga4ubqYNK1nBcXchnltNNSb5lgRicfKpdi0pVC5Qd&#10;fPp1hc3dlf3FjZXF/p3nnT72e1gmu7AXcQguhZ3EilovMTCybCNwADZAq6MnIxkYweMgg9qSiiii&#10;iiiiiuU8a+ENP8c+HL/w9qBWJbpBJaXv2dLiTTb+Ik2t9BG7KSUPDqsiF4y8e4BzX5i6xo+paBqd&#10;7o2sWk1jqWnzG3urWcYeNwA6srKSrI6kPHIpKOhDoSpBOZRRXQ+FfEd/4R8Q6X4i0wp9r0u585Uk&#10;VTFPBJG0F5aybwcLNC8kRYDcoYlSGAI/TrQdU0nxPpmj+KNNWGaO+01ns7lhbSXlrb3zRSX2nSSw&#10;mQI6zQpHcxJIQJYgpyyZH5++LY5/F/xn1XTdSuGibU/HieGmuIYIxJb2MGrL4etCsS7FZoreOMZJ&#10;yxXLHJJr9IDyT97k9zyTnnk89f1ryH462V7ffC7xGlkLlmthp17c29tapctcWVpqkM92Zcqzxxwq&#10;PtUkseCqxHcRGXz+clFdZ4S8a+I/BOpJqWgahLbfvoJbywd5X0zVUt96pb6pZoyrKu2SRVbIdNzN&#10;E6Phh9X+Hf2kPCer2cem+NdHn0yW7jez1OWK1XWPDs9vJahLmS5tWLXAimYyIbbyJ8KQDI4LYj+H&#10;95oFppHi3wn4O+LlhqNpqNpeWXg/S9esr3w/qWja3rJnj00aZqF+yPOm8q0yWtmxMzCRI4HcrP8A&#10;Nni74V+OPBcct1rWiynTIpZIzrGnOmoaaESZIEnnlgJe2SV5Y1h+1xxFydqgsGA6z9nnS7jUfifp&#10;VxAqmPR9P1bUbvLKMQS2TaPGRkgn99dxD5QTjnoCR4tcXE95cT3d1NLc3V1NLcXNxO7STT3EzmWa&#10;aaVySzMxLMxOSTk1BX0b+zDn/hPdYx/0J9/keo/trT//ANdexfHz4ZXvi6wtfE2g273evaJbNa3N&#10;ijSvcanowdroQ2UOSrTW8jyyJGiq0qu4BdxDG3wiQVJBBBBwQeCCOoIrf8Kwxz+KPDcEt8NMjn17&#10;R4pNSdo1TT0k1CNGvnaVlQCEEyZZgMDkgc1+rFFZWv6xD4f0LWdcnj82HSNMvdReEOkbTfY7ZrgQ&#10;Ru/AaTbtU4wSR68/M1l+1PpzyRrqPg69tojLGsstlrEN9IkB/wBbLFDPBbBnX+FDIA3dlr23VPiN&#10;o+j+C9P8eXmleIDo+oR2E6wW9lYSalbW+qKTZXd3DJcpEkb7kAKzMcyJxzkeQ3v7UXhtLyzj07w1&#10;rdzYvIgv7m/uLHT7q1Rpdsz2tjbm7ScqnzKHuItzfKdo+avqA5BwRyOOTjBHcg/l0pKz9Wtmu9K1&#10;O0VoEa70+9tlku3eK1Vp7Z4w1zLH8yxjOXK8hckV+S9T29vcXlxBaWkE11d3U0VvbW1vE81xcXEz&#10;iKGCCGIFnd2IVVUEkkADNfod8GPhtL4A8PzPqsVv/wAJHrckVzqTQO0osbWKLFlpHmh2idoS0ryy&#10;RABncrulSONz8k/Hok/FjxVk5wNCUdOi+GrNV6e1eQV3Hw0ubq0+IXgmSznlt55PFGiWheGTy3eC&#10;/wBQSxu7csP4ZYZHidTwVYg8Gn/E3Sp9E+IHjCwmgitf+J9f3tvbweT5Udhqkx1TTdiwfIoNvNER&#10;GANudpAIIrovA/wm+JGvXGmazo2nSaJbxzwX+n69q8x0yGKSCFdT0+/toSGupY5P3XkT29u8bMR8&#10;wCsV96+ImreE9U8caW/jL4j6F/whmh3Vve2PhHRbS71ya91SxzHfJ4oWxjuYYyJT5YWYEtAZIo44&#10;meWV5PFn7TOhWQntfCGm3Gt3WZEj1LUVk0/SgxjBiuIbY4uplDEho5Ft244bBFfIPiHxJrnivUn1&#10;fxBqM+pag8aRCafy0SKFMskFvbwhYoowSzbIkVcszYyxJwqersmSrMpZWRtpIyjDDKcdiOCK/U3w&#10;PbXFl4L8IWV3BNbXdr4X8P211a3MLW9zbXEOlRRz208D/MjowKMrAMCDnB4q54n0htf8Oa/oaPFF&#10;Jq+janpsM06l4YZryze3guJFUE7Udg/yjPHHNfCv7PGqS6f8TNPtIo4pE1zS9X0ydnDl4YobM62J&#10;INhA3l7NEO4MNrNxnBH3fNZaLY3134ouorO2vItIFje6xcyCM2+i2E0uoNG8sp2QxI8jyysAu75S&#10;5IjTb+anxC8YXHjnxZquvymVbWaX7PpNtKWBs9ItiY7GAxmSVUdl/fTrG+wzPIygBsVxNFFT29vP&#10;eTwWtrBNc3V1NFbWttbxvNPcXE0gjhggijBZnZiFVVGSSAASa/TP4Z+CU8A+EbHQi8M2oPLNqGs3&#10;Nu1x5Fzqd0AkrRCc8JHEkVuhCoHWMSFFd2B76iiiiiiiiop7eC6ilguYIriCRSssM8aTQyAn7skU&#10;oKnt1HNSKqRhURFSNAFREARFUABVVVGBgDgYHTGMVmaToejaBbSWmiaVYaRazTyXUlvptpDaRPcS&#10;gK8zxwBQWwqrkjhVCjCgAeWfGfwH4n8aaZos/hbU2tdS8O31xqcdg1/Np6Xs4gDWlxazx/KL2GRN&#10;ls8jIqebKfMTJz1+gaFqOqeAtO0D4i29nql/c6UlrrcO9rmOfbIWtvPuQctdRosRlnifi4VpInIC&#10;PVfwR4HXwFLrFho90svhjVb+fVrLTbgv9r0G9eOGCSzhuX8xrqCZFyryvG8AiVT9oaZ5E9ArkfFf&#10;gTwn40hii8SaPb372/8Ax73avLa31uMMNkV9aFJfLyxYws5QsAxU4BHzBqXwY+Elw1vDoXxd0qzn&#10;cqjLfa14Y1wzSO+ESCOwmsyGOVUDLEn8ho/8Mq/9T5/5a/8A98aP+GVRjP8AwngxjOf+EY7Z/wCw&#10;jjpzWf8AEXVLwftEeE1hvJozY6j4N01PInCNFa396kl5aHyVRgkyXMoljkZ9yyEFtjBF98+Muitr&#10;nw18VW8aWomsrAa1DLdIW8kaLOupXRtnCOyyyQRSwoy4yX2syozGvjX4IeLLXwl4+sLjUJbW203V&#10;7W50K+u7reFs47xkuLWcSIyrGPtMMCSSygosbSMQOGX3r4i/HrW/Bfju78OWmiaVe6XpS6d9sNxN&#10;dLqF695YRajIbW7iby7cBZljCvBNypJOCFX2D4d/EbRviPpU9/psU9leWD28Gq6bdvA81pPPbrKH&#10;heFjvt2cSRwyukZfy2JjQggYXxk1XxJ4X8PW3jLwxqH2afw/fW8eq2Fz5c+l6lpGpXUNvJDPZyK2&#10;6UXC26pLE8ciRPOEkUuczfDn4v8Ahz4hRfZ02aJ4hEkwfQLq7SaaaFAZkuNOuikIul8tSZFSNXQq&#10;25Am2ST1eiiiiiiiiiiiiivmr4ufAhPE1xP4l8H/AGWy1yUTz6ppcrC3s9anEbSC6tZFBSG7lYBH&#10;37YpWPmSPG3mSSfFN/p1/pV3NYanZXenX1uVE9nfW0trdQl4xMnmwTgMNysrDIGQQRwapUUV9vye&#10;KNTm/Zlk1eWRGvZNDPh95OSZbI+IP+ETZ5TKWJka1BLOTy+5htyMct+yzZW73XjPUmt0Nzb2+iWN&#10;vdEPvSC7kup72CMjgh2gt2bjPyrjGTn7CrnvFnhqx8X+HNX8Oah8tvqdo0IlHmbrW6jdZ7G8VYnQ&#10;uYJ1SUIWCtt2PlSQfzC8Q6DqHhjW9T0DVIvLvtKu5bSYqsyxTCNsxXVsZ1R2hmQrLC7INyMrYGax&#10;aKKlhmlt5Yp4JZIJ4JEmhmhdo5opo2DxSxSoQVZSAVYHIPIr6B8K/HG4uLJvCvxOtE8V+E722ayu&#10;rprdW1y2RIEjsneZXjE4jaPeZmIug7GcTvIiofQdV8Nad4a/Z/8AHceh6zBr/h7Wdb03XtB1KMFb&#10;htNutX0ezFvqCMqBbiGW3khlVVByuXSJy0UfxxRX6K/AXRl0j4ZaKzWlxaXesy3+s3i3AkRpmuLx&#10;rexukR8ERy2cNs6EDDLhxkMM+x1494j+BPw48RNJONIfQbuaSF5Lnw7ONPXZDb+QIY9OdZLJFbAa&#10;Qx2yuzDcWyzbuJuv2d4dDNrrPw78U6vpXijT7uG4sbnW7i1lsGTmK5hlbTrNHUMjHduimjdN0Lxl&#10;ZCy4V1+0L4x8K3FxpXjf4eww6ussjxi3vrvRrVrRSYA0Ed1Hfi4XzUfbcxXBjcAbRwWK237UF3fX&#10;ENnZfDue8vLmRYLa2tvEUlxcTzyHbFFDbxaaWdycYVRkngVCPht8SPi/qtj4g+I9xH4W0W3jiW00&#10;S0jaK7htG8t7oWOm3Dyi1knAbzZ7x2mV1UGF40RF8T+HekWOrfFvw/Y6HcSLpcPil9T0yfUUzcy6&#10;ToU0ms26XSRDAmlgtwhwu0O3ZQa+jf2ndDF34V0PXkiu5JtF1l7RzCm62g0/Wbf9/cXjKpK4ntrW&#10;KNywG6QqQSy48b+H/wAJ38deE18SeF9cn0TxZoWtTWrpeXDGyubiB7e+sL+wvNPjW4sGijkfBIuD&#10;JLGCrQgnb6ZP8dfHvgaGLS/iB8P2k1RT5MWppfNo9rqUdvbQiSSNo4Lu2uJd7eZPJaSiMF1URR7c&#10;NT/4aq648B/n4nz9f+Yd09hWwNB+InxvZG8aQf8ACD+BbW+h1Kw0mOxibWtRliuJYEBmvv30bray&#10;yo11JEkLMY3jtJASY+gtP2afh7a3UNxNdeJtQiikDvY3mpWK21yg/wCWNw9hawTAHuYpkPoa9i8N&#10;+EfDfhC0ay8N6PaaVBIQZmhDy3NyVd5EN7fXDPNNs8xxH50jbFJVcLwOir8yfitptxpPxH8Z21y8&#10;Uk02v3uqK0Rdl8nW3/tm1VjIq/OsVwgkGMB87Swwx89r2H4DMV+K3hcAnDrriuASAy/8I5dttYdx&#10;kA4PcA138Q8K/s/y3ona38XfE+W3uv7OMSFdG8N2Nw3lWT3xZ1kjnubdvPljQGUofJDRQy+fP4h4&#10;w8d+J/HF8b3xBqMk8ayyPaadCGh0vT0kYsIrKzBIG0HZ5shaVlC+ZI5Ga46iiivsr9nT4cTWKSeP&#10;dbs3imu7Zrfw1BcRRFlsrgA3OtKjq0iGVcQ27qyFomlbDRyxtX1dXOeMrC61Twf4q02yhNxe6h4b&#10;1yxs4BjM13d6XLBbxrv4yzsoB9x0r46/ZhZh471lBu2N4SvWZRnblNZsQrsB1IyQPrWn+0/r2pSe&#10;IND8NEyQ6TaaUmtLGJCEvr68up7P7TLFHKyMIEhMcDSQpIpefGUdSflyiiun8J+ENd8aavb6NoNm&#10;9xPK6faLlxItjpsDH5rzULlFYRxKAT0LMQEjV5GVD+g3wz+GemfDbTLu1tbuTUtT1KSOTVNUkjNs&#10;LgWxcWVvb2QeQRRxCR/42ZmZmZsbET0uiiiiiiiiiiiis7V9Y0zQdNvNY1m8g0/TLCEzXN3OSEjQ&#10;EKgVUBZ3diqRogLs7BFDMQD85Wfxa1T4l/EDTPCHhP7TpfhJLkX2qaxHaXDazqFhpMMl1dxTSxSq&#10;LG0u5RDbLICJgWRzIpc21fTNxcW9pbzXV1NFbWtrDLcXNzPIkUMEECmSWeeaQhVRF3MzEgKoJJwK&#10;+R/Fn7TtxFeT2vgzRLKa0t7rbFq+tm7db+BI9rSQ6VbNA8IMnMbSTsxQAvGjMVTovjP4+tr34RaN&#10;52nz2V98Q7fTLq1sJpnLWNnZTW+tXd2J1i2TICLeKMExM6TLIFARkry/9mnw+2o+NL3XZLcyW/hz&#10;SpPLnE6IYNU1djZWqmDcGkD2wvedjIpAyQxTPbftUXNwtv4Is0nlW0nn8QXU1qsjCCW4tY7OK1nl&#10;iU7S0azTKjEZUOwBwxz9AeGIF8RfDnw7b6xJNerrngrSYdUkmkeSe7GpaJHHeyTTsdzPJvYsxOck&#10;9zX5w2Mt34L8X2c99aCS/wDCfiS2lvbAXEYDXeg6mHns/tcIkTBeIp5ihh3G4V9q/Ff4yXng3T/C&#10;l34YsLPUU8UWjatb6lq1vqAsW0z7PFLAkEETW7mWRZ43YNIDGu3dGfMUrqfDH416R8QbuXR7uxOh&#10;6+qST21m95HdWmpWsKK0zWNw6RMZk/eM9v5ZIjXzFdwJBH6T4us9WvvDWsQaDd3dnrqWbXmjzWk9&#10;tbynVbB1vtPtnkvMw+TNNGsFwsuEaJ3ViFJNeI/Cz49WXiaSz8PeLRBpevSRmO21UPFBpOsTp9yJ&#10;w+BbXMq8IhJjkcMEKM8cJ+j6KKKKKKKKKKKKK8p+Knwr0v4jacsiNFp/iSwhK6Xq7KdjxhjJ/Zup&#10;iMbntmYttYfNCxMke4NJHL8DeLPB2v8AgrVJdK8QWMlrKruLa6RXew1KFArfatOuyAsqYdSRwyE7&#10;JFSQFBy1FFfbX7MGrapdeHfEOkXJMumaTqFpLpTNLLJNFJqcUsmoWMKM5CQq0cc6Ika5kllYlix2&#10;+J/Ae2vtY+K2l6g6veG0i1zWNUuZdkhQT6dNZi8l8zOWN1cwgEDO5gwwRmv0KqK5t7e8gntLqGK5&#10;tbmKS3ubeeOOaC4gmTypYJoXG1kdSyspBypIIINfm58WPAU3gHxVdWkMMg0LUnmvvD9xsl8n7E7h&#10;304TSvJvktCwhfdIXZdkrBfNUV5fRRRXrvgz4zeK/CsK6VfSJ4p8Mvbmzn8P6432mMWTQx2ptbK8&#10;mWR4oxDEIkt2D24Vm/cknNe+eEPD/gm8n8ZfELwFeINI1DwXrel6n4VntVt5tG1i8ig1KSOJJ0li&#10;W3ZY2GwRywq4YRNJGPLj+JqK+x/2WNLnjs/F+tSW0X2e6utI0yzvCYGm86ximu9Stk581FC3FqzZ&#10;ARzjBJjO36xrg/FXwx8D+MpmvNd0G3n1ExyodTtJJ9P1By9ulrFLc3Nk0ZuDEsUYhFyJFjC7VUKz&#10;K3lFz+zB4KeCZLPXPFEF00Mq201zcaVd28VwUPkyS20VpC8iK2CyLKhYcBlzkYV18Tfin8KFttJ8&#10;deG7XxPpdrax2lj4ltbq/tzqVy7mS2a712SOaOSVYY5Y2hktYrhtqzOzfM8tP/hqr/qQ/wDy6P8A&#10;73Va1K2+L3xtjTT7rSovh/4KF2ktwt+LuK8v1iaBxHNbyhJ70xh2uLfEFvau6kNJ5saFfnn4l+Ft&#10;N8GeK5/C2mTahdvpdjpaaheX3kr9t1O8sk1CaextoEHkwFJowkLvIwIYmRsjH234/wDCxh+DGr+G&#10;ILwsuh+E7BRdvDsa6TwmkGokvAjsFM62ZXAdgpbOWAr47+FngLTPiJP4i0SS/vtO1620mLVdDuo0&#10;t5dJ2216ltqEOqwsPOYv50AhMLLs+d237Vjf2XTvF/xY+DWnf2P4p8KN4n8NaTE8dhrNvc3HlWds&#10;1xHa2Uba5DHOsdqCSlvBd28cw3ooZY1SIH/DVX/Uh/8Al0f/AHuq+3if4nfG60XSvD+hDwV4Mv1i&#10;t9b1+4uJLyW6t2kuIr6GxvJVtTcROI/Kkt7WEt5i7J7hIpmWtuD9mHwQIYFuNc8VTTpFEtzLBcaR&#10;bwy3CxgTSQQSWcrRozbmRGkcqOCzH5j634T+HPg7wQ0svh7Ro7S8nto7a4v5p7m8vZ4kILr594z+&#10;WsjAPJHCEQsFJXAXHb18M/tNaO9p4y0jWEtI4bbWNDjie6RkDXmp6XdPHdGVA2/dHby2aB2UArtV&#10;SdjY+ba2fDtzLZ6/oV5DMbeW11jTLmGdW2mCWC9SVJge20gNn2r64+Ieg+CvC3jLxJ8QfH62uu/2&#10;mujN4N8KQXE7XF7eabp8FrfTavavGkfko8MeDJI8JiZw8ckjRx18/wDj34s+KvHs9xDd3T6boTSP&#10;9n8P2MrrZ+QJVkgXUpAFN3IhjjbfKoUOC0UcWdteXUUUV7p8DPhwfGXiJdX1S1kfwzoLrPcNLbxy&#10;WeqarEySWujOZmAZcMJ7gBJBsCxyBfPRh+glFfnfojyeFfjzBBpkCWMVv8Q7vRba2MeY4dJ1XV5N&#10;GaKJZsnabSciNic4KsD0NfQX7SviHUNL8J6do1mrRweIr6WPUbtJIxi105UuBYeXjd++dkcuhACx&#10;lGyJMV8K0UVe0/TtQ1a8h0/SrG81O/uN/wBnsrC3mvLqXyomnlMdvArMwRFZ2wOFBJ4Br7v+Dvwc&#10;t/A9vD4g16OK58YXMMgVQyTW3h+3nj2PaWjruV7l0LLcXCkgAmKL5N8k/vdFFFFFFFFFFFFHAGT0&#10;7noMDJPJIznHt0ya+XvHXx7mn1OPwh8MYYNS1i81GLSE12YW8tjJd3LC1gTQ1mcRSEzOALm4/c/K&#10;SEljdZB9K6daHT9PsbE3N5fNZWdraG9v5jcX14ba3ERur24AAeaQjfK+BuYk45r59+I/7QVl4U1L&#10;UPDvh7Sk1fWLB3trq/urlF0ezu0SJxFHFZs8lyyFpYbiNntzHIm3LchdLwz8Y7jUfhV4h8d61Z6b&#10;Z6jod5f6XBb232trHUNSFtBNpK/ZmdpkSSS6ihkHnNwryblB2p8g/C/R3134g+ENOUW7KdatL64j&#10;ugxgms9IJ1a+hdVVtxkhgkRFIwzEBiASR9w/HK4uLX4WeK5LaeW3dodKti8ErxM1vd65bWt1AWjI&#10;JSWJ3jkXOGRipBBIPzf/AGxN/wAM1fY/tke3/hLv7H8ndDu8j7V/bv2LGN27f/pHXdt/2OK5v4ne&#10;I4bD426n4j01ob7+wtf0C4RGEyQyX/hy0tIrq0l3BXwtxbvE5HXBKkgg1+hrdwRzgggjBx0IwfXo&#10;Qf5V+bfxV+HF/wCAvEV6sNpeP4YurhZdE1RreU2giuladNLkut8i+dBtkjw8gkkVBNtVXGPOL/UL&#10;/VbqW/1O9u9RvZhEJ7y+uJru6m8mNYIvNuJyzttRVRctwAB7V9hfsuaRqNrpfivV7iykh07V7jRo&#10;NMvJQqC8fSvti6h9nU/MY0aeNDJjazhkUlo3C+5/Em1gu/h942iuYUmjXwvrd0sci5VZ7HTpLu0l&#10;wf4o5o0dD2Kg1+YlvcXFncQXdpPNa3drNFcW1zbyvDcW9xC4lhngmiIZHRgGVlIIIBBzX3t8G/jH&#10;D43t00DX5IbfxdbQsVfbHBbeILeFNz3drGm1UuUUF7i3UYIBliAj8xIfe6KKKKKKKKKKKK5y/wDG&#10;XhDSrqSx1PxV4b06+gKedZ32t6ZaXUPmRiWPzre4lV1JUhlyoyCCK5bWtB+GXxVhntpLjw/r93aw&#10;bV1LQ9Vsp9Z0xHjmSB1vLCRnCIzySJBPvgLjc0T44+WPHP7PXijw611feG93ifR1lZoreBW/4SC3&#10;tySVE1gihZynCF7clnJ3eSgyF+eyCpIIIIOCDwQR1BFJX2543e2079m3SLULdTf2j4e8EpG4DTiC&#10;5nuLTV53uJGxsi+SSNDggExoMggjQ/ZiJHgHVvu4/wCEwv8AsA2f7G0/q3Xjt9a+jKr3V5a2NvLd&#10;31zbWdpCN01xdzRW9vEpYIGeWYqgBJCg55JAHNcr4w+H3hXxzbGDxFpUc1zHG0VrqUGbXVrIlHRP&#10;IvIsHYjSNIIZQ8LPhnjYgV8TfFH4L6t4AV9YsJW1jws900Yuwh+36UsrqtrHrKIoTa5YRJcx4R3G&#10;GSFpIkbxKiiivfvhVq0/ivQfE3wf1HUZkt9e0ya88Ime4lEFlrulzjWf7PGyCcpbXDx/aZ+VVRFL&#10;5a+dPurw7ULC70q+vdMvoTb32m3lzYXsG+OQwXdnMbe4i8yIsrbXUjKsQcZBxU2i6XPrmsaVolq8&#10;MV1q+pWOmW8twZFt457+6W1iedoVdggZwWKoSBnANfq3YWNrpdhZaZYQi2sdOs7aws7ffJILe0s4&#10;Vt7aESTszsFjUDc7sxPLEmrVFFMkiimikhmRJYpUkiljkQPHLFKhjkjkR85VlJVgeCOKZBbW9pGY&#10;7W3gt4jJJMYreKOGMyynMspSMAFmIyxxk15N8bvGUPhHwPfxROh1bxHHNoemwF1WVI7qEpqOorGk&#10;kcoEEDMFljBCTvBuXaxB8V/Zg8NzSaj4h8Wyqy21raLoFnuSN45rq6lj1C+ZZA25HgSOBcbcMJjz&#10;8pFfTPxA8OHxd4M8ReH0VmuL7TnayVZUhD6lZSC+0tZJZFbEbXMUQk4Hyk8jOR8afs8+Lh4e8aNo&#10;t1KsWneK4Y7BvMMMaLq1szS6RI0sg3ZYvNbIisAzzKSCVGPvp1EgaNwjI6lGVlDK6OuCrK3BBHBz&#10;wayNP8O6BpE893pOg6Ppl3dZFzc6fpllY3FwGfe3ny2yKzZJJIY9a2KKKK+Lv2nvDQtta0LxVbw7&#10;YtUs5dJ1B4bFY4lvtNYTWdxe38ZxJNPDK0SLIoYJbYVmVdqfLFe9fCy1/wCEM0TxB8W9VhVY9Msb&#10;jSPBcF0gVdX8SajuszPbI1xA8sNuNy3CoG3RtOyHzLZhXiF/e3WpXt5qN7M1xe6hdT3t5cOFDz3V&#10;1M09xKwQAZZ2LHAxzVSiitTR9H1LX9Ss9H0ezmv9Sv5hBa2sAUtIxUszMzEKiIoLySOQqKC7kKCR&#10;9v8AgP8AZ68M+HVhv/E7ReKdX2Ixtp4Nug2UjQL50UVnKW+1bWMirLcABl2sLeN1zX0NjAA2nA46&#10;fLjH3fy7eg9qSjrweQeo9u9fn18A7q80n4q6fp5Jja+tdc0m/RXGNlrYy6kYiy5DATWqEc4yAe1b&#10;37T0Ui+ONGnKERyeFLWJHH3Wkg1e9aVfqodCfrXzdVyxsL7VbqKx0yyvNRvrgv5FlYW013dTmOMy&#10;yCK2t1Z22qrMcA4AJPFfTfgr9mnVL3beeOr5tGtzuI0bS5ba61WTiWPNxqH7y2gwwhkURrcF0LKf&#10;JcCvrfQPDeh+FdNj0nQNOt9MsI3aXyrcOWlmZQj3FxPIWklkKqqmSVmbaACcACtqiiiiiiiiiiii&#10;s3WdY07w/pd/rWrXUNnpum27XN1cSsFCouAkaA4LPI5EcMS5aR2CKC7AH84/iH8T/EPxCvW+3zG1&#10;0O3u5LjSdDh2i3tAUEEctxIoDXE+wHMshO0vIIhGjlK9d/Zb0gTa54r14z7f7N0mx0n7N5ZPnf23&#10;dteef5wb5dn2Dbtxzv6jbg/WfinS59b8L+I9FtHiS61fQdW0y2ednWFLi/sJLSBp3RWYIGcFiFY4&#10;yQM1+Vk8E9pPPaXcE1tdW00lvc21xG8M8E8LmOWCeKQBkdGBVlYZByCARV5p9Z12506yebU9Zu4o&#10;LbSNJtS91qFxHaxHFnpenwnewRSxEcMa4BPyjmv0P+D3gA+AfCUVpfQxJr+qSnUdckU28zRysojt&#10;dNjuYFUtHbx4G0vIomeZ432uK8J/am1G3l1TwhpC7vtlhp+ralPkfu/s2qXMNrabW/vbrOYMPTb6&#10;19E/CjU4dX+G/g67gilSOLQrTSyspBYz6KP7GuZF2/wtJbsyDrtIzzXzN+0J8Nr6w1ufxvounPLo&#10;2qokmufZERxpurqCk95LbQRIY4LlFSR52ZybgymVl8yIP83z6jf3NpZafcX15PY6b9o/s+ynuZpb&#10;Ww+2SCa7FlbyEpF5rgNJsA3NycnmvZv2edE1DUfiNp+qW0RNhoFrqN3qdyVkEMQvtMn0y0gEqqUE&#10;sjy7kRmBKJIy52EV+glflR4t0610fxT4l0iyEi2eleINZ020WVxLKttY6jJbW6ySgDc2xRubAyew&#10;r6G+CnxqbS2tPBvjG836U2230TXLqQk6UfuxabqU0p/49TwsMzH9xwjHyMG3+0aKKKKKKKKKKKKx&#10;dU8R+HdCaIa3rujaO84ZoF1TU7LT3nRMB2hS7kUuFJG7bkZNc9e6p8NfHES+HrvV/B/iQXrSLb6Y&#10;NV0i/u2ne2kgaawSGVpo5ljeTZNb4kTkqwODXzX43/Zp1Gy33nga8fVIFA8zRdWnt7fU1YyJHizv&#10;iIreUcu7CbySqqAplZsV8x3+nX+lXcthqdjd6dfW+zz7O/tprS6i8yMSp5tvcBXXKMGXIGQQRwc1&#10;Sr7P+BWpzaR8G/HGqQkrLpWp+J9TgZApkE1n4Ws7hCu8FcgoCNwI9jXB/swW8zeNtcuhE5t4fCtz&#10;BLKMiNJrnVrR4Inb1dYpCAeu0+lfctLjPA+Yk4xj16DAHU/zrB1LSvDnjDSjaalaaZ4g0m5EuwSe&#10;TdwiTZJaPcWd1GSYpUDSKs0LrIhJ2spGa+Tfib+zzc6aH1n4fxXV/Yqt3Pf6BPcJPfWSqXulbR5J&#10;Ar3ESxgRJbsXuNyrtadpMJ8rUUUV6t8IfHUXgfxQH1MiTw3rkB0nxBbyxzXMAtpXzb35slbZI0DZ&#10;Db45D5LzoiFnFYHxB8H3HgbxZqnh+XzHtYZRc6TdShybzSLoebZT+a8cKyOqnyZ2jTYJkkRSQtcR&#10;X6W/CDw5F4Z+Hvhy0VVF1qFkmuahIbf7NLJd6vGL0R3Ee5iXgjaK23MQSIwSF4Uel0UUdDx65z14&#10;9CP5iqkFhY2k93cWlnaW1xfS+dfT29vFDNeShiwlupY1DSNuJO5iTVLXtc07w1o2p69qrmKw0uzl&#10;u5yjwrNLsX91bWwuHjRppn2xQo0i73ZVyMivgr4TafeePPi5Z6veqd0GqXvjbVpLOSC1EE9tefbr&#10;d40uN5aI38ltG0SBn8tmwVALr+hpwcqRkHqPb3Hp1+tfnBbyTfB74tg3EMk0HhrW5YnRzBdXNz4e&#10;1K3MSXMYgkjjNxLp9wJY1Z1CyFRIo2so/Rq3uLe6ggurS4gu7W5iiuLa5tpY7i2uLeZBJFPBPFuR&#10;0cEMrKxBBBFY8vhfwzPqQ1mbw7oU2seck/8AasukWD6kZ4yPLmF86GUOMDDb8jHWt36D8AMDHaii&#10;ivn79o7w7BqngQa6diXvhi/t50kIkZ5LLVLiPS7u0j2sFG+RraUsytxFgY3E18EV658GfDn9r+ML&#10;fXbqc2Gh+BxH4u1nUmSXy4E0mYXdnbeYkcib5JE3lHKkwxzshLIFPMfEDxhc+OvFWp+IbgSRQXEi&#10;QaZaO8jCy0u1HlWcGx5JArsoMs4jYIZnkdQobA4qiilALEAAkk4AHJJPQAV9dfDL9ni3uLO31v4g&#10;Jch7geba+GY5ZLRo7d4iEfWp4SsySktvFvE6NGQvmMWMkKfWen6dYaXaQ2GlWNpp1jbB/Js7C1ht&#10;bSBZJGml2W9uFRMu7M3HLEsck5q1RXwT8R7630z9oQ6ndKfsuneI/BF/chfLQ+Raadp1xMAWKrna&#10;p5JHPJNe0/tOk/8ACA6QM/KfF9gSPUjRtQAP4c18KUV7x4M/Z+8aeJvLudYT/hEdLbdmTVbd21eX&#10;aZYyIND3RyrtkjUP9reDKOJIvNHB+yPBXw78LeArP7NoVgGu3837RrN6tvcazdpMys0Mt6iIREPL&#10;j2wRqsYI3bN5Z27j6dO1FFFFFFFFFFFFDMiK0jssaIrO7sQFRACzMzHgADqTjuScV8D/ABh+Mtx4&#10;1nm8PeH5ZbXwjby4kcqYbjxBNFIHS7uVcB0tlZQ0FucFuJJQH2Rw8j8FrC01L4n+Ebe9jeSGO+ut&#10;QVUcxkXWk6ZPqtg+R1Czwxsy9CBg8Gv0mr8yfinpGo6R8QfFianZyWbX+vatq9kHUeXc6bqWoy3V&#10;ndWzoSrI6tjhvlYNG2HRlXi/7S1A6aNIN7df2Ut62pDTvtEgsf7QeAWrXptQdhl8tRGJCMhcjOCa&#10;+zf2ePhvf6BFeeMtbhvbDUNSt5dK0zS7mAW7x6Y08VxNf3MUv7wNLLEqxIyphFZyHWVCvT/tF6o2&#10;nfDW5tBbrKNc1jStKeVmZTa+XI+tiZAOGLGyEYU9mLZ4Ar5G/tzSv+FQf8I19tT+3P8AhZP9uf2d&#10;5Fxv/sr/AIRf7B9t+07PKx53ybPM399u3muD1C+utVv73U76Xz77Ubu5vr2bZHH511eTNcXEvlxK&#10;qKWdicKoAzgDFfoL8DPG9r4s8F2GnkiPV/C1rZaNqNukTrG1vDE1vo97EzySFhLBCBKdynzlkwiJ&#10;sJ1vix4qfwj4bGo3PhK08YaFNcLY6zYXUxjitRM6tYXlxE9pdQtbmRPKcy7MSvAFyWwPD/DXj/4C&#10;avewT654F03wxqTxP5ouNJttR8OrKW+xQwxLZJsJaIrK0kunxqrb2371V3+tdO+wfYLE6SbNtL+y&#10;Ww006c0J0/7AIB9jNkbb935Xl7REE+XbjHGK5j4jSxQfD/xtJNLFCh8Ka/EHkkjjQzXGlywW8QeT&#10;HzO7rGi9WYhV+Y4r8uav6ZqN5o+oWOq6bObfUNOu4L2yuAkUhhubaVZoXMUwZHAYDKupVhwwIyK/&#10;Tb4f+MLXxz4U0vxBbmNJ54vs+q2sZjDWWrW2Evrcxo8hRC2JYRI+4wvG7AbsDs6KKKKKKKK868X/&#10;ABW8D+CvMh1bWYrjUU8xf7G0sLqGqB4hGxiuIIjstmKyK0f2uSMOMlC20gfO/iL9p/VJZWj8K+Hb&#10;GytkkuF+1a5JNfXNxCSBaypZ2Twx28g+YuhlnU5Az8pLeFeIfiN458VpJDrnibU7u1lgjgnsIpU0&#10;/TbiOGf7TH9o0zTlht5GEmG3vEW4XnCLjiaK7Xw98RfG/hZYYtD8TapaWtvFLDBp8k/23TIY5pjc&#10;SiLS78S26M0hLbljDZZiD8zZ9Ybxt4C+Kxi0/wAfaTa+D/FV1KYrPxxoccUenSXE6GCD/hIo7pvM&#10;EEax2sYM00oA3t51pHuY+J+JfDWpeFNUfS9SWFyYYruxvrWUXOm6tpt0N9nqul3agLLbzKCUccgg&#10;qwV1ZR9NfFs/8WE+GI9f+EM/Twdc969G/Z0s2tvhtBMYDENQ1nVbyNyMfaUjdbAzKe4DQNHn/YNe&#10;71+f3xTk8afEL4oaroFrpOrXL6NeNpej6IqO8VlYrJHbHWHYxwxxQ3rmO6a6nwqxyRK0zRRow+gv&#10;CHhf41+D/DVhoVhqHw71CK1e7aOPWx4iebT7ebbNDaW99pwiEoEhmIWSL93kKJHj2LHasfGfj68u&#10;bHwh4/8AhTqC2viJJdK1jW/D9xLf6LBY6vI+nK91HZidbeIBsXRk1HeibplXG1D8g/Ez4f3/AMPv&#10;EdxpskdzJo9281xoGpTbXF9YbxiOSeNUQ3EAZY7hAiHOHCCOSMnzqiirVpd3On3drf2cz213ZXMF&#10;5aXEbFZbe5t5FmgmjPZlcBlPsK+ifiFo9t8SvB9n8XfDltO+r20UGm+PdMt7UrDDdadYobvVoEMk&#10;j+XCpizteT/RnikfyjFNnnf2edLk1D4mWF0kkKJoematqs6S+YHmiktf7GWODYCN4ku0c7yBtVuc&#10;4B/Qeg4xngAA5JHsSM/19hXyhpHx6g1P4riG5vUtPAkkF7oGmSySS2lotzLPFNb+JNSSSLe3nvAs&#10;CCURLbxS72KETmT6vorl/FvjLw74J02TU/EF/Dap5Uz2dmrxtqOqSQbFe30uyLK0rhpI1YjCJuDS&#10;MiZavzv8b+Ndf+J3iVLy4hkYySpp+g6DYiS6+yxTzbILO2SNQ09xK5Bkk27pHICqqCONP0E+Hvg+&#10;DwL4T0rw6nkPdQxG41W6g2lb3V7r95eziYRQs6A4it3ljEghSNWyVrtK/PP47+DpPC/ji81CJH/s&#10;vxQ8+tWkp3EC9ml36valyANyTt5oUcLHJGOcGvoj4S/G7TvFlvaaF4purbT/ABYHt7K2lZfItfEb&#10;yfJDNbkARxXTEBJLclQ8jKbcEOYovoSivKPjN46fwP4OnudNv4rPxFqVxBZ6GGjt7ibcs6S6hdC0&#10;uMgxxQBgXKMqyPGCPnAN34WfEO3+InhxdRaOGz1ixk+x61p8MwdYrny90V5bxsTItvcLlovMyVZZ&#10;I97+U0h9KrxP9oXTba++GOrXU4fzdGv9H1Ky2PgC5k1BNIdpB/Evk3Uo28c4bPGD8VfD/wAE6h4/&#10;8SWugWLx28ZR7zUr2QZSx0u3dUubgRry7kukcScAyMoZkXc69l8YfF+l6lqFn4M8HtbweBfCMa2+&#10;m2+mzzSaff6kYy17qRMgHnNGzyQJO7Slz5s6yuLhifFqKKlhhluJYoIIpJ555EhhhhRpJpZpGCRR&#10;RRICWZiQFUDJPAr7F8LaTN8CvD1rqd74U1bxT418Wv8AZhb6PbrNa6RHDJC8Wg3OrQrO8csokMpE&#10;EMgmkj2AFYVmPoMOsfHvU9Rulg8H+CPDGnpGr248R6tc6u7uu2OSA3fhy5YuzMWkUm1jUKMbiwBb&#10;5m+K/hD4laF4il8beIDBcXF/PDqR17wob8aZotxaTJZ2Fobl44pbV4QtutvJKcv8uJZZRIR9kfC/&#10;X9W8T+AvDmu62Izqd9bXS3UkcBthcfY9QlsYLtoT8oaaONJmKAJliUVVIRe+r4W8FBW/aWv9hAT/&#10;AITD4hsoI2gKtpqbABe3AwBXR/tT2SJe+C9REhMl1aa5ZNFhdqJYTWs6SA9csblgc/3RivI/BPw0&#10;bXbA+LPE+qW/hbwJZ3JS81a7kMd9qiQI8lza+Hrco4mmLR+SG2n5yRGk8kbxV3j/ABi8LeB7RNK+&#10;FHhS2jljiS3vPFXiOBG1LUgkkvmkw2jLK4dvJnjeWdEUloxaIApXzHVPix8SNWnS5ufGWuwSxRCF&#10;BpV4dDhKrI0oZ7bRBbxu+WP7xlLYwudqgDz+SSSeR5ZZJJZZGZ5JJGZ5HYnJZnbJJPcmur8P+PfG&#10;XhfyBoPiTVrCC2NwYbAXLXOlKblGSVm0i88y1YnezBmhJDYcYcAj2nw9+034psEEXiHRdM8QokBj&#10;W5t5W0O/kuDIG+0XUkST25GzcvlxWsfODngg+/eHfjt8OPELrCdWl0C5kmmjit/EkCacrRwQC4+0&#10;SajG8tlGrjcsayXSsXUqFyybvYEeN1WSNw6OAyOjAq6kAqysDg5yMEZB606iiiiiiiivgj9oHx9N&#10;4k8TzeGLOQjRfC11LaOqPcIt9rca+RqFxc28qxjNs4ktYjtbGJHRyk2K+fq+qv2WtWjh1nxboZiY&#10;yajpWnaqk+8BI10a6ks5ITGRktIb9SpB42ng54+zq8O+J+sfBfR5pn8Y6Xousa+7wyTWWm2FrdeJ&#10;ZWhhigjF9cwNG0SrBKjxreXEaui/uxIUAHC+Bfit4Su/Gul+HfAvwtsbJNTaDTF1lbnR9G1hdKhi&#10;W81O5vIYbeXzBCkMkxiN6zTGNTnzGC19TXFxb2kE13dzwWtrbRST3F1cyxwW9tBEnmSzzzSlUSNF&#10;BLsxwACTX5k/Erxj/wAJ14w1TX4xdR2DmGz0q1upmna106ziEMQjQ4EQmfzLl4UyqySvyxJdvoP9&#10;mnxyhjvvAeoXD+Yhm1bw+Z7ldhjcr/aWlWkczghgxN3HFBGc5uZGxjJ+nPE2qXui+H9X1fT7GPU7&#10;nS7GXUPsEtxLafbLezH2i9giniinYStCsghHlMDJtDfKdw+RNN+KHwY1udYvFHws0/QFeaCCK70i&#10;1sb23SG4lzd3eo/YYrGZfKKowMUM0hUuFX+GT6v8Iz+D7rSFufBCaENHnmEzDQLaytbdLyW2jmaO&#10;7tbNU8q5ETRebFMiyp8okUdK6ivyu8a3drqHjLxdf2M6XVlfeJteu7S5j3CO4trnVZZoJkDgHays&#10;GGQK5ivvz4DfEiXxjocuh61dS3PiPw+kfmXd3PDJc6vpcsjJbXjAsJJJLf5YbiQoSSYpHkaSVq98&#10;oooooooorlfEnjnwl4QTf4j16w02QxxyJZvKZ9SkhmkMMc0OmWokuXj3KR5ixFRg7iADj528R/tR&#10;Wio0PhHw3PLK0MZj1DxFMkEdvci4PnRtpWnO5ljMQGxxeREO2ShCYfwzXvjP8SNflMkvie+0qJZ5&#10;J4LXQHOixW4k6QrPYbbiRF6ILiaQjqSTzXltFdDoHivxL4XmE/h/W9T0ljPBcyxWd1Klpcy2rFoP&#10;t1kSYbhVy3yTI6EEgggkH2C2+Mtj4p03/hH/AIs6BB4hszHNFaeJdJtrOz8SaQ87efLc2qFVh3s8&#10;dqp8gwLsjIlS5DFDwvjzwGPDJtNc0K9/t/wNrxaTw/4gjAY87idJ1YKqeVeRBWVlZE37GIRHSWKH&#10;3b4RKT8BPidjg/8AFat6AhfBVuxH5dKb+yrDEzeOrgxxmeL/AIRmGOYhRJHFP/aDzRo3UK7Rxlh0&#10;O0elfXtfIv7SWs+K59W8P+DNOhvTour2cFytvYWtw8mva0dRkgTTi8WfP8jbbyR2yLkPIjuGPklL&#10;nwo8C/GXwho0l7pdz4WtLfW0iu28MeLW11jZTZKfbZ7fTEX7NdPEsYZBISyFVnVZIlVO4n8b/GDw&#10;1cSr4l+G9p4ksXvbS2ttR8B3F5MwidHkuZhpU32q6k+UDY0sdsoZdpb94jD58+Mvw2fSXt/HXh/R&#10;bnTfC2v21le3mly2z2134X1K+iV3tdQsMv8AZ45HYYCtsimLQARr5Cv4BRRRX014fi/4XN8Nm8My&#10;sr+O/h1ahvC4+1Wlkmp6HMsVu1o9uSBIVjt0tnlKIEkFo0k/72bf4RoGhtqPivRPDepJdWLX/iLT&#10;tDvo2iMV7ZtdaklhdIYZwCsseSNjjgjBFfqrjpgdAAB7DjgUV8t/FD45TeH/ABhpvh7QZEbT9E1X&#10;TrjxZeWptri5v1huFlvvD9oZN0ceyPKTuCJPN/d5i8qQSfTdleWuo2VrqNjMlzZX1vBeWlwmdk9t&#10;cxCaCVARna6kMM88881ZrN1jWdL0DT7nVtav7bTdOtI2ea6upNqDHKxxqMs8jfdSNAXZjtQEkA/B&#10;/wAaPiyPH17Ho2jBk8LaRdvPbTyRvHcazfqjW41OSKbDRRKjOttEQH2szy4ZhFD77+zp4Ln8O+Fr&#10;nxFfo0d74ra1ubaElT5Wi2qOdPkKNGrK1w0skpw7K0XkkbW3CvoWvkX9pfwMNlh4906DoYtI8QiK&#10;PqDn+ydTlEMP+9azTTT/APPrGi9TWN8EfjQuii08GeL7pU0cstvoetTlEXSGkkOLDU52x/ohY/u7&#10;hj+4+65+z7TB9nW9xb3dvBdWs8Nza3MUVxb3NvKk8FxDMgkjmgmiYqyMpBVlJBBBBIqWsfxBrth4&#10;Z0TUte1STy7LTLOa6lw0SSzFFPlWtv5zIhmmcrFChYbnZV6mvFPgb8V7/wAcx6joXiSaGXxBpsJ1&#10;CC8igFudV0+S4Mdw0lvaQpbxNatJDHwyl1dcISkjn6DrJ13S11zQta0R52tU1nSNS0p7mOPzXt11&#10;CzezaZYtybyofdtJAbgEgc1+VumaZfazqNjpOl2zXeoaldQ2dnbq8aedcTuI4lMkxVEGTlndgqjl&#10;iACa99+JU2nfDnwZp3wl0Zkm1fURYa/471CK6gu4pbwoskemIHXzI1MkUU8SlIWWBIWIkNxIx+cq&#10;KKK+oPhB4F/4RzTLj4seLNA1DUrDTreC68N6PY2Jv9YlaS6jX/hJYbB5Ik8uBCXgMpPybrlQgjgk&#10;b16x8a/GbxUul3Xh34e6H4b0u+SeRtQ8W6rNdqVG4wTfY7I2t5GrhdqH7JJvDJICI8PXk3xj8C/F&#10;3XY4vFHiCPQdTtdJtfs/9l+EJtYmi063eTfcagum6ou9mdiguHhZ2CKpcLHEWX0T9mzxHr+seGtW&#10;03VPtNzpugXNjaaLqNwkjZhuIXa40eO5cYcWirE6LuZo0mVOIxEtfR9fAX7R2ntZ/EiS4YIBq+h6&#10;VqEZRiWZYhLpRMobo261IAHG0A9Sa99/aSto7j4dRTO7o1n4i0y6hVUUiWR7a4sykhJG1QsrNkA8&#10;gDGCSPjvwX4H1fxtfXFtYPaWOn6bbPe61r2pSG20jRrJI2kM19dAEAuEcRJ1bDMdsSSSJ7DB4z+H&#10;HwjeS08EaZH458UxRTxXHjLUZI47Cy1BLV7F/wCxRHGzNbMzSl1tpEEsTBftcw2snnuv/Gf4j6/I&#10;7S+JbzS7c3Lzw2mgEaNHbBwQtstzZbbmSJQcBZ55M8FiWGa891LVtU1m5a+1jUr/AFW9dEja71K8&#10;uL+5ZI12xobi6Z3IA4ALcVY0rxBr2heedD1vV9H+0+X9p/srUrzT/tHk7vKE4tXTfs3Nt3ZxuPqa&#10;9r0H9pHx7psqjWk0zxJbNcCWb7RZxaZfeSVw1vaXOlLHAmTzvktZDz3GAPb/AA5+0l4H1SNV16HU&#10;fDF2IZJJTNBLq2mlxPsjt7e705WnZ2UiQtJaRqMMu44Uv7zp+oafqtpFf6XfWepWM5byLywuYLu1&#10;n8qUxSCO5gLK21lZWw3UEcGrlFFFFFFFFfLn7RnxEl0yyi8DaPcTwX2qQrda9c286x+Xo8qvEmku&#10;FUtm6OWmxIh8pQjB45yB8VV6n8Fb61074oeEZ7yXyYpL27sUfY8m661TS59MsItsYJ/eTzRpnoN2&#10;TgAmv0lrgvH938OrHT4Ln4hJoEluEu4bEavZQ398RMYoLz+yLdEkuSw3w+a9qmU+Vyyhdw+Z/wDh&#10;cvwu8PXVm3hD4T2dx9mYzx6lqI0zTNVt7reQRaXCQ6hKV2gFXM6kEkBB3+zbOW5ntLSa8tUsbya3&#10;gkurFLkXi2dzJEGmtVu1SMSiNiV37F3Yzheg+E/2h/G9p4l8T2uhadh7Pwl/aFlc3BhkiebWbidY&#10;tTiRnch4oRbxRI3lIfM87BeMxtXz3RXTeE/FWs+DNattd0K6+z3Vv8k0TbmtdQtHdXn0+/hUjzIZ&#10;NqkjIIYK6Msio4/Rdm0P4rfD+Y2rOuk+KtKuYYJLqzEk1hdJK1uJntHZQ0tndxEjZJtZowUkK7WP&#10;5l3VrcWN1c2V5BJbXdnPLa3VtMvlzW9zbyGGeGWNhkMjqVYHoQQa9W+EXxPv/AGtQ2txcGTwrqt5&#10;AmtWc3mvDY+YywtrlmkKyOs0KAGVY0PnRr5bDcInj+gP2l/Fi6f4b0/wlbTp9r8QXS3uoQqbaR00&#10;fTJRLCs8TZkjE10I2hlRRu8iVN2AwPxBRX1b+y7r86ar4j8LP50lrdafFr9vuunFvaXFjcJp92Ir&#10;IqVL3K3EO+QMOIFBDZGz7LoooooooqG5t4ru2ntLjeYbmGWCYRyy27mKaMxuEmgKuhwThkYFeoII&#10;BH5//Fb4L6n4CD63psr6v4WlumjNwI8XuimaTFpBqqLwY2yscd0mFMg2ukTPEsnhtFFFFFbc2v39&#10;zoNr4duXS6sNOvpb7SmnEj3Ol/a4yuoWdjLuAWC5fy5pomVh5kavHsLzeZ9SfFxQPgD8MuVY7vBO&#10;Mc43eC7tmUEehwCPWvSv2ebu5uPhjpsNxEEi0/UNYtLFgCDcWz3zX7Tc9SJp5kyP7uK9vrhtb+Jv&#10;gDw6Jhq3izR45ra8awubO0uf7U1C3uk3iSG407SxNPGY2jZZGeMBG+RirMoPzt4k/ahuTOY/CHh2&#10;BbeOSJlvPEjSyyXEXlbpozpemSoIiJCQr/a5MoMlVZsJ4TrXxS+IPiB/M1LxbrAVrc2rW+n3P9kW&#10;ckDM5ZZrLSRBFITvKl3RmK4UkhQB1vhP4rwtp0XhL4mafJ4x8FopaASDfr2k3EO6S0ksL/zYJGQF&#10;mhYGdZEjbbHII18l2+JPg9eLaL4h+Hd+vj7wtOC5l0xYpdZ0t5JEaDTr7TIW82WZYpoWk8uFZFO8&#10;ywQKoz4pRRXefD/4gaz8PdaGp6YRc2Vx5cWsaRK5S01WzUn925w3lyoGYwTqpZGJGHjaSN/ob4M6&#10;f4dX4gXPiHwPM9x4f1nRNbs7jQ727sLfxD4PlivrS8zf6fLO8lzYSkRx2l1bGbDSCKch43dvrasP&#10;xRpdxrnhrxFotrJDFdavoWraZbS3DPHbxXF/YyWkMk7xK7hAzgsVRjjJAJr8q7i3ns7ia1uoJba6&#10;tppbe5t7iNoZ7eeBzFLDNFIAyujAqytgggggEV6p4X+N3xC8K29lYW2p2+qaXp8DW9rpms2kd1Ak&#10;PPlxm8gMV4VjHyxr9p2ooCgbVUCfWPjx8TNXa8VddTSbW8Rk+x6PY2lotsjIEYWd9Isl5GeMh/tR&#10;YHkEYFeXy3Gr+INTVp5tS1vWNRmt7dGlkudT1S/uGC2tpAjOXllkOEjjUZJ4UdhX2H8EvgxJoT2v&#10;jHxbbsmsbTJouiygqdJWVdv2/Uk/5+mU4jgP+pB3ODMQIPqKqlnqGn3/ANpNhfWd79hu5tPvfslz&#10;Bc/Y763x9osrryWby5o8jfG2GXIyBkVzXjzwXp3j7w5deHtRlltvMkiurC9iUPJp+o24ZLa7WJsL&#10;INrvHIhKlo3ZVZGIcfnN4x8DeJPA2ojT/EVi1t5xnNjexN5+n6lFBJseaxuhw33kdo2CyIHXzEQs&#10;AdTQvir8Q/DkH2bSvFWppaiG2tora++z6xb2tvZxmK2t7GHV0nWBEQ7dsIQYCg8KuPR5/wBpnx/N&#10;bTQx6d4UtZZInjS8g0/VWubZ2TaJ4Vur2SEuD8wEkTLkcqRxXiXiDxJrnirUZNW8QalcanfvGkIm&#10;nKIsUKElYLa3gCxxRglm2Roq5ZmxuYk/VH7Lml6nHb+K9af91pF5Jp2nQgpbk3d/p4luJ5Ffd5qC&#10;BLhFPy7JDL94tEQPrOvOPi7p2o6r8OPFFlpQhN5La2jf6ReWun26WlvqUNxqEk95fvFDGi2ySuzS&#10;SKMA9TgH4/k+Iem+CPCFx4J8BrBNqupxRN4n8e26T2738syyG50/Rre8jWcRW6OltBdSGPGJpIrd&#10;JJRPXh1FFdZ4W8EeKPGd19m8O6Rc34Rwk93gQafaEjd/pWoTbYkO3kIW3MM7VJ4r2a3uvB3wMd5L&#10;aWx8efEl4p7ZpYXMeheDpRbG3uod43tNP9oLRyAeVM0SsjfZN5E3lU3xQ+Is982oP408RLO1yl0Y&#10;otUuYNP85DlQNKgK2oj4wYhDsI4KkE16b4e/aU8b6aY4tcttL8TW6yzSzyywjStTkVodkMEN1p4F&#10;siI4DZazdmBZd3Klfofwp8ePAHiSK3ivNSHhrVJVYS2OuH7PaJJDaC4nePWQPsphJLxRNNLFI5U/&#10;uVLIG9csL+x1Szhv9MvbTUbCff8AZ72wuYLy0nEUjQymG4gZkba6OjbSdrAg4NW6/PvSA8f7Q86r&#10;K6FPiXrkZePCllOsXCSLznh1yrDuCa679qG6D+I/DFkbqZ/s+iT3bWRz9ntxeX7RC6izx5k3kFJO&#10;OkaZ7V4b4w8YX/i26s/MQWGjaPZx6Z4c0GGaae00XSraJYYIElnJeWZkjQ3FzJ88hA+6ioicfRRR&#10;RRX3n8BPh94h8JaZPq/iC+1KzbV4mNr4SeWWO0sElMT/ANqajaMdq38ixogjChoosrITIxjh+haK&#10;KKKKKK5fxtrbeG/CPiTXI5o7e407Rb+ayllRpYxqRt2j01WjAO7dOY0wRjJ5IXJr8r6K7/4ZeKz4&#10;N8b6HrMlw1tp/wBqSy1hs3Ji/si/It72S4htAzyCEEXKRhGy8aEKSBX2J8efiHceC/DsWlaW9zBr&#10;3iVbqG1v7eaOFtJtLV4vt9yCQ0glkVxDAU2lSXlEivEqv8CXFxcXlxPeXk813d3c0tzc3NzLJPcX&#10;NxPIZZ7i4nlJZ3diWd2JJJJJzX1l+y94aJk8ReMJd4VETw5Y7ZI/LdpDFqWqNLDtLBlAsxEwYLhn&#10;BB4K4P7QXxNbWdQk8D6LcTx6Xo9zImvyxuqQ6rqkDKVstiLvMVm6sG3sFebJ2fuY3PzHU9vcXFnP&#10;Bd2k81tdW00VzbXNvLJDPb3EEglhngmiIZXRgGVlIIIBBBFfo58JPiNB8Q/DgeYNHr2jJa2mvxFU&#10;8uaaSJhBqVuYlVPLufLdhGFGx1dMFQjv8MfEvwv/AMIf421/RY4Bb2Ud693pMaG6eEaTf/6XYRxT&#10;3eZJPJRhA7lm+eNwWYgk5PhPxbrfgvWLfW9Buzb3MTbZoH3vZ6hasf3tlqFupHmROO2QynDxskiq&#10;w+9fHHxL0/T/AIXSeM9FnbdrthHaeHSZIRcRanqcbRgSmAXMQuLELNLNEWK74HiLAnNfnJRXrHwT&#10;8QN4e+JHh52kuFtdXnbw/dx20cMjzrrAFtYo4lZQI1u/s0sjK24KhIDfdb9IKKKKKKKKK+PPjb8F&#10;9SfULzxp4SgvdVXUbg3Gt6LEJ73ULe7mfa19pseGklhdj+8gGWiJygMOVg+SqKKKKK2tO1zUdMsd&#10;X0u3nY6ZrtrHbarp7tIbS7+zTrd2Fw8aMv722mVZoXB6go26N5Ef6N+Hs8tt+zx8R5Ip5rctq+rQ&#10;eZboJHZLrSdNtZoGB6JIjmOVhyqMW7Ctj9lT/V+Pv9/wp/6DqdfXNc7rnjDwt4a8xde8RaPpUyWb&#10;X32S8vreO/mtF3r51tp27z5ssjqiwxsWZSqgkYr598X/ALTOkWYe18F6Y+r3OXH9qatHNZaUmPLa&#10;OS3sVK3NwGBlVhKbcoVUjeCceB+IPjZ8SPEJkV/EM+kWrTx3MVp4fUaQsDRxGLy4762/0xozuZmj&#10;luXUtgkfKu2Pwb8W/E/hWS8hvHHirQtUTyNW0LxBPc31rcQSSZuntnnZ/JlljMkTsUeNw582KQqm&#10;3q7n4XaJ47tJte+Dt49wsLSDVPBmv3ltaa7ps0l5ttzYyysYXtmhcMrXFycCNh58spaKPw7UNO1D&#10;SryWw1SwvdNvoPL8+yv7Wezu4hNEs8Pm29wquu5GV1yBlSCOCKo0VqaNrOp+H9UstZ0e8lsdSsJh&#10;Pa3UW3dG+0o6srja6OpKSRuCrISjAqSD7vY6l4Y8e+LPCHi7S4ItC8b2viTw7e+K/DpuNPsdK8RG&#10;LV4zcav4XudTuIlN2zBPNsXcSSmTcm94pppvu2ivzL+K2j6jo/xC8WR6jbPbnUNb1TWrIlW8q407&#10;Vb6S9tLi3kYAOuGKMVJw6uh+ZThvhX4peOfBsMdnoeuzx6akkcg0q9ih1HT0VJpLh4beG9VzbpK8&#10;sjTfZWjLk7mJYKw7TVv2iviVqLwtZ3Wj6AsaMHj0jSYZkuGLAh5jrrXrAjoPLZQe4J5ryLWfEOu+&#10;IJUn13WdS1iWMymJtRvri8Fv5zB5Vt1nYiNSQMrGAOBxxXuHwm+B+peKLiw1/wAV2s2neFPKivba&#10;3dxFe+IUdiYIoo0bzYLZwA8kzhGkjZfIyJPOj+7+vuT9R0P8+o4NVBf2H27+yvtlmNUFoL86d9oh&#10;N8LAzfZxe/ZN28RGT5PM27d3Gc8UmpabZaxp17pWpQrc6fqVrNZXluzOizW9xGYZkEkZV0OCdrqQ&#10;wOCpDDI/PH4ofCXWPh/fS3EEdzqnhadt9jrKxbjaq8gRbHWPKAWKZWZUWTCxzDDR7W3xR8Z4c8ce&#10;LfCLIfD2v6jpsSyzzmySbz9MknuIBbTTz6TdCS2kkKBQHeIsNqkEMqkes6f+0t8QrO0jt7m18Nar&#10;Mm7ff3+m3sV3NvZmUSR6TdWsACg7V2QrwBnJyT5j4t+Ifi/xu6/8JDrFxc2scxnt9MhCWul28gMg&#10;jeOxgARnRZHjWaXfLtJUuea7r9n3Sr+++Jek39tavNZaNBql1qlwDiG1iutIuNPtt7sRlnllVURS&#10;WPzNtKI5H6EU12IR2RGkZUZlQFQZGxlUBYgZJ4GT9eDX556HrWk/CvTb65gjsdV+KN1Nd6fbTRTw&#10;arpXgvTmgWOS5juIA9rPfz73XEEsyIvySNGRPbzePXV1cX11cXt5PLdXd5PLc3VzO5kmnuLhzLNN&#10;LI+SWdiWZiepzVaitXSNE1jX7v7BoemX2rXmwym2sLWa7kSESLEZ5VhB2RqzqGkfCgkZIzXutv4C&#10;8J/C21h1z4oXVtq/iMwQaloPw+064M0d58uxU8QzmF0Ea3DMHIbyD5EmxrzJhriPFHxh8d+I9Xn1&#10;KHX9V8P2zIILXSdB1S/06ztbVOURxbOhmkY/NJNJksTgBIwiLt6F+0D8SNFjWGbULHX4I7aK3ij1&#10;2xEzwiIBRObywa3uJZCAA7zyyFjknLHcfoXwn+0f4P1uU2viC2uPCNy0mIJLiVtV0uUPKkUMT6hb&#10;RRvFIdzMzS26xIqktKCQK9u0rxBoGv8AnjQ9b0fWTaeX9p/srU7LUfs3nbvJM32N3279j7d2N204&#10;6ca9fBv7TF2Lj4g2UIjlQ2HhfTrR3dcJOz393feZCf4lAnCE/wB5Wr2r9qB2XwLpyhiA/jCyVgD9&#10;5RpV++1h6ZAP1Ar5Iv8AxpcyeENM8EaRA+l6JFIdR10C4E1x4i12WTcb29lRY9sEKLFHBagEDy1k&#10;kaRwhj4aiiiiivpj4AeAPE2oapB4uGpan4f8N2sy82k8lrL4pmtJt32DyeUkskkG25kkUqxzDF+8&#10;8x4fuCiiiiiiiivy08c+Im8WeL/EXiAySyxajqdw9kZoILaZdLgItdIhlht/lDx2qRI/JJIyzM2W&#10;PJVbsby5028s9Rspmt7yxuoLy0nQIzQXNrKs9vMquCpKuoYBhjjkV+jWrfFHTLP4Xr8Q4BAHvtLi&#10;Om6e80cwbX7n/R10omQ27Ti2uA/2nytr+VDNIi4XFfnhrWt6t4i1K51fW7+41HULty81zcNuPJLL&#10;FCi4SONc4jijCoi/KihRivTvgP4bTxF8RdLedIXtPD8M3iK4jlknjZ5LB0i04wGAcul3Lby7HIVk&#10;Rg24fI30j8e/ibP4R0qLw1ol1cWniXW7dbh7uGF0OnaDI8ltJc294WGy5mljaKIxhiiiR8xuIWb4&#10;Kor7W0r9mHw6dFtP7a1vXE8QPZk3j6fPpw0qG+kyyxwW09u8rxxblRiZ1MhUsPLDhV+TvFfhTWfB&#10;et3ega7b+Rd2+HiljJe1v7OQn7Pf2M2BvikAODwykNG4SRXRfu34E+E9Y8I+Bhba3A9nf6rqtzrZ&#10;sJRsubK3ubO3tILe8jJ+SUrAJHjOGTcI3VZFdR8lfHLQhofxK14RWjWtpq5t9cs9ztILr+0YQ2o3&#10;aF2ZgGvVuhtOMEYVQoUV5FXReJvFGs+LtRTVtbunu7xLDT9ODtJM6iHTrNLYOond9rTOr3M2whWm&#10;kkcKu/Fc7RX0f+zAcePdZGM7vB1+PpjW9PbJ/LFfdNFFFFFFFFQXFvb3dvPaXcEN1a3UMttc21zE&#10;k1vcW8yGOaGaGQMro6thlOQQSCMV8K/Fn4H6h4UnvNf8LW8+oeFSk13cWykzXvh5EIaWOUOfMmtV&#10;B3JOAzRoCJ/uebJ88UV2Ph5PAt3H9h8Sy+I9IvZpAkPiDT5LHVNKszJMiK+oeHWgiuHijQu8jwXz&#10;SHACQsTivSU+Bdzrti2qfD7xj4e8Z2Udr5ksRMuiaql4XfbZNp9wZViLoqshu5oSSSCoUB28n8Q+&#10;FPEfhW4W28RaLqGkyPJNFDJdW7C1u2t9huGsb1MwzhPMTc0LsBuXJ5Fc7X0p4ruJpv2bfh4ZiG/4&#10;qqWMNtUHy7R9atYAAuOiKB+GTya9Y/ZiH/FAasSDg+MNRAPGCRoun5XH45r6Mr4h+MHwV8SW+vat&#10;4o8NW134i0zWby61a9trZBPq2m32oXnm3MAs4f3lxC0ku+J4UZ1TcJVAj82T5mIKkgggg4IPBBHU&#10;EVs6F4f1vxLfppmgaZearfybWMFpEXEMbTLB9oupj8kMKu6B5pmVFyCzCvSV+HXhbw5ib4gePtKt&#10;Z0DtJ4a8I/8AFR6+bm1i3aho+oXMQ+y6fdRyMkCmbzInfzMPtjLV1Hhf4reAvhvNOPBXhLxNqgvo&#10;lS/1DxH4mTT7i5VH3xwvpWmw3Fk3k/OIZvL8xQ7jOGINq4/ae8aPcTtZ6H4XgtWkc28Nzb6td3Ec&#10;RPyJNcxXUKyMBwWEKA9do6VWP7Tnj09dJ8IegH9n6wQAfrf1i6p8d9a1ydLrW/BHw01m5iQRRz6t&#10;4au9RnSJSXESy3d47BMknaDjPauakm+GniX93HY3/wAONRW2iWC4W8vfFPhe7nhtZ5bhr+KVP7Rs&#10;zNMIIo3ha6VFPzR/KztN4h+FHxF8E3Avn0m8mhsWN7Br3hx5r+2t/sCLdtqAntAJ7URfeEs8cXKl&#10;lOBmtXw98eviPoEawvqdt4gtY4Ghih8Q2zXskbGcS+e2oWzwXcsgGUHnXDqFbG35UK+mWf7U92lr&#10;Al/4Ktrm9CEXVxZ67JY2srk8NBaTWlw8QxgENO/c55wPHviX4/0T4g3UGq2/hAeHtbUiO+1GHWhf&#10;JqlqsWyFLy0+yQgyxYURzhw2wFHDgReV55p2l6lrFyLLSNOv9UvHR5EtdNtLi+uWSJd0jrb2ys5V&#10;RyTjgcmvbPCn7PHjjXXim1tYPCmmyQwTiW/Md7qUkd1A00Yi0m0k3JIjBFmju5IHTd91mVkHrE+p&#10;fBz4GO9tplm/iXxhFHKTK0lrf6razbbiOOK91MhYNOzuaCZLWLzjGUaWGUFWPBap+094uuJrkaTo&#10;egabaSxLHbrdLfanqFq5iCyy/a1lt4XPmbnjBtcKCFYPgseA1L43/FDU4Lm2m8U3FtBclSy6ZZ6b&#10;pdxCEkEirb6hYwx3KAEbSVmyVyrEqSDx3hnxj4m8G3M134a1i50qW4VUuUj8ma1uRGGERurK6V4Z&#10;Sgd/LZ4yV3Ntxk59O0v9or4lae0jXd3pOth42RF1TSoIhCxYESxnRTaEsMYG8lcE8ZwR3enfH/w7&#10;4qtP7A+KHhKzm0+6DJLqGmpJdWsE00v2dLj+zblmuLfyoZJGN1bXMk6lcxR5YbY9e/Z+0zX9NTxN&#10;8LNfgv8ATb+N7uz0nUJSUkj/AH0j2+n6pgOjowitltr2IMrbzPcKyla+fvEXgjxb4Sdx4i0DUdMi&#10;SaCD7bJB5+mSXFzbm6ht4NWtTJbSOUDEpHKSCrqwDIwHO2zWq3ED3sU89qsqm5gtbiOzuZYQ37xI&#10;bqaKdY2I6O0LgH+E9K+o9I/aT0zQdMs9I0f4cQ2Gm6fCsFpaQ+J22RoCXYsz6eWd2YlpJHJZ2Jd2&#10;LFic7Wv2nvFF3vTQ9B0fRontHgMl7Jdazew3Tqyfa7aZTawjaCpSOW2kG5fn3qSo8h1DXfiJ8Sru&#10;WG4ufEfiqZBFfPplhbXNzaW32eNbJL2PRtLQQQ4D7GlSFclyWJZyT0F58NLPwctjcfEvXU0WS7jW&#10;7j8LaBHHrviu4tI9RFncb5A6afaB0DSQzyXUgOGAjeRHiWvbeP8Awzoywp4d+GHhZv8ARIYL2fxl&#10;Ne+Mrm7mhJH2uPzDaW9uXzmRYbdQW5GFCqOusP2jvGGlWq2Wl+HPAum2Sb9lnYaRqlnapvwX2W9v&#10;fKg3YGcDmrP/AA0548zn+x/B55yf+JfrPP8A5P10Ev7TK6nps2l614MMkV9BPZ39xpfiS50+Q29z&#10;mORrVBbNIjCNiP8Aj45OeVB482/sH4Pa/mHQfGHiTwnfBzFbx+ONMtLuw1Ke6BWzVdR0A7LGGN1C&#10;3M91uCq6sqkRvnm/Evw38TeGrRdVeKz1zw7IuYPFHhm7TWdAkCtHDIXvYBuh2zSC3/0iOPfIrCMu&#10;FzXAV13hTwR4n8aXgtPD2lT3arIkdxesDDptlv5LXl9INi4GW2ZLsBhFY4B/RH4b+DR4E8I6Z4dk&#10;nhur2E3NzqN3AJlgmvruZppPJWYk7YlKQq2F3BA5jVmYDusYJyRgZ5PAAHrX5x/CJW8QfFzw7cah&#10;O7z3WralrM87/vWmvbWxuNZBYyHrJLHgsTkZz1Fdd+024bx9pah1Yx+EtPVwpJMbHV75wj+h2sG+&#10;hr50ro/D/hLxN4pmEPh/RNS1XEqQSS21tIbO3kkXcou758Qw56gyyKK7y++D+o+Hrazu/Gvifwn4&#10;RW4cebp15fXeqa9FB9oMH2iHStEguBOpxuzFKyqpG9kIIHl2oR6fFdSppV1eXliu3yLm/sINMu5P&#10;kBfzbO3uLtEIbIGJ2yMHIztFGp4IJ7ueC0tIJrm6uZo7e2treN5p555nEcUEEUYLO7sQqqoyTgAE&#10;mvtv4R/ApfDFxb+J/GC215rkQhuNK0qMi4tNGnKLL9qupCNst3Ex2xhN0cTDzEaR9jxfS1FFFFFF&#10;FFeXfGjT7rU/hh4utrOPzZo7G11BkJVQLTSNSg1W9k3N/cghkYDvjA5r82KKK6HXvEuo+I00NdSM&#10;DNoGgWXhyzkijaJ5dO06eaa0+0/MVMiLN5W5Qu5VXIL7mbnq/TD4Q6QmifDbwjaiVZmutJi1d5Vh&#10;ELFtcdtYET4Y7jEs4h3ZywQHCj5R+f3jnwxq/hLxRq2j619qmuEu7meDUbpCj6zZTTsbbWEbfLuE&#10;4Bdv3rlH3I53o4HvXw0/Z7sfEnhyDX/Ft9q1gdVVLnSrDS3tbeWPTyP3d1fyX1vNk3HDxJGuFj2s&#10;WYuVTyn4q/DS7+HOtJAksl7oWp+bNouoSBRMY4iPOsL5UAHnw7lyyAI6lXUKS8cftf7MfhrWreTX&#10;fFNw15Z6Ne2UWl2Nu6slrrNwt350+oplxu+x+WYEk8plYzSqkgaORTnftS6VDHqnhLXEM5uL2w1L&#10;SrjLKbZYdLuI7uz2KFyHZrufcS5yqrhV2kt8pV01/wCLNY1Lw1oPhOeVV0bw7LqE9lbwiSMzT6ld&#10;NdST3oDFJXjMkiQsVyiuyg4Y1zNFdh8PVZ/HvglUBLf8Jb4dJxlvlXV4WdsL2ABJ9q/Uiiiiiiii&#10;iivlr40fBEastz4t8F2SrqiKZtY0CzhEaaoiL8+oaXBGABd4BMsKgfaPvoPPys/xaQVJBBBBwQeC&#10;COoIpK3tCfwyty6+J7bXZ7SQKqz6Ffafa3NocNume11C2mW4524jE0PQ5k549Y0X4O6T4zs4pvAn&#10;xD0fVdR2+be6JrunXXh7UbCAQxtIzwwSXskvlvKkTyRRmAtkJMx4rz7xJ8O/GvhFfN8QeHb+xthH&#10;FK16givtNjE0rQRRy6lp7TQJIzrgRPIH5U4wyk8VX0v8Jbgal8JvjFoF0T9i07S5tegCrA2L2fR7&#10;iT/lpGxxv063ySTjqmxvnLf2YLmZPGmuWayYt7jwvPcyRcYee11W0igc+6rNKB9TX3HXzV8b/g9q&#10;njG9tfE3hWO2n1dLSOx1PTZJ7aybUY4pgLS6tp51SPzkV3EpnmAMSIEwU2v8U6hp2oaTdy6fqlje&#10;abfW4Tz7LULWazu4fNjWaPzLe4VXXcjK65HKkEcEVHaWl3f3ENnYWtze3dy4jt7W0hkubm4kb7sc&#10;MEKl3b2UGvUk+FUmkRQ3PxC8TaN4EhuEWSLT7nzNb8TSQSr/AKNeR+HtJLP5DuHjZ3lRkZHDJwM9&#10;JpHi/wCEfw+1Uav4S0Xxj4p1mzupIrS817VbXRdPhtjDJbzXtj/ZcfmSCVWC+Td2v3GyQjrtPQan&#10;+1F4nluA2jeG9BsbXy0Bh1OTUNWufMA+dxdWslku09kMJx/eNZn/AA074+/6BXhH/wAF+sf/ACfW&#10;fqf7QvijWraO01jwt4A1e0ilE8drqmhX99bRz7WUTpBdXrqHAZgGAzgmuPn8SeA/EJY674Ofw1fT&#10;fbHfV/Al15VkkjWnl6ep8I6uXhMaSBTMsF7bl1LEMG66GqfBrxXFYJr3hlbfxt4ZuoRd2OreHn86&#10;7ltpLs2sMc+hvi7S5Xj7TbxJL5B3rI+Y321tA+K3xI8DXH9mpq180emTJaT6D4hhkvIrYacPsn9l&#10;tFeYubVIwnlmG3liK4xwRXqul/tSa1FHKNZ8KaVqEzOnktpl/d6RHHGAQ6yxXaXxdidpDK6Y54Oc&#10;jiPiT8WtG+JFhDFdeB/7N1iy+XTtai8QtcSW8UkqvcW89qLKMTRuAdqs4KMdykZZX8SjjeV0iiR5&#10;JJHVI40Uu7u52qiKvJJPAA616v4c+CHxG8RFWGhSaHamWaGS88Rl9JEUkUQl+awkVrxlbKqkkdsy&#10;lsjd8rbfdF8D/CL4MW8OpeML4+KfEaGOeys5ooGnbc9zHFcaf4YWUokZUbWnvpZYxNEGjeJyEPLa&#10;x+1Hrssyf2B4Z0iygRpBJ/bE95qktwNw8lkFk1mIeM71zJyeGGOeDvf2gfihdTCWHW7TTk2qBbWe&#10;i6TJBuXq+dRhnck9wXI9hXmMHiTX7bWo/EcWs6kNeSYT/wBrveTy37yBPK/fXEzM0isn7t1clWT5&#10;CCpIPqFj+0H8T7OVZJ9XsdTRXicwX2jaakTLGcvEW02O3k2uPlbDggfcZTzXd6T+01e3Hn2XjLwn&#10;pOqaZemK2uF0kzQhNPlV49RSfTtVa6ju96MNsbTQqQCrMQ2VvT/Cn4f/ABVt7/xF8MNdTR70ss+o&#10;eHry1aKw0+9vLf7RHZtaIBJZoXDjzIPPt8q6W4KR4Hh3ib4VePPCkt0NR8PX9xZWq3MzatpUEup6&#10;UbO1J33sl3aqfIjKL5mLlYnC8ui8ged19FeCPjf4f8A6U2laF8PpiJpjcXt/eeK45dQv5RkRG6mj&#10;0uNdsa/JEiIqqMnaXd2boNU/ak1maCNdF8JaZp9wJS00uqajdaxC8JXASOC1jsmRs4O9pWGONvev&#10;I9f+JfxG8fyjSrnVNQuor2e4W38P6HbfZoZxdOrLYG105fNu0QIoiW5aVgASCSzFrVv8JdasdIfx&#10;H43u4fA2gIY1jk1OF7rXb+4nSTybTSvD0DLK82+MCSO5eAqjGX5kjcq228V/D7w4rL4e8Cf8JHqE&#10;To9trvj68+1wsJrNIb63m8IaZttBGH8w25e5lkQnzC+Qqx9Lpf7QfiTQo5YtD8JfD3RYp2R54tJ0&#10;G/06OZ4wRG8qWd6gYrk4LA4ya0j+0549JydI8IE5zzp+snPOTnOod+9dDpv7U2pw2wTV/B+n312H&#10;J8/TdWuNKthFj5YxaXMN4wYH+Lzv+AivPLq4+Dfi24ubu7v/AB14N1vUy91c3l+0Hi3w/ZXYfzJx&#10;JIp/tS6M6hgruVIlfcx2Lhsm/wDhJr7Wkuq+Er3SvHujoI5DP4WuRd6pbQ3UiCxTUvD7YuoriRXD&#10;SW0aStFhxIQEJryqtfRtC1jxFeppuhaZfateuA/2ext5Lho4/MWEzzlAVjiV3QPLIQi5G5gOa+9P&#10;gj8NtS+Huj6pLrUsR1fxDJp01xZW0y3FvY21hbSNa27yKgzcq9xcLOY5HjOF8tjgs3ttfnN8ec/8&#10;LX8VZBHGhgA+/huzIP65r3/9qPU7dPC/h7SpFf7ZqHiGTU4AB+7FtpmnS292Gb+9uvIMcevpXxDW&#10;lpmj6trdw1po2majq90kRna20yyub+dIFdY2maG1V2CBmVSxGASAeor06X4J+MNM0671XxRdeHPB&#10;tlbFBHL4h1qItfO0Mk7w2EWiLetJKFjJEG0SPkeWr4bbwPiCw8O6dNBBoHiG48RkRg3t2dDl0jTk&#10;doY5FXTpLydrmcKzSRyNNaW+CmVDq2RztFfUHwb+BqeIIIvFPjS3mTRZ4y2j6KzTWs2rJIh26neS&#10;xMkkdsAQ1uqMGmPzkrCFFx9pwQQW0EVraxQ21tbQx29vb28axQQQRKEihhiQBVVVAVVUAKAAB0FS&#10;0UUUUUUUV+RLK0bMjqVZWZWVgQysDgqQehFNorpW8VarJ4TXwZK8cujQ64mv23mCVrm0vFs5bOSC&#10;3k37RDIJS7IUPzjcpXc+/mq+3f2X9Ijt/DHiHXD56zaprUWnsrlRbta6NZrNBNApXcSZLudHbcw+&#10;VQACGz5V+0X4R1bTfGU/itoJJtF8RR2CQ3qRjyLTULLTkspNNnYEkSMkH2iMsFDqXCbvJkIzvhJ8&#10;F7rx9v1nWpLzS/C0fmwwT2nlR3+rXa5jZNPNwkirDC3+uneNlLAxIGYStD7R/wAMv+Ev7Q8z/hIf&#10;Ef8AZf2PZ9jzpn9ofb/Oz9o/tLyPL8ny/l8n7Ju3fN5uPlr6ZpexXPBwWxnHByOMjnPPU4NJXxP+&#10;1Fpc8XiXwzrRKfZb/Qp9LiAOZBcaPfvdXJcem2+iwfr6V8v0UUV9v/szeFpdP8O6r4puUUN4iuY7&#10;XTQVgeQadpEksM06SoxdRLcvJG0TKh/cq/KlCPpmiiiiiiiiilVscjPUEEHHTuPfr2r45+LfwEuU&#10;ubjxH4AsVls5EnudT8N2+xJbKSOM3E1xokTkCSJ8H/Q4zvVyFt1dHEcXyZRW1oXiHWvDN/Hqmgap&#10;d6VfR7B51pM0fnRRzpdC1u4v9XNC0kaM8EytG+0blbgV9XeBvj3ovia2h8L/ABOsNOZrprS1GrXF&#10;nbTaDfMpysmu2VwDHbt5qRuZUQwhmLlbdI8nO+JP7PtqLKbxJ8Od80Igt7j/AIRlJJb37RbCH99d&#10;6HqE8jySuw2Si2csXzIYn/1UB4HQ207UvgB41sriWWXUvDHi7SdatIczKlkurSWmj28xJG1lkU6g&#10;NgOQ3zED5SfQP2V76JZfGmnPcoJ5Y9CvbayaQ73iha6gvrmKI8YUyW6yH3T2r6/rybxD8bvh94a1&#10;xdBvdSubm6iupbTVJdOs5buz0WWFULjUJwV3nLFWS0WZ0dHSRUYAHmNbbwH46h/4SrxJ4AntPCun&#10;w3dzf+N/Ecz+GLm5too4U0gaRZaU51DUUu/NAg+0LFHgYiMk7CE/Mviz4qXOoWM/hjwVp9v4L8Fh&#10;5o10/TEFtqeswPaR2DTeI76JyZpJYogJQGO9WKTSXGxXryGiiuj8NeEvEXjC+/s7w5pNzqdyqFpT&#10;H5cVrbL5byB7y9uGSGEMEYR+ZIu9gFXLEA/YPhL9mvwvp1vHN4turnxFqDR5mtLaa40zR7d5IYy0&#10;URtmW6laOQShZzLGHRlzAjDn2WL4f+BIk8pPBXhRUKrGynw9pLl1XG3zXaIs3TOWJyeSSa68AAYH&#10;GMDgcAdBwO38ugrD1Xwx4b12aK41rw/omrzxReTDPqmk2GoSwwmQzeVFLdxuQu5i20EDJJrmZ/hR&#10;8OLi5a6fwboaysyOUhsxbW4ZAAALO2KRBeMkCMA85HJq3a/DT4e2kIgi8F+GHRXZ911o1hezZPUG&#10;4vUklK+gLYHYV19nZ2en20FjY21vY2dsnlW9pZwR21tDHkt5cMEIVFGWY4UDrXgXx6+J0/hHTIfD&#10;ehXc1n4l1mFbiW6ihZX07Q5GlgkuLa73KI7maRDHCUVyiCR8xSCFz8GV9K/Cv4I2+t6Y3jDx7LNp&#10;XhtYFvLC0NzHp739nAy3M2papdTD9xYtErBSrxySKfNWSKNY2mreLfjPp+n2N34U+FOjWXhzQnjk&#10;tLvWo7NINS1RI4ls1urZCA8bNErD7Tc77lgyvmCRTny7wL8RfEvw8vbi70Ca1aK9WIahp1/bmeyv&#10;jbRypZtN5TRzK0LTM8bRTIc8NuQsp+j9N0P4S/HOyum0nT28F+MLO2Wa6gsktbdizRMTdmyhxb31&#10;qLmbEs6pDcsVjEjwq8Yb5Z8V+Fda8Ga1c6Frtt9nvLfEkciEva3trISIL6wmIHmQyAHBwCCCjqki&#10;Mi9F8M/iBf8Aw+8R2+oRyXMmjXUkUOv6bDtkW8sdxDTQ28jIhuIAWe3YuvOYy4jkkB/SmyvLXUbO&#10;0v7KaO4sr+1gvLSdM7J7W7iE8EqBv4WUg9O/Y8Vzd14A8C35uWu/B3hiaW7Mv2m4bRNNW7laY5kl&#10;N2kQkEhJz5gcNnnOa5BvgR8KXYv/AMIqPmJJA1rxEgBJyQqJdgAegAAre074W/DrS7YWtr4L8Pyx&#10;+YZN2o6fBq9zu7j7Zq4nm2+il9tdvbWtrZW8NrZW1vaWlvGsVvbW0McEEEajCxwwRABVHGAAKytU&#10;8L+GdbuEutZ8OaFq9zFCLeO51TR7C/nS2SRpUgjmuo3cIGd22g4BYkDk1554j+Bfw38RMJf7HfQb&#10;ktCWuPDckWmboolKeV9gdJbMburOtsHJAy3Wvkz4hfBPxT4FEt/AG8ReH0VC+r2Ns0c1n+4Msx1P&#10;TEeV4I1KSATh3i2hNzo7iOvGaKK6vwl408ReCdTi1PQNQmtys8E13YNLMdM1RIAwW31SyRlWVNry&#10;KDw6bi0bo+GH0r4O/wCFWeO9OuPEVv8ADmxuvHOiHTL3VvCGk3M1hZ3dtbXlva3Gq6No0k0djPbi&#10;LMr2kkZLyjyJtxmSab0t/jd8P/D1vp9hfWOveGrhGtbMeG7zwzc6Ze6HYbmiguprUKIFt0RFZVtp&#10;JH2EBYyQUX1zSNY03XtNtNY0e8gv9Nv4RPa3cJJSRCdjKwYBkkRgySROAyMGRgrKQKHi3ULvSPCv&#10;ifVtPby77SvDut6lZytGkoiurHTZLq3laOUFWCsqthgQQMEYr4b/AGdtLOofEq0uxOsI0PSdW1Ro&#10;2RmNyJoBoggRlI2kG8EmTnhCOpFU/iVY6j47+L3iq18L6de6rdf2hbac0EELExSaRaW2g3txcycJ&#10;FAtxGVM8rKgBBZgDXt/h74G+B/AmmN4m+I+pW2qSWKLczxzNJB4es3QxTRxR2qgT30vmI8axuNs4&#10;cR/ZS2N3D+Ov2hrq4t38P/DyyXQNHt42sItYKJHeyWUcUcUKaTYIqx2MagSIhO99hjZPs7rivmi5&#10;ubi8nmu7u4murq5lknuLm5kee4uJpGLyTTzSkszMSSzMSSSSSTVetLStJ1LXdQtdK0iyuNQ1K9cx&#10;21nbRmWWUohldgo6KiKzyOxCqoLMQoJH3n8JvgxZeAh/bOsva6r4rkEkUdxCHlsNIgctGV0szpG3&#10;mSpxNO6A7SY0CoXMvudFFFFFFFFFUtT0+21fTdR0m9QyWWp2N1p92iuY3e2vYDbXCK6nK5QnBGCD&#10;gg1+VviDQr/wzreqaBqaeXfaVeTWc5CTJFMIz+6urf7QiO0MybZoXKDfGysBgisaiiiv1zgggtII&#10;bW2ghtbW2ijgt7a3jWOC3hiURRQQxrgKiKFVVAwBxU2cZ68gg+rDupIx170lKGIO5eCDkY4b6hh0&#10;460deffnr2689AcV86/tNRSSfD/TmRWZYPFenyykH5UjOl3sAdh/vOq596+EKKKK+kf2bPCk+peL&#10;bjxVILiOy8NWk0VtKjeUk+q6rbtZCBt8bB0S1edpFR1ZXaEklWIb7noooooooooorwX4x/B238b2&#10;7694fit7XxbaRfMvyQweIoIkAjtLyRtqrcoBst7h+CMQynyxG8HwXeWd1p91cWN9bzWl7aTPb3Vr&#10;cI0U0E0TbJIpY3wVKkYINVasW1zcWdxb3dpcTWt3azRXNrdW0skFxbXEEgkhngmjIZHRgGR1IIIB&#10;BBFfTHw4/aJ1TSpLbSPHLy6vpry20MevjnU9Lt0h8ndexRIWvUBCO0hInGZHLTuVQeieK/gt4L+I&#10;ul2/if4fXWmaPcX0Sz28tlC0fh7Uo0g+zrBPp8Cg2UqugErQwhlcSiWF5SWXy74MaXqln4j+IPwy&#10;10jRLjxD4T1LTrq0u/LW4OpwJ5Fo1q43CQLbXdzcK0W9Xj/eLuQbq5j9n3ULuy+KGjW9vN5cOrWe&#10;s6ffoRGRcWsWmS6qkO6QZX/SLaF8rhvlxnBIP6GV5346+KHhP4e/Zk1ye5nv71TLb6VpcUNzqJt1&#10;by2u5Y5pIo44t2VUySKXIcRhtjBeR1LxB4U+KdlaQaf4FvPGelCSyN9rupRx+G9M8PwXN2o1T7Pr&#10;d60d209ssayXMWnK4dQFMhBxXgPi/wCIfhfwdPqXh34O6Tp2lJJFcWep+NInub3WLhpniFxa+HdV&#10;u5ZJY7ZfKCmXeys5MluqFEnk+f7m5uLy5uLy8uJ7u7uppLi5urmWSe5uLiZzJNNPPKSzuzEszMSS&#10;SSSTVeirdlYXupXUNlp1ndahe3DFLezsoJrq6ncKXKxW8Cs7HAJwoPFfWfgX9mkEW+o+PrxwQyS/&#10;8I3pcqjhHilEWp6whbhgJoZYbUDA2ul0DxX0HpPw18AaHFFFpvhLQ0MBkMVxdWMWpXy+aTv/AOJj&#10;qQmuCCGYYZyAp2jCiussNPsdKtIrDS7Gz02xg8wQWdhbRWlpD5srTS+Tb26qg3SMzkKBliSck1Bq&#10;mj6RrcC2us6VpurWqSCZLbU7G1v4EmVWRZliu1cBgGYBsAgNXI33wq+HOoPE8/gzQI2iTYgsbJNM&#10;QguJMyrpvlK5yB8zgnGV+6SKktfhf8OrSSeSLwZ4dd5wQ4utNt76MZbd+5hvFdYznugHHHTiup0v&#10;QtE0JJY9E0fSdGiuHVp49K06009JmjBVHlW0RQzDJAY5xk1yfxN8bx+APCV5roSCfUHlisNGtLkT&#10;+RdalcklBKbdW+SKJZLh1LR7hGYxIrupr82dX1fU9e1K81fWLyW/1K+lM91dTkF5HICgKqAKiKoC&#10;JGgCooCIFUBR6P8ACv4V6l8RtSMshm0/wxp8yrquqqqiSVwBIdM0wyAq9yyEFnIKQqQ7hi0cUvrf&#10;iX4jeBPhbFJoHwp0nSL7W20x7S78XRvFeiza5njnaF9QZXfUHZVMjxiZbeKTyhh9jwJ832Hi3xDp&#10;viV/F9lqAh8RPd6hfPfmzsZgbrVUkiv5fsk0bQfOs0gwIsLn5QMDH0t4d8Z/Dj4wsmg+P/Dum6R4&#10;y1KSWK113TIRp6Xk6Wv2TSkt9V8xpxcKjlIrS8M1u7RRj52aOFfF/iZ8Kta+HF3AZ5f7U0O9ISx1&#10;uG3a3je5WPfLY3tvvk8iYAM0YLlZEBZGJWVI+L8N+JNX8J6vaa1ot3Na3VrNC7ok1xFBfQRXCXL6&#10;fqCWzoZbeUooliLAMB2IBH6WeB/GGn+O/DVh4j09Ps4uvNjvdPa5guZ9Nv7dvLubOd4cZP3ZIy6I&#10;7xNHIUTeBV/UvCvhfWLkXmr+HNA1W6VEQXOp6Np1/cCKMlki866idtoJJ25x14riLv4I/C28uJbq&#10;bwnbJJMxd0tNQ1iwtwT2is7G5jiQf7KIB7Vf0r4RfDXRvO+yeD9Hm88AP/asUmvbQvTyf7be48s+&#10;pj259a7fTdK0rRbU2Wj6bp+k2ZlaY2um2VtYWxnlCo8vkWqqu5gqhmxk7R7UzU9I0jW7ZLTWdK07&#10;V7VJkuY7XVLK2v7ZJ0jaJLhYbtXUOqu6qwGQGYdDXD658IPhxr9v5E/hbTLB0iukgutDgXRbiCS5&#10;jCC4P9mCKOZkKq8S3KSIrZ+UhnDfM/j79nPWtEjk1LwdNceI9PTzHm02YQLrlpDHB5pkj8vYl5yr&#10;DbDGkuWRUif5mHzTRRWjpuq6not3Hf6RqF5pl7EpCXVhczWk4Rvvx+bCynaw4ZTwehBFfSvg/wAW&#10;+BfirqNvpXxJ8NaOfGEkKQaX4hiur3QbfxJeLbR2kVnrVxpTIyXLrFGsDMJIz80cMcTeXDL65p/x&#10;J8EfD7Sm0rVPCOt/DtrKHMGkzaE8lvr2pWlmsN+NG1vTzLDfupihha+upYzLvid3wWKeleEPHPhn&#10;xzYPf+HNRF0Lf7Ot9ZzRSW17p09xAJlgu7aYDn7yCWMvG7I4jdwrY6yvzVvo7HxT8Ybi2nna90nX&#10;viMbM3FtLzPpd/4j+yo1rM3YwMPLbHAxXrn7Td5c6j4o8H+GbWymnuYdMnvLUW6ST3N7c69qAsIr&#10;OC2jBLtusl2Bcli+McCr3gX9nOKC3/tv4k3S2cVt9plm8P293BHDDbWxUi51bXbaUqqECVnjt2G1&#10;djGcHfGtrxh8cfDXg+2vfC/wr0jS45EluI59Zs7S1t9EhuwiQG8063gXF9JhSv2iXEZKIw+0RNiv&#10;lfXfEGt+Jr+TVNe1O81W+kDL513KXEUbTNcfZrSIfJDCru7JDEqou47VA4rFor7A+FHwAQJp3ibx&#10;3CWkYrd2XhSeL5EX71rJ4gWTqzH5zZbcAbVnJJkgX64oooooooooor87Pjn4Rn8MePdUuwsz6b4n&#10;mn1+xuZd8m64vZjJq1q03lxx74rlnYRKWKQvDvYsxNeNUUUV+jnwJDr8KfCYO8fJrZ2tnhX8R3ki&#10;lQexHzA165k5BHY5GOCMc5B9uxpck9yfmJ75J6nnr1/Gkooor45/an1C1kvfBmlI5+2Wdrrmozxh&#10;cBbbU5bW2tH39yz2k+R2wPWvk2iivVfhT8M7v4j61JC832LQdJNvNrl8hTz/AC7gsbexsY26zT+W&#10;4EhBWNQXbcQkUn6G3uoaD4ZsLdr+80nw/pUPk6fafap7PSdOh2Qn7NY2okZI1xHGfLiQD5VO1cLX&#10;hHiL9pbwdppeHw/Yaj4mmUxFZyDo2murKTKBcXiNcBlOPlNoFPZu9eZ6n+1F4llnVtG8NaHYW2xd&#10;0WpzX+rzmTGGYXFo9koX0Xyj9TW3pv7UrBoI9Y8HqVM6i5utN1dlaK2LAM0Gn3MBDyKuTta5QMeC&#10;yda9r8I/GTwF4wlhs7LVTpmqTnbFpWuRrp91NI9ytrDDbzlntpZpGdfKhiuHlYEnb8rY9Toooooo&#10;or5u+K/wHtvE8t/4l8JtDp+vyRy3N5pTLHFp+uXgbzGkjmyotrqUbgzkGKWTaZDGWlmPw/cW89nc&#10;T2l3BNbXVtNLb3NtcxSQXFvPDIYpoJ4ZQGR1YFWVgCCCCARUFFe2fC/40a14B8jSL1Dq/hVrsSy2&#10;TEm/0yOYn7TJos7MqjLEStbyZRmDbTC0kkh+sr3wXpGu6b4t17wjLY+R8R/B1zFcWslrEum6nrE1&#10;s8ugeITLMvmWsqGaYXCiP53ZJWVJ4maT5V/Z31OSw+JljZxxJIuuaVrGlzM2/dDFDa/235se3gnf&#10;ZqhzwAzHqAa/QSvnLRv2dtD0zxRN4k17xBdeJbGO6u9STTdWtIw8tw9wZ4Jte1RpnW72Al58wxLN&#10;IMuPL3RP89fGT4mz+PdektNNu5j4S0qVRpFu0LWv2y5WHy7nVruFmZmdnMi25faUhI/dxyPKG8Zo&#10;r0Hw78LfH3ih4BpnhrUktriGC5TUtRgfTNNa0nZQl1De3wRZl2ur7bfe7L8yKwr6L8KfsxWEH2e6&#10;8Za29/KjCSXR9ED21kWiujiKbVbgCaWKWIKHEcMDqWIST5Q5+ltD0DRvDVhHpeg6bZ6XYxBcQWcS&#10;p5rrCsHn3MnLzSlUUPNKzO2AWZjzWtRRRRRRX5a+OvER8W+L/EPiHzJXh1HUp2sfNijgmXTIP9F0&#10;qOaKIlQ62yRI+GPIJJY5J7r4IeAB438Vx3F9Ekmg+HGttQ1ZJBA6Xkzuzabpb28wbek7xOZgUKmJ&#10;HQlWdCeh+O3xSn8Tatc+EdHuYx4Y0e6VLmW3LH+2dTtl2yvLKyqfItpC8cKJlJGXziZB5Pl/O1Fa&#10;ekavqWgalZavpF7NYalYTCe1uoDiSOQZRgVcFWRlJSSNwVdSyOpUkH7K1uOL48fCWLW7S1iXxboD&#10;3Mi2tv5qquq2scbappkJmjdzHe23lzwxo5HmGBHmPlvXxFX3l+zd4obV/Bl1oM8itd+Fr4wxDbNv&#10;OlaoXu7JpZpGKs4lF1GqpjbGkYK9C30NRRRRRRXh3jH4AeCPE7SXWlwt4U1JlYedpEMX9lyybUSN&#10;rnRjtjAQKcC2eEszFnLGvmTxV8BPiB4d864tLGPxLYR5YXGhM892I2nEMKyaRKFuTIQVZ1t0lVRk&#10;l8KTXjt5Y3mnXMtlqNndWN7AwWa0vIJbW6hYqHCy284V1JBBAK9Kq1paTquoaFqVlq+lXT2Wpafc&#10;R3NncxhHMUsRypZJQyOp5V43UqykqwKkg/bK2uh/tE+AtPlnu7XSPFGj3C/bHtIDeSaTeOxinje1&#10;uTE7Wl7CgnjCzEKwVTLI8Ei16P8ADH4fj4caFeaH/a/9tC61efVRc/YP7NMYnsoLQ25t/On5Hkbt&#10;2/nOMcHPL/tC6tDpvwz1G1cTebrl/pWk2rRFdqTJeLq8puCWBCGG0lQ4B+YqCMEkeV/suaMDN4t8&#10;RSWd0Xhg0/RtPul3JbzCd5L7VrKJpSsTyr5Vk7ZcbAy5IEnPqc+o+Hvgj4Tn1TW2ttT8Y+Iri41H&#10;VZLcxx6j4q8S3Lm6vTHL5aiGyt3mIDCJY4kO4RmebbN8VeNfHviTx9qEeoeILtHW2V47DT7WM2+n&#10;afFJIZHW1t8nLMeGlldpGCqrOVRAOLorpfCnhPW/Gms2uhaDame7n+eWaQslnYWqsFmv7+dQ3lwx&#10;5GTgsxwiKzsiH9Bfht8KtC+HFpM1qx1PXLxBHf63cQpFM0CneLSxgBfyIdyh3UOzM+0yO22MJ6dR&#10;RRRRRWFrvifw54XthdeINb07SYmiuZoVvbqOKe6W0QPciytCfNndQy5jhjZySoAJYA+EeIf2mvCt&#10;g0kXh/SNT8QyJOq/abiRNF06WBoizTW0syTXJKttXy5LWPPzHdhV3cHc/tSa08ztZ+FNKgtjjyob&#10;nUbu7nQbcHzLiJIVY5zyI1449zv6V+1LZPNbx654QuraAxH7VeaVqkN7MZhGcG3067ht1CM+OGus&#10;qCTlyMH3Hwt8UvAvjExW+ja9bLqEsdu39lagH03URNcQtM1rDBdhRcPEFcSm1eVFIzvIZWPmPx3+&#10;FT+J7H/hKvDmniXxJp6AalbW24XGt6XFHgNFAFxNdW+F8oDDyR7owZGSGOvhWiiiv14yDyM4IBGf&#10;Q0UUUV89/tLXLQfD21iCqwvPE2nWzEnlAtjdXe4D6xAfjXwXRRXSeFPCms+NNbtNB0K2E95cZeSW&#10;QmO0sbRGHn319OAdkUeRk4LMSsaK8jojfpL4U8N6H8PvC1tpVu9paWem2n2rVdSm22aXV2kAOpaz&#10;fSzO23eELHfIVjQLGCI0UDz/AMSftA/D3QZHt7S7u/El2huEZNEgSSyjmhQGES6jdvFE0cpOBJam&#10;YDaSRwobx7U/2pNalijXRfCel6fKCfMfU9RutWjfkbRHHapZFcDOcsc+2OZdO/al1WG3ZdX8IWF9&#10;c7vlm03VLjSYAuTkNb3UN4xOMAHzRjB65wPW/Dn7QXw9110tr26vPDd27WsSprUASzlmuA3meTqV&#10;m00UccTAB5bowjDKwH3wvtdvcW97BDd2k8NzbXMMc9rc20iTW88EyCSKeCeMlXV1IZWUkEEEEgip&#10;aKKKKKK8q+Knws0z4j6ajK0Nh4k06Jl0nVynDRFjIdL1Py8s9szEspGWhcmSMENLHL+ffiPwzrfh&#10;LVZtH1+wlsb6FRIFfDRXNuzskd3Zzr8ssTFWAdSRkMpwysowKK77wB8Qtc+HusJqWlubmxmKx6ro&#10;00kiWWp2wBUhtufLnTloLhVLI3BDxtJG/wBx+H5fDnxNg8KfErR7aKz8QaLcT2xado5ri1hkD2Ot&#10;aFqQs3G9TBPJcWRdlKM8UxQJJNDJ8S6qieAPircsdOuLez8MeNVv7XTi8kcz6RZ6sNQ0+OKW4yxW&#10;a18to3fO5WDHIPP6Y56YPUAg+x54NfPfjT4A2njXxle+KbvxRPZWuoS6Y1zpVvpKPceRZWMNhOkG&#10;py3G1GdYtyu1s4QtkqwHPnvx3+JqWaD4b+D7i0tdNs7RbLxE+ljylh8om2XwvAYlVI4oo1H2pYSc&#10;7hbkpsnjf5Norq/Dngfxd4tK/wDCPeH9S1KJpZ4PtscHk6ZHPbW/2qaCfVrnZbRyBCpCSTKSWRQC&#10;zoD9AeEv2Y9SuWiufGerxadbNFBIdM0NlutRLSwP5tvcahcobeCSGTywTFHcI/zgOoCu31F4W8De&#10;FfBkDQeHdHtLB3UrNd/PPqNwp+YpPf3BeVlyNwj3bF6qorq6KKKKKK+DP2j/ABLcar44TQBlLLwt&#10;ZQxRoywYkvtXt4tSvbpJFUSENGbaLY7EBoiygbznyDwf4auvGHibRvDdm/lSapdrFJcBY3+y2caG&#10;5v7zypXiEhhgSSUR+YC+3YvJFfTvxp8Zaf4G8OWnwn8IpFb50uKDVpoJQs2n6dId5tJBa7c3N/l5&#10;bppAN0UhZkY3AdPjyiivtH4X+JNO+MHhHUfh345ebUNX0+2+021+UK3sumwmOC01RNQO8G+tJXWN&#10;3kUGVGTzPO3XGfkjxDoWoeGdb1PQNUjEd9pV5LaT4SdIZgnMN3bfaUjdoZoys0Dsg3xsrAYYV9B/&#10;sz+KZLLxFqfhO4uQtnrlnJfWEMjTuDq+mqGkW2jXMaGW1MrzOQCRBGu7gKftuiiiiiivOvGnwr8F&#10;+Og82r6Z9n1WTYBrmlMllq3yiJB58oV47j93CkCC7ik8uPIj2E7q+WvEv7NXjLTCr+HLyw8UQO0U&#10;Zj3w6JqKM6uZJHh1CY2/lJtUbluy5LcR4BNeD6poWt6HJFDrekapo8s6NJBFqlhdWEk0SsUaSFLt&#10;ELKCCCw4z3rJor7O+GHinSfi54Tu/h148mkvtatY5JbC9kRUvrmwgiVLXUrbUHL7tQtWZ1kdkBki&#10;ILicG5Ndz8Mfgwfhvrd5q6+KX1iO+0qXTnsf7I/s2NXa8huo7ppBdz7ygiZADGMbzg9QfWvEGq/2&#10;FoGua39nN1/Y2j6nq32YSGH7T/Z1lJeGDzgG2bgmC204HODXwJ8BNHfVfiZokgtYbq20eDUdYvRO&#10;YCsEcNm1pZ3SRzHLPHdzWxTYCythxgKWX7Ebw/4e0HxB4m+Kniic2txFGtvZXGrSRyW/h3RLK0TS&#10;2OnRW7Tfvb+USSxhMyss6QLEkskySfHXxN+MWuePZ7vTrSWbS/CPnRfZtJAiS4vktXLwXesTxbi7&#10;s2JDbrIYo2WPAeSPzm8aoqza2t1fXEFnZW895d3UqQW1rbRPcXE80h2RxQwxAs7EkBVUE+lfdPwn&#10;+BuneFobHxB4qt477xWki3cFs0iz6foD7c28caR5Sa7jJ3vOS6I+3yQDGJ5Poaiiiiiiql/qOn6T&#10;ZzX+qX1pp1hAIxPeahcw2tpF5kixR+bcXBVBudlVQT1OOeBXhPiP9o7wLpBlg0ePUPEtykRMb2cI&#10;sdMacSlHt5r6/wBsgwBuEkVtKhBUKTzjze8/am1F/K/s/wAHWNrtD+d9s1i4vxISfkMXkW9vswM7&#10;g27PB4xzYsv2pp1WNdS8GRSuZD5s1jrbwIIiRgx2txbSksoz1nw3HK4r2Lwz8c/h34lLRtq58P3S&#10;mTbbeJRDpokiQKTMl+JJLXDFtqo1wJCQx2bQDWx8Uvh7bfEPw5Npp+y22tWLNc6FqNxGzfZLslfO&#10;tZXj+dYLhV8ubG4Kdsvlu0Sqfzf1bSdQ0LUr3SNWtZLLUdOuJLW8tpSjNFNGcHbJESjqR8ySIxV1&#10;IZSVIJzqKK/Sb4KXQvPhd4Rm8lYQlneWmxWLhjYarPZtLufnMhj3kdATgcAV6lRRRRRXwB+0Zqqa&#10;h8SJrRInjbQtF0rSpXZwyzvKr6150agDau28WMg55UnoQB4NRXQ+H9Ei1i6J1DU7fQtEtWjOqa3d&#10;xSTxWSS58uK3s4MS3NxJtbyraEFiA7nZFHJInsl18bo/DWiW/hb4V6N/wj2mWw3ya5rEdpfa9qFy&#10;6wtLfTWoD2yTOyyRyNJ54aMoI1gCKq+F6lq2qazcfa9Y1PUNVu/LWL7VqV5cX1wIkJZYxNdMzbRk&#10;4XOAScdazqKK+wvhP4q+BPhyKzELT2HiRngtn1vxVpZ+2TXEgeF7mzurVru106AieSNsTRfuwona&#10;Tb5h+q7K+sdStIr7Tr201GynUmC7sbiG7tJwrFGMVxAWVsEMDgnoQeQat0UUUUUUV4n8ZPh34P8A&#10;EWgX+vapcWPhjU9Lj+1v4mNsMSoiLbpY6tHB+8ulkCxwwABpkfYsIbc0Mn550UV9Sfs6/EdtN1D/&#10;AIQXWbuU2GpSb/Dj3FxGLfTtSJeW406JZRlVvCwZFWQL5y4WNpLhmHkniS1Pw7+Kd6ILGJIfDfiy&#10;31jTdPW4d4/7NjvY9Z0i1NxIZH5tmiVixZlJOcsDn9KoJ4LqCG5tpobm3uIo57e4t5Umt54JU3xT&#10;QTREq6MpBVlJBBBya8F+OniTU2sdO+HPhiGa88S+NWMUtvaSMlzDo0UmZsskieWtyyNHJJLmL7Ol&#10;z5m0fMMjwT+zd4e022W58bSHX9TdZQbGyu7u00a1UspiaOSHybmaVdrZZ2RMOV8olQ59sTwL4HRJ&#10;o08G+FUjnCiaOPw9o6RzKG3hJEWEAgHBGRwegrU0rw/oehCZdE0XSNGW52G5XStOs9PFwYgfLMwt&#10;ETftycbhxWtRRRRRRRRXLeOdQl0rwX4s1G3u/sN3ZeHNauLO881YXgvk0+Q2LRSMcCTzQnlDqzEA&#10;ZOBX5YV9raDK3wq+AEusxTomt+I4Rqdluu4E2ah4kjjtNMewEkeXe3sljvHgKtlo5eQmSvxTRRRX&#10;v37O/ix9B8cDRJpYo9O8V25sZDNcW9rHFqVlHJd6TOJJkLO7nzbSKBXTe9wD8zKinmvjV4Wj8KfE&#10;HV7e2j8qw1cJr+noXhO2LUmb7VGiwqoREu0uY4oyuRGqgkn5j6B+y9e3cfi7X9OSVhZXXhtr65tx&#10;jZJdafqlvb2c7nGcol1Oowf4zntX2/RRRRRRRRVW9srLUbWew1G0tdQsblVW4s763hurSdUkEqLP&#10;bzqUYBgGwy9QD2rm/wDhXvgH/oSPCGef+Za0UYP/AH4rlvEfwT+G/iRDv0CHRbnyooI7zw2I9Hkh&#10;jiuPtDkWcKG0aR9zI0s1s7FCAGG1Cvz5pujeJv2ffG2lXupXz3vgbXbqPTtV1KyS4jsJrcmSOOTU&#10;rNY7horuzDNeQpGHaRBJHDKQ04X7aGMZ4IIGCB7AnH9PY18a/tR67JJqnhjw2n2mOG10+4124Hms&#10;LW6kv7htPs2MA4L24tpwrkHAlYDGWz6x8FbKy8F/Ca31nV2n0+G8XUvFerSXYLpDbMPKtZ7aKBN5&#10;SSyt7eVEAkdmckfeVB8WePfGd/498S33iG9T7Okvl2+n2KySSRafp9uNltbIZCfmPzSzFdqtKzuq&#10;qGCjjKK9D+HPw81H4j6xLpdjqGnabHZQRXl9PeTBrgWjXKW8rafp0Z8y4kUNuI+SJcBZJY2eMP8A&#10;oh4U8IaD4K0mDSNBso7eGNFFxcukTX+ozKSzXWpXcaoZpCWYgkBUBCRqkaqi9LRRRRRRRXnHj3xR&#10;8MrSxutE8dapok0EkkVtdaRPv1HUrZ7q0aa3uTp2mrLd27eWd8dyqJsyhV1ZkLfAvjoeAjqzP4Ak&#10;17+zWlvBcQa1BbrbxEXJa2l0e6WRrhrZoztWO8iWZNgZ3kaRlj4iiivX/BHxr8a+DDBai8/t3Q4f&#10;Ki/sjV3knEFsnlR+Vpl+czW5WKIxwploE3FvIY1seMx4L+Jgk8T+DiNC8aS7JNb8E3gji/tyYrEs&#10;1/4au49sNzdvLJs+yqFuLva8ogWUEXHhFFFfqX4D1o+IvBfhfWHuxf3F7olg1/dgYMupw2y2+q7h&#10;gAMtykqNgYyOMjFdbRRRXyt+1HqzQ6N4V0EJEy32p32rSy728+FtKtVs4EEYbbsl+2SMSRnKDHev&#10;jCitbRtJuNc1G3022ltbczMDNe39wlpp1hbrjz77ULyTiKGJfmdiCf4VVnIU+66H8T/Dfwq0O40b&#10;wLbr4r8QahNFdat4o1O0n03R2kRYmgtNP0/93ezwQo1xDid4Nsu6Zd6SeWPG/EvjHxP4vuftfiPW&#10;rzVHQ5hilZIbK2PlLAxtNOtQlvCXVF3mKJd5yzZYk1zFFFe+fCjUvgrpIW48aQX95rfltL5+t6T9&#10;v8N2vD2zWlnp2nPctO7pLvMl5bYDRq0flOAX+5tH8QaDr8Lz6JrGl6xFDsEr6bfW16LdpF3Ilwtu&#10;7FGI/gfB7euNaiiiiiiiuR8Y+B/DfjnT1sPEVkJxAJ3sr6Jzb6hpk08XlSTWdwvTHys0UgeJiqmS&#10;N9oFfmdr+m2mj61qemWGr2eu2dheS21vq9ikiWl/HG2BNCsmfoSjPGSCY5JY9sjY1Fer/CH4gv4A&#10;8Ux3Fyy/2DrHkafryv8AaWW3tzOGi1aOK13M0lsSzY8tyY2lRFDOrDsP2k/D/wDZvji21yKOb7N4&#10;l0qCeSeSSN4X1LSwNOuYLVUAKqlutmzBs5Z2IYg7V+s/hbr0niX4f+FtVmM73L6WlndS3MxnuLm7&#10;0mR9JuruWU8kzyQGUk84b5iSCTF8UfGg8CeDdR1qPadSlaLS9FR0kKS6rfBvKZmRJFxBEk1zskKq&#10;4j8vcGda8B+H/wCz7c615Xif4k3WoCXUJDqT6F5sq6pdSTXS3LS+I9Rm3So048zzoYys43gtNFKr&#10;Rj6O034deA9IjtobDwj4ejNqhSKeXSrS7vgrA7jJqN4klxISGILSSsSODxxWjp/hDwnpN1HfaV4X&#10;8OaZfRbvJvNP0TTLK7j3rtfZcW0auoYEg4auiooooooooor8q/GN9b6r4t8UanaMWtdR8Ra3fWzN&#10;5e5re71KWeFm8pmXJVh91iPQkc19M/s4aNbaLoviv4h6wqWtnFbyWNtfut8ZYNM0uM6p4guFtokK&#10;yxMVtwrRrI++GRFC/Mr/AC54g13UPE2t6nr+qSeZfareS3c/zzPHCHOIbS2+0O7rDDGEhgQudsaq&#10;oOFFYtFFdV4J8RyeEvFmg+IkeUJpmowyXYgihmnl02bNvqtvFHcYQtJbvLGuWXBbIZSAw+h/2nfC&#10;q297ofjG1twiX6PomsSKtvCGvbZTdaZJMoAlkmkh8+MyNuCpBGhKjaG8O+Fep3GlfEXwbd2wiMkm&#10;v2Omt5qb1+z6zJ/ZF2Qox8wiuHKHs2Dziv04oooooooopHAdXQhWR1KOjAFGR18t1ZTwVYEg5rkj&#10;8PvATHcfBPhEk8knw3o5ySc5P7msnVvhN8ONagWC58H6LbKjF0k0m0TRJ1fYUBafSfJZxz9yQspP&#10;O0kDHzR4t+EHiT4Wanb+OvBN3Pq+l6DPBqMiTs66rYRQMReLqMdj5IubN0yty8JQ+U7iRFjVpT9d&#10;+EvEtn4u8OaT4jsF2QapaiYxEszW1zGzW97aM7qm8wzI8RcKA23co2kE+S/tGa2mm/DuTTR5LTeI&#10;dVsNPEbTrHOltaSf2tPdQwfekVGt4oXI4HmruOSA3n/7Lmg/J4o8UTWi8mz0HTr7zvnGwHUdatfs&#10;6vjndYPvkjzxiNuJAfO/jv8AEdfGPiAaJpN1HP4c8PyusM9tcSSW2r6o8KpdX5B2xssJ3wW7qHGP&#10;MkSRknwPBaK2fD+iXfiTWtM0Gwks4bzVruGyt5dQuorK0SWVsKZZ5D/3yiBndsJGjyMqt+h3w0+F&#10;eifDe0uHtpW1XXL6Pyr/AFuaBYJHtg4lSysrcM/kwBlV3UOzSOAzsQkSx+o0UUUUUUVzfiXxD4V0&#10;OxmHirVNIsbK6tbtZLXVJrdm1C2ihH22CHT5Nz3OVYKYoonLbgu0lgK+Dfind/CS+u5Lj4fw6ra3&#10;zSpJciCz+z+F7tZ2e4uZLS3v3S5t5UZ1jEccCwBUCxxgfOfHaKK7vwl8SPGXgqaA6JrFytlC3zaN&#10;eO95o0yNcLczxNYTErGZCu15bcxzAMwWRSxNej+KfGPhX4wWmnHVjB4K8c6fElpbahclpvDGtwyt&#10;CrWd5fxo09kfOeaeAzq0MKbxJOxk3J4Tf2F3pd7d6dfwPbXtjcTWl3buVLQ3EDmOVCUJBwQeQSD1&#10;BIqnRX37+zhqz6h8OksXW3Q6Drep6bD5Rbzpbe42ayJ7oMTyZLqSNSAAVUDG4MT73RRRRRnrk9AS&#10;T7Dnk1+VPi7Wl8ReKfEOuI1w0Gq6zqN7bC7INxFZT3TPZQS7WcDy4ikYVWIAUAHAFc7RRRWvpega&#10;5rrvFomi6trEkal3j0vTrzUJEQdWdLRHIHIGSK2f+FfePctjwP4v+UFm/wCKa1rhR94n9xwPU1yL&#10;oyMVYFWUlWVgQysDgqwPQjuKbRXSeHPFviTwhdm98Oaxd6VM+0zpA6yWt1tjeOMXthcB4J9gkfy/&#10;NjbYTuXDYNfYXw4/aE0zxHOmkeMYrDw7qRid4NVFz5GhX8iu7tBJ9rJNpII9uwyzSJIwcB42aOJv&#10;pKiiiiiivzz+NfxKm8b+IZdO0+7kbwroc7wafEjRiDUb2LMNzrL+SzLIHJZLVix2w4KhGllB8Too&#10;qxb3FxZzwXdrPLbXVrNFcW1xBI0U0FxBIJYZ4ZEwVdWCsrAgggEHIr2b4u3MXiux8F/Em2hiifxJ&#10;pMmk6/Db2xjjtvEWgy+TctNIJJdonRx9kSRvM8iJWOeQv1R8CPETeIfhxpPnmaS50CWfw3PK0MMM&#10;brpypLp6QeTwyx2c1tGXcKxYMTk/O3eaX4R0fS9f17xPDFJc674hkg+2ald+TLPb2lraxWtvplg0&#10;MaCO3URKzKAWkbaZXk2R7OmoooooooooooryX45yyQ/CrxY8TFGKaTExH/PO4161glX/AIEjMD9a&#10;/Pvw7pI17xBoWhmZrYaxrGmaU1ysYna2XUL2O0M4hZkDFN+7aXXOMbh1r64/ak1NodE8J6IsMZhv&#10;9Uv9TeclxJE+j2aWkUKKDja4vnLEgkFVweTn4tooora8O6quheIdC1xoTcro2s6XqrW4k8s3C6df&#10;JdmESYO3eE27sHHpX1t+1Ho0cui+GPEIeNJbLVLnRpEECGS5j1S0N9C73IYMFhNo4RCrA+aSCuDu&#10;8a/Z+vZLT4oaNAmNupWWtWUxI6RppcuojGR1326iv0NooooooooooorO1jSNM1/TLzR9ZtIb/Tb+&#10;AwXVtMpKyIWDKVZSGV0bDxyIQ6uAyEMARS8M6K3hvQtO0JtQn1OLSoTZWdzcwW8Nx/Z0ErLplrOL&#10;YKjNb2/lwNKqr5hTzCAWIr87vGGoP8RvifqEmmy2Z/4SLxHaaNo9yI7u2tJbVZYtC0e8nScPMnmR&#10;JFLNmPOS2EXhB7j+0R4ntdG0rQvhloRW2sobOzn1K2jkml+z6Zp6rb6FpbzSuzMMxmZ1ly/yQtuw&#10;xz8i0UVas7y60+6t76xuJrS9tJkuLW6t3aKaCaJt8csUiYKlSMgiv0h+FXxEg+InhsXskcdrrOmy&#10;RWGtWSzRODc+SJI9Sto1O9Le5+cxh1BVkkiBkEXmN6bRRRRRXIeMvHnhrwFp6X/iK8MRuGljsbG3&#10;j+0alqEkMfmSR2dsCoO3KhpJGSJCyBnUuufhzx18cPGXjKWSC1upfDWiMFCaXpV06zSjy3jk/tDV&#10;IxHNMHEjBohsiICZjLLvPjNFFbmk+GvEWvrO+heH9b1pbYxrcHSdKvtSW3Mu7yhObON9hYK23djO&#10;DjpWjP4B8dWkElzdeC/FltbwrvlnuPDmsQwxjOMySywhQPqa5KiiiivvX9m3W/7R8Ay6VJNambw/&#10;rN5aRQRsouI9PvwupwT3UQbdh55boRvtAYIVH3Gr6Dooor8/f2itW/tH4lXdoIfKGhaRpWleZ5vm&#10;favNhbWzOV2jZt+2eUVy2dm7PzbV8Joooq/p+malq1ylnpWn3up3knKWun2txeXL8gfLBbqzHkgc&#10;Dqa6L/hXvj7cV/4QfxgGyBt/4RnWd2T0GPI79hXNXthe6ZdTWOpWV3p97bsEuLO9t5bW7gcruCS2&#10;86q6nBBwyg1Toq7p+o6hpN3FqGl315pt9bh/IvdPuprO7h82NoZPLuLdlddyMyNg8qSDwTX1F4D/&#10;AGk7+KaDT/H8Ed5ayOqf8JDp9qsF5bmWd3efU9OtcRSxqGRR9lijZEQ4SaRq+xIJ4LuCC7tZorm1&#10;uoYrm2ubeRZbe4triISwXEE0ZKujqysjKSCDkcVLRRRRRXyT+0R8TLq1lb4faHcyW26BX8UzxxvH&#10;LJDeQpc2ekQ3DHISSJxLdbF+dXSPftM0bfHtFFFe/ajqEXjn4IWk8/knX/hVqdhp9zNM90skvhjW&#10;m/s7TUtoreFLfczrbwlHZpAlm0hkUyhH9E/Ze8RoYPEnhKV4ldZYfEViixzmeZZETTdVaWbPl7I9&#10;lmEXCtl3I3qDs+iNS8GaXrPijSPE2qNJfP4es2j0PTJVibT7DUbifzbnWdmN8lwQkCQ7m2R+WHUe&#10;ZtdOuoooooooooooozjn05/KvyHr7r1yyu/Bn7OD2Nqbu0vB4c0yO+S9iRrm3k8VatCdesZYZEXy&#10;wPtlxAoKb0GPm3jcfhSiiiivurXrC38Wfs5ae9mkU8ukeE9F1CCa6Qxtb3HhiGOHWGhJBO8Qw3kK&#10;N/EGxwHr448H6guk+LPC+qPDJcJpviLRNQaCHAlnFnqUVwYoyf4m24X61+qtFFFFFFFFFFFBH06e&#10;5zk88dOlcn4Z8Iaf4RuNbTRXFroms3sWqRaIkEa22lapJEYNUlsZlO4QXCx25S2I2xMjeXtSQRp8&#10;e/tJ+I31PxvbaCjyfZfDOmQo8UkMKKNS1iNNRupoJo8yOj25s1IcjayMFUZLP6LcamfhH8CNKs4t&#10;lp4q8VW0pgEe+0vYbrXVN1dajPH5sNwk1hZmO385A3l3CwKylDivjCiiivuH4C/Fa48SRf8ACHeI&#10;7kTa1Y2zzaVqVxcM91rVnES81tdGdsyXNuvzhlJaSIFmUNFJI/0vRRRRRWfrGraZoGmXus6xdxWG&#10;madD593dzbikUYZY0AVAzO7sVjjRAWd2CICxAPxb4+/aL1zWHn0/wSJvD+kPCsb6jcQwf8JDcGa2&#10;eK7WORHmitUy/wC6aAmYFFkWZCxjX5xuLie8uJ7q7nmurq5lknuLm4lknuJ5pW3yTTzSkszsSSzM&#10;xJJJJJqvRWjpuk6prNytjo+m3+q3ro8i2mm2dxf3LJGu6Rxb2qu5AHJIXiuhPw7+IABJ8C+MQACS&#10;T4Y1sAADJJJg6CuUuLee0mktrqCW2uIXMc0E8bwzRSL1SSKQBlI7gioKKKK+o/2XdVaHxD4n0TyU&#10;ZNR0W11Qzl8PG+j332VIUTHIcXzMTnjYOOSR9q0UUUVwvxO1z/hHPh/4r1RZbqGZNHuLO0nsn2XN&#10;vf6rjSrCeKQMhXy5po5C6tuUAsATgH8waK9v8J/ALx54k8ifULVPC2nPNGss+trJFqPkfaGhuWg0&#10;ZR53mRhWdUufIVwVKybW3D6C0H9nHwDo0DXHiK51DxFJFaTfanu7ptG0mLZJ55voodPdJovLjUq/&#10;m3kiYLsVB27N5fGHwL8DyWsthfeDrG5ktHt47rw3p0OqXZtlAjkivNQ0CGeRS+BuFxIGf73zYJp9&#10;3+0B8LrZA8GvXOoMw5itNG1mN1IIHP2+CBeck8MeAe+AZ0+PXwpZEZvFDIzLuMbaH4hLIf7jlLRl&#10;z/usR712cdz4G8dQeUsvhXxhb2TwXLW7NpOux2UlyjeRJLA/m+U7KGUblBIDKe4rwjxn+zPpV/uv&#10;PBGof2LcHZ/xKNUkurzSX/1URMF+RJdQcCWV/MFxvdgq+Uo4+Rdf8O634X1GTSvEGm3Ol30aiTyb&#10;hV/exF2jWe3mjJjljLKyiSNmUlSAcg1iUV9r/s8fEo6nZL4D1ib/AImOmW8kugXc9yXkvtMjO6TT&#10;NsxLGS0U5hCsR5A2hEWAlvqGiiiiqWp2K6pp2oabLPdWseo2V1ZNc2MwgvbZbqFoDPaT4YRyoG3R&#10;ttIVsHBxivlPXv2W0xdS+GPFLKdsH2LTtesw2W+Rbn7VrOnkYB/eOm2wyPljOeZK4G8/Zt+ItqIj&#10;BJ4d1HfvL/Y9TuE8gqQFEv8AaEEHLZyuzcOPmwcZ6/w9+y/qL3LN4s8RWUFpG0W238Oie6ublWR/&#10;OVrvUooVgZG2bcQTbgWB2YUt7F/wgvwY+Henr/bNh4bhE0Gftfit7XUr/Un0yEfaZrO31IuWkIdW&#10;lisYUDMyYj5QVxNxp/7OnxHuRpumXelaNq7w29tZz6Rb3XhGRyb1VjhtLW/t4bG5uJWk8raYJZ2U&#10;nbwgZfP9a+G3iPwn4T8W+C9XNlqGksJvHPhDWoZ/sduNV8PKYdb0+4tmj803lzo4luEtmleNPIcx&#10;F8TSR5n7N/iqPRfGF14fuSFtfFVokEUmI/3eq6Z5lzZCSWR12xvE9zGAqszStEoAGTX3fRRRRRRR&#10;RRRRRXkvx1jkl+FXitY1Z2CaO5VQSRHB4gtZpXOOyqrMfYE18o/s9aXcah8TdNuomhWPRNO1fU7p&#10;ZCwd4JbI6OiwAKQXEt3E2GI+UNzuCg+mftVD/kQz/wBjQPy/s6vkOiiilALEAAkk4AHJJPQAV+kv&#10;xp0mbWPhl4qgt4oZri1s4NVVphEDDFpF7FqF/LE8n3ZPs8cyjYctnYPvkV8kfs92Bu/idpVxvCf2&#10;XYazfsuCTKJNPfTdgx0wbgN+FfoTRRRRRRRRRRRRXlnxm8Vy+EfAGrXlpM1vqWpGLQ9LmQzq8V1q&#10;KN508U1sytHLFbJPLDIW4kVevQ/LP7POipP4tvvFl7KLXSfBWkXd/d3jz28cENxf2stpEtykh3mP&#10;7OLyZnVdqGJd7DcA3S6H8JfEfxd1278feKJpfD2heIbw6hZWw2XWtXemCZIbC0tVKxpFELRfKhu5&#10;o8sFSRbeSOQMfT9C+EvwIuGTR7S407xLqlt5zXBPi+WfVZQk3z/abPRLmBFEZIjPlwLgAZy2WPLe&#10;Kf2YbGZZ7nwfrslnLktHpeuIbi0Z5LgEpHqdovmwxxxEhA8E7MwAZxksPBrz4LfE+x8vz/CN7IJT&#10;IF+xXOm6iR5YUt5gsJ5Smdw2lwM84ztONHTvgP8AFDUJLXf4eTT7e6ZAbvUdT0yGO0jZthmu7SGW&#10;S5UL1KrAz45CHivof4TfBbxH4C1ldd1DxPYqXhurPUNE0y0lu7TUbKSHdbF9SvTC8ciTBZfktiQE&#10;2h9ruB9H0UUUVj+Ide07wxompa/q0jR6fpdq9zceX5RnlxhIbW2WZ0RpZXKxRKzrl2AyMk1+Yniv&#10;xVrHjPXLvXtcuTPd3J2QxoGS0sbRGJgsLGFidkMYY7RnLMWdyzu7nmqK99+HXwF8Q+L47PV9cd/D&#10;3hy4jiuoJGWOTVtTtWm2n7HaMf3CuqsUnuF6FJEimRs19YaB8Lfh14Ltje22iad5lhFbXlxreusm&#10;oXNu+lRtIdUW71AmO0YHdLK1qkKZwcAIoU1X4w/DPR5Y4bvxfpc7yQ+an9krd63CEEjR7ZLjRY54&#10;0bKn5GYNjDY2laxZvj98LYp7eJPENxcxzMVkuodF1tbe0C4w9wtxAkpz28qN/cZovPjN8GtVhk07&#10;UNestRsrkIs1rf8AhzXZ7KbDh0WaG7sdhAYA/MAAeQRVa6+GfwX8eC8bR4dAe6hhit5rvwXq1pCd&#10;PDMxhkNjpjvZh3CuA8tsxYA9doI8f8T/ALMOqWy3Fz4S12DUo1+0Sw6ZrEf2G9MccXmQ20OoQboZ&#10;ppGGwGWO3jBIJZVyR85a74b13wxetp/iDSr7SrpWlVUu4GRJxDIYnls5xmOaPcCFlhdkbqGI5rCr&#10;6b/Zg1l7XxTr2hs1qkGsaNFer5rBLmW90e7C29va5YB8w3VxI6BGbCbhhVfP27RRSgdAAcnAAxkk&#10;nGDxz69K/KDxFqo13X9d1xYGtV1nWdT1VbZpRO1suo30l4IDOFQOU37dwRc4zgdKxa9G8HfCrxr4&#10;4CXGjaUYdMZwv9tam5sNMwTIhaCRwZLgK8TRyfZY5fLbAk25Br6V8NfsyeHbKO3uPFWr3+r3aSQT&#10;T2OnldN0pgqK09lLKQ9zKm/cPOjkt2K4+VGFdi5+A3gBFVh4Ks7vR7/yyPLt/EHiOw1COYswfAu9&#10;RR4pFPLf6ojHycCrF3+0B8LIYDNH4gub2TzF/wBFtdF1lZyGyWk3XlvDFgd/3meeAaZZ/tAfC64t&#10;1mm1250+RiwNrd6Lq73CgYwWawgmi5z2lJ45HTPX6X4z+H/jq2Gn2OtaBrkeprPEdEvnhF3ex2oM&#10;86yaDqapM6KEMh3wY2rvB2jNcD4x/Z98E+JFe40eI+E9UY7xPpcQl0yQlogwuNEkZIwEjR1jW1kg&#10;+Zy8nmYC18deNvhv4q8A3Pk65Y77JmgS31qxW4uNFupZ4nlWCK9kjj2zARyfuZVV8IWClMMeCor6&#10;P+AnxPvtA1mw8FapciXw5rV21vpxmEskmj6teHFsto0SO3k3UxWKSJgESR/ODR/vjJ900UUUUV83&#10;+MP2cNI8R6vfa3pviXUtKvNV1PU9U1OO8sbbVrZrjUbn7WI7GOB7RoUR2k/1jy5UqAQVJfxy7/Zp&#10;+INvBJLDeeGL+RMbLW11G+S4nycYia+tIYuOp3yrV3Rf2ZfGN69u+t6rouiWsgk+0LC0+q6lbsqM&#10;IlFpCsUEm5goO27GA2eSCte+aT8HvhX4FtJ9S1W2sr6OLcs+r+NbuyuLOCO6dIY4WguFisk+cgRy&#10;ND5m5tobkCuR1K+/Zo8QXEWjzjw1azpcywR3Om6Xqfhy3WZv3bSS6zp0FvbvGNuUeaVov4lyDzys&#10;Xwsk8A+IINV07VrrV/hl4v0bUPDmu6tYyaZ9u0vQ/E1mYIL67vJAYPsiM1vdtqMKhFRH3x+XhZvD&#10;vBGrXfw6+I2m3Gp7LN9E1ufR/EEbl7uO3tWlbSdayNPZhMYVMkkfllwXRWAcAA/pnyOvHHfI688D&#10;2B60UUUUUUUUUUUUHkEdz3NflF4c0pdd8Q6FojztaprOs6XpT3KxCZrdNQvo7Rp1hyocoHLBSwzj&#10;GRX6BfHfC/CfxYMEbxoajGMADxNZE5HtjH5V+cVFFFFfo38HtJjk+EXh3StSgjubXUNM1Zbq2kEg&#10;jnsdY1K5n8qQfK21oZgGKkeoOMGvhLwxo9w3jvw94fv0lsbo+LdJ0e9RkXz7Oc6zHZXKMjHG+Niw&#10;IJxkYr9SqKKKKKKKKKKKKzdZ1a00HSNU1u+8z7HpGn3eo3CQCMzyQ2cLTyRwLKyqZGxtRWcZJAzg&#10;1+bfhTT5/iN8SNPg1BIXk8SeIbjU9YjR5baJ7ZppNY1pYGQsyEwrMIhnO7aM96968deFvEPxo+Iu&#10;oWejTpZeFfBnlaBPq9216dPTUllWXXY9PsWRfNvEZzE6phHWCIvMqyQk9NpHwd+CuiTjQtf1qy1v&#10;xHMbGBrPVPE8Ol3q3skSnZYaRpdxBKi3JkV0imMzY27HPJabxJ+zR4R1JjN4c1G/8NSM8R+zvnWt&#10;MWFItjiGK7kS5DyNhy73bgcgR4I2/PetfAf4l6NLKqaJFrNtGYVF7ot7bXUUzTRh8RWdwYbv5DlH&#10;ZrYKCDglSGOfafBP4oX0bSweEruNVk8pheX2k6fIW2h9yw388TlefvBSvbOQa9m8Efs8+MNB1vT9&#10;fufFWk6PeaXPa3tkNMh1LVGnYH/SrG/DNp+2GRCYZljlcSIzocKcn6+ooooo5PTnjtk9OeR7gda/&#10;Ob4v/Ey78f67Lb2s4XwtpF1cR6HbxJJELwA+S+sXYmVJGkmC5iSRV8qM7AgdpWk8gor1LwB8JPFP&#10;j+aOa1tzpeh7kM2v6hDMlk0QuDBOumJgG7lTZINkbBQy7ZZIiyk/X3hX4DeAPDiW0t5px8S6nEN0&#10;17rmLi0eWW0FtcLDoo/0byt2+SJZ45nRmB81iiMOq1b4i/DvwjELK/8AEmiWI06VNKOl6c4vrjT3&#10;tUMK2b6To6zSwLEsfllWiVUwEO07RXL3Px/+FtvB5sOv3F7JuVfs1rousrNtYnL7r2CGPAxyPMzg&#10;8ZOanb47/CeaJVk8TgrLGRJFJoXiJigkTDRTAWZU8EqdpKnnkiqKeHvgL46OmwWVr4KvLmdZrmzs&#10;dFvIdC1a4UxefOLnT9HktbpiscbOyTxlo1DNhfmJ858R/su2jI8vhLxHPDKsCeXYeIYo7iKe5Nwf&#10;NdtV05EMMYiI2p9jlJdcFwHynzh4v+Hvi3wNP5fiHSZoLZ5DHbarbkXek3Z8yVIRDfRZVXkWJpFg&#10;m2TBMM0Sg1xNekfCLVTo/wASvB12Lc3PnaxFpQiDmPH9vRNonnAhWz5f2jzNoX5tu3IzuH6YUUUU&#10;V81ftOa4LPwno2hRT3cM2uaw1zKkJ2W11p2jwF57e8KsCcXE9pLHGVKlkLcMi5+U/A3w/wDEXxA1&#10;KTTtBhiVLaJpr7Ur15odLsFKMYFubiBJG3ysCsUaIzMctgIkjr9naJ4S+GPwQ0+PVdZ1GzGsMgK6&#10;1qyRzatPKsa2N3H4e023V5o483B85LZZHWN/38jooI8h8Y/tM6reb7TwRpn9jwYI/tbV0t7zVGys&#10;bq1vp6l7aAowlRvMa43oVYeUwIr511vxL4h8SzJPr+t6nrDxvPJAL+8nuYrVrlg1wtnBIxSFW2qC&#10;kSquFUAYUVhUUVZtrq5sriC8s7mezu7WaO4tbq2lkt7i2nhcSRTW88RDo6MAyupBBGQc19LfDn9o&#10;jU9Me20nx00mr6a8ttbprwC/2nplskPkGS9hhjJvVDCNnkJFxzI5a4cqg+qfEnhXwr8Q9ESDU7a0&#10;1Syu7QyaZq9o1u93Zx3YSZL7R9SAcJu2xNlcpIABIrx5U/nN448H3/gbxJqHh2/LTC2dZbG/MElt&#10;HqenzAta30KOWGGGVkVXdUkV497FCa5Cu++F19ead8RfBU9jKIZpvEml6cztHFIGtNWul0u+iKSq&#10;wHmQTSJuA3LncpDAEfp1RRRRRRRXzn8WfjrD4SnvfDHhiGO98RLbNFd6rI6NZaDdyldipbsrLc3K&#10;xlmKFhHE5Tf5xEsI+IdQ1G/1W7lv9UvrzUr6cR+fe391Nd3cwijWGLzLi4ZnbaiqigkgKABwBVGv&#10;qf4KfG06Otn4N8YXR/sgPFb6Jrs0hVtIAb9zpupynraBtognY/6P9xibfabbxbxhol38N/H9/p9h&#10;clZ9A1a11HRb0hbiRIcx6ro8s3nxJHJLGrRib90Y/MVwNy4J/Rjwl4ls/F/hvR/Ediojh1WzWZrf&#10;MkptLqNjBf2PmyJEzmCdZIvMEYD7dy/KQa6KiiiivGPiT8atA8BGXSrZG1vxKbcypYW0kX2LTnMy&#10;og1q6Vt0TFd8iQIjuQoDiJJUlPyR4k+NvxG8SO+/XpdEtWkhljsfDm/SY4nit/IIW8iZrtlclndJ&#10;bll3HIACoq+aajqmp6xcte6tqN/ql46qr3eo3dxfXLBeFDXFyzOQB0Ga19C8Z+K/DRhGg+ItY0yG&#10;C5W8W0tr64XT5LhSDvudNZjbzA7QGWWNlYcMCOK+kPAf7ScqPHp3xAg82IqkcXiDS7RVmWV5VUya&#10;rp0JVSiqzO0lqm4bAqwOW3L9ewTwXcEF3azRXNrdQxXNtc28iy29xbXEQlguIJoyVdHVlZGUkEHI&#10;4qWvJvjlPLb/AAq8VyQyvE7R6VAWjdkYxXGu2tvcRbh1V42ZHXuCQeK4b9nLwPLoegXfirUrcQ3v&#10;iVIBpyT22y5t9DgZnSVZJlV1S8ciXauUeJIJQTkYt/tLaO994Es9UhtI5ZdE121muLpiiy2mm38M&#10;ljPsLsCyy3LWgZUBOQpwFRiPg6ivT/iZ4Ut/Cs3gxLewutOl1XwF4d1PVoboTKy69Ijw6onlzANG&#10;wZEMkR5ViegYLXmFd18M9Mm1j4geD7GGCK6J1/Tru4gnMHlPY6bONT1EyLckI4FvDKTGcl/uAEkA&#10;/pxc20F3b3FndwRXFrcwzW9zbzxpNBPBcJ5U0M8TgqyOpZWVgQwJBFfEXwy8O6v4A+Odp4avreUi&#10;eHXba2vJoZbcajo66fcXtlq1okMjKVlNsu5S0iowkjOJIyU+46K8t+Ivxa8OfDyARzOur69K22Hw&#10;/ZXUMdzEPJWf7Rqcvzm1hKumwvGXfd+7RlWRk+NPEfxt+I3iOQk69LodsssM0Nl4c8zR0geKHyfl&#10;voWN46tku6SXLKW5AG1AvldxcT3c0lzdTy3NxM5kmnnkeaaWRurySyEsxPck11GmePvG2jNA2m+K&#10;/EFsltMJ47b+1byWyMu4FjNp87tBIGwN6yRkN0IIr3jwX+0vqtkY7Pxxp41a1CsDrGkxW9tq6nEs&#10;oNxYM0drPlmhiHlm32IpciVzz9g6Rq+m69plnrOjXkV9pmowCe0u4c7JYsmNwVYBldGVo5I2AZHU&#10;o6hgQNCiiiivgj9onxauveM00K2eGSw8KwNaCSCWGdZdUvkjuNUPmwk4MZWK2kiY5SSKQEAkge2f&#10;DDRdD8DfBu617xTaoLfWbZ/EWtRyJZyS3mmzlYdD0sSRMomhuYvKKWtxIVL3LxSKBI6n5h+InxV8&#10;SfES4WO/ZNP0W2mllsdDs2c26F2xHPfTHBuJlQBRI4CrljEkYkcHzCvePh98ePE/hSaGy16afxNo&#10;Dzw/aBezSXGtWEAVo5DpV9O43YDI3k3BZDsCRtDud6+7tH1jTNe0yz1fSLyG/wBNv4VntbqBiVkU&#10;naysrYZJEYFJI3CsjKyOqspA0qKKKKKK+YP2odY+zeHPDehKJQ2q6tc6i0iPtj8rRrQQvbyqOWDv&#10;eI654BjzycV8TUV9n/A34NwWNvpvjvxNHFcX9zDbal4a03fHLDp8EyLc2Ws3RQlWuWUrJbx5xAMO&#10;c3GBb+g/E740aL4B+0aRZx/2v4qa082CxQK2n6dJKU+zPrc6yK6hkZpkgiDSOqruMKSxyn4i8X+P&#10;vFPji8e51/U5poPPea10uAtDpNhuZjGlnYqSMorGMSyF5SuA8jHJPGUUVJHI8TpLE7xyRurxyIxR&#10;0dDuV0ZeQQeQR0r2Hwr8dfiB4Zby5dT/AOEjsiG3WviJpr+RS8qSPNBqSut0H2qyIskrxKGYmIkA&#10;j6O8P/Fj4b/FW0Xw74t0y0028uWKRaXrrQ3FhNcSiW1ibRta2xlLgRuAr7YJleTbCXwWry74k/s8&#10;ahpb3GseBI59W055rmebw8cPqOl26xfaEGnyyyF72MEPGsWDcD92B9oZndfHPhZrDaF8RPCGoL9l&#10;CnWbbT53u3MdvDaaznR7y4eQOgUxw3DyKzNtDAFwVBB/TmiivPPizqw0b4beMb0wvP5ujTaYESTy&#10;jG+uOuiR3Bcq3+qa4WQgD5sFQQSCPzk0PQNZ8S38elaFpt1qd/KEPk2kRcRRGVITcXMpwkUQZ0Dz&#10;SsqLkFmANfaHhD4IeDPAVhJ4i8d3mmazc20MUlzNqyRQ+GtJ+0QC0kgW2vC0dyTNIyRTXC/MTEUg&#10;ilHOJ4v/AGmdOs5J7LwVpQ1dlWMRazqxuLTTvMEqNJ5WlKI7mVDHuQF5YCr4ba6rhvmLxF8QfGfi&#10;zemv+ItSvreRYg9isq2emP5D+ZEz6ZZLHblweQ5i3ZA54FcbRRRXtHgD43eK/BUkVpeSzeJPD6Rm&#10;IaRqN2yzWqrbLBbf2bqcizPCkexAIMNFt3BUR2Ei/b+j6t4T+JvhY3NvHb6xoepqbe80++hRpba5&#10;j2SyWV/b5by54WKOpVuPklicqY3Pw98Y/hnP4C16S6020lHhLVZd+jz+bJcrYztEZLjR7qeQBldC&#10;Ha38ws0kIH7ySRJivjNFfqz4T1O41nwv4b1i72fbNV0DR9RuhEpSL7RfafHdT+WpLEDcx2gkkCt+&#10;iiiiiivKfin8U9M+HOmqqrDf+Jr+EtpWkbyFSMlk/tPU9hytsrAhQMPM4MaEASSxfA/izxl4h8a6&#10;jJqfiDUZrpzLM9rZiSQadpkcwVWttMsmZlhTbGgYjLuVDSM7kseVr1j4X/FPUfh9ftbzrLqfhXUZ&#10;MavorMrbd6iJ9R01ZTsS4Cja6MQkyARyEYjki2vjtpGmf8JFp3jPw/LBc+H/ABzp66pbXNssMcL6&#10;jaBbfUwLdFSRHIMM03nKHM0kob51YD6Z+Afi3/hJPAVpY3EyPqXhhxotzGXgEzWEMYfR7hreEArH&#10;5P8Ao6u4y7Qudxbca9toooorz/x78S/DPw+s9+r3PnanNAZbDQ7TD6hfAzCJJMH5YYg24tLMVXCO&#10;I/MkAQ/HPin4/wDj7xCZobC6h8M6dIZkWDR1IvzA8geATatNumEiKAvmWvkA5OVAIA8l1TxBr+ue&#10;V/beuavrH2fcsA1TU73UPJDks3k/a3fbkkk7e9N0rXdb0N5ZdF1nVNHlnQRTyaXqF3p8k0SsJAkr&#10;2joWAYBgG4zXvPgj9o3xLobW9l4ri/4SbSkMMZvAI7fXrWFfKg8xZxtjutkayPsnAklkfL3Kivsf&#10;wp4q0TxnotvruhXf2iynJikR12XVldxoDPY31vk+XNGGXIyQylXRmRkduiqG7urextri9vJo7e0s&#10;7ee6uriZgkMFvbRmaaeVz91EUFicdBXxD+zf4Ml1bxLceL7lHXTvDUbw2TbWVLvWr+BoRGN8bI6W&#10;9u0jyqsiujvbt8yk19W/EnRl8QeAvFmlGC4upZdEu7m0trTcbifUdNT+0dMjiRFYtuuIYxsAy/3R&#10;jOa/L6ivTrzwilv8I9F8YTRC3urzxtqen2rqsLtqGkXGlqqSzSo25Rb3Wn3KRxsoJ8x26FSfMaK/&#10;V3wvpc+h+GvDui3UkU1zo+haTpc8sJkMEs2n2EdnK8BmVH2MyHZuQNtOMLXxp8XNBHw8+K2ieNob&#10;Yy6NquuWPihIY3AY6npeoQ3eu2YMkrybpJNtwJGVEzOY0GImx9zeh+hHpg+9Fcj4x8c+GvAunpqH&#10;iG++z+f5y2FjBGbjUNSmt4vNeG0tlx6qplkZI1LoHddy5+MPGP7QfjTxGZLbRWTwlpjAr5emzGfV&#10;ZfMSPcZ9akRHQq6u0bWscBCuVcyYDV4rqWrarrNwLvWNT1DVrsRJCLnU724v7gQx/wCri8+6Zm2r&#10;k7VzgVd0zxT4m0WB7bRvEWu6Rbu4le30zV9QsIHkAwJGitJEUsPU17H4W/aL8b6LKia99m8VaeFR&#10;DDcrBpuoxrFA0cXkalZRYJLbGla4gmZwCAysxYfY3grx54b8f6bJqOgXbu9s6RX+n3SLBqWnySqW&#10;jW6twWBVgCUlR2jYhgG3I4XsaKKKK+XP2l/Gi2OkWHga0f8A0nWvJ1TWDtBCaTZ3ObCDEsRGZ7qP&#10;zN8Uqun2cqylJucT9mjw3HZweIvH2oXCWlrFBLolrJNMtvbx2sIi1TWb+7M8YURpstxHKJto2z71&#10;4U1wPxJ+Mc+qxz+E/A8k2keC4obiynlAk/tLxIbifz7y+vLu7BuVSd97NvcTXAkkku2dpmjj8Dr0&#10;zwN8V/F3gSWCLT9QkvdESVWn0C/Yzae8W6RpEsmkDPaMzSvKWtyoZwrSrIF2196eAPiBoXxC0can&#10;pLmC4tykOqaTO6G90u5dSVWULgPDIFZoJwNrgEECRZI07iiiiiiivM/jJqdxpHwy8XXdskTyTabH&#10;phEwkKCDWr2LR7l1CMvzrFO5TJxuAyGGVr806K9++DXwel8bTpr/AIgjmt/CdrOVjjy8M3iC4icr&#10;Ja20ilXS2RgVuJ0IJbMUTBxI8P15408ceGfhloEE96iRARrZaHoWnJDDPd+RGsawWduNqRQQKU8x&#10;+EjTaoBdo43+GPHfxd8W+OZ7iOe9m0nQ3aZINB064kjtfs0jApHqUqbWvH2qm5pQE3ZMccQYrXll&#10;FFFejeFviv498I+THpev3M9hC1qP7J1Q/wBp6cbe0YlbOGK6y9vEwJVxaSRMRj5gVUr9NeEP2h/D&#10;PiVBovjbTbbRJL2BLGe5kP2/w7qJukFtdRXcU6braKQsRtuPMiWPPmzADJpfEL4AaRr9sfEfw5ez&#10;s7i4tn1BdIglD6Lra3LfbYJ9Iu95itTIj7YkT/RiPLC+QgZ2+Or/AE+/0i9lsNSs7vTb+2KefaXt&#10;vNaXcDPGssfmQTqrruVldcryCCODX6qeH9VGu6FomtiE2g1nSNM1X7MZfONsNRskvBAZgsYfYHC7&#10;gihuoAHFa1FFFfL/AMQfCs/xW+Ldp4ZF/eW3h7wfoNpceIZY4ZNtneapObtrSwkkRoRc3tubQI78&#10;BY3fbIYfLat48+LejfDSxX4f/Dm0tWvdKtpbKfUNy3FjoV0znzY1jcMLq9DF5JzIdkcpAk81/NjT&#10;5C1bV9T12/uNU1i+udR1C7ffPdXUpklY/dVQTwqKPlRFAVRhVAUAVm0UVveHfEepeF9STU9MaBma&#10;Ga0vbG8gS703VdOul2Xml6rZS5Sa3mX5XRuRwyFXVWX6p034W/Db4u+Hv+Eo8KLf+C9QnuJLe+sL&#10;dl1HTdN1UTpc30MthN5YdPKf/Rvss1ugRo2MalWhHgPjT4UeNfAwe41bTRd6WgXOuaSZb3Sk3GKM&#10;faZSiSW+ZJVhT7TFGHfIj34zXm1e/wDwV+Ldx4Nv4PDmuStP4V1K5iiSWaY58OXE8p3Xtv5rBFtn&#10;d911Hxt/1qHcHSb3/wDaD8HQ+IfBcmuQRM+reFCb6FoonlefSZmWLV7Z8SIqoihbvzWVyohZVAEj&#10;NXwDX0P4S+F1zrtn4Z8ffDjUWuptJ1bTDrOjaqkVpf6Zr+mXFrdXg0q6mDWtzbr5n2mMTOhEOxWM&#10;kzNGv3jRRRRRRXlnxf8AH58A+E5ryzkjXXdVkOmaHGxtZJIZ2i33GqNbTn54rZOp8t1814VkG2Sv&#10;zfmmluJZZ55ZJ555HmmmmdpJpZpGLyyyyuSWZiSWYnJPJqKiivXdUv5vH3gO2vp3il8S/DmCGwv5&#10;Clsl3q/g28lW3027JVhLK2mz4hm/dEbZ1leQyO5PpP7M/jI2Wrah4Hu3P2fWRNquj8HKarZ227UI&#10;P3UZb97axeaWklVE+z7VBeXn7Sooorw344fEseCdBGk6W6t4l8QW1xDbuly0U+jWDoYZtXxARIJM&#10;kx2hyo8wNIGbyWjf4n8JeCvEnjjUhp+gafLdHzYUvb+RZE03TFudzLcanehWWNSI5GVeXfYwjR3w&#10;tfbPg34A+CfDCxXGrQJ4s1VGmJutWtl/s1RIjxbItCLyQkCNhzcGYhwHRkO0L7Va2ltY28NnZW8F&#10;naW0aw21raxJBbW8KD5I4YYQqoq9lUVl654a8P8Aia1Fp4g0bT9WhVLiOIXttFNLai6URzPZ3DAy&#10;QuwCgSQur8AqRgEfLXxK/Z2S1tbrXPAP2iUQKsk3haQyXUzRIp8+TR7yVzJI4AVhbS7nf59khfy4&#10;W84+DPxVfwDqr6brkt5L4W1LEc8Su8y6Le+ZlNVgsyCSmMpcxxbXYEOBI0SxP+g6sjqsiMsiOquj&#10;qQVdCAysrDggjoRnsQcV59428Cx+PbrRrLWbkx+FtIuRqtzplswFzruqBXt4IrqcoHtoIIzIMwzE&#10;zidwRCYI5H7+KNIY44YI44oIYkiiiiVY4oo0XYiRxoAFCgYVRjGAMACua8Z+Hk8WeFNe8OssDPqm&#10;mXEFq100yW8OoovnaXczSW4L7YbhY5TtU524KsCQfyurq/BHhuTxb4s0Dw6iyNHqWpQx3Zgmt4Jo&#10;9Oh/0rVZ4Zbr5N8dtHLIoIYkqFVWYhT9R/tCw2Hirwla+I9GuHvD4L8Tar4e1eKPYiWD3Ei2V+Lq&#10;OT5wyXMFose0nKyh8FSCPjGvp79mHw/bX3iPXvEM/lu+hafbWlnDJCHMd1rbSq97FNnKNHDbyw4C&#10;HcsxG4Yw321Xnvjv4e2HjJtJ1KG8/sTxR4fvbS+0TxFFZw30lo9rdJdLb3dlMyJcRbl3ojuNj8qS&#10;rSJJ30DTtbwtcxQw3Twxm5ggne6t4ZymZoobqSOFpERshXaFC4G7YpJUeRfGL4nW/gHQ3t9PuYf+&#10;Et1WLGj2rRLdC0g8wJPq93E5CKiAOsHmBvMmAHluiSlfjXwR8O/FvxP1aW4gM/2OS+J1vxPqLSTx&#10;QzSj7TcuXlYPdXJBDeWrZ3OhkaNG8wfbHhX4NeAPCsEYj0S21i+ARpNU16KHUrl5Y5DNFJDBMvkQ&#10;FSwVTBCjFQu9nYbj6nnvkH8cd+oHXn1Fcp4h8D+EPFaSjX/D+malLLFDCb1rcQaokUEgliii1W12&#10;XKKGz8qSgEZU5UkH5C+J/wAALvwnYS6/4Vur3W9HtsvqNjdRQtqml2qQqWvvOtgiXMIYSGYpBG0S&#10;7WIkQSSJxvwh+Jl34A16KG4mVvDGr3NvDrkEqzOlkjOIv7atVgV3EsCnLoiN5qAptLiJ4/0Xiljn&#10;jjnhkjmhljWSKWJleKWN1DRyRuh2sGByGGeo6in0UVwvxH8a23gLwpf65Nte8INjo1s0bTJc6zcQ&#10;u1jHOqNH+6Xa0s3zqfLRgnz7Afg/4XeEZfiF46srC/L3NjG8mueI5ppmeWewtple5jmkM0UzNdTS&#10;R2zyRSGRDKZcEI1df8fPiEfFniZtC028E/h7w5IYUaCWZrfUtZKYv75o5EQHySXtYT864WSSJykx&#10;rwKiivcvgd8SX8F+IU0jUp2/4RrxBPBbXKyXMUNppOpTSJBb645uSERFGI7tt6fusOxbyUQ/oNRR&#10;RRRRXgfxq+HHiD4iaj4KtNHFvDZWMmvf2tqd1NEsenxXYszCwtgwlmdxC4jSNcbgN7Rqdw+KvF1l&#10;4f03W7jS/Dd3danYaYFsp9XuJ7SWPV9Qtxsv9R02OzXZFZvID9mjMszbAHMrb9q9b8G/CMfjHx5p&#10;dlcxxy6ZpgbXNVilEDxz2mnyJ5dtJBcKyyJNcPDDKm05jZz2r7C+MXxMh8AaC9vp9xEPFerRMmjQ&#10;eStz9ki8wR3Or3UchCqsa7hAHDB5sfJJGk2388Li4uLy4nu7uea6u7qaW4ubm4lea4uLiZzLNPPN&#10;KSzu7EszMSSSSTmrOm6ZqOs3kOnaVY3eo31wX8izsreW5uJdiGRykUIJIVQWY4wBknABNfTnhD9m&#10;XUbkx3XjXVU023Mau2k6LJFcajmSJv3dxqMytbxNHJsz5SXCuNyhl4avNPiJ4j8P6Zql/wCGPhta&#10;2ekeHrYT2V/q+mzXVxqPiSS4hWPUba41m6Zp309CDEtokrW8rKZv3itF5fj1FFFe4/Df44+IvBbW&#10;+maq03iDw15trG9vdzSz6npVnb2/2URaFczSBUjVBGRaygxnywkZgLvJXqfxU+FWl+NtNHxH+GrQ&#10;ajNfRG+1DTtMQmPXI2yZr/T7cBXS/Rsi6tCgeRg2UW6Vkn+mvDWqSa74c0DW5o44ZdY0XStVlhiL&#10;tHFJf2KXckMTMSdqlyoyc461tUV4J8d7PVfElp4S8B6FFK2p+JtbuLwzGbyNOi03QrTN62pyDnyk&#10;a6hnwEbmPCq0hRTkanqvhL9nfwmmj6SsWseMdXhS4fzQEuNRuEDRrqurCNiYLGFjIlrbK+5juVGL&#10;m5uB8jeLvG3iPxxqR1HxDqD3JV5jZ2UeYtO0yKdgTb6faEkIuFRS7EyOFUyO7DdXJUUVZtbq5sri&#10;3vbKea0vLSaO4trq2lkguLe4hYSQzQTREMjowDKwIIIyDX1N4G0fwP8AG/Trq31zTofD/jnRY4Hv&#10;tT8ONp+lnxFaTPN/xNJtICtFJL5r5v5Ftgd7Q7ZkSRYY+E8afAHxp4WjmvtOWLxTpUIZnm0qN01O&#10;CMNFGJLrRm3OdzO2Psrz7URpJDGorwuu9+H/AMQNa+HmtDU9Lcz2dx5cOr6RLIY7TVLSNiQjnB2T&#10;R7mME4UlGJBDxvJG/wB6eKNI0b4s/D64h024tbuDV7FNQ0DUCybbTVrcF7R5HaOVoWWQPbXionmq&#10;hmiwrE4/Na5t57See0u4Zba6tppLe5gnjeKeCeFyk0M0MgDK6sCrKwBBGDXqvgP4d6Z8R9Mu7HRN&#10;Vl0vxppMTXU9jq7pNout6fLdpFHc2NxaRie0a2Vtk6SR3AdjEVZA7CL768H2F1pXhHwrpd9F9nvd&#10;O8NaDY3sHmJN5F5Z6XDb3cRkjLK22RWGVJQ4ypIxXQ0UUUUVi+Ite0/wvoepeINUdksdLtHuZQhj&#10;EsrDEcNtbiVkUySuViiVmG5mAyMg1+YHibxHqni3XdR8Q6w8T3+pTLJIIIxDBDHFEsFtbW8YJISK&#10;NEjXczMQMuzOSxwKKK9k8C3z+LvDWsfCzUbp5Jrgf258PvtFywisvFFgJJZdFt1doo1XU4ZZ4w1x&#10;OsEMhaQRvNKKqfBzxyvgXxhb3F423RdXQaRrJZpdttDNMr2+pCNXVd1vKo3M6ORC0yqu9gR+j4P0&#10;6e5zk8c9OlFFFcf488YWXgTwvqPiG8VZngCQWFkZYon1DUrg7bS1jMpBI6yS7MssSSOqtsIP5u/8&#10;VN4/8TcC717xLr95wvymWeVkJwCxWOGCGJep2xQxLk7I04+uPAX7OWhWFlFeeOg2satKrl9Ltrya&#10;DSLBWdGgDS2nlzTzIFbexkEXzlAj7FkP0VpekaVotsbPRtL0/SbUytcNa6XZW1jbtcSIkck7Q2qI&#10;pdlVQzYyQBk8VNfWNjqlpNYalZWmoWNwEW5s762hvLWcJIJkE1tcKyMFdAygjAIBHIFeA+Of2dfD&#10;GvC4v/C0g8Mas/nzfZEjabQbqZkllEX2QEPaB5TGoa3zHFGCEtmOMfLfhfxN4r+D/i64SW0mgubW&#10;YWmv+HryV4rbUYFUlA7wll3Kr+daXSblG4OvmROyv+iXhzX9O8U6HpviHSnkew1S2E8HmoqyxMrG&#10;Ke3nRWZfMhlR4pArFQykBmGCc3xpoF/4p0b/AIR+21EaZYardQ2/iC7iLjUP7BVGlvbXSSo2LNcs&#10;sdu7TBkWKSUlJCAjbmkaRpug6ZZaNpNnDYabp0C29paQAhI41JYsxYks7sWkllcl5HZncl2JOhX5&#10;c/EHw4PCXjXxH4fRUS3sdRkNiiyvNs028Rb/AEtJJZRlnFvLF5mc/NkZPU8bX3rq/hi3/wCFTX/w&#10;utoXg8RaH4G0XxNNaQxrqD3WoPfz6lewaYnmmaSSe9srmJyiBYxPFs3BhEPgqvTfhB4bk8T/ABC8&#10;O2ZjZ7SwvE1vUW+yC7hjs9IYXmy7iYhRFcSrFal2OAZV4b7p/Suud8V+FdF8Z6Jc6Fr1t9otLj95&#10;FJGQl3Y3cakQX9hMQfLmjycHGCCyOrxu6svhTS9T0Xw/pmjarfQaldaVbrp0eowRSwG+s7QmGwuJ&#10;4JmkKTGEIJh5j5cEhvmwK3jPxdpngjw7feINTkTZboUtLUyiObUtQkRvsun25IYlpCpJIVtiK0jZ&#10;VGx+fH/FafGbxn0/tDV7/t+8g0rQ9KhfPfeILODf6s7u3/LWeX959b+B/wBn7wh4dtbW58RWy+J9&#10;d8uKS5N4Wk0S1uB5nmxWGmYUSx7XVGa8Em4osiJCWMde6W1vbWlvDaWcENpa28ccFvbW0SQQW8EK&#10;CKGCCGEBVVVG1VAAUcYqhq+g6HriRxa3o2l6vHAWaCPVNOtNQWGRwFZ4VulfYWAAyvJwM+lfNHj/&#10;APZt0+eGXUfAEj2F3FHJJJ4ev7uSeyuRFbqI4dMv7kvLFK7IxIupXjZ5B+8gjXn5d8PeIvEXgDxE&#10;mp6a0unavps01pfWV5FIiTIkvl3ularZPsYoWXbIhwyuodGSRFdf0x8M+I9O8W6DpniLSDMbDVIG&#10;mgFxD5VxE8U7Wt1bzISQGilSSJipKEqSjMhDHdooqrf3trpdje6nfy+TY6bZ3WoXk4jlmEFnZQtc&#10;3M3lQAu2yNScKpY44BOBX5javqGr/ErxzcXccBbU/FGsQ29la7kIt4pWSy020kmiSMFYIRHG8xjG&#10;QpkbnJr3n4weJYPAnhTRPg/4aunWa30u1bxJqFnLBAs9vOkhuLCe3RpJYpL6ZjeXEZdcRMigyRTs&#10;B8o0UV2HgbxjqHgXxJY+IdPDS+QxhvbHznt4tS06bAurGaRMgZAVo2ZHCSKkm1ioB/TTQ9a07xDp&#10;Gn63pNwtzp+p2sdzbyK6swWQYeCURlgssTBo5kJyjqyN8wIGpRRRRRXnfxX8P6n4q8A67oOjQLca&#10;nftpAtoXmit0byNdtbm4d5piAFjiR5DzyBhcsVU/DPxD8GaP4Aey8OnUpNa8VtFbajrVzavbw6Po&#10;8FxbYTRYrbLzy3BkzOZ5Wh/cmEiHMjFeL0DRL7xJrWmaDpke+91a9gs4NyTPFD5rYkurjyEkcQwo&#10;GlmcIdkasxGAa/R7U9R8N/CXwJESY4NN0LT0sdMtXMUFzq+oLCzQ24FsgDXN3KHlnkWLGTJM4Cq5&#10;r87PFfirWvGetXOu65dG4u7jEcUSbltbG0Ri0FhYwsT5cMe44GSWYs7s8ju7c4iM7BVBZmIVVUEs&#10;zE4CqB1J7CvoXwf+zn4u16KK98QTw+FLGVFkjguITeazIjxxzRM2nRsiwhgzIwnmWVHUhoav/EpP&#10;B3wmjh8J+C9Ot7rxZcQQ3up+LdUlt9T1vRI/OeWwTTCFEdlfMrblmgihdIRFIA8rxzR/NRJYkkkk&#10;nJJ5JJ6kmkoor0PwJ8TPFHw/ud2j3Kz6ZNKZr7RL0PLp125hMJmCqVeKUDaRLC6klEEm9F2H6j1T&#10;TPCf7RPhJNX0h49I8ZaPAlvtnYPPp877pl0nVjGN01hM/mNbXKJlCWdFDC4t27H4GPdQ+A49Bv7W&#10;4s9U8J61rfh3U4rlo5M3cd4dVxC8RYGNY7tEVgxB2llyhUn2Giiivn344/EmDwPptxoGhI9r4s8U&#10;W6X0uoWcUVm9jY5XTjqk9ysYM1xLFbNZ27Id6Km8yIYolk+CaKK+gvgt44tl1DTvh74vtLLXvCmq&#10;6ig0az1iwj1aDRvENy7RWjWcFwkoWO5eV43UJhZJPMBQNOZPU/Gn7NGlX3mXngjUP7GuMrjSNVku&#10;bvSXx5UZ+z32JLqDAEkjb1uA7kKvlIOPknxH4Y17wlqDaV4i0y40y+EccqxzGKWKaF1ys1tdW7PF&#10;Kn8JaN2AYMpIZWA93/Zl19bHxXrGgSvAkWv6Wtxbh1k+0S6jo0jTQ28DKdoBt5rqRwy8+WMEYw32&#10;9cQW91BNbXMMNzbXEbwXFvPGk8E8EymOWGaKUFWV1yrKQQQSMEGviT42fBmLwwk3i7wrAsXh0CIa&#10;rprXBZtJnmnW1iuLPz2LtBK7xr5e5mjYkj90cRfM1fdfwB8Zw+LvCV54O1w215eaDarYpaXKWxXU&#10;fC9xD9lgjkt3cmcQfNbT/uQixtAGLPISfi7xFpDaBr2t6G8pnOj6tqGmfaDEYDcCyu3tluPILNs8&#10;wKHA3Nwep617L+zr4ol0TxyNDdl/s/xVbPZzB5YYUi1DT4ZL7Tbos6M7nAmtkhV03NMGO5kVT980&#10;UUUUUV8DftG6/NqfxAbSP9IS18NabZWccT3Bkt5LvUYV1a6voIMARs6SwQv1LeSpJxgL4BXpPgz4&#10;U+NPHYWfSdNFppTByNb1UyWWlvt8xMW0mxpLg+ZE0LfZopNj4EmwHNfR2l/su+HIoHXW/E2tX1y0&#10;v7qTS4LDSYUh2j5Hiu1vWZt2TvEijHG3vUmpfsu+GZbdU0bxLrthdecC8+pxafqtuYdpDRJbWqWT&#10;B84IfzSAMjac5HnMHw48afB7xFF4lmsYvFPhCMXdn4i/syGS9S88K3QaHU4NY0KZ4t3+jg3Hlu0l&#10;skqIZZCq8+V+NfDV58O/Fsa6deh7Qta+IvCWsW15b3T3Oky3LS6RfrcWwVfNRoyGOxQWTegMbIW+&#10;gfilreq+Jfhn4B+KGh3Wr6XqVpLLaX82iteWEdn/AGkGsNVnaeBjJHAt9ZpbwO0uGEqhiWZRXi3h&#10;z42/Ebw26bdel1u0Ess0lj4j8zVo5pJYPIUNeyMt4ioQsiRxXKJvGSCGcN9d/Df40eHviDKmkyQy&#10;aJ4kFu8x025kiltb5YmczDSLwbTKyRKsssTxI6hm2CRI5JB7JX5qfFDXrjxt8RtansfNv431JNC0&#10;O3tLh9UW4t7Bxp1p/ZnkjBS7kVrlIogRvmOC5JZvu34ceAtN+H/hy20y1gjbVLiG3uNf1BWE0l/q&#10;QjHmhJiiN9niZnS1jKrtTlgZHkZu+ooor4r/AGkvAlppN9p/jPTLWK2h1q4ksNcSLEcb6yY2ura+&#10;ERY/PcRpL5pRApaIO2ZJWY+nfs5eL7jxB4Su9AvfNkuvCMtraw3T73WTStREsmmQvNJIxMkJinhC&#10;hERIVhVckMR9DUUV+ZnxZ0k6N8SPGFm0qz+ZrM2qB1QxgJrirrSQkMTzGtwIyc8lcjrXtH7PPhu3&#10;0jT/ABH8T9dheGx0zT7630uaS38zFtaQtda9qdqjxlyyLGtvFLbyc5uYmB6CX4Jakvj3Tvid4M8Q&#10;XNvJP4n+0+I0Q6dHKwvNULW2saxCmzyVa3nNhJAhKlHw0QypKfL2q6bd6LqeoaRfxrFe6ZeXNhdI&#10;DuQT2kzQy+W/RlyuVYdRgjg196/s7aUun/DOyu1nMp13VdX1Z4mQRratFOND8lWDHeCLJZdxA5Yr&#10;j5cn3Kiopp4LWGW5upore2t43uLm5uJUggt4IUMks00zlVRFXLMxOAASa/NXxPrmo/Fb4iCaKXyT&#10;rur2Wh6DFfPOkGm6dNdiy02OdI2uDEAH8+5EO5fNaV0X5sH9EPC/hjSPB+i2WgaJbvDYWaMFaZ1l&#10;urqeVt895eShV3yyN8zEAKOERUQKo36KKK+Cfj78OLbwhrdtruiWi2vh/wAQNNm2t0l+z6Xq8OHu&#10;LZAEEUUU6t5ttEJCcrOFRI41FfRfwC8Ty+I/h/Z211IrXnhq4fQWO+ESPY20Ec2lSmCBVKKsLi3U&#10;sCXMLMWZia9Y1rXNJ8O6Zc6xrl/b6dptqgae7nDsq7mCokccIaR3YkBY40LsThRmvjDxh+0p4o1K&#10;cw+ELa38NWEUwaO7uILXVNWu1ieVQJku0ktYo5EaJ2hWKRkdDi4ZWKnjPh3qHiTx1468L+H9f8T6&#10;3qmly6p/aF1Y6vqV/q9hdRaRayapNZz2N5KY2WdIWgYkHAcnaw+U6v7QPjMeJvGbaPauG0vwl9o0&#10;uMgD97q0ki/23Pl4kkAV40tthZ0zCZIziU59FtdOuPg/8JWNtHdf8LC+JDWOnwWtubv7fayXkT/Z&#10;be3slaC4Seyt5XXdFGzpezIh3xhMeaaD+z38RtbtvtM9rp3h+N47aWBNdvJIrm4juY2k4tNPiuZY&#10;WjwBJHcrEwLgBSQ230lP2VSQu/x0FYqpcL4YLBGK/OFY6iuQD0Jxn0HSvOPEP7PfxD0OFrm0t7Dx&#10;HbIt1K/9jXTNeQw2yiRd9hfJBJJJIudkVr5zkqVxkru8Qmhlt5ZYJ4pIJ4JHhmhmRo5opo2KSxSx&#10;OAVZSCGUjIPBqKv0x+EniC98TfDvw1quozfaNQ+zXFjdztJNNNO+l3kunJcXMkzu7TSxxpLM7Nln&#10;dmwAQK9Hoooooryz4y+Lp/BvgLUruyleDU9Ukj0PTJ0M0b21zqETme6jmt3SSKSG3jnlgkDfLKqE&#10;gjIP5tV9u/s66VbeG/AfiDxpqrS2lrqc9xdy3BkW5t00DwzBKHvRa2gaZXWZr5XUguwRCiYIL/KH&#10;jbxdqXjjxHf+INReQfaZDFY2bTGaPTNNiYmz0+AnaAqAlnKqoeRnkKhnaq3hXwrrXjPWrXQtCtvP&#10;vLgmSWRyUtLG1QgXF/fzAHZDHkZIBJJCIryOit+jXw/+H+i/DvQxpeljz7q4Mc2savKgjutVu40K&#10;q0ignZDHuYQW4YiNSxy0jySOfEvxBJ4W8CeJdcgaVLq1054LKSERNJBfalMum2FyFm+UiKWZJGBB&#10;yoOAelfmBX0N4C/Z78S+I/Kv/E5uPC2leaR9lubVxr92sM6pLGthcbfsoZRIFlnywIVhBIjBj7H4&#10;s0z4efAvw5b6vpHhrT9S8UXM1raaJPrMseoag2pWlu0v9tt9qffDHAcPcHT44wZHhj/dB0eP4ivr&#10;261K9vNRvZmuL2/up727uHCK09zcyNNPKyoAoLMxbCjHPFU6K9i+EPxPvvAOtwWl1cu3hLVbuNNZ&#10;tJfPlisPN2wNrlpHArussShTKI0PnRrsKl1iaP8AQPRLTSbLTLaPQktl0q5a51K0NnJ51pINXu31&#10;WW4tJQWXypHmaRAjbApAQBMAadFeb/EfxdoXw/0y48T3aRyeIJ7C40jw9BJ5t1Jc3LZuUgjtfNQR&#10;W/miKS/liMZdEiVmeRLZB+cWsavqWvaleaxrF5Lf6lqEzXF1dTEb5HICqiqoCqiKFSONAERAEQBQ&#10;AMyiu68A+M5vB+srLPEl/wCHNSe2tfFGh3FrDf2mraUs4dw1jcskTzwgtJaszAK/DHy3kVvsLxJ8&#10;C/h943srfWfDjDw1cX9tbXlnf6NAJNHvLa6ige3lm0SRo0VfIVvL+zPb5eQySmQjFfInjf4aeK/A&#10;EyDXLOOSxnkWG11nT3kudLuZTCJjCszojxuBuXZNHGW2OUDIu6p/hJr114e+Ifha5tpNkd9qltot&#10;6jzvbwTWOsTLYTfaSrAMsRdbhQ/yiSNGP3cj9MK+X/jX8FU1hbvxf4OtAusr5lzrOjW0eP7ZXmSa&#10;/wBPhQf8fnUyxKP9I5Zf3+RP8T19O/s5ePotH1K58FanIEs9euVutHmeS3hittZEPlT2zFk3sbyN&#10;IkjzLhZI1RIy0xI4n49eHU0D4j6pJAlvHa+ILa28RQRQvM7xvel7fUGuPOAAkkvILibCMyhXXBHK&#10;LwfgnxG/hLxZoPiJTMqaZqMMt4IIoJp5NOlza6nBDHcYQvJbPLGpLLgtkMpAYfqceCfvcHuOQc88&#10;Hnr+tJRRRRRXy3+1FrF5a6J4X0SEhLPWb/Ub68dZJEkkOjRQJBbuqMFaNmu/MdXU/NHGwxtr4rrq&#10;fCvgzxL40vWsfDmlz6hJEYzcz/LDZ2ayk+W93eTERpuCsVUtufDBFYjFfTfh79ly2CRyeK/E00kj&#10;wSiWx8PQJDHBc+cRDImrakkhlj8sAsv2KM7m4bCZfoLn9mDwW1vMtnrniiC6aMrbzXM+k3UEU2fl&#10;ea2itYWdfVRKn+8K8o8Q/s/eOfCcseteFr6DxGNMlhvrd9PR7DXbeazQ3n2uHTZmkV/LeNRGkFxJ&#10;K7FQsWcgc58W/DQUaJ8QLGwuLGz8ZJctr9nLFfx/2P43tbqSHxHp7R30KNCjTpL5cckjMzx3BULE&#10;qAeseFtfbx98CvEOjPdNa+IfAWll7e7htxJeLZaXbPd6TLZNCkAha4tIrjSnaOV5SgkeTeJjG3gO&#10;mfFf4kaTPJc23jLXJ5JovJkXVbxtchKGRZCyW+tfaI0fKgeYih8ZXdhiD9P/AA+/aK0vXZl0zxpB&#10;Z+HNQfy1t9Ut5Lo6NfXE135S28kcvmPZFUeM+ZNO8RAkdpIvkRvpWviL9pnxVJf+JNO8J29yrWWg&#10;WUd5fwRi7jP9s6kvmIl0spEUvlWnkPBJGhK+fKpcksies/s//D2Hw34di8V3yM2teJ7KGaIOtuw0&#10;/RJHM9jDbyxFyTdJ5dzKSw/5ZIURo2L/AEJRRRXgX7QHgW28ReErjxHaWqf274ZhF39ojhH2i70O&#10;Ny+o2MshdAEhVmvEZg5XY6RgGZyfJP2afGMlhrt94MuplFjrcM+paZGUdmXWbKEG5jjdFIUTWiOz&#10;tIcDyUVTubDfbFFFfD37TmjPaeLdF1tYLeO21jRfszSx+Ws1zqGkXTC5kuUX5iVgntESR+qrtHCV&#10;x3wM8Gz+K/HWn3TebHpfheW216/uFDqDcWs4k0myWXy5E3TTqrtG5UtDHOUYMor13R/HiSftI6sl&#10;w7rY3MV54Dtv7Rmjt/sEmmhJWitV3EN9o1K1kSCPcCxnzgOdleDfFfwV/wAIL411LSbddul3YGra&#10;GQwIGl3ruEt8GWWT/R5UltQ0rB5BH5m0B1Fex/staXBLqvi3W2877Vp9hpemQAOv2ZoNVuJbq7Mi&#10;Fcs4azhCkONoLZDZG37Loor4F/aG8XS6941fQYJYn0vwrGLKIQzwzxzapdRpPqs7vEoKyRtstHiZ&#10;m2NC33Wd1H078FvA0XgvwbatPE8eua/HbatrJuIjDcW5kh3WWltG6rIn2aNsPG+SszykHDBR67RR&#10;RXy1+0j4Bt7rS4vHenW9vBfadJFa+IXSMpNqNjcvFZ6ddzMH2tJbPthB8ve0cgDPshjWsX9l3xGw&#10;l8S+EZnlaNoovEdgiwwCCFonj0zVnluMiXdJushGm0rhHOUOQ/11cXFvaW811dTQ21rbQy3Fxczy&#10;pDBb28KGWaeeaTCoiKCzMxAAByQBmvk/x9+0mkMk2meALWK4HlGNvEepxSiMSSxSRs2l6XJsO6Im&#10;J45rrKlg6tbumHb55vviL8RPEN5IJ/FfiO4n1PyrNrDT766sbW5LotqltDpOlmKD95gBlSHLsSW3&#10;MxJ95+PWtt4V8LeEvhZptwWiXR7GbV5Gg8uS7sNKZLTSyXHyfvrmCaeUL8waJOQrENU+Bnhuz8L6&#10;Brnxe8SpClhZabepoAM1kZpEgle31K4t0uAojuZpUWwsgLhGdnmjZSskbHgbT4afE/4pardeKrnT&#10;DZRa9dTXh1bXLmaxsliltlu7FbK3ujNevaeU0UFm8UUkewKgfajFfRrL9li9ezhfUPGlra37K/2m&#10;2stDlv7OE7iIxBez3du8gK4JLW6YJIwQMnn/ABF+zP4t05Zp/D2qaZ4jgiihZLeVX0TVbmaSURyp&#10;BbXLS221FPmbpL1cgNgbtqt8+6lpWp6LdyWGr6feaZexKC9rf201pOEb7knlTKp2sOVYcHqCRWdX&#10;29+zF4guL/w3r3h2ZZGi8P39rdWc7Tb0S211ZXNjFAE+QRzW00xYud5mIwuwlvpqiiiiis7V9Ttt&#10;F0nVNZvFna10nTb7U7pLdFkne20+1a6mWCN2RS5VGChnVSccr1r8qdV1K71rU9Q1e/kWW91O8ub+&#10;6cDahnu5mml8tOirlsKo6DAHAr6A/Zn8PLqPi/UvEE0UckXhzTdkDGSVZYdS1kvbQTJGmFdfs0d4&#10;jb+AWUgZwVwPjv4+Hi/xU2l6fI/9h+GWn063AkikhvdTWZl1LU4zGgO0lVgiBkddkfmJt81lHilv&#10;b3F5cQWlpBNdXd1NFb21tbxPNcXFxM4ihgghiBZ3diFVVBJJAAzX3x8Hvg5a+B7ePXddjgvPF1zC&#10;dvKS2/h+GdNslpZOMq1wykrcXK8AFoojs3vN7znv+ucAc9c9sV+U3ijXrjxR4h1nxDdecJtW1C5v&#10;FinuXu3tbeSQi0sVuHALJbxBIY8KoCIqgAAAdv4A+EHivx+0V1bQrpWgs6+Zr2oRyCCWNLkQXK6X&#10;bqA11KmJMAMkQZDHJNGxFfU1n8J/hh8MvDt/4g8QWMfiJ9LsXuL+/wBbjgu1ndooovsmnaPOy2ie&#10;dOuLVZQ0oeXyzcMCK+LfGHizU/Guu3euam5Bk2wWVkrFrfS9MgJFlploAFURxKeoUbmLORuZieVo&#10;rpfCnivWfBet2mvaHceRd25KSxuC1rf2jsrXFhfQjG+GQAZHVSFdCsioy/pF4N1bwv4qtJvGPhvD&#10;HXEtYdTf/UXa3OmRvHFa6rZo7IlzCkgjZxkvGIsPJCsJHY0UVzfi7xPY+D/DmreIdQKtDp1q0kUD&#10;NIjXl4+I7GxR4kkZWnlZI9+wqgO9sKCR+YniDXL7xLreqa/qcge/1W8mvJwrztDD5rfu7W2+0vI6&#10;wwptigRpG2oqqCQK9Q8A/A/xZ42SO/ulbw1oTqkkepalaTtcXsVxbfaLefStNYxmaJw0R85pI4yr&#10;Exu7Ky19PaF+zz8OdKhRb+yvfEN2HimN1qV/dQqHRF3RxWemNBH5RYFtkyyHkqzMOB02ufB34ca/&#10;EI5/Cum6fIlrPbwXOhRDRJbd5k2rc7NN8uGeWM4aM3MUgyMMpUkH4t+Knwq1L4c6issLTX/hm/mY&#10;aVqrBfMikIaQaZqXlgKlwiAkOAqTKC6BSskcf6Ptt3EKSygkKc5yM4Bz/n1rm/FXhPRfGmi3Oha7&#10;bC5tJxvjlQKl3YXaqRDf6fOQ3lyxkkBsEMpZHDxuyn5F8DfDzWvh98cvC2maoDcWVwviOfSNXhjZ&#10;LXVLWLw5eHIBz5cyZUXEBYlCwIZo2jkf7cqK4t4L23ntLuGG5trmGS2ubWeNJoJ7eZDHPBPFICrq&#10;6kqysCCCQQQcV+c3xh+Hb/D/AMTOloijw9rTXN7oJWSWQ20Mbr9p0qYzlpC1sXQKzOxaNo2Zi5dV&#10;534eeMJ/A3i7StfieY2kUn2XVraIyH7Zo90RHfQ+SkkSyOoxPAsjbBOkTMDtrvf2itKOn/Eq7vPO&#10;WYa7pGk6sihWH2dYoTonkszH5smz8zIGPmx2rzj4f8ePfBB6f8Vf4a59P+JzDX6lUUUUUUV+fHx6&#10;0fUU+K+pqtpLM+vwaHc6PDbAXFxfRvp8WjosMEG9/Ma5t5YljK7iQCAQyk+w/DP9nm203ZrHxAgt&#10;r+/WS3ks/D8dwJ9PtDGRKx1aSH5LmTfhTCrNb7QdxmD4j+plVURUjVUSNQqIigIigYVVVRgADgD2&#10;AAxRRRXlvxc+HsPxC8MzQRbl17SFur/QpkSBnnuxbnzNLmknZAsV2VVGcyLsdY5G3CNkb5w8A6Rq&#10;N/8ABn4u6DdrJZ/2Xctqb211DNbT2t/okCanqUE2+HIkK2McRiLFgRhhFuDt80Vd06/u9Kv7LU7C&#10;Y299p13bX1nOFjcw3VrKJ4JdkwZWwwBwykHGCCK/SfRvHf8AavwwHj8WqvNB4a1PVrizIaCCXUdE&#10;gmTULeI7nZYWuIJFjYsW2YJ+bIr41+AOhf2z8SdMmkjtZrfQrO/124iukEm7yIhY2b2yMrL5sV1c&#10;W8yE7duzcrBwoP6HUUUUV5B8egrfCnxQSFcodDZGKKSp/wCEitE3KT0OGIyvYkdDXzT+zXdx2vxD&#10;uYHWQvqHhvUrSEpt2rIl3bX5MuSPlKQuvGfmK9smvvWiivkD4o/CzVPGnxfS20ZWht9T8P6PrPiL&#10;VpkZrPSIxcXGixsQGHmSyRWS/Z4FKl23E7Y0kkXoPjnrmleBvAWl/Drw4kFm+rRJbm2gdfNs9AsZ&#10;RNc3MzQypKJb24whklidJ1+17jvGa+W/h74ul8EeLtI8RKHltrWcw6lbJvZrnS7tPs1/GkSywq8i&#10;o3mwK7hPNRGbIXFfU3xw+Fj+MbeHx34PEOo6imnW/wBssdOW3mHiDTQpltNU02e0Gbm4SJlVQWbz&#10;oFjWI5iSOX2T4Zafbab8PPBdtaIUhl8NaTfupbcTdarZrql8+T2aeaRgOwOOldzRXn/xWvJrH4ce&#10;MpoUid5NBvbMrL5gTytRT+z7hx5fO9UlZo+27Ab5TivjH9n618/4o6JMJ4oTY2es3Wx2Kvc+ZpM1&#10;gYIB3f8AfGQj+6rHpX6HUUUUV5L8ctB/t74aa+EtVurvR1h16zLStGbY6ZKH1G6GGUMVsXuxtfcD&#10;nhd+0jw39lrUbeLVfF2jnzftd/p2l6lCQF8lbfSrmW2uhIc7txa8hK4HZs44zyH7QHjubxJ4suPD&#10;tncy/wBheF5WsmgV3Fvd67CXTU76SJ4423RMxs0Dl1Hlu8TbZmB8Cr6S/ZigmPjXXLtY3NvB4UuY&#10;ZZtuUjmuNVs5IIy3YssUhX1Cmp/gJ8ObzxJrg8e6/DdtpemXZvtKuZrmWKbV/EdveLOt4SQ0k0Nu&#10;6u8j71DT7F3SKk6D7XksbGe5tL2aytJr3TxcCyvJrWCS7slu4xHdC0uHUvGJVVVcI4DADO4AVYoo&#10;rzbx78K/Cvj+2ma/tI7HXBA8Vl4gs49t7bSDYYjdxoyLdRrsC+XPkhC4iaJm3D4I8d+ANf8Ah/qo&#10;03WokeG4Qy6dqdtvaw1GFdvmeRI4UiSMsBNEwDKSDyjo7/Y37OGmzWPw4jupZEePWtc1XUrZVLZi&#10;hiEWjmOTcPveZayPhc8Ed8171RRRRRXzB+1Fdzp4b8M2KlPstzrk93MuwFzPZ2DQ2xSTOQoW4l3D&#10;HOV5GOfiavqn4qaqfCHwo8A/Du0tl0681fSLHUvEdhI6m9tRB5Wo3UF1aXQkliNzqbyShwyYaCSJ&#10;RsLIPlqON5XSKJHkkkdUjjRS7u7naqIq8kk8ADrX6N/B/wCHUXw/8NhbkSf2/rcdpeeIC0wdIJ4U&#10;drTTIUhZo9tsJZFLqWLuztvKGNU9Zr5//aRlvh4C0+ysfPdtV8V6Xp0ttbq0kl6jWV1dwWoiQFnz&#10;PDEyqBksoxzVL4TfAuy8MrY+I/FkMd74mjZbm0sPMiuNN0VmVHt3ZdpWW8iO4+YHaNGIMYLIsx+j&#10;a+MP2i7fWvEPxC8JeF9Milv5JtCgfS9PjESA3+qapcQXcvmyFQoKW0HmPI4RFTcSq7jXoXg/9nDw&#10;npdkW8Xl/E2pzLAzxxXF9pum6e3lKZoLU2Uscs2JC48+VlDqFxDG27Pc3HwS+F115Ik8I2oECCOP&#10;7Pf6xZ7l3lh57WlxGZGyeXkJbGACAAK8T8XfsxvDA114I1qW6ligZm0nX3gWe6kjjkkYWmqWscUQ&#10;dyI444poUTJLPOowB8s6rpWpaJqFzpWr2Vxp+oWcnl3NpdRmKWNiAykZ4KsCGR1JV1IZSVINfWv7&#10;N/xBa4hm8AapMm+yhuL/AMOSyNbRGS387ztQ0lSWSSWRWdrmJVV28vztxEcSrX1jUVzcW9nBPd3U&#10;0Vta20Ulxc3E8kcMFvBCnmyzzTOdqoihmZiRhQSSAK/Nj4q+Prnx94pur1J5/wCwrB5LPw/ZSOxh&#10;gs12pLepCUj2yXbIJ5N6bwCkTMyxJip4I+Gfiz4gTP8A2HZxxafA7xXWs6i8ltpVtMkHniDzo0d5&#10;JD8i+XDG7LvRpAqNvH1h4b/Zt8E6WhfxBdah4pnaOWNhLJNo2noWmEkU8NrpsnniRVBjO+8dCGY7&#10;ASpXv2+EHw0k0xNJbwfpQtUlEomQXEepl+cK2tRyC8Kc/ca4K+q8V81fF74EjwzaTeJvBiXlzosH&#10;nzavpM0v2q60eIytILuxlx5ktnEhCSCQvLEF815JEMjQ/QvwNubi5+FfhSS5nlnkSHVLdZJpGkcW&#10;9prl1a2sAdyTsjiRI0XoqqFGAAK9L1HTtP1ixm07VrK11DT7lVSezvIYrm3lVXWWPfDKCMo4Vgcc&#10;MAy4IGPhH4x/By48DzyeINASa58I3Mw3JmSa48PTzPtitbqRss9szELb3DEkEiKUmTY8333nPPrz&#10;+dFfF/7RHw1XTblvH+jxKtlqNzDb6/Z29sUW01CZSqavm3XYI7ggLO0mCbhlYtI05C/MFnd3Fhd2&#10;t9Zyvb3dlcQ3drPGcSQXFtIJoJoz2ZWUEHHUV9N/HG9Txl4C+G/xBthZLHcC70zUljjljuF1K9gW&#10;SS0iMqBnhtp7K9jy79SGQFXLV8t1+pfgBmfwJ4Kd2LMfCPhxmLElizaNCWJJ7k8mutooooor5P8A&#10;2p7O6ksfBWoJCxsrO712znuAy7Y7rUIbSe1hKk5y6W07Ahei844zxPwo+A934nj07xL4sL2PhyVx&#10;cW2lAyw6lrdsoVoZXcBfs9pMTxIrebIgJjCK8U5+19I0nTdC02z0jR7OGw02wh8i1tIBiOKPeXc/&#10;MSWZ3LPI7EszksxLMzG/RRWB4i8M6T4o0TVtA1SB/sOsxoL1rRltbn7RCYzbXizBSDLEYYWQyKy/&#10;IqsrJlD8u/Avwtrngr4qeJfD2uQyWs8HhG8uInRpfseowLr9jDaapYyYAkjYGQI+AyNvjYJIrqvy&#10;neWsljeXdlM0bS2dzPaytC/mRGS3lMLtFIOGUkHae45qpX6E/Ajx5ceMvCclnqt3Lea94dnSyv7m&#10;5eSW5vbG63y6Xf3M5jVWdgssDZd5GMPmyndKM/JvjFLjxj8ZdX068nWB9T8cJ4aFxFAg8i1g1RPD&#10;tnJ5A2gskEce7J+ZgSTk1+j0cMcEUUMMUcMMMaRRRRKI0iijXbEkagABVHAAGAAAKfRRRVa+s7a/&#10;s7qwvYVubK+tri0u7eTd5Vxa3MTQ3ED7CCFZGZTgg81+Y3w1nuLf4heCHtZpLeWTxVoVsZIpHiYw&#10;3upR2dzC7JyUkid45F6MrFSMEiv1Coor5e/aR0DU/EM3w/stHtJ7/Ubi+1ywtbK3RC0r3UVrMWaR&#10;3ARY1hZ5HYBFTc7sqrmumFnpXwF+Fl3cRLaSeIpreJJroM0p1fxRdxGO3RDP5bPa2uWdIlCfuY3f&#10;b5ryFvgq3uLizuILu1nltru1miuLa4gkeKeC4hkEsM8UqEFXRgGVgRggEHivvDXtE0j4+/DrS9as&#10;Jo7LX7OG5ksdsgmjsNZEapqehaigwRFOyRlZCA4XypwpUmOSL9m7TbnS/CGv22oafLp+pQ+LrqC6&#10;hvLV7XUEVNGsZoYblJQsm1RIXjVsAbiRjcc/QtFFfljpcU/jXxtp0GpXPl3Pi3xTaQ6hdwwRrsm1&#10;/VlW8uYrePYgw0rMEXA7DAr9TqKKKKoatpltrWlano94Zfserafd6bdGBxHKLa/tnt5zDIwYK21i&#10;QSpAPavz7+B0s2m/Fjw/bXMsmnsz6zp17DMz2xaX+yLkR2NzGcEt9oWNVjYf6wLxkCvaf2l/Gk1n&#10;Y6d4Is3CNq8SavrWYss+n293t0uBJHUriS4hkkcoQw8pRnbIQ3xjXo3wk0mXWfiT4Ns4po4Hh1qD&#10;Vi8gYqYtBQ65PEuzndIluyKemSCeK9j8V/D24+IPx88R6bi7t9FtU0C617U7aNJDZWx8LWrwwK85&#10;CCW5kXyYeGK5aXy5EicV9grpenR2djp8dlbpY6b9iNhZiNfs1qdMZH04xQ8r/o7JG8PH7t0R1wyq&#10;ReoormfFXg/w74006XTfEGmwXkZjkjtroxouo6c7usjT6bfbTJC+6NC2w7XChZFeMsh+GPih8GNa&#10;8Atc6tZM2reEjdLHBqCkNfafHOR9mh1qBFVQSx8oXEYMTsFJETypDXpX7K9uz3fjW68x18m20KDy&#10;gi+XJ9plu5PMaQ8gp5RAA4O456CvsOiiiiivJvjlNNb/AAr8WPBK8TtFpUJeNmRjDc67a21xESv8&#10;LxsyMO6kg8Gvzgr6q8C6p/wrz4FeIPE5WK31fxbq13p3h+5glZLqZvI/su2dpo0k8trN4tQukSYK&#10;G2YDAyKT8q19pfs6/Dc6danx5rVsyX2oQyW/h62uraLNvpkyqz61C8u50kuRmOFlCHyNzAyR3Ax9&#10;TVyfj2R4vAvjSWN3jkj8J+InjkjYo6SLo8pV0ZeQQRkEdDXyt8FvgiNcW28XeMbVhorKs+i6LMGj&#10;bVs8xajfpwwtO8MfWc/O37gAT/aNvBb2sENtbQw21tbxpBb28EaQQQQQqI4oYYogFVUXCqoAAAAw&#10;AK+fP2mLmeH4f2EUM0sUd34p06C7SOR0S5gXTby6WG4VSN6ebHHIFII3IrdVFcT8Mf2eba6sbfXf&#10;iDHdq9ypltfDCyS2Tx2zxFY31q4iKzJKSwkW3idGjwolYsZIU9tf4L/C97ZLQ+EbERIgjDLdamly&#10;VEhkBa9jmEzHJ+80hbHyk7eK818U/sz+HL9bm48J6ld6DdbHeGwvS+p6QXjtdkVuszn7VEJJQrST&#10;NJOVyxSIjao+TfF3gnxH4I1A6f4h06S1LvMLO9TMmnanHAyhp9Pu8BZBh0Zl4kQMokRGOK9J+Bnx&#10;Ibwb4hGj6rdOnhnXpVguBLcLHZ6VqchVLfWCsuVVSFENywZBsKyOxECLX6B0UyKWOeOOaGRJYZY0&#10;liliYNFLHIodJI5E4YMCCrDPGCODXw1+0Z44Ot+JIvCdhOH0vw0c3vlSK8Vzr8yYnBaKV0f7JGwg&#10;AZEkjla4QjGK3fgj8GIdTht/GHjKwMljIYbjw/o91t8nUIdjE6jqdnIhLW7ExtbRswEoBd1aFkMn&#10;2XSgZwBksxwFAzk9Tj6d+KCrKeQQcZ2kYJHqAetZetaNpfiHS7vRtZs47/TL6MRXNtKXVXVXEqMH&#10;jYMrKyq6OjBgyhgc4rToqKW2gme3llgilktJWuLV5EWR7a4eCSzaa3ZuUfypZIyykHa7LnBYGWiu&#10;G+I3gq08feFr7Qrjcl2ub/Rp/Pe3jtdbtraSKxlnZEfdCTI8Uy+W58tmKASBWX8zdQsLvSr690y+&#10;hNvfabeXNhewb45DBd2cxt7iLzIiyttdSMqxBxkHFei+MtXt9e8CfDS+eJ21fSovEfhHUb14o4fP&#10;stBaxu9CtYREdrJb2t6q+YVV2dn3Z4Y5/wAKtMm1f4j+DbS2aJJItes9TYzF1QwaK39sXSAorHc0&#10;cDqgxgsQCVGWr9NqKKKKKKoXGlabdajp2rXNpDPqGkRahDpl1Ku57FNTESX7W4JwryLEiGTbuC5U&#10;EKzhr9FFFFFcF410mwsvCXxN1K3ieK71rwjrs2oyG4uXjnmsfC02n2sqwO5jQiFEjYxKu4Ku4EgG&#10;vzEor64+El9HL8DfijYGaR7iytfFc5jdZTHFaXnhRfIEUjDYQ0sU5ZFOQfmONw3cp+zF/wAj7q//&#10;AGKF/wD+nnT6+66KKhuJ4LSCa6u7iG1tbaKSe5ubqaOC3t4IUMk089xKVVI0UFndjgAE1883X7TX&#10;gWG8aCHTPEl5apJdRvfQ2mnxiURMFtZrS3ublHZJTuY+aInQYyhLFVz/AIqfEzwn4u+EOry6JqD3&#10;EmoahoGlyWcsDwX2n373Sa6IL+F+i+TaTKJo2eJnVlSRtpx5z+zBbXTeM9evUglNnB4Xms7i5EZa&#10;GKe81a1ntLd5DwryLbysg6lY3I+6a+4qKKX5Qc4GeM8ENx618b/tH/D+5iux8QrGaa4tbg2Wm61Z&#10;sk0v9nSxxeRY30Mi7kW2kCrDIrbAsxQguZzs+aPD+g6j4m1rTdB0qHzr7U7uO1hyszRRB2xLdXJh&#10;V2WKFcySuEO1AWwcV+oHhbQE8L+G9F8PJdzXw0nT7eyN3cPK0lw8afvJEWeSQohYkRQ7isabY0Ox&#10;RjeHHA6Djp0Hb6UUVxnxFt0vPAHjSGSLzx/wi+uSogBLGa302S4tmQdysiqyjqccV8IfBLULbTfi&#10;h4Tnu5/s8E91e6fvIlZXudS0ufT7CErCGPz3EsSgkbVJDMVUFh9U+Iv2iPAWh3NxZWB1LxFcQo4+&#10;0aTFAulG6juGge2N/eSRs4G0yCe3iliZWUo7Enb2ngP4p+FfiGb6LQ3vbW+0/wDeTaZq0NvbX72j&#10;MqrfQxWssyPFvby3KuWViA6qHjL+i0UVx/xC/wCRB8b/APYo+JP/AEzzV8i/swgnx9qwALE+Er8A&#10;cAnOs2HT0+tfPl9e3Op315qN9M1xe391cXt5OwVWnurqUz3EzhQFBZ2LcDHNVK+of2XVU+JfErFQ&#10;WGhwoGIyQr367gG7ZwPyFfY+k6Tpug6ZZ6RpFpDY6dYQLb2trBnbFGvzFmZyzMzHLSSOS7MS7ksS&#10;ToUUUUVla3oOjeJdPk0vX9MtNW0+UszW93FvCO0TQie2lUiSGZUZgk0TpImSVYE1bsLK10yxstMs&#10;Ivs9jp1nbWFjb+bLMYLOyhW3tYRNOzSNsRQMuxbHJJ5NWqKKKKK+cv2nbcSeBdJuBbrJJbeKLRTc&#10;bC8kFvPpd2si+Z/CjuIg3YkJ3xXxBYWNzqd/ZabZp5t5qF1bWNrHkDzLm7mWCCPJ6ZZgK7r4r+KP&#10;+Eu8eeINVimaaxiujpmlkXTXludO0wfZIp7WQhQsdw6vd7FGA0p5Y5ZvXP2dfh1/aeot451i1k+w&#10;aVLs8PR3FtG8GoamNyT6jGZTkiyK4jYRkGY7kkWS3ZT9rUVFLbwTPbvNFDM9rKbi1eWJHe2uGhe2&#10;ae3ZwSj+XJJGWGDtdh0Ygy0Vlz6JpNzq1jr1xp9rNrGmW15Z2F+6b7i2t7/YbpYiePmC4DkFkVnV&#10;SFkkD6n16d6UqygFkZQTgFkI59MkUlcL8QPh/ovxD0R9L1NRBeQb5tI1iKJHu9Lu2UAsucb4JPlE&#10;9uXCuoUgrIkcifnlqml+I/ht4t+y3DCw17QLy2vLa5tnS4t5Nu25s7y3dhtkikQq22RM4JjlRWDo&#10;P0m8JeI7Xxf4Z0XxJZKEh1ayW4eHMrC2u42a21CyEk0cTP5E8csXmBAr7Ny5QrXiP7RnjttD8Pw+&#10;EtPnKal4ljdr9o5nSe10GKTZKv7qRHX7W4MHzKyPEtwjDLCvCfgt8KR4+1GXVtZDx+FdHuI47qJG&#10;khl1m82CcaXFcR48uNVKNdSKwcI6rGVZ/Mj++rHTrDS7SKx0uytNPsbcFYLOxt4rW2hDuZH8u2gV&#10;VXLFmYgfeJJ5PNsev06nH50rKVGWUgH7pIIB+nr+FKDjkZGCDnnqOh4J5HP41k6JomleHNKtNF0W&#10;zWx0yxWRbW2V5ZBEsszTynfOzOSzuzsWYnLEn1rUqG4tre8t57S7ghubW6hlt7m2uI457e4t5kMc&#10;0M8MoKujqSGUgjBIIxU1FUtS06y1iwvdK1GBbrT9RtZrO8tnaRBLbXEZimjDxMrqSDwyMGHBUgjI&#10;/Mbx74OvfAnifUPDt4wuFg2XFjfLFNFFqGnXKeZa3UYlUcgZjlCllWVJEDsF3Hd0a+TUvhZ4w8Oy&#10;zRQSeHtc0TxxYRrbzvcXqXcqeENUimud3lJHCbqzkjG0OWZ/vD/V+YV+s+jabFouj6To8Db4NI02&#10;w0yFypQvDY2qWsbFWZyMhckFmPqx6nRooooorO1XR9L1y1Wy1iwttRtY7q0vRb3UayxC4s51ubeU&#10;q3HDKAQeGBZGBQsp0aKKKKKotpentqseufZo/wC1YdOuNJS+AKzNpt1dQ3s1pJgjcolhjdN2Sh3b&#10;Su9w35beLL19S8U+JtRkVUlv/EGs3sirwqvdajJOyr04BY9q56vpf9l+7u18Y69YJNILK48MS3dx&#10;ACPKkubLVrWCzndT1Ma3Eqqewc1zmnJHJ+0RcLLEkqj4n644V9+BLFr08sEg2EHcjqrrzjIGQRkH&#10;9BKKKK8I8TftB+CvDWs3mifZNc1O602/aw1CaytbWK1gkt52g1CON72aN5JIWUrt8sRyEcS4+atb&#10;Q/jb4Q8S6R4jv9Jjvxf+HdG1fW30TVIorO9vbLSrI3bzQS2sk8Wxv9WcSF0OSUC4Zvib4W6ddar8&#10;RfBlraqjSReINO1BxI6xAWukTDVr0h2/iEMEhVepbAHJr9OqKKUdMZ+XIOPccZwe/J6+v5+EfHvw&#10;De+MvDVrqOkpdXWr+F2vLq30y2VZP7Ss77yRqMUUJw7TxrCksQRiWCvGEd5Ex8AxxvK6RRI8kkjq&#10;kcaKXd3c7VRFXkkngAda/Rj4MeAtQ8BeEza6tLnVdVvDqt7aRzySW2ml4I4IbJQHMTSqqAzzRKu5&#10;js3SJFG59e3Z4PzYACgnJHtj8TTaKK/K/VYpfB/jPUoNLunM/hbxPeQ6fesgjkMuiaq0dpdNGCcN&#10;mJXKgn6197eLvjZ4F8Gz2lndXV3rF1d2tve/Z/D6WeoG3s7yIT2dxcTzTRQr5qEPGolLlGWTaEdG&#10;OZ4I+PHhPxlqtpoK2up6Nq18k32Yaglq9hPcRsWSygvYJCxleMb08yKNSQUUlygk9tooor86xLLH&#10;8fnZS0UjfFyaN9rYIWbxe0U0e4dmVmU+oOKh+O179t+KPiXbcm5htP7LsYPmdktxBpEBubaNX+7t&#10;nM24DjeWPfNeQ17F8Ax/xdnwqMfweIDz7eF7096/Qy3sbW0m1C5t4RHPqlzFeX8u52NxdQ6fBpcU&#10;h3sduILaGPCAD5d3UsTaooooqK4t7e7gntLuCG5tbqGS3uba4iSa3ubeVPLmgnikBVlZSVZWBUgk&#10;YIJrnPCXg/QvBGnT6X4etpra0utTvNUkSaeS5bz7tguxXlzhIo0igjHXZGC5eQs79RRRRRRXn/xU&#10;02DVvhz4ytbjzBFFoN9qK+UVDfaNGj/te1BLA5UywJvHUjOMGvzHr1Lx9qH2bw/8O/BtvdR3Fvon&#10;haDXr0LFdRSxat41f/hIntZzKFjkENrLbGFo1O3zJAXYkhXfCLwBJ4+8VwWtxGf7D0kw6lrzsl2I&#10;57SOdQmkrPalCkt0QyKfNRgglkQs0e0/pBBDb2tvDbW0MVtbW8McFvbwRpFbwQQRiOKGGKP5VRVA&#10;CqoAAAGABUlQ3NvBeW89pdwQ3NrdQS211bXESTQXFvcIY5oJoZBtdGUlWUggqTkEGpgPp09xjB44&#10;6dKKy9W0TStbWwXVbRLsaXqtjrdhveVDbanpz+ZZ3SGJgSU3EFTlWBIZSDitShQSC+Ds5JcAsOOu&#10;SOP1orI17w9onijTpNJ1/TbbU7GUljDcIWaKUxmNZ7aZcPFKqswWWNlcZO08mvzu+Knw5uvhx4gF&#10;kkk13oeorJc6HqE6os0sEZXz7O68vCGe3LqsjKFV1KSBE3+Wn2H8EPHsvjfwkItRkEmu+Hng0zUZ&#10;GmlmuL2DyM6fq1zJOWbzJwrrKxcl5Y5JPlDBR7LXyl8Nfiz/AGX8Hddurt1vNY8DJDp1hbSxyyi4&#10;h1JhB4Y+05eENEk2+GRIpd6wQFgNxXPiPwn8Gy/EjxxnWJLi80+1eXXfEd3cy3Mk+obpwRay3eGL&#10;S3U7gvvkVmjEzq+9RX6Gavq+naFpt9rOsXkNjpunwNcXl3OSEiQMEC4AJd3cqkcahndyqKrOwB+I&#10;fHf7RHiTXZJLPwl53hjSDFPA8+YJtbvVlLx+c1ztItD5ZQqtsxkjcFhcHKhPn68vrzUbmW91G8ur&#10;69nYNNd3k8t1dTMFCBpbics7EAAAlulVgSpBBIIOQRwQR0INeueEfjX478LXqSzaveeI9OaaN7zT&#10;ddu5r4zRDCutpf3O+e3fbnYY2KBsM0bgYP3V4D8aaZ4/8O23iDTYpbcGaSz1CynIeSw1KBEkntTM&#10;oCyLiRJEkGNyOpZUbcg7Giiiivj79pPwCkUlv4/02KRjcywad4lVTPKqOLdbfSdSCCNliTbH9lmd&#10;pFUt9nVELvIx+SK+uP2afA83nX3jzULfbbiG40rw+J7fmWV3C6lqdpJKvAQKbVZImOS1xGcFSD9g&#10;UUUUUUUUUUUUUVxnxGj83wB42Xz5oMeFPEEvmQbQ7eVpcsvksWVvkl2+XJxkqzAFSQw/LqivqD4L&#10;hZvhh8Y7aFPMuzoV5mJFLSss3h+8S2UBeTuZXCj1ziua/Zx1SHT/AIjx2kkcsj65oWq6XA0ZXbDN&#10;CI9aMkwPVClo6cc7mU9M19+0UV5N8c55oPhV4seCSSJ2j0mBniZkJhuNetYJ4iyn7rxsyMvQqSDw&#10;cV+cFFfe/wCzp4UfQvBc2tXlsYL7xVdreRF/tSSnRbNDDpYmgmCou52ubiN4wQ8UsbbjlQn0DRRR&#10;VHUm01dOv21hrFNKNpcLqJ1JoV082TxlLlb1rn935RQlZBJwRwQQcV4r8J/+FMWOo6tH4A1WC51n&#10;UZXYx6i15DqUdi265GlaMurQwySW0flGR/L8xzhGnkbbHt94oooo5HPPtjpz1B/qK/L74ieEJ/A3&#10;i7VtAkWc2kU7XGkXE+9jeaPcsXsJxOYoVlZVzDO8SBBNHIq/driK9p/Z/vrm1+KWhwW8rRw6laa1&#10;ZX0aBSLi1TSZtRSF9w4Amt4ZOP7oHTIr9D6KK81+MOrnRvhp4tulSKV7nTP7JWOd2UEa5OmjzvHt&#10;IJeNJnlUdyoz8ua+a/2XLO4fxnrmpLH/AKFaeHTZ3FwWCrFcX2q21xaxsCc/OttM2eg2nPUV8y0V&#10;9Q/su6XNN4k8S62ssSwafocGlyxMT50k2r363cEkYxjYi2MgfJ6suOpx9r0UUUUUUUUUUUUVy/jX&#10;w1D4w8Ka54cmKodTsHjtpXaVUhv4JFu9OuJPLwSsc8cbso+8oI5DV+Xd9Z3el315p97E1tfaddz2&#10;V3AxXzILq0lME8RaPIyjqQSDg4ra8H+Grrxh4m0bw3aN5Uuq3iwyXG2KT7JaRobi/vfKlkiEnkwJ&#10;LL5QkVn27VO4jP6faHo2neHdI0/Q9Jt1ttP0y2S1t4wqBiFGXnlZFUNJK7NJK5XLuzOfmJrUoooo&#10;r5F+KH7Qt3aahNofw8uLNorTEV54maCG+E15HMrPFokdxugeFApja4likWTcxhARUml+VdV1vWNc&#10;ljuNa1bU9XnhjMEM2qX91qE0UPmNL5UUl27lU3MzbVOMknvWXXoPhb4oeOfCDW66Tr149jbCNF0j&#10;UJG1DSfISXzWto7O5JECvyHa2aN8E4cHmvtf4afGLw/4/it7CVk0jxUY7hptFkZ2jultkDvc6Xdu&#10;oWVWQlzCT5qbZPlaNPNbF+P/AIEtvEvhO58RWdtH/b3heBrz7QqIJrvQ4C0mpWEszyRqEhVnvELC&#10;RgY3jiXdOxPkv7N/jqDSbvWfCOq3cNrp19Fca/p9zcywW1ta3mnWm/VxPM0Y+WS0iWZpJZljiW3O&#10;BmRjXkWt3eqfFf4jXDacs0tx4i1cWmkRXEbr9i0uNvKs2vI7TztiW9sgmumjDAYkkO7kn9FtI0vS&#10;PCPh6y0y1aCx0nQtOWNppvstrGkFrCXu9QvpUWKIO+HmuZiFyxZ2IJJr5h+I/wC0Y8c0+kfD8wuE&#10;May+KLiESqX+9LFpWn3abSFO1TPOpDHeEjK7JT8r6trut6/Mlzrer6nq88assUup3tzevCjNvaOF&#10;rhm2Jn+FcAelZFd/4X+J/jnwjNbNpPiC+eztY1gTSNQnk1HR/souFunto9PuiyQh2XaZLfy5QrOE&#10;kXcxr7i+FfxV034jae8UkcWneJNOghbVdM81THOpJjbUtKDsZHty2N6tkws6o7Nujkl9XoooorxT&#10;44/D1/G3hb7bpsDTeIfDonvdPjijnlnvrNlBv9JihgzvkkCJJABGzGRFjXb5jmvzyr2b4GeDpvFf&#10;jrTrphKml+GJYNev50Lp/pFrMH0mySXypELS3CqzRsULwxz7GDqDX6JUUUUUUUUUUUUUUV+UHiKx&#10;n03xBrmnXL+bc2GsanZXEm4N5k9reyQSybhwcspORxWNX0f+zCyL481gMyqZPB9+kYYqDI41vTpC&#10;iAnkgKzcdgT0Brg9U1K20v41ajrF8zQ2WnfFK71G9dEaUxW1p4sa5uHWNeWIRWIUcnpX6S0UU5Ru&#10;ZV5G4hQR7nrX5C0V9T/szeD2u9V1PxrdIpttJSTSNJJVGY6rdwq9/PGyyB0MNs6xkNEVcXHytmNh&#10;X2jRRRRXz/bz/AZviSdUt9T0efxhd3EElv5Ut42hLq7QtK1/bXUSDTmu5xIoc+cx89FKBLouz/QF&#10;FFFFfBv7R/hi50rxsPEOGex8T2kEiSExgR3+l20en3VoEU7gBEsEoZwAS7Bc7Dj55rV0PU5dF1nS&#10;NZt0WS40nU7DU4I2wVeWwu0uokYEHgsuCMH6V+sdFFV7q6t7G1uby7mjt7Wzt5rq6uJjtjgt7eMy&#10;zzSueiqqlic4wOa/Of4YC78VfF7w/eX0kE19f+IbvxDeSzDy45bq0SbX7iRViU4dniJjUADcQCVG&#10;SMr4s/8AJSPGX/Ybuf5CvPK9S+C1kL/4n+EYPNMIjvrq83BPNydN0yfURGVyuN/lbN2flzuwcYP6&#10;TUUUUUUUUUUUUUUHBypGQeo9vcenX61+X3xE8IT+BvFureHnEzWcM32nSbibezXekXRMthMZ2ihW&#10;SRVzDO0UYQTJIq5ArkIYbm9uILa3inu7u4khtra3hR57i4lciC3t4IkBZmJ2oiKMngAV+lXwt8DQ&#10;eAvCdhpjRQjWLpft2v3UW4tcahMCRDuZ3Gy2jK26bCEbYZQoeR8+jUUUUV89fF343L4Iu5vDOg2c&#10;V74j+yRSXN9dP/oWivdBJrZGtAM3ErwMZAu9Ej3RsTKC8dfG3iLxv4t8WNIfEPiDU9TikmhuTZy3&#10;Ji0xLi3gNvFNb6Vb7LaNwjMN0cSk7nJOXYnla6jw54z8VeEpRL4d13UdLUSSTPbQzeZYTyyQ+QZb&#10;rTLgPbStswA0sbEEKV+ZVI+wPhV8ebfxVeWnhvxVDb6Zr1wscGn6lC5XTtavWlKx2Zt2H+jXDjYI&#10;13skr7lXy2MUL+vePvCFr458K6p4euPLjmuIxPpt28UUjWWp2x8yzuUeRHZASDFM0eHMLyIGUPXw&#10;x8JPFl18P/H1vDqStZWd/df8I94itb6RrJbHfdCAXV2JyqxPZzDdI0gyqeavylyR9Jf8Lif/AIXV&#10;/wAIX9pg/wCEX8v/AIRzdut9v/CU/wCu+3ed5HnbvO/4lf2bzfL3fvevFfB1fdX7N+iRaP4F1DxJ&#10;dJDA+u6jcz/bHuPlOjaKps4fPVm2RCO4+2sTgEqQzEqE2/O3xe+J174+1ya1tbkr4U0q6mTRbaIS&#10;xx3pQmL+27xZlR2lmXJiSRFMMbbAocytJo/Cz4K6n4/Q6vqc8+ieGY3RYrtbZZLzWXjnC3VvpazM&#10;qoioJFN2yuqy4RY5dsoj+obb4A/Cy3t4YJfD9xeyRRrG93da3rK3Ny44Ms62c8MQY9xHEq+gA4ry&#10;v4k/s9aHp2jax4k8KajcaaNLstQ1a50bUZGvLGS0tIluWt9PvSPPhKRpMV88z+YxRS8YBc/IFfQX&#10;7OPiK40rx5/YY3vZ+J7C5t5o1ZESO70q1k1SzvHBUltqJPEFBH+t3HOBX3tRRRRWbrOj2Ov6TqOi&#10;6lH5tjqllcWVyowGWOdDHvjJGA6cNG+PlYBhzivhXwp8BPE+reLb7SNagu9K8P6NeSR32uNbPCuq&#10;W0crLCvh/wC0KRK9wq7hJtZIVJaQFwsMn3bpOkaboWmWekaRaQ2OnWECW9pawhwkca8nLOSzOxy0&#10;kjEuzkuzFmJq/RRRRRRRRRRRRRQcYxwQQcgn2IGf6+xr89Pi18I9V8Eajf6tptnJceDp7nzrS7t/&#10;MmXR1u52EOl6gJnklAjJWKO4kYrICmX81ileJV9Sfswajb/2v4u8PT26zDVtGs79mlWOW3MOl3T2&#10;c9tLBICH8z7cpweMKwI5FfPdtNqXg3xPBO9vCmr+FtdikktLhvOgGo6Lf7pLac2jjenmRFHMcoyM&#10;7X5zX6g6BrmneJdF0zXtKlMthqdrFdwFmheaIPxJbXIgaRFmhcNFPGrnbIrLng516Kw/E3hzTPFu&#10;g6l4d1hJm0/UoVjma3l8ieJ4pluLe4t5cEB45USRQyshKgOrLlT8fX37L3i6O5nXTPEPhu6sl2GC&#10;4v21XTrub90GkElnbW93Gh35Vf8ASGyAG4JKr0HhH9mW6t9UjuvGmr6bdafazW8yabobXkw1PG55&#10;Yb28vYrdoIwwjDCON2kRnAaIhWP16qoirGirGiKqIigBUQAKqqo4AA6AY7ADFFFFZet6xY+H9I1L&#10;W9RcpZaXZXF9cbNm9o7eMyeVCJGRWkcgJGhPzMQvU1+cHj/4meI/iFfSzalcPa6PHcebpugW8rmw&#10;sgimOF5MBftFwEZt9xIu7LuEEcZEa8Fb3FxZ3EF5ZzzWl3aTRXNtc20skFxbXEEglguLeeIhkdGA&#10;ZHUgggEHNfbPwK+Lt54oP/CH+JphPrVnZyXGlavLPCs+sWtsVWSyuklZXmu4kYyB4wzSxI7ygPE0&#10;kv0vRRRXmHxK+Fmi/EizthcznSdZsWC2Otw2wupEtZJA1xZ3dmZIhNEwy0Y3q0cmGVgGlST5l/4Z&#10;h8eY/wCQx4PztJAF/rZJxn5RjT8Z4HXHX1zXtPwk+CI8BX58R65qNpquumzmtLa2s7ctp+ledOyz&#10;XNveXarNLLJAEjDrHDsR5oyJAwcfQFFFfGP7THjNLvUNO8D2bkppLx6vrQKbR/aN1aY0y3DOoYmO&#10;2laRijFCJlH3kwMn4T/8SP4UfGDxLdzLDY6jp8fh6zaPdLONVGnzWsKyQKOFaXU7VVk7fOTwtfNd&#10;bWg+H9a8TajHpegabdanfyAN5NsmRFEZFh+0XMzYSKJWdA80jKgLDLDNfon8K/h1b/Dnw59geSC8&#10;1jUJhe61qEMSojz+WEhsbWVkErW0AyIvN5LNJIFTzNi+l0UUUUUUUUUUUUUV4D8Zfg5H41ibxB4f&#10;jt7bxZa25WWL5IYvEUMShYre5mJVUuUUFIJnGGG2KRhGEaHL/Z5+Ht54c03UfEuu6fcWGs6u7adZ&#10;2t9BLa3llpVrKPOaSCYLIhuJ1yVdR8sUbg7W5+kqKKKK8f8Ajr4ibw98N9XEUksV3rskHh21dIYp&#10;UxqAaXUUn87hVeyiuUDqGYMy7Qv3l/OevUfhd8NZPiRql3ZjWrHSrfTI4Li+jk3TatcWk3mIZdLs&#10;flWRY5FjjnkeVRGZYzhydp+vrD9n74X2trBbXGi3mqSxhw99fazqsd3cbpGkUzJpsttACoIRfLhX&#10;hRu3PuLcF45/Zt0m5t7m/wDAtxNp17HErx6DfXDXWm3TIkaCG0v7ljNA7gSSZneVTIwUGGP5l+RZ&#10;oNa8L6yEngvdF1zR7uCdUmjktryyuoCtzbTBXAIP3JEbowIYZBBr9FPht47074neFHubuDTxqCJJ&#10;YeJNFH+kW0TzK0eTbXWSbW6jy8avvGN8JdzG7H87vEmjN4d8Q65oLzNcHR9Vv9NW5eBrU3UdncvB&#10;Hdi3LPsEqqJFXewwwwzDmvfv2Y9AS+8U6z4gkW2kj0HS47WBZFc3UV/rcrLDc2vylRtgt7mKRiwP&#10;7wBQwLEa/wC0J8UTdT3Hw/0OaB7OB4W8SXsLs8kt9BIXGhoV+QJCyo9wQSxkAi/d+VKsniPgD4b+&#10;IviDqUVtptvLa6UsxTUdfnt5G06wSJVedFcbRLcbXQx2yOGO5SxSPdIv2Dov7O/w506xjt9Usrzx&#10;DeYV59Qu9Rv7EtJ5SpKlva6XLCkcW4M6K/mOM7TI+BjK8Vfs3+DtStJ38LveeHdUjtAlnC95cX+j&#10;zXKSmTzL5L3zrkeYrCIvDOFUYfynIYP8P6jZf2bqN/p5urO++wXt1ZG90+b7RYXf2WdoDdWM5Cl4&#10;n274n2jcpBwOlb/gXxE3hPxf4f8AEIllih07U4GvWhhiuJjpk5NrqsUUM+FLvbPKiZKkE5VlYBh+&#10;pdFFFFFfDPjv4G+JJ/iLe2PhPSgdB1gprMF+ypaaNosd9deVfWM06Qwwr9nmLvDZ2yySi2MZVXYN&#10;j628CeC9N8A+HLXw/psss4SSS7vryZVjkv8AUbhVWe7aJMqgIREjQElURFZnYFz2FFFFFFFFFFFF&#10;FFFfIPxx+DWp3WpXHjPwjYS6h/aEkf8Abeh6fa+ZepetiJtUsLW1G6ZZmw1yiqZBJumJdXcxfIte&#10;pfBnV4dH+JnhS4uGmWC6vptJYW43GSXWLOTTLNZULKCguJomc9gCwBIAqf43aQujfE3xLHFaz29t&#10;qE1trEDShyty2qWkd1f3UDuMMhuzcLleAwZf4SK+xvgz44Txt4Msmubhptc0NItI1pZp/tF5PLDD&#10;ss9UnaRmlb7VGNzSyY3SrMF3bCa9Zoox1yOoII9jxyK+PfFn7Md/Nq01z4M1bS7bSrqaWVNO1uXU&#10;Y5NMVgGS1gvLeG6a4jB3hGkCuF2qxkbc5yNJ/Zg8TNqNmNe13QItI87N8+kXGoXOpmCPJMVpFeWc&#10;UQeTAUSOxCA7yj7fLb7F0HRdP8OaRp2h6XCkFhplpHaW6BYkZxGPnuZ/JVQ00rFpZpNgLyMzn5mO&#10;dSiiivhD4x/GXU/EmpX3hzw1fT6f4YsZbywuLixuwsniVtrWd3JPc2bENYurOsMAcpKh8yXcWSOH&#10;52r6R+C3xh1jRtW0rwnr1zPqmgalNZ6Vp8txKZLrQriQi0sBBPKcm0+5E8DHEahXiKhGST7nooor&#10;nfFnhTRfGei3Oha9bfaLO42yRyRkJdWV1GGWG+sJ2B8uWPJw2CGBZHV42ZG+Qrr9l7xit1Otlr/h&#10;eazV/wDRp72XWLO5mi/hMtpb2lwqN6qJnHoxrp/A/wCzbf6brlnqni/VtIurPTby2vIdM0pbm9TU&#10;3gZpBFfTajDAscQcRFkEUvmoXU+WeT9cUUV4R8f/ABxF4a8HT6FazoNa8VRvpywgjzbfRnUjV72R&#10;HjkQrJH/AKIqsyNmUyRMTCwHzp+zppJ1H4k212J/K/sPR9V1QR+WZDdGaNdDEG4EbMfbfM3YP3Nu&#10;MtkeTeJ9Uh1zxL4g1q3jkit9X13VdUghmKebFDqF/JdxRyFfl3KrgNjjisq3t57ueC0tIJrq7upo&#10;7a2traN557iedxFDBBDECzu7EKiKCSSAASa+5fgR8Kb7wfDd+JfElvHBruqW6W1jYks8+kaaX82f&#10;7UVfy/OuGWMlNpaJUALhpJY0+i6KKKKKKKKKKKKKK8y+KXw3s/iPokVo1x9i1jTGnn0S/bc8EU1w&#10;iLdWt3Cmcwz+Wgd0G9GRXXcFaN/Afgp8Itc07xtd6r4w0Waxj8LRRyafFeQpLa6hrF2Ctrc2U7RS&#10;21zHaoJJS8E4eKc27A5DAfZdFFFFZWu6omhaHrOtyRNcR6RpeoapJCjbJJ10+1e7eJWPQtswD2zn&#10;FflRf311qt9e6nfSm4vtRvLm/vZ9kcZnuruZri5lMcQVV3OxOFUAZwBit3wZ4WufGniXS/DNndW1&#10;lPqck4+1XfmNDDFa2kl9cNsiBLN5cTCNBjc2FLKCWH2roX7Ofw80y22atDqHiS7kithNcXl/c6fB&#10;FPFGRO9ha6Q8LIkjHcUnkmZdqhX+8Wg8Rfs4eBNVtQmgm98LXsf3bmK4udYtZA0iFzeWWpTM74QO&#10;sXk3EWGbc+8KFr4u8WeEtc8F6xPouvWZtrmIloZoyXtL+2LbYr2wuCAJInwcHAZTlXVHDIPsP4Cf&#10;FKfxRYyeE/EF1FLrmkW0LaVcybludX0qFPKdZ2C7HntcIGcsHlRg5VmSaU+AfH3w/HoHxH1KWAW6&#10;2/iC0tfEMUUBkLRSXZe11A3HmDHmS3UE852kjDryDlR4rXVeN9GXw74w8S6LHaXFlb6dreowWNvd&#10;CXzl0z7S0mmOWmAZ1ktzFIkh+8rBgSCDX1N8UdUl+Hvwc8K+CYIk07Vtc0uz0y+itSwSOO1tYrrx&#10;VKlxbExs09xMIpQWIkSaQjIzXjPwU+G0fj7xDLcapHOfDmhrFc6gI9irqF48g+yaOZCyuqyKJJJX&#10;jViETZmNpY5B+hMEEFtBFa2sUNtbW0Mdvb29vGsUEEEShIoYYkAVVVQFVVACgAAdBUteBftJXt/a&#10;/DpYLVmEGo6/plnqgEKSq9ikU+oRpI7qxixcwWx3qQ2cJnDMG+BK94/Z40K/1P4iWerQR4sPDdlq&#10;F5qNw6T+UDqGny6VZ2iSxoyCZ2mMixyMoaOKYgkrg/oBRRRRRRRRRRRRRRRRRRRRRQT9OnuMYPPP&#10;TpXnfiT4mfDbRlm07XvEujSidrzTr3ToBJrrK0S+Re2WqWOmR3DRD5ijJOihvmXBKsB8ueLvCHwt&#10;8Z3F3f8Awx8VaRp2sGRppfDGqtPoVhqc90/7i38OtrEdusczyBkS2QvEN6AfZ41+bzjwjeaj8Mvi&#10;TpE2vWp0y40XVRZazDexTTC20++ibT9Ruo1smzMFtpnntniLpIdjr5iEBtz47+GP+Ec+IWpzxKgs&#10;fEaL4htCjzyES3sjR6nHNJMoUP8AakmlCRswWOSPkZ2rd+DHxYHgC+n0jWFebwvrNxFLcyxiSSfR&#10;r0J5H9pQQISHjdQi3SBS5VEePJQxS/f1vcW93bwXdpPDdWt1DFc21zbSpNb3FvMgkhmhmjLK6OrZ&#10;VhkEEEHFT0UUUUUUV86/tK+IBp3gmy0KKdFufEeqRLNA0LOZtM0kC+umSYgqhS5Nl1YEgkKCAxHx&#10;/wCCPCl5408T6V4etBIq3c4a9uI03/YtNhIkvrxieBtTOzcQGcqg5YA/Vvx28C6Xqvg+DVvDUFq1&#10;58PRHpN5a2Bjnlh0BLeJnsbgW0cku6xV4blVmlRIoHnkOS4NfJ/gfxGfCXi7w/4hDzLFpupQve/Z&#10;4La4uJNLmza6rBBDdEIXktnljQllILAq6MAw/U3qPYjPXPbg/wCFFFFFFFFFeR/Fn4o6f8PdIaC3&#10;kjufFGpQTDSNOV43NoGGxdY1CNg22CNs7EYZmcFE+VZXi/Oq4uJ7yee7u55bm7uppbi5ubiV5ri4&#10;uJnMs0880mWd3YlmZjkkkkk19BePy/gj4T+CPABQ2ms6/JJ4t8TQxyS2VysLuz2NhrWmsiu7bnij&#10;zKQEkscBSQCnJ+E/hbJfWlv4k8bapa+C/BzNFMLvU5VtdW1y2EDXckfhyxmVjK7RKNkjId29Whju&#10;MMlfS3g/4hfAjwbYw6R4e1u3tA6QQXN9LoeuC+1OSORilxquovZJvO6RyC5WOMMyosaYUe6aXrOk&#10;a3A91ouq6brFtHM1u9xpd/a39ukyqJHheW0dgGCspKk5wy8citGiiiiiiiiiiiiiiiiiiiiivEf2&#10;g9Cn1v4cXk1uZjJ4e1Cy1428FublrmCJZNOuw20gxJFFcyXLyYYBYyCADvX89a9n+ANzcQ/FPw/H&#10;DPJDFe2+t212sbMqXFvHodxeRwTKv3lE0MUgzwGVW6rX6I0V4h8bvhonjfw/JqmmW0Q8UaFDNc20&#10;iW1xPd6vp1vFJPPoUf2TczyOT5lqDG/7392PLEzvXyz8D/GM3hPx1psEk066P4ilh0XU7eM5jaa6&#10;bytJvXieSOMGC4dczMGKQvMEBL4Ot+0bpaWHxIlvFmeU67o2lapIjIFWB4VfRfKQ55G2zWTJxyxA&#10;4AJ9W+GGqD4c/AvVvGTiC5uNQ1DU7/TIPJZ83TTReG9Otb0F4WeNbmBppRHJkRMxXLgivmTwh4Y1&#10;j4ieLbfSIri4lvNUuJ73VdVuFnvXtrfeZ9Q1S9djudiW48x18yV1QuGcGv0t0HQtN8M6PY6HpFuL&#10;bT9OgWCBOGZuS8k8rADdJI5MkjdWZiTWvXM+N7q5svBni28tLh7S7s/C+v3Vrcwl1ngubfSZpoJY&#10;XQ5VldQVYYwRmvytrf8ADGg3HijxDo3h+281ZdX1G2s3lht2untbeWUfar4wIV3LBFvmkG5QFUkk&#10;DJH6s0UUUUUUUUUUUUUUUUUUUUUVyOv+PfBnhj7Quu+JNJ0+4tBCZ7E3a3OqoJyoiI0m08y5YNuV&#10;vlhOFyxwoJr5r8bw/Ar4i3M8+ieKrDw54suIrqSG+l0/UtH0HUr0t9seTX3v7WOJWkxKonSRJC8g&#10;LeeypEfnjxH4S8R+Br6xfUEWJbpRqOg65pd2tzpuqW0Mge21LSNTtTggjy5kB2SKjxsypvXPtHx2&#10;EPivQPAPxQ0+OQQaxph0XUlF1FPa2F3E0l9b2EQMccrSJMdRilkxsPkr8qEjf5D4A8e6t8Pdej1n&#10;TFjuIZYxa6pp020Q6jYNKsskAl2sYpAVDRTKCVYYYPGXjf8AR7wr4q0XxnottruhXP2izuMpLE4V&#10;LqyukUedY30OT5c0eRkZKlSrozo6O3Q0UUUUUUVxXxG18+F/A3ijW43uIbi10qaCymt445ZINS1E&#10;rpumzeXMQu1LiaJnJz8oYhWI2t+Ydvb3F3PBa2sEtzdXU0VvbW0EbzT3E8ziOGGGFAWd3YhVUAkk&#10;4AJr74vvhLpkvwqPw7tHspPEml2Vt4geaN42kfxLcGYrezSItuxhuWjubC1muUyIFAIZoePgWaGW&#10;3llgnikgngkeGaGZGjmimjYpLFLE4BVlIIZSMg8Gv1I8C6+PFHg7w3rpuI7qfUNJtXvpoo2hQ6rC&#10;v2bVY1hkVcbLpJo+MqduVJUhj1dFFFFFFFcb448daD4C0ltS1m6jWaVLpdK04GRrrVr22tzOlrCI&#10;kkKKTsR52Xy4yy72yyg/m/4t8V6v401y717W7lprm4YpBCuRbafZI5a206xiP3Io9xwOrMWkctI7&#10;sfXfB4/4Q/4MeOfFcxhivvGk0Pg/QorqylYzWoWSHVJ7O8tzkF4pbw/PsQSWq7jISqHzjwj8PtZ8&#10;WpLqKS2Oi+GrG5httX8U61dW9hpGnmYEhfMuXUzS/dQRxZw7xCRo1kV6+lfBOsfAP4aPNDb+JYNW&#10;1+KTyL3xDNo2qXzCe3ja0uV0S5s7SSGK2kLSsPs8r+YpUNNMqxkfQWgeMfCvicKNA1/StVla1F61&#10;paXkLahDa71jM9zpzFbiFQzojebGuCwB5IFdLRRRRRRRRRRRRRRRRRRRRRWF4o0ubXPDXiLRLeSK&#10;K51fQ9W0y3kuCywRz39hJaQyTMis21WcFtqk4zgHpX5WXNtcWdxcWl3bzWt3azS211a3MUkFxbXE&#10;EhjmgnhkAZHRgVdGAIIIIBFWNLu77T9S06/0xnTUrK+s7zT3SJJ5Fvre4Wa0ZIZA4dhIAQpUg9wa&#10;/WiiuH+IHgDRviDoj6Vqa/Z7qDfLpOrxxLJd6Xduu0yRqxBkifaqzwFgHUDlJFjkT85rO51zwD4s&#10;huBG1lrvhnVj5tvJJJ5Zns5fLuLSd7SRDJBMu6OTy5cSRsQG2tmvpn9o+KDXfCfgPxrYyKLGaRo4&#10;kliKXc0PiTTI9WsHfHAWNLWQMpJ5cY7mvj/BxnBxnGe2fTNfSvxd8M20/wAdNFs72Vp7PxjdeEHu&#10;YoCYZYbW5u08OTwLKd3zsts0gcAgbwMcVzn7Q2tLqvxJvLaNYvL0HTNN0dZYphMLh/LbVZ3kC8K8&#10;cl08DJzgx84OQPqz4aaHYfDX4Z2k2rGWwYWEvijxLJdW91DPb3Vxarc3EE1i5eRZLaFI7UxooLtF&#10;kRiRyK5nwD+0DonjLW00LUtKbwzd3jRx6RJLqa6ha6hduxU2LzeRb+TK2VFupVhIxKbg+xZPoCs/&#10;VtI03XtMu9H1i0g1DTb+Iw3VpODsljJDKQwIZWRgrRyIQ6OA6MrAEfPWtfsx+EbyTzdF1nWdGL3v&#10;myW8wt9Vs47Ihi9nZo4imRslQsss8xUD5lYnI9i8DeAfDvgDTJNO0GGUm5lE9/qN46TajqEi5EH2&#10;qeJI12RKxSKNEVFBZgpd5Gbs6KKKKKKKKKKKKKKKKKKKK8i+I3xl8NfD55NOMba34iVbeRtFtZ/s&#10;/wBnguMSJJqGomOVYMx/vEj2PIwZCUWOQPXxX4y+K3jXxwJINX1M22lSbAdD0pZLHSGVTE4FxAHZ&#10;7jEkKSp9qkk2Pkx7AcV5xRXp/h3xvps9mnhv4jWmoeJfDMNtKmjXMNyx8QeErn7GLOGXQbqeRQ1v&#10;sSJWsJn8gMkcgQ+W0cvvGueEL7x58KrLTnjtG8W/Dm2UaW1jLNdW/iXwydPVtPvtISJ5Hki1K1ij&#10;NvM0WXureWELERKsfxxXsvww+MeueAbm10+7kn1XwlvkS40hmVpbBLiXzZrvRpZfuOGLSGAuIpCz&#10;52O4lX9AtI1fTNe0y01jR7uG/wBMv4RPaXUBYpKhJDKyuFZXRgySRuodHBRwGBFaNcX4u+IPhLwP&#10;A0niDVoLe5aISW2lW5+1avdq6StCYdPiy4SRoXjE8uyEP8ryKSM+WW37THw+nuIoZbDxRZxSyxxv&#10;d3Onac8FujuFaadbW8llKr95hHG7YHyqTxXt+ha/oniWwj1TQdUs9UsZNg8+zlD+U7xLP9nuIiN8&#10;Mqo6F4ZVWRM4ZV6VsUUV8zfEz4S+P/iR4qgvbjVvDum+HLHFlptst9rF5dW9g1xvutSexa3SA3ky&#10;7S6RyopCRRNKwjEp1bTw/wCFf2evB+qeIZGfXNfvNtjHeyxR2s+o3M2ZbLSLKIM/2e2Gwz3B8xnY&#10;IzkuUhjXyH4IfE2WHxNqfh7xRN9ssfHupzXG42UUqN4r1e4WFzPFDtVYb0N5MoETKHEXEcXmNXU+&#10;LP2Ymlubi78Ga3bW0M90Gh0bW47lYbK2YM0qxavb+dK+xtqxJJblth+eZnXL/Qvw90fxFoPhLStC&#10;8Tzafc6ho0P9nxXmm3Ulxb3GnW526fuSa1tTG8MWy3K7X3CMSGQs7Be0ooryXxd8a/Afg67l0+7v&#10;rnVtTt7j7Pd6docEV7NZSIzxzC6nmkht0aN4zHJD53mqSMx4yax9B/aG+HetXi2U82qaC0zwxQ3O&#10;u2kEFlJLPKIlR7uwmuEhVc7nluNkaryz8V7bb3MF5bw3VpPFc2tzFHPb3NvIk0FxBNGHhmgliyro&#10;y4KsrFTkEEg1LXgvxi+Mlt4HhfQdAkhuvF1zDl2ISe38PwTpuju7tGBV7l1IaC3bjGJZhs2JP8G3&#10;1/e6ndz3+pXl1f3ty2+e7vJ5Lm5ncKFVpZpiWY4AHJOAMV6n8GPBMfi7xbFdalHH/wAI14aVNY16&#10;W4MQtnSLdJY2Nx9ojkiZJpEzOkgUNAkwDq2013fjbxNa6J4ovvGmv2dtrPjS9lhPhDwnqYuX0/wb&#10;4ZiGdJ1PxDYNISuoXEeLiPTxIvkvK9zIElaNE+ftc8Qa34lv31PXtUvNVvXV0E97M0vkwvO9x9mt&#10;Y/uQwq8jskMKrGu47VANY1XdP1DUNKu4r/S76802+gEnkXthdTWd3D5sbQyCO5t2V13IzI2CMqSD&#10;wTX1B4E/aT1KG4tdN8eW0F7ZyzpFL4jsoBbXtnHLJI0lxf6ZaIYp0QtEmLWOJkjRmCTyHB+u9K1b&#10;Ttc06z1bSLy3v9PvozNbXdu4aKRM7GHqrKwZHRhuVgVYBgQNCiiiiiiiiiiiiiiiiiiijrnPPZgT&#10;kY9MdD/9fBr5u1j9mfwjf6vBeaZqmpaJpZdWvdHgVL3cgRU2abqF8zPASVZmM6zjcx2hVASvUvBH&#10;wy8JfD9JW0Czmk1CeA211rGoT/adTurf7UblYWdVSKJQSissEMYcJGZA7oGrv64bx/4/0T4e6MdT&#10;1VzPeXHmQ6TpMEipd6pdRoGKJuBEcMe5WnnIKoCBhnZEfnPhb8XLD4l/2pB/Zv8AYeqaX5E32B9S&#10;hvzd2E3yfbLV/LgkIikBSdfJ2oHi+cmTA+NfjJ4UHhHx/rFlbwJbabqTrrmkxxC0jhSy1J2aSGC2&#10;tMLDFBcrcW8UTKpCRqcbSrN6d8bL668W/Dv4VeM0liu7dre9stWuox5CJr9/aW/2qCO1lCvgTafe&#10;KzKpQbBhiGQtm/FzULbS/hz8JvBdmkFqz6FZeKNWsPJnW5gu7iwCQ3LPJ8o8+4uNRaRASQ65wgwD&#10;6d+zP4SFh4f1LxddQR/adeuDZaZIwtpJU0rTZWjuZI5oyZIxNdB0kifaSYI3wQUarVz+0n4ctfFl&#10;xokmkTP4fttSl0+TxTbalDeK8cOYG1G3020icS25lBKvHdM7wYkVC58o/Rdtc295bwXdpPFc2t1D&#10;Fc2tzbypPb3EE0YkhnhmjJV0dSGVgSCCCODU5H06e5zk88dOleCeJv2dfAuuz3N5pjX/AIZu54pN&#10;kOmywy6QLuWZpzdyabdKzBRvCeRbzwxhVUIq4Yt0/wAO/hH4a+HgN5aNcaprs1u1tc6zeOU/cy+W&#10;8sFlYxnyoYy8YcE75fmYGUqQK9UoooooooooooooooooooorivG3xB8NeANPjvtfupDJPKsdnpdi&#10;sVxqt8xYebJbWsskY2Rr80ksjqg4UtvdFb4q8a/Hnxp4pmaLS7qbwnpI2GOy0m8kW/d1Qb3utZjW&#10;KVstuISIRptwGViu8+I0V2XhjxnqHh2OfTZok1nwtqTka54Wv5JP7N1KNwqPLCwy1tdqFR4byDEk&#10;bpG3zKuw/UXw/wBJ07xB4S1/wDb6hc6l4F8UWl1feDtXu3aS98PapDIlzf8AhjXbWC4jEd5ZXIg1&#10;G3tYgsN0gnuA7xuyr8gazo2peHtUvtF1i1lstR06doLq3mBDKwAdHQjh43UiSKRfldGV1JVgT0vg&#10;L4ga58PdY/tPSHWW3uFSHVNKnY/YtTtlJKLKF+5LGWZoJ1G5CSMNG8kb/oP4C8f6J8QdFGqaQxhu&#10;YCkOqaVOym80y6ZCwjk2jDxSAFoJwNrjIO2RJI07esjXNe0XwzYSarr2p2mlafGWTz7uVVEswhe4&#10;FvbRD55pmSNzHDErSNg7VPSvELr9pf4fQXM8ENl4nvYYZpY0vLbTtPS3uURiqXFut5dwzbHwGUSx&#10;I+D8yqcivVfCfj/wl42haTw9rNvdzxqWn02TNpqluqLG0jyWFyFlMamVE89FaIt8quSDjsaKK8O+&#10;MngLxp8RIdK0nRLnQLHRbCeS/uf7SvrxLm9v2iNvasYrexl8tII2mA2zkP5p3KNimsnwP8F/D/wy&#10;aXxp4i1mTVb/AETT7u/aVLV4NL0mNLDfqFxFbRmWa5kjQTLHI20MrZECyhCvhNv8bL1PivJ47nhn&#10;l0WSGbQRpsUdtFdp4UM5ktol8wyD7QkgS8kxKA8oaMSJEw2+3eO/gbofxBmXxf4S1W30i61mx/tF&#10;1No02k65cXUIubLUCY2R7VptwNzIscm7IkMXmbzL1Hwe8FeN/AVle6F4iv8ARNR0NnN3pR0/UNQu&#10;J9OupGH2qBLe8tIlEE2fM+WUbZAxCMZmdfZ6KK4Pxn8S/CHgNUj1/Uil/PbS3dppVnBJdajdRRNt&#10;UiNPkiEjArG1xJGjEMFY7Gx53YftJ/Du9u47a5g8RaTDJ5hbUL/TraW1hEcTSIJU0u4uZiXI8tSk&#10;DfMRu2plh7bo2taX4g0621fRb631DTbuMSwXVs5KtkfNG6t86SLyskbqGQgqyhgRWnXCfEH4haJ8&#10;PNGOp6n/AKTe3HmRaRo8MqpdapcouXVWIYxwx7lM87KQikYVpGjR/wA5/FfizW/GmsXOt69dm4up&#10;2KwwpvSzsLcHMdnp9uS3lxJ2GSzHLuzyM7lvhLw1feMPEek+HNP2rc6pcmIysYwltbQxG5vrxlkZ&#10;AwhhSSXYGDPt2JliAfp34gweDtHXSrHWrR7jwL4A0y40Tw5pFvdxWF7458bSCI6qWm004a0swqrq&#10;V4I4WjvXnj/eyExH5x8XeOdf8ZzWrapJBbafp1vDaaToelw/YdD0m2gi8qKGx09Syghfl3sWfaFT&#10;dsRFXjacjsjBlJVlIZWUkMrA5DKR0I7GvefA3x+8XeG5be016aTxRofmATLfyNJrVtCWd5Hs9Vc7&#10;5G3OrbbsyDaixo0KncPtbwl4z8O+NdMj1Lw/qEN0rRQy3dkzxrqOmPMWVbbU7JSzRPujkAPKOFLR&#10;s6YY9PRRRRRRRRRRRRRRRRRRRRXhXj74B+G/Gep3OuWl9c+HdYvTE969vbw3mnXUy5827l05miYT&#10;yDaHeOdVJBdo2kZ3N/wd8CvA/g++ttWVL7W9VtTbS21zrM0EkFleRIVa5sbC2SJAxZt6GfzTGUQx&#10;sHBY+zVQ1XV9M0HTrvV9YvoNN0ywiM91eTkhIoxwFRVBZ3ZiqRRRqzyOQiKzMAfDfBHx/wBK8Y+L&#10;Y/DTaHNpEF6bxNJ1K61KGeS7mhzLbW91ZJCqQtLErkbbiQCTbEC+4NXlP7TPhKOw1vSvF1pFKE16&#10;F9P1Vlgma2j1LS4Y1sppLsuyK9xbfu0h2JxbM43Fn2w6Vc/8JD+zZ4gsZLO2urrwhrcY08RI095b&#10;28mrW+pS6nJGGZk2xXl9D5m0J5SuP4XNc5/wjN//AMM8/wBr/Zrfyf8AhP8A+3vtP7vz/wCyPsf/&#10;AAim7fjfj7d8vl5/26+j9O8G3nirWPhB8Srue1uJ7HwjZv4gF7NMtxeTXehm90m7sYYIzGZEu7mW&#10;aYySJgbMBsYr5N0OwtfiH8X0ijjSTTPEPjDU9XuLe7luIRNoovptbvbZpbULIsklqjxoV2HeVG5P&#10;vL9JftMeI307wjpnh2F5kl8S6iZLkiG3kt5NM0Ty7qeCSWUl43N1JZyR+UoyEkDOq/K/wxX6U/B3&#10;xXL4w8AaPf3l2t3qtj5+jatIFuPM+16e+IHuJLgkyzS2rW9xK6uyl5CBtOUT0+iiiiiiiiiiiiii&#10;iiiiiiiivlv41/Gs6Obvwd4Ou8auu631vXLaQH+yeNsum6bKuf8AS+08wP7jlF/f7jB8WEliSSSS&#10;cknkknqSaSiiivpD4EfFdfC14fCniXUmh8MX7l9MnuAHt9F1aSXnzJ3IMFpcbnMpwUSTa5CI88lb&#10;3x2+ENxBc6j4+8NRvdWd1JJfeJNNjBknsp3/AHl1rdpjmSBzmS6XlomJkyYS/kfKNfQPwD+I3/CJ&#10;6/8A8I5qk0Ufh/xJcxI09xLdBNK1ZYWjs7mJIw8YW6by7e4ZkXpFI0ixwsG+qfiz8QYvh94Ye9hC&#10;Ta3qcsmnaJbGW3yly0DNJqUsMh3PBbDaZAkbZdoo22CQSL+cV/qN/qt3Nf6ne3eo31wVM95fXMt1&#10;dTFIxCnmzzksdqqqjJOAABwK7r4W+Bf+Fg+LLbRpLk2tha20mq6tKgBuDp1rPFDJDag8eZLJLHEG&#10;bIQMZCH27G/RbQvDPh7wzai00DRtO0qExQQymztYo5rlbWIxQSX1yB5k8ijOZZ3Z2JJLEkk7dFFF&#10;fFf7Uc2pHxD4Xt5YyNIi0a5nspfLAV9SnvdmrRiXq22KOyODwNwx1NfLdfq54Yn1O48NeH7jW0mj&#10;1m40PSZ9XjnthZzJqctjHJfJNZoqCJxKXDRCMBTlcDFblFFFfNPxr+D+gXPhq88TeGdLs9F1Tw7Z&#10;SXVzZ6VaWWnafqmlQv598bm3QwxrNbxmW4SZMySKpg2SEwmP4dr6G+CHxXvvC2p2HhLVpjc+F9Uv&#10;Ut7Yyuok0G/vZtq3EEsmALWSQ5uIiwVCzTphjKs31T8U/iBb/D3wxNqCm3l1q+3WmhWMz48+7YAS&#10;3TxoCWitlIlk4UE7Ii6GRTX5r3FxcXk893dzzXN1czS3Nzc3Esk09xcTyGWaeeaUlmd2JZmYkkkk&#10;kk1veFPCmteNNbttB0K28+7uPnllcslpYWkbBbi/v5lB8uGPIycEklURXkdEb7a8Qah4S+CPw5l0&#10;Cz/sbUNWkskji0W/Km48R3upZtb3VNV0+IyO9qVSUyeYwjKRi1WVSY6+EtW1XUNd1K91fVrqS81H&#10;ULiS6vLmQKrSyytk7Y4gqIq8KkaAKi4VQFAAzaKKK9D8AfEnxD8PtSiudOuJbjSWmZ9S0Ce4kXTt&#10;QSVVSd1T5lhudqII7lE3LtAYSRb4m/RLwp4r0bxpotrruhXXn2dxmOWKTal1Y3kaBp7G+gBby5Y8&#10;gkcggq6F43R26OiiiiiiiiiiiiiiiiiiiiiivzY+MXim48V+P9dnkeM2ek3M3h/S1heCeL7BpVzJ&#10;GJo7mBE8xZ5TLcgsXKiQIHZEU034Oa/P4e+I3hiaFZZYtT1CLQby3jnNus8GtMNPQzEK29IZniuf&#10;LI+do1GVOGH0H+0/4cW40fQfFMMS+fpt9JpF80VoHkksdQj8+0lub1DuWKCaF0jRwQXuCQVYkNzf&#10;hHwvqfxT+Btn4b0+fT9OvPC3jK5+xyXYuPs9/CYHv5RdzQrI0bj+05NpSNgRGikDczrxH7QV/c6x&#10;8ULnTIrUPJpOn6Notmlsksk9411ANXTECZ/eGS9MSpGMEKvBJNfUXiRpfhj8GbqGxSIXmheGrHSk&#10;uNPxZouq6i8OlT6xDhD8wubhrxtwy753EM+6vzmr7d/Zl8UT6j4f1jwvcuhHh65hu9NLTQrKbHWJ&#10;JZrm2S2VVdlhuEeUylm5uAp2hUB+m6KKKKKKKKKKKKKKKKKKKKKK8p+KfxT034caciIsOoeJdQik&#10;bStJaTCRoD5Q1TVRGQ6WyOCFVSrzsrJGyhZZYvzw1fV9S17UrzWNYvZtQ1O/lM91dzkF5H2hQqqu&#10;FVEUBI40AREARAFAAzKKKK734deNZfA/iSx1ORZ7nSftMDarYQOqvPFGrxpc224jE8IkkMZDoXRp&#10;IHcQzzK31l8TvhvpXxZ0Sy8aeCrq0udaNkHsp4nWGy8Q2MbMPsF002wQXMTB0jeYKVcNBPtAV4fh&#10;i4t57See0u4JrW7tZpLa5trmN4J7eeBzFNBPDKAyOjAq6MAQQQQCK7X4c+O9Q+H/AIkttYtD5tlN&#10;5dprViUSUX2lvOsk8cSuV2TLtDwSBgVYYbdGzo/6Lan4v0TSfCsnjO4uJX0AaVa6xFNDCy3F3a38&#10;aSaelvBc+WfMnMkaRpIU+ZlDFBuI/NTxb4t1rxprV1rmuXTzTzOwt7cM32TTbTcTDYWEJOEiQfix&#10;y7lpGdzl6NpdxrusaVotpJDFc6xqVjpdvLcmRbeOe/uVtIpLhoVdgilwXKoxxnAPf9LPBvw68KeB&#10;7S3j0fSbRdRS2SK71t4TLqd5J5EcN3Kbq5aR4kmaMSNbxOsSsTtQGu4ooorwX9o6bVYvhxJHYLKb&#10;O51zS4dcMdus6Jpi+ZcQtcSFWMSfbY7QCRSp3FY8kSFT8A1+g/7O8upv8M7Bb+GOK0i1PV4tFdSh&#10;a40w3XmySy7GYhheNdphgp2oDtxhm9xooorzT4g/C/w1450vUvN06xtfEc0DSWOvwxpa3wv7e2EF&#10;gNQu4kZ54MKkUkcgfEefL2OEdfzburW4sbq5sryCS2u7OeW1uraZfLmt7m3kMM8MsbDIZHUqwPQg&#10;g12fw/8AiBrPw81pNU0xjcWU5jj1fSJZGS01W0RifLkODsmjyxgnVSUJOQ0bSRv+jd/4p0XT/C83&#10;jGW6D6EmjprcM+Bave2dxardWKW0V+YSJrkOiQRSFGaR0TAY4r80fGHizVPGuv3uv6rNI8tzIyWl&#10;sz+ZDpunrIz2mm2owoCRBjyFBdi0j5d3Y4FnZ3WoXVvY2NvNd3t3Mlva2tujSzTzStsjiijTJYsT&#10;gAV93+BPCvhz4J+D5fEfiya0tdevYR/al20kc1yhkj+0QeGtIUMVkcGPdIsJPmurMzNFFGY/jjx3&#10;4zv/AB54kvPEN/ELbzVjt7GwSea4h0+wtwVgto5JzlmJLSzMAoeV5HCIG2jjaKKK3/DnifXfCOpr&#10;q/h7UZdNv1ikgMsaxSxz28uPMt7m3nV4pYyVV9siEB1Vxh1Vh+hHww+KGl/EXSyQsVh4gsY0/tbS&#10;dwOOAv2/TyzbpLZ2YD5vmjb5HzmN5PUaKKKKKKKKKKKKKKKKKKKKKK+Jv2mfFU934g0zwhb3UL6f&#10;pNnBqV9BF5gddZvRIsUd2WwuY7QxvFtHAnbJOQF+btOv7rStQsNVsJfJvtNvLXULOYxxTCG7sp1u&#10;LaUxTBkfa6g7XUggYIIr9Avinp1r4/8AhDc6taRBCmjWPjbSjfPLBJbpb2Q1CdZUs/MVpmsnuIFj&#10;YsnmOuSMCRfn34BE6pYfFDwXbAJqXifwdL9iuZW2WUJt4bjSWF0yKzgF9RiOUU/Kr8ZxXv3/AAq3&#10;VP8AhTH/AArX+0LH+1fs+7+0fLuv7M+2f8JF/wAJB5XmbPN8vP7nzPL3Y+fy8/JXc6d4s+Hthp0N&#10;rpninwfb6XpVtbWscdrr+kfZrOBV8i2jkcTYUnG0FzljnkmuSs/EXwP8DQC90rU/A+nsUeya50Rr&#10;HVNWkimZrt4pn0kT3jxlkBy+VBCLn7gr59+O3xS8I+N7LTNF8OwS6hJpmo/bz4hntDaJ5Etj5cmn&#10;6el0q3O2R3U3BkWIb4EwJRtdfmmv0E/Z30W60j4cwz3OV/t7Vr/WreNo5I5IbV44tLh8wOBnzBbG&#10;ZGXIKOpB5r3Siiiiiiiiiiiiiiiiiiiiiq97bfbbO8svtN1Z/a7S5theWMwgvrX7TC0IurKZgwSa&#10;PdvicowDAEhsYr88fHXwS8ZeCzcXkVs3iHQYFeU6xpULO9vBHHLNNLqWmqXmt1jjiaSWX54EBUGb&#10;cdo8dooor23wv8AfiB4jtlvbi0tfDlo5UxnX5J7W9mj854Jmj0yCOSZChTO25WHeGRkLISw7LXv2&#10;YfEVnEZfD3iDTdeKQTyS219aS6FdyTRLuitrICS6hZpMFd000SgkbjjLDH8F/Ejxl8G77/hFPF2j&#10;376J9o846beLJHe2Fv8AaJLa6vfDl07eTNbySLIwVWaCV0JjljLyu/SePfgxpXiHTp/H3wqurfUd&#10;PvIk1B/DlhHvV92XvjogQ7o5EyrNpjxq6MJI49rrHbD5VIKkgggg4IPBBHUEV6N4/wDH9546g8Ir&#10;dyXBk0Hw7Hp16twYmWfWPtUiXmqRSqdzfaYI7R5N4G2QMoBA3v5xX1z+ytFGZPHMxjjaWNPDcaSl&#10;EMqRym/aWNJD8wVyiFgOCVXPQV9XavrGm+H9MvNZ1i8hsNMsITLdXc5YKiZCKoRcszuxCJGgLOxV&#10;UDMyg/I/iv8Aad1CWd4PBuiW9taBHT+0NfRri9lMkKbZoLCylWKBopPM2+ZLOJBsYqnzIfLx8evi&#10;uAR/wlXXH/MD8N549CbPI/AivqT4E+NfGHjfRNWvPExsrq20+9g0+w1SGCG1vL27KPd6jHeQWrLG&#10;BDHLaiJlt41IY5LuGI91rzP4seAofHvhO8so4UOuaekt/oFwUi81b6JMvp4lkePbHdqvkvuk2Kdk&#10;hVjEor5B+CPw7PjHxc0+pwD+xvC0tre6tbzx27/arwzMdP0i4tLrO6OV4ZTODEw8uN422NIhr9Cq&#10;X043EHntn1weevHbr1z0r8/Nb+OXxdtNZ1K0n1i00e4sry4sbnTLTSNCurWxubN/stzBFNeRXTvh&#10;0OWM8nJ+VtuBSaT+0T8StOaVru80rXVkVAqarpUMQg2sSzQnRTZkluh8wuPQDmvqP4c/Gfw58QJE&#10;00xPofiIxzSLpF1Ms8V3FCxYnS9QVIxMRHh5ImRJAA5CPHGzj1a/srTUbK70+/gW6sb61ubK8tmd&#10;0W4s7qIwXELSRkModGZSVIIzwQea/JGivRfiL8QNR8f3+kXN3LKYdJ0HTLFY2QwJJqhs45de1H7L&#10;HK8KvNdb1V4lTdBHAHQMhAj8AfDjX/iDqsVnpsEltpiS41TXZreR9P02FArzDfkCW4KsvlWyNuYk&#10;FikYeRfo3xJ438E/BHSpvC3w5t7PUvE00wTVLu5l+3G0ktf3Lza5dwbBLcA70is4SiRN5juseQk3&#10;jmjfCz4nfFC7vPEt8n2b+0v9NbW/E0k1hFqLSJE8C2FtbwySmExSKbdorcW4jQxxuNipXo9/+yxf&#10;xWbvpfjO0vL8CPyra/0SbTbKTLgS+ZfW91dOu1clcWzbjgHbnI8M8WfDDxr4LE02t6LP/Z0UkiDW&#10;LEi+0p41nFtDPJc2+TAszMnkrdLE7ZA2bsgcBRRXc+Efhz4v8bTRLoWkTvZu4SXWLtWtNGtlEyQz&#10;PJfyrtdo94d4YBJMVBKxtg19tfCT4UXHw2iv5bnxC+o3Gs2+n/brC3s4YNMt7q1Utujnm33EpjaS&#10;aOORWhV0bMkO7Zs9loooooooooooooooooooooor8s/HWmTaP4z8VabPHLG9rr2qCMzQC2eW2kvG&#10;mtLkQgBVSWJklTaNpVgV+Uil8Da9YeF/F2geINS08anY6XfpcXFptRpANjRpdW6SMqtNbswuIAzK&#10;DIigsoyR9123xd+Eni62TSr7WtMaK/toZrrTPE1hLaWcZCpc/Zr2fVI/sTSRSADAnYFlzGzABjv+&#10;HdZ+F+jJd2HhnXvBtlFeXd3q9xYaXrulCH7Q1uou7iOzimKxosUK7liARVXOAOazJ9X+C66jc+I7&#10;nVfh5c6x5tvfPqsuoaDf6ms9hCsNrJZOXkmV40RNiwYOQCMsM15r8Tfjd8OtU8IaxoOltP4nuta0&#10;+5soYxYXdjZ6dc4T7JqF1NqccTZhc/aIFhjkLSRbWMQYPXxLX1x+y1plyZvFutMsiWgi03TIZGtf&#10;3Nxcs8l3cpFenkNAoiMkag5EqM2MLn7Aoooooooooooooooooooooor40+L/AMEPFdzres+LvD80&#10;/ia31Gdr660+afzNesW8l3mgtI2CrcW0QRI7WKE+cFaOFInEZkb5UdGRirAqykqysCGVgcFWB6Ed&#10;xTaKK9I8GfCnxr46Ec+kaZ9l0t841zVmex0p8GaPNtKVaS4AkheJ/ssUvlvgS7Ac169N+y5r66XD&#10;LB4p0iXWSV8/T5bO8h0uIZPmGLWELyvgbSoayUEkjIxzxekXfxP+Beq2lxqWmahFoVxcA3mmy3Iu&#10;PDuq/aBtkSO9szNBDemO33RPjzkVVLxtCWjf1zxD4W8KfH3Sm8WeCbiDSfF1k9vaava6kPs5nQjZ&#10;BFrKWglIfykZrS8iV/MVTA/3P9H+RNX0fUtA1O80fWbObT9S0+ZoLu1nC74n2hlZWXKujqQ8ciMy&#10;uhDoSpBPbSfEC6n+GEXw+la8VrLxHHqVpPC0UdnLoksM9xc6VeRxBHYpfOl1GZPMDFusfkRhvNq9&#10;l+AUE8vxT8OSRI7paw63PcOoOIYX0G5tRJIR0UvLHGPUsBX6J8AZPTuegwMk8kjOce3TJr5i8d/t&#10;I6XpE13pfgyxi1y9gmeB9YvWxoKvFJES9jFauJbxGHnx7xJAoYLJG00bDPht3+0B8Up7qe4g1200&#10;+OV2eOytNE0WW1tlb/llA2pQTzEDsZJnb3r1z4I/E/4heMvFc2i6zqem6npkWm3Gq30l3p0FpewQ&#10;WxFpFHpT6THDGXe4uIDILlGHlq+xlfAb6zrJ17RNP8R6LqehanEJbDVLOazuAY4XeITJiO6t/tCS&#10;Ks0LbZYZCpKOqsORkfnJD8NNdk+Io+HUgUagmpJb3V7B5M8MOlNGt62tBTKilBaMtysTSK5JEWBK&#10;dtfpLpum2Wj6fZ6Vp1slrYafawWdnbI0sggtrdBFDH5kxZ2IAGWkZmJyWJJyblfGvxd+KvxM8J+N&#10;9Q0XTtTi0rTYIbWfTDFoNiV1CzuovOF4ZdXS5MjI5ktnkhZYy8LYjRtwrz2w/aC+KFpdpc3Gs2eq&#10;xL5vmWF/o2lxWk2+IxqXbSorWYbCRIojmX5gN25cqff/AAF+0V4f15odP8WwxeGdTdVRL8SSSaFe&#10;TFkj2mVsvaFmZmCzlo1RSWn3EA/Rtfml8YdKXRvib4wtEkMom1QaruIxh9etY9cki2/7DXBQfSvN&#10;K9H1D4gXl58N/D/gCMNBBpOraneXkkauiX1pLKL3S45JBKdzJPcXhljMQQBLdlJcOa5fw54a1zxZ&#10;qSaT4e0641K/aN5jFDsVIYEKpJc3VxKVSKJWZV3yMF3Mq53MAfrbT7LwD+z7osV1rTW2ufEW7spr&#10;uKO3Dvcuzj7Mtpp0kiEWVmpLK91KqyTATEK+1LZPEfsHxS+OWqrqBglvbS3uHto7iTbp3hrQY7iZ&#10;Gngti5wxjRojKIxNcsioX8wha9Ksv2WL+SyR9R8ZWdpqRWXfa2Wiz39krhj5IGoT3NtIQwxuP2Ub&#10;ecBsZPlfiz4JeP8AwnCt1Np0et2Plh5b3w41zqMdqQJGdLq1eKK4QIkfmSTeQYgGUGTeSo8iooro&#10;fD3hXxF4quWtPDujX+rSo8UczWsDNb2rXAYQG9vGxDAr7H2tM6g4PPFfXHwn+Bet+FdTsfFOt+IJ&#10;NP1GBMjRNF8qZXhmjieSz1i/uUaOQHMsM0EMRAYJLDdBgCPp+iiiiiiiiiiiiiiiiiiiiiivgL9o&#10;vQ7nTfiHcarIJWtPEWnafe20vkPHAk1haJpF1ZrO3yyOnkRzMBgqsyAgZBPglfoH4Y+Pnw0vNLsI&#10;bm6bwpPDFb2S6NNp10bO0WG3RFSzudLhe3FquTHEW8pgqZMUY2iuo0jUPg7pGoNd6Dqfw50zUbiI&#10;aeZtI1Lw3aSzxSzJL9nVbKRQ+91Q4AOWA9Bjpv8AhPPBfmfYv+Ey8K+f53l/Zf7f0fzvPz5fleX5&#10;27fn5dvrX5XUVZtbW5vriCysree7u7qaO3tbW2ikuLm5uJmEcMEEEQLO7MQqqoJJOAK+ivhn8ANa&#10;1q9ttU8b2dzo+gRAT/2XK5t9Y1Z1I8u2lhH7y0hznznk2y7RtjVd/nR/cFvbwWlvBaWkENraW8Ed&#10;tb2tvHHDb29vCnlQwQQxgKiIoCqigAAAAYqWiiiiiiiiiiiiiiiiiiiiiiivDfG/wD8HeLGlvdMB&#10;8LaxK297rTYFk024kYxhnutHJSPdtV+beSHLuZJPNPFfJXiv4O+PfCHnSXejSanp0Ubytq+hiTUr&#10;FYYrcXFxPOqIs8EcYzvkuIY1ypKkjk8X4f8ADWueKtSj0jw/ptxqd+8bymGDy0SKFMBri5uJisUU&#10;YJVd8jquSq53MAfuP4ZfAzRvBQTVde+x+IfEgeCaCY25fTtFaHEq/wBmx3HLzCUbxdyRq4AQRpEQ&#10;7P7xRWB4l8L6B4u05tL8RaZBqdl5iyokpljmgmQ7lltbu2KTRNxtYo4JXKHKsVPydqXhjxr+z9qr&#10;eKfDd03iDwZdXBt9Rs7jzQsdvIQtpHrkEICpKpfZbahCAPMBV0RZvIl6bUfDvgX4/wCl/wDCReH7&#10;uHw949hsGW/06WWJmknt1RIl1mBF8yaBTtih1KBAfLZVkRmjW3j+T/EfhrXfCepPpHiHTptN1BIo&#10;5/KkaGVJYJgTHPb3NuzxSoSGUvG7AMGQkMrAYNfXX7KzxCTx1EZIxM8fhuRIS6iV442v1lljjzko&#10;hdA7Dgblz1FeX/Gn4kXPjbxFc6dYXrv4T0W58jS7ePakF7dwxmC61iby3kWYu5kW1kJGICCER5Jt&#10;3itFfpR8GtEXQvht4XhK2nnahYf23cT2sXlmdtalbULZ7t9qtJLHbvDAzNnGwKrFFWvUKKyNH0HT&#10;NB/tb+y7drVda1i88QaiDLPKJdUv0jS8uB57MVEvlqxVcKD0AHFa9FfnV8d9AXQfiTrLxwxQWmtx&#10;2uv2qxymUyG9QxajPKGJKPJexXLFDxg5UBSorxyp7e4ns54Lq1nmtrq1miubW5t5Hhnt7iGQSQzw&#10;SxkMrqwDKynIIBBBFfop8L/ibZ+LPBFxrWrzJHqHhq2dPFALWqs62dp9pbWEhiK7IrmNHcfIiiRJ&#10;Y0+WMMfzkor6D+HHwOu/EVnH4n8Y3R8O+EPsVzfq5uILTU7u2jiLRX2+7RorW0+9MZpxuaNQUTZI&#10;sw7bxN8ULiWW1+FnwP06P7Gtr/ZUOqaak3n75SHuTok0zKIlQGQ3Op3BLM7STq6FRcyek/DP4GaL&#10;4KMWq621t4g8ShrWeCd7c/YNFnhCzkaZFKSXlWYblvHVXAVPLSE+Zu92opksUc8ckM0ccsMqNFLF&#10;KiyRyxMNkkciOCGDDhlIxzggivnjxx+zn4Y10T33hWU+F9VYSy/ZFV7nQLqUiafa1qSZLTzJHiTf&#10;bsYoo1wlsWOa8z0v9lvxHNLKuteJ9E0+MRqYG0q2vtYkkl3cpNFdixWMYzhg7knjA617r4b+BHw6&#10;8OkSvpUniC7SWWRbrxFKmoKqSwiLyDp0aR2jouGdGe3aQMxO/hNvsWc8n5iTnOfXqck9T/Okoooo&#10;ooooooooooooooooooorwn4u/Bq28equtaG1rpviqBUikkmDx2WtWkeEEN+0KsyzRqP3FxtJIxFI&#10;Cux4fiLxJ4Q8TeEblbTxJo17pUkhZYJJ41ktLopFHLILPUYC8E2wSR+Z5MjbCdrYbiuaooor2DwP&#10;8E/GnjQw3TWn9gaJII5Dq+rxSwmeCTyZA+mafxLcb4pfNhkwkD7WXzw2BX3v4T8KaL4M0S20LQrb&#10;7PZ2xMkssu2S7vrpwPPvr+cBfMmkwASFCqu1EVURFHQ0UUUUUUUUUUUUUUUUUUUUUUV514y+FPgr&#10;xzvm1jTPI1N9uNb0l47LVvlMQPnTFXiuP3cSwqbqGXYhIj2E7q+RvGf7PvjTw0XudFA8XaWoyZdM&#10;t2i1WLCxA+fojNI7bpHdYxayTnYheQRggV4vHpGqyak2jRaZqEmrrcS2jaUllcvqS3VuSJ7ZrFVM&#10;gkQqweMrlcHI4r61+F/7PSWrW2v/ABBhD3lvdeda+Fw9rdWW2AnypNbliMiTh2xIttG3l7QolaQP&#10;JCn1bDBb2tvDbW0MNvbW0UcFvbwRxwQQW8SeXFDDFGAqoq4VVAAAAwABUlVL7T7HVLWay1KytNSs&#10;Zwvn2V9bQ3dpMI5BLGJra4Vkba6hlyuARn0NfKfjP4Ka74O1FPGPwkub6J7JJrmfRo7nzdQthFmZ&#10;hphnz9sgdBseym3yMRtXz/MCJY03xD4G+P1g2g+JbK28M+O7eyhXTNUgeNpLqSJd0h0yWXY0sYla&#10;R5NLmdmEblo5WdXmi+evH/w18RfD/UZ7fUbaa60cziPTfEMFvIunX6Sh3to3kBdYLkpG5e1dyw2s&#10;VLx7ZW87r1/4DZ/4Wv4VwD/zHM4z0Hhu8549OteuftFfEm9hun+HujSmCJLa2uPEt1GbiK5la7i8&#10;+30UFgq+SYXinmZGcSB0TKhJVf5Eor7X/Zc0pIfDnijW/NkaTUdatdLa2KgRImj2Iu451YH5mc37&#10;qwK4UKMZ3HH1DRWR/YWlDXj4m+zL/bZ0hdDF75s+Rpa3p1D7KsBbywPOO8sE38YztGK16K+Pf2pN&#10;EVZ/CniOK1nLSw6hol/ejzGt4xA6X+k2rfwK7eZeuvdgrddnHyTRX2r+zx8SRqdkngLWJv8AiYaX&#10;byS6BczXBMl9psZ3S6WFm5MlquTCqMcwZUIiwZb5w+LWqSav8SfGN3Kqo0OszaWAgwNmhouiRPg5&#10;5ZLcMT6nNec16p8PPhL4l+IMrS2yjSdDhCGfXL+Gc20uZ/Jkt9KiUD7TMmJGKK6ou0iSVGZA3umv&#10;eM/B/wAJ7K68D/Cqw/tHxreXVrpl/eiGXVJY9RjhFoZLqZsi6vfMOIrK3TyIpnl3IhVoJLfgb4JX&#10;2u3p8b/Fie61HWtQuvto0KaSNlZQnlwNrjRAjAAQxWMG1I0RI3ypeBPqC3trezghtLSCG2tbaKO3&#10;tra2iWG3t7eFBHFBBDGAqoigBVUAAAAACpaK8i8cfBbwZ41M161odC1uVZmGraQkUPn3LiaVJtUs&#10;MeVcBppfMmcBJ3CqgnQcDwCP9l7xWdQMUviHw8mk/aHX7dGNSk1D7GHIjn/sxolj8wjBaL7XtB48&#10;wgbj674U/Z08E6G9td61Ld+Kb+D5mW92WejGeO7E9vMmlW5LkBFETxXFzNFJ85KYYKnuthp9hpdr&#10;FYabY2mnWNuH+z2VhbQ2lpD5shmk8q2gVUXc7M52qNzEk8mrVFFFFFFFFFFFFFFFFFFFFFFFcN8Q&#10;fh/ovxC0N9L1NBb3kG+XR9XSMPdaVdsF3Oikr5kMm0LPAzYdQDlZFjkT4C8XfC/xr4KeeTWNGuH0&#10;6DDNrenJJfaP5bTrbRSyXka/uN8jKqLcrG5JAC8ivPaKK/S7/hT3wz/6E/S/zuv/AI5WjZfDH4eW&#10;ELwQeC/DciSSNIzXulWmpShmHIS41BZXRfRVYKOwrpdK0LRNCjli0TR9K0iO4dXnj0rTrTT0mdAV&#10;R5UtEVWIBIBbOMmtSiiiiiiiiiiiiiiiiiiiiiiiiiiil6E4HXg8cntk+9JXN+IfGHhfwpEZfEWu&#10;6bpR8kzJb3Fwpvp4Q+wyWmnxbp5sE4xFGxFeS6j+0l8OrG4a3tU8QaxEI43F7p+mQx2rO67mjC6v&#10;PazBkPBzDt/ukjmqP/DTvgIEj+yfF+OnOn6Lk+5/0/j6DNdnYfGT4V+IUXTn8R2Cf2jZyfarLXrK&#10;60+zWKS2LXNjfXWpRLZMdpMbJ5zK5+VC+4Z+evG3hDw7omuJ4z+FHxA8H2V1au19/Yq+LdDt7q3u&#10;zMI5F0R5ZRA9u8bv5tpcMo2K6L5qyLCvS+GviX4O+K+mweDPihZWVnrLWc0Fh4mJtLSKW63K5nsb&#10;2Vf+JfduIoyUBMM7oYyAsiWx8r+JvwX1zwG91qtiJNX8Jm6KQX6fvL/TYZBugj1qCNVCkHMYuYx5&#10;TEAsImkSKvPPDnia58NReJVtI98viPw1eeGjKWAFrb6je2817N5bK28tDDLAo3KVLiQMdm1uXoor&#10;9Z9HsbHTNI0zTNMl87TdP02xsdPmEqzCaxtLZILWQTR/K+6NVYMvXOa0aKKKK+Hv2n4oh4x0GcOD&#10;PJ4aihkhym6OKHVbl4ZCo5+cyOASOdvHQ180UV2HhPxjfeFY/ElrBF9qsfE/hvVfDuoWrXE8CL9u&#10;tWitNRjCEoZbdzlfMjbMbSxqYzJ5i42i6FrHiPUIdK0PTrnU7+cqEt7SMvtVpBH508hwkUSll3yy&#10;sqKDl2A5r6z0L4aeB/g9p8fiz4j6nZar4gtmu59M023kW4sZJIWjjtl0bTbxIZry6UuGMsqrFCZF&#10;YrH5QuD5t4g+IXiX4y6odE/tjRPA/hMpbSXVpq+vWVlZf6P+9a41C9uBBLfO0ygxW8URRCIiyKUe&#10;c/QXg2++EPwr8NtBaeM/Dd5M3lS6zqtrqFnqOratc7hEpXT9LaecQxlyIYI1YRpuZiWaWV4tT/aO&#10;+HGnzRx2j65rcbxLI0+maX5UMbEkGF11qS0k3DGcqhXnrnOM0/tPeAcj/iUeL+h3f6BouAB90r/p&#10;/wDhXbaL8bfhnrbW8UfiWDTbmeEzNba3BcaULYhctFcahdILTeOOFuW3H7pNeqI8bqskbh0cBkdG&#10;BV1IBVlYHBzkYIyD1p1FFFFFFFFFFFFFFFFFFFFFFFFFFFFKDjBHXrkcHOcjsOnauR/4QDwHv3nw&#10;R4QY8/e8NaK2c9SQ0GCfc1hf8Ke+Gf8A0J+l/ndf/HKuWfwt+HVgztB4L8PSGRQrC906HUUUBs5R&#10;NQ80KfdQD2zXQ6Z4X8MaJO1zovhzQtIuJImhkuNM0jT7Cd4S4kaF5rWNGKblVtpPOAe1btFFFFFF&#10;FFFFFFFFFFFFFFFFFFFFFFFZ+qaxpOi26Xes6npukWsk620dzqt/bafbvPIjSJCtxeOi7yquwUHo&#10;CcYFeOat+0T8NdNWI2d5quutI0qSJpOkzRG2EYBV5zrRs1YOT8piZjwcgDGcX/hp7wFx/wASjxf3&#10;z/oOjfhj/T66XTf2gfhff28U0+tXmkTyOyGx1LSNRNzFhsK8k2mR3NvtbquJjgfe29K80+J3gb4Y&#10;eLrm513w34/8EaJ4kupopLuKfxNoyaHqLmQi7u7gWjSSRXDhhI00asJGU7o98jTDnfBnxtiSG78G&#10;fFqG38Q6OPJsF1ZYrPW9rWlwsX/E0a2aSO9hUKJkvYPMmLqHBnaQSJX8f/AC6t4G8SfDmYeIdDvB&#10;Nfx6TDLDNdWWnNaC7gl0u9aU/wBoxNhxEiAzkGJVFyzPIPBPC2v3HhbxHoviG3E0kmkajbXjwRXB&#10;tHu7eOQC8sftIV9izxb4XbY3yscqelZuo393quoX+q38vn3+pXlzf3s4jiiE11eTm4uJfKhVUXc7&#10;E7UUKM4AA4qjRX6M/AdcfCnwsQipubXCzBNhlP8AwkV2nmOR1IwFz6ADoK9foooor5z/AGnQf+EB&#10;0k4/5m+w78Z/sbUOceuK+E6K3fDOu3XhfxBo/iCyZ/tGk39veCKOd7c3MKN/pNk80eSI54i8Mgwc&#10;o5BBBIpmoXeoeKPEF9fi1M2qeItYubsWWnwSymbUNXvTOLSytk3yMWkk2Rxjcx4HJr6L8E/A7TNL&#10;0k+M/ivdJpmjwWcty+gTSXFpLEko8u1fV7u2ZZkkbOY7O3HmmRo0Zg++3MPjf4zX3ii4j8D/AA7k&#10;svDHh+ORLCDW5tQtvDoutOsLfEaW9xeG3j06z2oQkW4TSIsceELvbt3Pwu8M/C74e7tb1Tx/4L1r&#10;xK8ICXMWt6V9m0aJ4Nt3BpURnaR5HJdGuWRXaPCJHHukEnZan+0L8MbC3E1rqmoa3IZhGbPTNIvo&#10;rhU2589m1lbWHaCMcSlskYUjJGCP2nvAQ/5hHi/tx9g0Y/8AuQro9C+P/wANdY8tJtTvNDuZbpbW&#10;K31ywliDb9oS5kvNPNxaxREsQXmnQLtYvtXDH12w1HT9VtIr7S76y1Kwn3+TeWF1b3lpL5chhk8q&#10;e3ZkbDKVIB4IIIGKuUUUUUUUUUUUUUUUUUUUUUUUUUUUUUVzl/4P8JardyX2qeFvDup3sxTzry/0&#10;PTLy6m8tBHEJbi5iZn2qABuPA+XFYN58KfhxezGeXwboSSEKpW0sk0+EBBgYtrExRA+p2jPeq3/C&#10;nvhn/wBCfpf53X/xyvSqKK+aIP2ibPSvF3iLw54t0k21lp3iXV9LstZ0jzJvIs7TU/sNr/aenzMZ&#10;H2Isks1xBISwCqlsTkn6Osr221GztL+ymS5s7+1gvLS4jzsnt7mMTQTIWAO1lZSM9Ae3SrNFFFFF&#10;FFFFFFFFFFFFFFFFFFFFZ+r6tpug6dd6vrF3BYabYw+ddXc5YRxIDtRQAMszsVSONAWZiEUFiAfi&#10;/wCIX7ROt6vLc6b4JL6Ho5j8k6rJEo168DwvDcmJizpaxtvHlNEPtClFkWWMsY1+b7m5uLy5uLy8&#10;uJ7u7uppLi5urmWSe5uLiZzJNNPPKSzuzEszMSSSSSTVeiu48PfDfxz4pRJtD8M6nd2ssDzw300a&#10;afp1xHHN9nf7PqWpNDBIwfK7I5Gbg8cEj0nT/wBmz4iXtrHcXMvh3SZWZ1ax1DU7mW7iCHCvI2lW&#10;9zDhhyuyYnHUA8V1Fh+y3q8hj/tXxdplnmBmm+wadc6mUuN+EjjFzJabkK8lyVIPGwjmvobwB4O8&#10;TeCLeLS7zxp/wlOiRQJb2drd6QdOvNF8kEwfYr5Lm5aaHpF9nl2hF2GJ0CGKXyf4l/s82eqeZrHg&#10;GO00u+CXUt5oMkjxadqDndcKdLd9yW0zH90sB2W+CmDAEYv8Z3tje6ZdTWWo2V1YXtu2y4s72CW1&#10;uYHIDhZYJwrqSCCAR0qpRX6ffDDUrfVvh54NvLaV5kXw9pthJJIjK/2zSrcaVqAYPycTxSLv/iAD&#10;c5ruqKKKK+Af2jtUh1D4jyWsUciPoeh6XpdwzlSs08pk1oSRY/hCXiIQ3O5W7YrwWivW/hz8H/Ef&#10;xAlW5Cy6J4c8uVzr93aPLDcOjtbiDSrdmi+0t5qOsjK4SPa29/MCRv8Acvh3wLpPgfRZ9N8GWlnY&#10;3lyLMXOp6ktxfy3ksKrbm/1HZJG8pRTJKltFJDFvZhH5IdiPEvEn7O2u+I7m61XVfibca1rDRSi3&#10;OpeH2htxmR7iO0iaPUJBbW/mSNhIICke47Y+1efz/sw+Nlkb7LrfhWeL5QrzXOq28pJHO6JLSUDn&#10;p85z+lcdq/wH+JuktesuhJq1rZoZPtmj39lcrdRqAxaysJnjvZDzjyxahyeinv5XqGm6hpN3JYar&#10;YXmmX0Plmay1C2ns7uISxiaJpLe5VXUMjKykgZBBHBqjRXb+EPiH4u8DTiTw/q00NqZfNudKuP8A&#10;StIu2Z4mnM1hL8qvIsSRNPDsmCfKsi5r7o+Gvxe0D4hWotyYdI8SxmQT6FPceY80cSeYLvTZ2VBP&#10;GUBLqqiSMqwZdmyR/WaKKKKKKKKKKKKKKKKKKKKKKKKKK8Z8f/G/wp4JaSwtyPEevRsUfS9OuYlg&#10;s3S4MM8WqakBKsEi7ZAYQkkgIXciKweu78DazqXiLwloOvavDbW9/q1it9NFZ2t5Z2yR3EjPa+VB&#10;ftJLgxFCJC5WQ/PH8jKK6uiiivAfiH8ZLv4ceN7LR77TLfV9A1DR7HVHa2Mlpq+mtcX8thcCOR3a&#10;G5VVt3lSJkiJZwDKqrXrnhbxXofjLSY9a8P3gu7FpXtpN0UkU9rdRIsktpdQSgFZEDqT2ZSGUshD&#10;HoqKKKKKKKKKKKKKKKKKKKKKKKKKCfp09xjB556dK+WPiT+0Va6e0+jeAfs+oXscl3bXniC6iE+m&#10;QDyfKjk0NVkAuJEkZmWaZDB8g2pOkuV+RdZ13WPEV6+pa7qd9q164KfaL64kuGjj8xphBAHJWOJX&#10;dykUYCLk7VA4rIoro9D8I+J/EzKugaBq2rI1ylo1xaWU8llBcSY2pdX2PJh4IZmlkVVByxA5r1TS&#10;v2dfiTqKzG6t9H0LytmxNV1VJWud2dxgGiJeAbO/mlOvGecdTYfsveJJQP7T8TaDZt5yq32GG/1D&#10;EO0lnBuEtfnBwNmMY53DofY/Avwm8T/Dt5m0P4gRanp00yXN54d1Hw39n0/UJ0jMWEv4724ks5HU&#10;gG4hibJWMyRTLGqVd+JnwW0Hx4lxqlmV0XxV9nKw30QUWOozIwaJNbgRMyEjdGtxHiRQVLeakaRV&#10;8J+KfCmueDdXm0TX7M2l5EqyxurebbXltJnyryyuF+WSNsYyOVYFHCyK6rzdFfdn7M+sC98EajpM&#10;t6Z7jRddnMVmxZnsdM1G3jubfYCMKktwLxwA3Lbyff6Moooor5Z/al1R4dE8J6MII2i1DVdR1Rrk&#10;7xLHJo9olrHAgHylXF8xbIyNq46mvi2iuw8H+BfEnjvUHsPDtj9o8gQvfXk0i29hp0M83lJNd3L/&#10;APAmEcavKwVzHG21sfeHw++EPhv4ew/areNNa8RfvD/bmoQRwyRFoTD5GnRL5v2SNlLByjO53srO&#10;yhVHKeMvg14o+IE8V54j+I6wJHHB5Oiab4an/sOwnjhKyNaxT6mGd9zPm4lXzGBx8qBY08iuP2YP&#10;FwSH7H4h8NTyMh+0LcyanapC+7hYXit5jIMcksqY9D1rmNU/Z4+JmnyxR2mn6ZrayRCRp9L1e0ii&#10;gcyFPIlGsm0fdgbsqhXBHzZyB5Rq/hzX/D/k/wBu6Hq+j/aGmS2bU9Ou7FLprfb54tnuUUSbN6bi&#10;hIG5T/EKxaK29C8Sa74ZvFv9A1W+0m6V4mZ7Od40nWGQSpFdwHMc0e4AmKVGQ9GUivs74W/Hux8U&#10;T2vh/wAWR22ka5LF5dtqqzJDpWr3KsxWBklx9lndNoRS7JK4YIUZooT9H0UUUUUUUUUUUUUUUUUU&#10;UUUUUUUVwfjf4l+EvAMKHXr2R72ZI5rbR9OjjutWuIJJ/JM6W8jRokYw58yaSNG2MqFnG05fwr8e&#10;3nxG0vWNemsLXS7KDWf7K0/TonmuruFbXTbe6u573UW2JL5rzny1S3j2KNpLn569Qooooor84Pjf&#10;Y21h8UfFcVrbLawzT6ffbV3lZLi/0i3vL+5DNnPmzySyNjgEkCvvD4fDHgHwRwQT4Q8Nn8Do0BH+&#10;NdfRRRRRRRRRRRRRRRRRRRRRRRRRX59fHL4i3PjDxHcaLZzSp4c8OXlxaW8AmRodQ1K3ka2u9WdY&#10;SVZc7o7ViTiPLDYZZFHhlFdv4V8FXHiK3utWv9V03wz4Z02VYr7xBrMrxwPcbPtEumaNap897fi3&#10;WSeO0iwWC7Sys8Yb1WLx/wDCjwFGIPAngx/FOrxPKy+K/F6w7o7y1czaTf6fA0ZcKjSsJEhisXKx&#10;x7md8SJyevfHP4la99pT+3f7FtLnyP8ARNAgj07yDCE+a21E775DI6b5P9K53MoxGdg821TX9d1w&#10;wNres6rrBtldbY6rqN5qBt1kYPIkDXbuUBOCQp96yK1tK13W9Ckml0TWdV0aW4jEVxJpWoXenSTx&#10;Bt4jle0dCyggEAnrXsHhH9oHxz4daGDVp08VaZGgQ2+qMI9RRRuOYdZjRpWdiRua5WbgYAXrXvVw&#10;nwx/aE01hbzSad4ssNPkMTyQiDXdKia4ZYvPhDeTfWglw5VJGEYlA328sxr5A8Y+BfEvgPUEsPEN&#10;l5AuDO1hfQyLPp+pQ28vlSTWdwvsUZopFWVFdDJGu9c8dX3V+zPrx1DwbqWhyzmWfw9qzGGHyVRb&#10;fS9XT7TbKJlA3l7lbxmLEsAQM7dor6Ooooo6D2Az1x25P+NflZ4x1seJPFXiLXlku5INU1i/u7P7&#10;cR9rjsJLlv7Ot5lV5ApigEcQRXZUChVJUCuar6v+GnwFSONfFfxJW2tdJg09tRj0G4uJLV4o1ieV&#10;rvxJL+7FvHBEomMAkLZOLjyxHJC+n4x/aNsNKEWjfDfS7Gezs4reCPVL20uLXTYrZLfYLPS9Gj+z&#10;yKsWUVZJSqjayiFkKufnXV/iV4+1yS4k1Hxdrri5RI57a2v5dOsJERQoT+zdN8m3GcAtiPk/McnJ&#10;rh6cjsjBlJVlIZWUkMrA5DKR0I7Gu70/4n/ETTLqO9tvGniKSWJXVU1DVLnVrQh4TB+8sNVM0D4U&#10;/KXjO04ZdrAEei2fx/1O+sk0vx74W8PeOdPiR3Q3VvDp941+ZG8q+lbyp7YGOKSWFBBaRNght+d+&#10;+jqfhD4ceMjDN8Mtf/sfWrkysfBPi6Z7CSVhIba1stH1e58yB7qeQR+VbPeSl/N3GSLYyDxKeCe0&#10;nntLuCa2uraaS3uba4jeGeCeFzHLBPFIAyOjAqysMg5BAIqCrVneXWn3VvfWNxNaXtpMlxa3Vu7R&#10;TQTRNvjlikTBUqRkEV+l3wx8ap4+8H2GuskcOoxSS6brMEQlEUOqWaqZTE0iIu2aKSG5VELhBIIi&#10;7uhNegUUUUUUUUUUUUUUUUUUUUUUUUUV+YfxPuFuviH40lVSoXxHqtuR1O6zumtHb6EoSK/R3wrp&#10;lzo3hbw3o94Y2utK0DR9NujDJ5sJuLHT4rWYxSYGU3K2045GK36KKK+MP2pdKjh1vwnrYlcy3+l3&#10;+lPAUURxppF2t3HMkgO5i5vnVgV42Dk549C/Zi/5ELV/+xvv/wD0zafX0bRRRRRRRRRRRRRRRRRR&#10;RRRRRRRXyf8AtGfEe6sfK8B6JemBry0+0eKJbdo/O+y3AxZ6N50bl4hKu6W6iZAXiaEBjHJIjfG9&#10;Fb/h3w5qXifUV07TEgUpDJdX1/eSra6ZpOnW43Xeq6tfONsFvEvLu3U4VQzsqt7Lb3fwX+HUkqJb&#10;XPxX8SWweP7TPFBaeD0n+0y2c8UEM/nLJiBg4lMV5E7LHJDJGSSlPVf2ifiJetANLl0jw5BbmYJB&#10;pek21yJoWKiBLn+2hdKfKC4UwpGDliyn5dvlOo+LvFesWpstX8T+INUsmkSZrTUda1G9tjLGCI5D&#10;b3MjLuUEgHHGa52rVne3mnXUN9p93cWN5bSCW2u7OeW2ureVfuywXEBV0YdmUg16h4c+NvxG8Nuu&#10;zXpdbtBLNNJY+JPM1aOZ5LfyAGvJXW8REwsiRxXKJvGSCGcN9J6T8Sfh38adKbwf4otG0XULto2t&#10;7K9uoNn9pNM9vYz+HdZIUNdKrLhJIY2YyNEEnjMmfnH4nfCPXPAF7PdW0VzqvhVyJLTWkiLmzSSU&#10;QpZ615QCxSqzLGshAjmypTDFoo/IK+lv2ZdfWw8V6x4fle3SPxBpSTQCRZTcTaho0jTQ29uVbaFN&#10;vNdyyblz8g2kchvuKiiiivz9/aK1hNT+JNxaxx7BoOkaZpDSidZlupHV9YeUKqjyyv2vyWQliDGT&#10;nnavhNe5fCz4K6r4+RdY1KaXRvDEc6RrciHdf6xsci5i0lJBsVU2lGupAyq5AVJSkqp7l4q+MHgf&#10;4X2j+E/AmkafqGoWS/Z5YrIpBothdJZ+Ss+oXsQaS9uVZYftKq298OstwkykV81698ZPiP4guBNN&#10;4n1DS4o5biW3tPD80miQQLOVPk77ArNMibF8s3MsjLyQ2WYnzOSSSeR5ZZJJZZGZ5JJGZ5HYnJZn&#10;bJJPcmo66rT/ABx4z0qG3ttO8WeI7K1tMfZ7O31rUI7KIBt2xLNZPK2nuuzB7ivUtJ/aI8cW6zWv&#10;iOHR/FumXpMV/aalp1rZyTWEsZiu7CF9NSOELKjFWM9tMOcbSvFLdw/CD4ho82mXB+FvilxuSx1H&#10;974Pv7p45ZPKjvoQFtEUpGrzMkKKGGyCZs48h8ReGtc8KagdK1+wk0+8NvBdxK0lvcQXNpcqWhub&#10;S7tGkimjOCheKRgHVkYh0ZRgUV91/s//ABNvfFdld+FtenNzrWi2q3Vjfyvcy3mq6UZvJma9kkDK&#10;ZbV5Io/MZw0qOnyFklkb6Nooooooooooooooooooooooooor4U/aeOfH2kc5x4QsB/5WtQr3j9nX&#10;Shp/w0s7sTGU67qur6q6eWE+zGGYaJ5AJzvBFkJN3H3yvbJ9zooooor4v/aj0iSPXPDHiDzXeG90&#10;m50ZofKIS3k0u9a+SQz5OTMLxgE2jHls2Wydvrv7PXiOLWfh9a6c04e+8NXd1plxHLcxzXP2WaRr&#10;7Trgwbi6Q+XIbaEsNp8lwpIQge50UUUUUUUUUUUUUUUUUUUUUUUVyfjvXf8AhGfBviXXFuksbmw0&#10;a+fT7l4vOCapNCbXSVMJVwxe6eJQHXbk5Yhcmvyzooq2Gvb5rKzVrq8eMCy061Uy3DIs9y0y2llC&#10;MkB5pXcRoOXdjjcxz6FpPwc+JesxtLa+EdSt0jlELnVzbaI6sVDb1t9YkgkdAD9+NGGeOvFeqaZ+&#10;y74llmkXWfEug2ECxnypdLhv9XmkmDAKjwXaWKqhXJ3CRj0+XuOu039lrSIpgdX8XajfW+QWi03S&#10;7XSptu05Cz3Ut4Ac4OTH0BGOci/qX7L3hKW326P4h8R2N1uU+fqQ03VrfZj5l+zWsNk2fQ+b+FcB&#10;rf7MHiO0i8zQPEWl60Ut7iWW3vrWfRbmSWJd8NrZ7WuonaTlQ00sSq2NxC5ZfBPEnhHxL4QultPE&#10;mi3mlSyFhA8yB7O7Mcccsv2K/ty8E+wSxiTyZG2EhWw3FZFhqN/pV3Df6Ze3enX1uWMF5Y3MtrdQ&#10;l4zC/lTwEMNysynBGQSDwa+zvBHjjw58a/D8/gTx7Dbp4iSHzbeePyrVtRe3QhNY0RyCIb+FSWmg&#10;VSrLvZUaBpoYvmH4gfD/AFn4ea02mamv2izn82XSNXhjZbXVLSNgGdQSfLmj3KtxbliYyQQXjaOR&#10;+8/Z48SDRPH8Om3E3l2XiWyn0phLeraWiahEBfaZO8Uvyyys0b2kC8NunIQ/MUb7/ooorzH4y+Ih&#10;4Z+HXiK5SSKO81C2Gi2KvM0Ukk+rH7JMbZoyD5sUBnuFC9DHk9DX5q19h/DH4Y6J4D02H4ifEu4s&#10;9OuoY1vNH03UmEa6WyQm6imntpfmm1IhWNvaIrPEwBCG42iHxn4ofFnWPiDfywW8lzpnhaByljow&#10;lKG6VZA63+srExWWdiqskeWjhACx5bzJZfIq9m8OfAb4jeIY0uH0uDw/aSQyyxXPiK4axd2huPs5&#10;gbToEmvI3YhnTzrZFZF3BsMm72Kx/ZXsY7iN9T8ZXd3aD/WwWGiw2Fw/GP3d3cXNyq4PrC2fat29&#10;/Zg8FPbyLYa54ptrshRFNeXOk3tuhzzvtobS3ZuOmJhXKSfsqyBJDF44RpRHIYI5PDbRxvKFzFHJ&#10;Ml8xUFsKzBGIHO04xXnuqfs5fEnT1gNpBouuNK8iumlatHC1sEClXmOuLZqQ+47fLLY2ndtGM+S6&#10;x4Y8R+Hth13QtX0hZJJIYZNR066tIJ5YxmRLeeZFSTAwfkYjBB6GseWaadw88skziOGIPK7SOIre&#10;JYIIwzknaiKqIvQKABgAVDRX07+y/rLWvifxDoZNssGraNDqG6R2S5e70e8EMNvbAuFYNFdzvIux&#10;mwgIKqr5+26KKKKKKKKKKKKKKKKKKKKKKKKqX99Z6XY3up38wt7HTbO6vr24KSyiC0s4TcXM5jt1&#10;Z22IpYhFZjjABPFfmp4ctJ/iL8S7BLqzikPibxTLqer2dtN9liSxnvX1bW1tpbiTcFjtxMUG8yHA&#10;C7nIB/Taiiiivn/9pDQ/7S8AJqsa2ol8PavZXck0yMbn7Dfk6TPa2cqo2C881vJIrMisse7O5UU+&#10;c/sxeK4oLnXfBt3clPtxj1vRrdhbRwvdQRfZ9YjSRmErzSQrbusaqwEcUr/KFO77Gooooooooooo&#10;oooooooooooooor8sPGuu/8ACT+LfEWvJNcTQanq99cWTXShLhNO88x6ZBKiswXy7cRR7QxChcZO&#10;MnlqKsC4uFt5LRZ5ltJpobiW2Eji3luLdHjgnkhB2s6LJIqMRlQ7AEBjntND+Gfj7xH5baV4U1iW&#10;Ga0S+hu7q3Gl2FzbSBTHJbajqphgk3h1ZFjkYsuWAKgkepaR+zP42vPsMuraloOjW8+DeQ+fc6jq&#10;dim4qwFtbxrbSuANwC3gU5++Dmu3tf2V7RZlN541uLi3z88droEdpM/OMLNLeTgd/wDlmfrXRz/s&#10;xeBWgdbbWfFkVztIjmnu9HuIVf8AvPbx2UTMDzx5q9uTXCap+y1qkVuX0bxdp99deao8jU9MuNKg&#10;EJBLP9rtZbwlgduF8kAgk7hgZ8P8V/DPxp4MM8mt6HcrYQuw/tiyX7bpLR/afssMzXsGRCJWK+Wl&#10;wI5DkAoCcVwVfWHwu+O3niLwh8R5Le70y9tDpkGvX6LMGSaMwNZ+JhPuSWCZD5TXLrkdbjejPLHx&#10;fxi+Dtx4IuJNf0GOW68IXU2WXMlxN4emnfbFaXkrZZrdmYLb3DEnJEUp8zY8/l3gjxI/hLxboHiN&#10;DKE0zUYZbsQw2880umzA2uqW8Md0Qm+S2eWNGJUgsGVkIDD9TgOuVwckEHsRxzn8PpSUUVS1PUbX&#10;SdN1HVb9jHZabZXV/dyBWZktrOBrmdgijJIVWIABJ4GK/KbWNTuNb1bU9Zu1iS61fUb3U7lYA6wJ&#10;Pf3LXUywrIzMEDOQoZiQOCT1r3z4N/CKz8QW0njPxoI7fwlZpdSW9tdTyWUWoi2jP2jULy6DR+XZ&#10;wYYlg43MpyRGrB7PxV+N8Gt6d/wh/gSObS/DqxvZ39+sKWD6jYwZtoNN0u1iwbexaNQWDbZJEIiZ&#10;Io1kWb5or0nwj8J/HPjQRz6Vo722mvs/4nGqsdP00xyK+yS3klBkuVzGVY2kUu0ld20MK9s039lm&#10;6eC3k1jxjb21zlvtlrpujyXsCgTMAlvqNzcQMxaPaSz2q7WJG1gNzdmn7MHgYW6rLrPit7vysGaO&#10;70eO3MwTmQWrWTME3fw+cTjjd3rmrj9le2ad2tPG08FsW/dxXPh9LqdE7h54ryFWP0jWuE1X9mrx&#10;7ZRXM+nXWg60sUgFva297PZ6jdRNKEDmPUIo7dGCne6td4GCFZjjPlOv/D7xv4XFy+ueGNWsreyS&#10;B7m/W1a70qFblkSHfq1j5trktIiEebkMQhAbiuTaeeSKKF5pXhtxJ5ETyO0UPmtvl8mMnC7jy2By&#10;eTUNFelfCDV30T4k+EbpY3nW71aHRpIUlaIMmuKdI8xsK24RNMswTb8xQAEH5h+l1FFFFFFFFFFF&#10;FFFFFFFFFFFFFFfnH8cPER8RfEfXWSRpLTRWTw9Z7oUiZF0sst8hK8uDeNcsjsSSpA6AAfe3gzRP&#10;+Ec8J+HdDMMEE2m6PY294lqD5Dah9nEmpToxALebcGSUsQCS2SM101FFFFFeV/GbwnL4v8A6rZ2c&#10;JuNT0xo9b0qJfPaSW509W+0QRRWyu0kstq88UMW0hpHXODgj4k+Fvj2b4feKbfVH+0TaRdobLXLK&#10;F1DXFlL9yeNHDAy274mj6FsNHvQSMa/Sm3uLe7t4Lu1ngurW6hjuLa5tpY7i3uIJl8yKaCaIlXjd&#10;SCjKcEHIqaiiiiiiiiiiiiiiiiiiiiiiivC/2idUGn/DS8tDAZTruraRpSyeYUFs0U51vzyoB3ZF&#10;mY9px9/dn5cH8+69g8MfA74h+JxI40keH7WPePtXib7RpfmSoUPkw2PlyXRyr7lk+z+X8rDzAw2n&#10;6H8O/sz+EdOdZfEOqal4kkSWbECL/YmmywPDsiSeC1klud6MWk3R3iqflBTAO/3bRfDXh7w3C0Og&#10;aJpmjo8VvDM1hZwW81ytqrR25u7iNQ8zqGb55WZiWYkksxrborzTxH8YPh74XnubTUfEME+oW0dx&#10;v0/Sop9SuBPbu8UljJLZq0MM5dNnl3EsZU4LbRyPMrz9qDwgiRmw0DxHcyF2Ei3g02xRI9o2lHhu&#10;Lkk5zkYUe57c837VKBjs8CsyDIUv4mCsR2LKNPIB9sn6ms3Vf2ldP1zTbvSNX+HEGoabfx+VdWdx&#10;4kMkUsYYSJn/AIl4IZGVXjdSGR1DqQwDD5h1KeyutRvrjTrA6XYXF3PNZ6abqS9+wW0speCyF5MA&#10;8oiUhA7jccZbkmqkcjxOksTvHJG6vHIjFHR0O5XRl5BB5BHSvrT4e+PNI+Kei/8ACsviUPteoyx7&#10;dA12R1S7uriGNhbt9qYfu9QhBPlTHK3Cbo5ldiwuPnfX/D/iT4deKFsr+NrDV9JuoNR069iAkt7p&#10;YLjzbDVdOllXbLEzx5BI4ZWjdVdHQfpN4R8SWni3w1o3iOzULDqtkk7wK0rC1u4ybe/sRJLHGzGC&#10;dJYfM8tQ+3euVYGuioor4e/aV8XT6h4mtPCEMksdh4ft4Lu9hJmjWfWNSthcxSSJvMciw2skfkP5&#10;YZTLOuSGqx8K/CPh/wAGeHn+LXxChlhjt5Yn8I6bPHG0t1KyGS11K0sHIaa4mb/jxDlVRUa6PyeV&#10;PF478QPiFrfxC1h9R1R2t7GEumk6NFKz2el2xb7oyF8yd+DPcMoZzwAsaxxpwVexfDf4leH/AIex&#10;G5/4QSHXPELSzsNfutbS3ltYHiMC22m2zWUv2ceW0iyusm+TewY7NqD1r/hqr/qQ/wDy6P8A73Vo&#10;Wn7U2mOpN/4Pv7ZvMjCi01e3vVMJB86Rmlgt8MONqYIPOWXHPZaX+0d8OL+eSK7k1zRI0jaVLnVd&#10;KEsEzCRUEEa6JLeSByCX+aMLhT8+7aG9l0bXdF8Q2X9oaHqthq1nvCNPY3UdyscvlrMbe48s5jlC&#10;MrGNwHGRuAJrVoBx6gjHzZx0PUY/PpnNeVeI/gn8OfEaNv8AD8Gi3Rgit477w5s0eSBI7k3JdbKE&#10;Gzd3yyPJNbO2xgoYFEK+A+Kf2ZNas/PuvCOtW2sRB72RNM1RBp2oJArBrG1gvVL29xMwLLJJILZA&#10;VDAYYhPnrX/C3iLwtc/ZfEWi6hpMrSTxQteW7pb3bWzATtY3i5iuFUumZIZGXDAg4Irs/grf2um/&#10;E/wjc3rtHFJe3WnoVUuxutV0ufS7GMgA8NPNGpPYHPav0loooooooooooooooooooooooor5K/aP&#10;+IapCvw90uQmWX7NeeJpDFGVSH93faXpscjlmDFtlzKQqkL5QV2DyqMb9mXwe91qWqeNrpIzbaak&#10;miaUXjglZtSuUSbULmN/MEkTQW7JFnysSLcMFceW6n7OoooorO1nTLbXNJ1TRL1pUs9W0+8025a2&#10;KR3CQX1s1tK8DyK6q4DEozKRu7HFfmQP7f8Ahr41BINvrvhXVwdrfbYba6+zuGAODbzPZ3kJ7FPN&#10;gk7B6/SHwf4s0vxr4fsdf0meJ47mJFvLZHLy6bqKxI95pd1vVG8yJm25KqHTbImY3Rj09FFFFFFF&#10;FFFFFFFFFFFFFFFFc/4s1K50bwr4l1ezKJeaVoGsajZvIizRi6stOlurdpI34Zd6gkHg1+U9egeE&#10;/hj428ZtbPo2iXI065Zcazfq1lo6w/avsk06Xkw/fLE6uJUtRLINrAIWGK+ivC/7MNjCIbnxhrsl&#10;7KNrSaZoSm2tA8c5by5NUu082WOSMAMEghdSzBXO0MffvD/gDwX4WMD6D4b0uxubYz+Tf/ZxdapH&#10;9oRo5lXVb3zLnDK7Jgy4CErwvFdhRXGeI/iD4K8Jl49f8SabZXMUkSSWCyvfanG08ZlhZ9M09Zbh&#10;UZefMMQUDbz8wz5Jd/tOeBolnFrpHie7mjyIN1ppltbXBBwC0zXbSIpGTkwk/wCyO3M3P7VNsszr&#10;Z+Crie3B/dy3PiBLSZh6vBDZzKp+khqq/wC1QHVkfwEjxspR0bxNuVlb7ysp0/BBGQQc9SO9fN3i&#10;7WNC17Vn1HQPDUfhS1miLXOmQai+o2pvXuJJZbm13QwiCNlZEW3jXYm07AAwUctX018IvjBZWtkf&#10;AfxBZb3w3dwmz0/UdQ33cenwtGlumj6mJS3+g7F2wuFJgOFbMJDQed/Fj4ZXfw41qOJJTd6DqxuZ&#10;dEvHeP7UEtin2mxv4l2kSweZGPMChJQysuG8yOP60+AXi5vE3gS2sbqWI6h4WkTQ5EWS3M76bDAr&#10;aNcyWkKKY0ER+zIxB8wwOxZmLAe3UUV87ftH+MG0Twna+GrRnS98UzPHcSpwItI05kmvU8yKRWR5&#10;pWgiCmNkeIzq2Divnv4P/DO28Z3d7rviKb7F4N8PAzanPJIbWO/mhi+1SWBvWZBFDHF++u5gwZE2&#10;qpQyCWO38W/i23i4r4Y8LqdM8Eab5UMMMEP2I60bQgW8stsgXy7SLaPstqVGMCSRQ4jjg8Jrt/A/&#10;iTw94X1GbU9d8IW/i9xEEsLS+v47bTrV3Vo7ie4spba5S4cqwEQkAWM5cAvsZPoX/hqrt/wgYIHp&#10;4m9Pf+zunpU8H7VFs0mLrwRPDFg/Pb+II7iTPYeXJZRD8d34V19j+0v8P7qe2t7my8SaaszKk95d&#10;WFlNZ2m7hpJPsNzLOyL1zHAW/wBmvXfDnjfwl4uQP4d1/TtSkMMty9pFMYtRhgiuPs0k9zpl0EuY&#10;kDso3vEFOVwSHXPU0Vwmv/DLwF4neSXWfDGmTXDzNcy3trG+l388xXaz3V7pbQyydeRI7DoccDHg&#10;Pib9l5cCXwf4hYEKitY+JF3BmLnzZl1PTIRtAUoFjNm3IJMmCAPnTxP8PfGfg4K/iLQL2xgdEYXq&#10;eTe6cDLK8UcT6hp7SwpIxjYiJ5FfGDtCspPGqzRsroxVlZWVlJDKwOQwI6EV+ucckUsaSxSxzRSx&#10;rJFNDIssM0bgMksUqcMjA5RgSCOhp9FFFFFFFFFFFFFFFFFFFFFFFeN/Gf4jQ+B/DM9pZ3Rj8Ua3&#10;byW+jRxxtI1pEzrHe6pO6unl+XGz/Z2+YtMU+Ro1lK/InwX8H/8ACY+OtOhuI0l0rRmGuaqssaSw&#10;zwWUym3sZI5kaN1nmMaSRvjMXmEcriv0foooqKGeC5Qy280VxGJJoS8LrKglt5jBcRlkJAZHVo3X&#10;qrAg4IIqWiivhr4+fC6Xw/qk/jHQrGU+HtVk8/WfKdp10jWrq4PmSvGRmK2umdDG25lWUtH+7VoI&#10;zJ8Cfi1B4YkTwf4luhBoF7cvJpepXEj+To17cMN1vcNIxWK0lcFy4AWKVmkfCPJIn3DwRkdOx6jB&#10;wRyCcYz79ciiiiiiiiiiiiiiiiiiiiiiiivP/iP4Bg+Iuk6bo11qUum2tlrlpq88lvAlxPcW9vaT&#10;2k1nAZCFidxPlZmVwhHMbg8T+FPhr4K8GR2/9iaFaJfW4BGsXiLe6y8z2q2dxMNQuAXh81QTJHB5&#10;cQLPsjUMa7miivM/iH8VvDXw7gjS/Z9S1m7inez0SweE3X7uEtBNqEjt/o9u8m2MSsrOcsY4pfLk&#10;C/D3jb4seMvHTTQ6lqLWWju3yaFppa207ZlGVboKd9yQ0ayA3DuFfJjWMHA80oooooqWGaW3ling&#10;lkgngkSaGaF2jmimjYPFLFKhBVlIBVgcg8ivpqW6X47eCLtpYLRPid4ItPtXmwxbbnxVoqxyPNb2&#10;ljZZdpWcA7EgaNLhkVDCl2wXtP2YfEb3WjeIPC9xMGbSruDU9NikvN832PUlaK9htLJzlYYZolkc&#10;p8vmXBLYZst9S0VWvLy206zur+9mS2s7G2uLy7uXDbILW2jNxcTPtBO1UBZsDPFfnr4B0CL4leON&#10;c8R+KI0t/DdjJq3i/wAXyWz3dtawxTPLfrYQSqs7qjybiVMgkNvHLskEiqTn/FX4mXfxH1iKRIPs&#10;WgaQbiLQrB0i+0iO48sXF5fSpkmabykJiVjHEoCJuIeSXyqiiiiir+napqWkXK3uk6je6Xeorol3&#10;p13cWVyscgw6LPbMrgHoRnnvX1f4C/aUyYdN8f22BtCL4k02E+kaK2p6VCP+ujvLa/7CrbgZcfWt&#10;vcQXcEF1azQ3FtdQxXFtcwSLNBcW86CWC4gmjJDo6kMjgkEEHPNS0VVv7Cw1S0msNTsrTUbG4CC4&#10;sb+2hu7WcRSrNGs1vcKUba4VwCPlYAjBFeK3PwB8IQ+INB8ReG5brw9caLrWk6pLYh5dT0y9i069&#10;+2yxql4/nQyysEXzFnMSKuBASxYe6UUUUUUUUUUUUUUUUUUUUUUUV4x8ZPihH4A0Y2Wl3Nu3izVY&#10;yun2zqs7adasSkus3EDBkKoVK26y8PLztkSORR8PeFPDWtfEHxTbaVbvdXN3ql211quqShrx7S1k&#10;nD6lrN/JM679u8sd8gaWQrGrGR1B/S/w7oNh4X0TTdA0qMpY6XaR20BYR+dMw+aa5uDCqK0sshaW&#10;VwgBdicAnFbNFQx3NrNNcwQ3EE09o8cV3DHMjzWkkkK3EUdzGhJRmjZJFDAEqQRlTmpqKK+avj58&#10;LH8RWX/CY+HrS1Gs6XbTy65DHmK51nTLeAMlwjFgjz2iRvtXYJJYm2B2aKGJvm/4VfEq5+HGuS3L&#10;27X2h6osFvrdjEVW58qBybe+sHYqvnwb32pIQkis8bFGZZY/0T0fWNM17TLPV9IvIb/Tb+FZ7W6g&#10;YlZFJ2srK2GSRGBSSNwrIysjqrKQNKiiiiiiiiiiiiiiiiiiiiiisbxJpU2veHtb0SC7isZNY0q+&#10;0prya1e9SCHULZrO4kFqksBZ/Ldwn7wANhjuAKnzzwb8E/Avg/ZcrYf29qo2kalrqQ3jQSKYpQ1j&#10;Y7RBCUkj3xSiNpl3MvnFTg+uUUVy/izxl4e8E6ZLqviC/jto0ilNrZoyNqGoyx4H2bTbMsplcl0B&#10;5CoG3yMiAsvxZ47/AGgPFviSe5tPDs83hfQvOYW7WLGHXrqBJIpIJL3VEYtC+6Ldss2jAV2id5l+&#10;Y+BUUUUUUV9KfDLxTpvjXw7d/CPxxeQFLqER+BtXv0aaTTNUVDDY2UcwdG3RMwazR5EDp5loXKPF&#10;CYfgRdar4Q+Kt54QvoZlk1GHVtG1C2Sd1tob7RY31OLUDEqkTbUgmihfjCTFg20lW+6qKK+BPiKm&#10;pfFD40XPh3SZBIYLpPDVk1ysNutlb6LE82tzSHKmRIpxezjLM7r8qAkolT/FvxvpVrpdl8KPBgmj&#10;8O+GXW11e/8AMEba1qNk37yF44FRXRLjzJriRl2zXGHRFWJHl+e6KKKKKlhmlt5Yp4JZIJ4JEmhm&#10;hdo5opo2DxSxSoQVZSAVYHIPIr6H8CftEeIvD6Qab4phfxPpavg3zzFPENrE8kYbF3MSl0saCVkj&#10;m2yM7fNcqihR9oeHfEmheLNMTWPD2pQ6np7Tz232iGOaEx3EGPNt57e6SOWJ8FXCSopKMrj5WVju&#10;UUuccj5SDnOfTocg9R/OvFPFnwG8A+JI7iSy0/8A4RnVJcNHe6Ivk2iSR2pghSXRiRbeVu2SSLCk&#10;UkhXPmqWcn1fQ9ObR9F0jSJbtr99L0zT9Oe+aPyXvHsbRLZ7t4t7lTJsLFd7EZxuPWtOiiiiiiii&#10;iiiiiiiiiiiiiiuI8f8Aj3Rfh9or6rqrebczebDpOlRSKt3ql2i5MceQdkSZBnnKkRggAM7Rxt+d&#10;XiPxH4j+IPiJtS1JptR1XUZYbKwsLSOSSO3jeYiy0nSbNdzKgZyI0XczuzO5eR3dv0C+Fvw7t/h1&#10;4cXTmlgvNZ1CVb3Wr+OGNUkufKWOOxt5iole2txuEXmE5ZpJAkZlKL6VRUZuIFnjtTNELqWCe5jt&#10;jIgne3tnjiuJ44fvFI2miV3AwrOmT865kr8w/BvxJ8X+BC6eH9T8uxmu4Ly70q7ghu9OvJICA6vF&#10;KN8XmoBHK9tJFIyhRvBRCvqZ/ae8eFgf7G8Hj/ZWw1vH1+bUDz+ntXq3hv8AaZ8KalP5PiHSr7wy&#10;XkkEd0kp1zT0hWLzENzLbQxXCszDywsdq46EsoJ2/RsFxBdwW93azRXNrdQw3VtcwSJNBcW88Ylt&#10;54JoyVeN1YMjqSCOhqK/sLTVbC80zUIRcWGoWtxZXkBaSMTWt1EYLiIyRFWG5SV3KwbnIINfnb8V&#10;vhZqXw71TzohLe+GNQnb+yNU2kmEsDINK1IrwtxGoO1uFmQF0wRJHF0/wi+Nd94Png0LxNc3N/4T&#10;lKQRSsZLm78OkYRJrUDLvaAYEtsASo+eEblaOX7xt57a7ghu7S4gura5ijntrq2liuLe4glXzIp4&#10;J4SVdWBBV1JDAgg9KloooorjvHvjXTfAPhy71/UI3uSrra6fZQsqS6hqc6Mba1Erjai4Vnlk2sVj&#10;V2VHbajfD0/x++Kk088sXiKG0imllkS1t9D0J4LVHYssFu93bSzbUBCqZJXfAG5mPNd94N/aX1iy&#10;aK08baems2iq+7VdKggtNY3FpJVeey3RWkwyY4VEf2fag3EyPkN9haPrGma/ptnrGj3sN/puoQie&#10;1uoCdkq5KsjKwDI6sCkkbgMjAqwVlIGlRRRRRRRRRRRRRRRRUc6NLDLGkslq8sUkazwLCZoHdCqT&#10;xC4WSMspII3oy5AyrDKn4h8f/s9+LbCe+1rw/fy+L7aeW5vbqK5bZ4mBkknuppJVkJS9cIsYaSJx&#10;PNM5CW2OT85Xdnd2FxLZ31rcWV3buY57W7hktriCQdY5oJgrKw4yCAarUUUUUUVueG9f1Dwtrmm+&#10;INKZUvtLuVuYfM8wwygApNa3AiZGaKaMtFKqupKsQCpwa99+DHiDQ2+M1/NpGn3FpYeLdJ1KGxsA&#10;LaKPR72eKDxJf2ca2yxobWCS2uLa2Mcakp5TFF+YL9v0V5l8Y9Um0j4ZeL7q3WJ5JtNTSyswZkEG&#10;uXsWj3TqFZTvWKd2QnowUkEZFfBtx4qht/Atj4O0iO5g+3ajPrfiu8kmQf2heRSta6RpdvHAiE2l&#10;vBHHclZnfdcOzAIEXdw1FFFFFFFd54U+G3jTxnJbHRdDu2sbklhrN5G9loyRJci0nmGozgJKY2zv&#10;ig8yXCttjYqRX3N8J/hvdfDjR7y1vNdn1a41KS2uZrSLfHo2mzxwbZo9NhlyzM7swlucIZVWIGJC&#10;hz6tRRRRRRRRRRRRRRRRRXgHxG+Puh+ELq90PQ7P/hIPEFqGhnkEyxaJpt0YpAYri5iJknmglWLz&#10;7aJVGGaM3EcqMg+ctQ/aD+J97dSXFtrFlpULiMLYafo2mSWkOyIIxjfVI7qYlyC7b5m5J27Vwo+m&#10;fg18XG+IMNzo+sQxW3iXS7UXcklrHKLTVLBZhbPexphlheN5IUljZ/mLh4xtLpH7nRRRRRXgPxf+&#10;NFl4Nt5dD8N3Frf+K51mjleMx3Fv4dTlGnvR8yPdbs+VbN93BeYBNiTfEFlZa54u1yKztUvNa17W&#10;rtsF5Hnubu5lJkmuLi4mPAA3SSzSMFRQzuwUEj9GPhn8PLD4eeHo7CIQT6xeKk2u6pEsim+uld2i&#10;iTziSIbdXMUQCruwZCiu7Va8afEbwl4CgD69qGb2SNZbbSLMJc6tdIxZUkjtCw2Rko4EszJGWUgP&#10;uAFfN+uftRapJJs8NeGLC1ijnmAuNcubi+kubXOLdjZ6ebYQSHq48+Yc4B43HkdT/aR+I1/bJBaj&#10;w/okqzJKbzTNLlmuXVFZTBImtzXkOxiQxxCGyowwBYN5PonjLxR4d1mXxBpOt3ttrFz9oN3fSst6&#10;16bsEzm/ivhIk+5jvzMj4cLIMOqsPZl/ad8ehFU6R4RZlVQZGsNZ3yFV2lnC34XnqQqgemK7rw7+&#10;1HZyeTD4q8NTWzLBiXUNCuUuY5Lrzht2aVfeWYothJJ+1ysCo4bd8v01oWv6L4msI9U0HU7PVLGU&#10;IPPtJfM8qVoVn+zXUX34ZlR0Lwyqsi5AZR0rXr4s+NnwWOkNd+MvCFoTpDGS51zRbdM/2QT882pa&#10;fEv/AC6d5ogP3HLL+4yIPKPh38VPEfw6uJVsDHf6Nd3EU+oaHdswtpZFwklzZzLlredox5ZlQMrA&#10;J5qSCNAv6EeFPFWi+M9Ettd0K5+0Wc4MckThY7uxu41Vp7C/hBOyaPcMjJVlKujMjq7dFRRRRVTU&#10;L+z0qxvtT1CYW9jp1pcX17cGOWQQWtpEbi5lMUCl22qrNtRS3YAk4r4M179on4hajqMlzot5aeHd&#10;PUGK30+DTtN1E+WJWdJru51WGYvMVZUdo1jQ7QRGrFi0/h39o3x5pdyz641j4ospXjMkFxa2mlXc&#10;KIr5Fld6VEiKXZlLmaCbhQF2ksa+xPBHj3w58QNOl1Hw/PLm1lMF7p98kcGp2DsWNubq3ieRdsqg&#10;tHIjshwy7t8bqvZ0UUUUUUUUUUUUUUUUV8w/Fv4Ha74s1K68T6Hr8+p6g8O06LrkkMaRwwedNHZ6&#10;He26JFHGMxxw288agsZJpbku7Z+Ptb0DWvDV8+ma9pd5pV6m5hBeQNH50STPb/aLaQ/JNEXjcJNE&#10;zRtg7WIrGoooooopQSpBBIIOQRwQR0INetTeO7XX/HHgDxdrAFrqen3Xh4eL763sYLWG+m0jXCy6&#10;vGkEhDu9iIElXy41DRlUUR7QP0dopQucYBJz93IJJ4AAz71+Z2geP7zQbfxtqsMt7/wmviwQ2tv4&#10;ht5xA+n2l7fPqfiW4+T5fPuXS3WJkQPGd0iSRMqq/m9FFFFFFFdD4f8ACviTxXctbeHtF1DVpEkh&#10;inktYGNraNchvs/269fEMAfy32tNIoO088Gvs34QfBnW/A14uvax4jnjuZYyJvDujzSjSpy1vJDD&#10;/bE0m1blofNdo0SMKkgDLI4yD9FUUUUUUUUUUUUUUUUUV5V8Rvi54d+HkCxSFNY16SRRD4ftLuOK&#10;eJCgla51KfbJ9mj2MPLLRl5Cw2IVEjp8r65+0X8Q9SuTJpVxp3h20WWfyray0+0v5ngkfdAt5dau&#10;k+9414LQxwqxJJQZAHpHwl+Pep6rrFp4Z8bvHcy6rcQ2mk65bWkdvKNSuZykFlqdrZhYzHMWSOKW&#10;GJfLYASK6yNLF9a0UUUUV5x8Qvif4e+Hdkj6luvtVu4nk07RLZ0W6utgIWW4mcMIIC+FMzKxzu2J&#10;IVK1+efinxVrfjTW7jXNcuTc3txiOGGMMtrY2quWg0/T7clvLiTccLkszFndnkZ3b7U+C3whtfB9&#10;jbeJdcgE/izULZZIY5Y3VfDtpdwjNnDFMAReOjFbqQjKgmGMBPNab2LxF4l0Lwlpj6x4i1CLTdPW&#10;eG3E0iTSvJczkmKC2trZXlkkIVn2xISFVnOERivzL4g/aigVZYvCvhiR3MMRgv8AxBcrGsU/nAzL&#10;NpOnFzIuwEKy3qHc24jC4bh5/wBpnx/NbTwR6d4UtZZYpEju7fT9Ua4tncELPAt1eyQ7k6qJImX+&#10;8pHFeP6r418Va1rieJdR13UZNchSOK31K3l+wTWccSFEisV0/wApIFwzEiFVBZnY5ZmJ9K/4aJ+J&#10;X9k/2d9t0r7X5m/+3f7Kg/tXb5m7yfKz9i24+XP2Pdjndu5rkfAXxEvfBDahaNpWl6/oGtrBHrmh&#10;6nbQtFfx2z7oCLp0cqyZcIJEkiG4kxFsMvv1x8Pfht8ZdJuNd+HLx+FdbtHlS90qS0S3gaUWxj0+&#10;DUdItJWitUlMSNHdWe5CDMWjmmDBPk/V9I1LQNSvdI1eymsNSsJjBdWs4xJHIMOpDISrIykPHIhK&#10;upV0YqQT638GfinL4F1hdP1m6u5PCWpMI7qFS86aTdE5i1W2tichcnbdLFhnQ7tsjxxof0KB+nT3&#10;Ocnjnp0rP1fSNM17TLvRtZtIb7Tb6Fobq1mUlJEJ3KysuGR0YB45EIdHAZSrKCPzx+Knwq1T4dal&#10;5sXn3/hi+lYaVqxQF4mIL/2ZqhjAVLhVBKsAEmQF0AIkiik+F3xa1j4fX8dvcPc6n4VncLfaO0m9&#10;rVXkLNf6MJTtinUszNHlY5uVcq2yWP8AQjSdX03X9Ms9Y0e9g1DTr+ET2t1A2UdHGCrA4ZJEIKSR&#10;OoeNgUdVYEDSooor5l/ah+2/8Il4eMf/ACDv+Ei/0r/U5F7/AGbP9hGSPM+59p+4dp4LZO2viGvR&#10;Lb4cazqXgRvHek51Czsry9tdasFt5IrvTobRFlOo25YkXNuqMDO8eDEc5VkSR07n4AeOpvDXi2Dw&#10;9eXM39heJ5RYrbs7vb2uvTlY9LvoreOKVi8xVbNtpRT5iSSsVhXH33RRRRRRRRRRRRRRRXn/AMQJ&#10;fFel2lj4m8KLJqNx4fluJdW8NNMkdrr+gXMavqSRR+Wz/bYDFHLZyIwKjzUCTGXyXr+C/ix4M8cL&#10;DFpuppZatJtRtC1RorPUmkbzAI7RHYx3WRE0n+jPIVUr5gQnbXok08NvFJcTzRQW8KeZLPNJHFFG&#10;gYLveSQqqjkck4rldSsvA/jWM6fqMXhzxIY7a8EUbvYX91ZwXaLBeTWc0Zaa3Y4TMsLKwKoQwZVr&#10;yjWf2a/AV+91Lplzregu8SLbW9veR32nW8yoq+aYtRjkuJA2CzKbscn5doAWuHf9lUhHKeO1aQD9&#10;2jeGdiu3YO66gxUe4VvpUVt+yvcPbq1543gguixDwW3h97u3UBsKUuZb2BmJGCQYhj1PWu60H9mr&#10;wPpwtpdbu9X8RXCRyLcxSXA0vS7h3c+XLHbWAFzHtXAAN6wLAscghR6tH8OvAEUccS+CfCZWJEiV&#10;pPD2lSyFYlCAyyzRM7tgfMzEsx5JJOaztU+E3w31iOKK78HaLCsLvIh0u3OiSZdQp86XRTbvIBjh&#10;XYqOw5JrxrxR+zDpU8Lz+ENburC6DXMn2HWyl5p8hd1a3t4bu1RZrdIxvBZ1uGbK8jBZ/lfxR4N8&#10;SeDb0WXiPSrnT3d5Ftrh0L2N+IVR5HsL5MxTBRJH5gjYlCwVwrfLXY/A65gtfil4TluW2RtPqdur&#10;BSxNxeaJc2louADwZXQE9gcngV+j9FeGftFambD4aXdqApGtatpWmOShY4inbWMoQRhv9EHJzxkY&#10;5yPz6r6F8G/s6+LfEMH2zX508I2bw77dLu1+3atM7bGj8zS1li8hdrOG86VJFZQDFg7h9E6N+z/8&#10;NNJRPP0y8125juftKXesalcOygBdlu9rpv2a2kiDKW2yQMTuYMzLgL3f/CvfAJz/AMUR4QyTnP8A&#10;wjejgAn0AhArlvEPwT+G/iJH3+H4dGuWhjhivfDpGkPAkc/nbksoQbNnbJRpJbZ2KnAb5VK+UX37&#10;LGnyXUjab4zvLOxbZ5NvfaJDqN3GBGBKZbu3ubVHy+SuIFwuBzjccuH9le7a5nWfxrbR2a/8es8O&#10;gyz3M3zf8t7V7qNY+Mn5ZnrZ0v8AZa0iKdm1rxbqN9amJgkOl6ZbaTOs5dSkrXN1LfKUC7gUEIOS&#10;G3jG1u6tPh38FPAMtvDq6+HE1KSxYrJ401eynnvbd7jIuxp2qSJbBtybFmgtlIAKg8vu9ItvHHgq&#10;9mS2s/GHhe6uZjtjgt9e0qaeVuTtjhjmyxx/dHb2qLXvHng3wwLpdd8S6RYXFmImuLF7yOfVUWZg&#10;kZXSLYvcsTvDYSEkL8xwoJrzTwz441j4r+IEHh+31bw94D8P3MN1qGsN5EN/4j1G1eC5tdA3qWFv&#10;CWzJdpA0jvAAkjRC4Va94ooooooooooooooorwD4+/Ea68IaHaaJod6LTX/EHnB54TCbvTNEiXyr&#10;m4jKyCSCaeRlitpvLI2rcFGjljVh8f8AgX4feIfiDqUmn6HFCkVrGJtR1O9d4dO0+Nw3ki4mRXJk&#10;lKlYo1UsxBYgRq7pw1ey/AJLlvin4eMCzNGkGtNeGIOUS2OiXCK1yV4CeaYgC3G8oPvEV+idFFFF&#10;fK3xj+OcNjDJ4Z8CanDc308ONT8R6fOs0OnRSD/jy0i6iJR7llP7y4jYrCDhCZ8tb/I+i6LqviPV&#10;bTR9HtJr/Ur+ZYoYYlLNuY/PNM/RI0GXkkchVUF3IAJr9C/hb8LNL+HOnM5eLUPEd/Gq6rrHl7FS&#10;Pf5i6bpqvzHboQGcn55XG98ARxxW/il8Rrb4ceHl1AQQ3+sahK9lo2nSzrHG9wIjJLf3cassrW1v&#10;8vm+T8zM8cZaLzPMX84dT1O/1m/utU1S6mvtQvpmnurqdt0ssrYyScYAA+VVXAUAAAAAV7H8LPgr&#10;qfj+I6zqNxLonhiOZUjulg8y91popwl5DpSSYVY0CujXbB0WX5FjmKSiPtfEXxD+HXw6K6b8J/D+&#10;jX2uQfbFfxfcRSagdLuJFNhL/Zt/e75rgvH5h3RSrbAMpTzleRB4R4a8ba34U8Rv4o0tdM/tKZrr&#10;zo59KsvsDx30nmXcENpAka2yP9z/AEMxFYyY1Kxsyn6L0W1+EXxpsxpsWkWfgHxuttcC3g0qOG3i&#10;naJWlFxbwwpDb3qYxJNE0cdwFWQK4jTzj4B4/wDh9rfw81g6bqqefZ3Hmy6Pq8MZW01W1jYKzpy3&#10;lzR7lE9uzFoyVILRvHI58P8A4ga18PNbXVNMP2izn8uHWNJlk2Wuq2aSbtjPtfy5kyTBcKpaMkgh&#10;43kjk/SbQNcsfEmi6Zr2mSebY6rZw3kB8yGR4/NTMtpcG3eRFlhfdFNEGOx1dTyDWsR9Onuc5PPH&#10;TpXxZ8avgp/Y5uvGHg20zo+ZLjW9Et4wf7IIG+bUtOiT/lz/AIpoQP8AR+WUfZ8iDwvwZ478SeBL&#10;97/w9fGFbgwDULCZRNYalDbS+bHFeW7emWVZYysqKzhHTc2f0O+H/wAQNF+IeijVdLbyLq3MUWr6&#10;RLIj3WlXcilljkKhd8L7Wa3nCgSBSMJIskadzRRRXmnxjh1Sb4Z+L00hpluxpqSzG3nW2f8AsyC7&#10;in1tWcsoKGyWcSpn513IAxbafzSr0rwJ8NNW+IOn+JbjRLqAal4fTTpYtNuY3jj1NL5LkvFFqBPl&#10;RTAwKsSSgK5ckuioxrK8H+KNX+Hfiy21aK3njudOuZrLV9Jnaeza6tt5g1DS7xCMqwIyokQ+XKqO&#10;ULIBX6c6ff2uqWFjqVhKLix1G0tr+yuNkkXnWl3Cs9tL5cwV13Iyth1DLnBANWqKKKKKKKKKKKKK&#10;KwvEtlrV/o15B4c1SLRtd2xy6ZfzwLdW0dxDIJDDdwsrhopVDQudjmMN5iIXVRXmHhH42+HtSkk0&#10;Txi0Xg7xXppe11a11KSK20d761leK6/s/UZHZFHyBvLuGUguEjeYKZD7TFJFMkUkDrKkyRyQyRMH&#10;jlilQNFJEykhlYEFTnBBHNc7c3/g7xDCum3l74Z1y3vJIVjsLqfS9ShupC4NssdpKzh2LFfL+Xrj&#10;HJrzbXf2e/hvrU/2iGy1Hw/IZ7ma4GhXwhiuXuHVjG1pqUd1FCsZDCJLZI1XcQQVChfNW/ZWiaR9&#10;njuSOLLGNW8MrNIoJ+RJHXUEUnHBYAA9cDPFC0/ZZ1B2nF94ys7dFIFs1pos140o3HcZklubfZhc&#10;H5WfknpjJ6rRP2YPDlq7Sa/4h1XWds0EkMNjb2+iQGNCfPhvPMa7kcSHABjliZRnBJII9h0/4W/D&#10;vTbVLO28F+HZIY2dlfUNMt9VusyNuIkv9UE0zD0DSEL0UAcU+9+GXw9v7Sazn8FeGo4rhQrvZaRZ&#10;6bdKEcSDyb7T0jmjOQMmORSRkE4JB8u8R/s1+C9SVpNAu9S8NXG2NI41d9Y00bXLSyNbXz/aGd1y&#10;oIuwowCFODn5Y8bfCrxj4CPnaxYJc6WWCprelu95pZcrH8k0pVJIDvkEa/aIo97BvL3gE15xX68E&#10;MOCMMOGHYEdcGiuX8b3M9l4K8YXdtK0Vxa+F/EFzBKuN8c8GkzSxSDPcMAa/K+vWfAHwc8WePkhv&#10;7dItJ8PNMyPreobtkyQ3CRXY0yyT95cOqs5Uny4WaN42nR1Ir6d8P/s3eA9MjDa2+p+JrloPLlFx&#10;cyaXYLN5gb7Ra2ulvHMhwCu2S6lGCeMkFfTYPhv8PraCK3i8E+FmjhjEaG40PTrucqCSDNc3UbyO&#10;3P3nYt71S1P4UfDbV4YoLvwbocUcMvmJ/ZtsdElZsFdstxopt5HXB+4zlc84BwR43qv7LehytF/Y&#10;nirVdPUK4uF1Wxs9YaRs/IYnszYiMDnIIcn26VhTfsr3a3MCweNbaSzb/j6nm0GWC5h+b/lhapdS&#10;LJxg/NMlaNp+yvZJdQtfeNbq6slkBuILTQYrC6miH3khu57u5SNvRmhcf7Nd1Z/Bj4Q+CYIdQ17y&#10;bhY79Hg1HxhrMMNqZtivHZPbr9ms5k+Vm8qaGQtlg25cAd/ZeNPhrp9tDZaf4r8D2FnAgjgtLLXN&#10;BtbaBMk7YYIZQijPYAdT610F/wCJvDelR2suqeIND02K+jEtnLqGq2FnFdxk58y2kuZEDqR/GpI9&#10;+9eIaj8XrjxrrWneDPhQ92b27u4pNV8YT6THJZaPo0Jilu7+y03U9vmEb2ik+1xxDcBFHveaORPf&#10;rC0WxsbOxFzd3gsrS2tftV/M93fXP2eIQ/aby4bmSV8bpJD1Ys3GcVaoooooooooooooorhPiR42&#10;i8A+E9Q18pBNegpZaTaT+YYrvVbrIgSQRFSURA80qhlJSNlVg2DX536Vo3ij4i+JLiLTraXV9c1W&#10;e71PUJgsUEKefP517qF3IoSKCLfIBnCruZY0G5kQ1vFvhq78IeIdQ8OX88NxeaZ9lW4mt47qKBpL&#10;myjvWEAvY4pGRfM2rIUAkADrlGUnM0ltRTVNMbR/tA1dNQsm0s2gY3f9oi4VrH7MF58zzduzHfFf&#10;rPRRRRXjfxP+Meh+AYrnTbXZq3it7UPa6bGQbTT5JgrQT65KjBkXYfNWCM+ZINo/dJIJh8B6hf61&#10;4o1mW+vprvWdc1i7Tc2wz3V3dzMILe3t7eAf7sUMMS7Qu1EUKAB9m/B/4IR+F5rXxR4rWG715Y45&#10;dO0sASW2iSOiyefcMwxJdx52qV/dxEFlMjbXT3bxL4i0zwloWoeItYeddP02JJJhbwme5keWZba2&#10;toIiVBkkldIl3sqgnLsiAsv5meLvF2teNdautc1y6aa4mYi2tgWFpp1oGzDY2MJ4SJB+LHLuWkZ3&#10;Op8P/h/rXxD1pNK0wfZ7SHZNq+sSxtJa6VaMxAkdQV8yZ8MIIAwZyCcrGskifQfiQ/CP4MWsmkWG&#10;g2vi/wAdLaRyrJrUUOqR2dy032i0udWMhENrtSTfHBZwrM6JGJGXzFnPzZrXjTXtc8WyeNbq4gj1&#10;46haajDNb20QgtZtO2DT0ignDhlhWKNFE28sF/eFyWJ9i/4aDG3+2P8AhXfhL/hPOv8Awlvkr97d&#10;5G/7N5X2vP2T/R/+Qj1+b7n7qvnGul8KeKtZ8Ga1ba7oVz9nvLfKSxuGktb61dg09hfwBh5kMm0F&#10;gCCGCujI6o6/VPxV0fTPit8O9M+JfhwRtqWi6dJNqEAlQOmmwqbjWtKuXuEjZpdPl8yWI5VXQytG&#10;snmxGvjGv0W+BHiRvEPw50lZ3mku9Aln8OXUksMEKlbBUm01bYQH5kSzlt4i7qrM6vuDH539iqpf&#10;6fp+q2k2n6rY2mo2Fxs8+yvraG6tZxFIs0fmwThlOHVWXIOCAeCOPhH4x/Bu48E3M2v+HoZrnwhc&#10;yhnXMlxP4dnmYBLS7kfLPbMxxb3DEkZEUxMmySfz3wB8Q9c+HurrqOluZ7GdkTVdGmldbPU7YHkH&#10;Aby5k5MNwqlkPBDxtJG/6GeDfHfhrx5p8moeHr1pvs5iS+sLiL7NqWnyTJ5kaXlqCww2GCyxs8bM&#10;rhXJRgOvooqhq2kabr2m3mj6xZwX+m6hCYLq0uATHLHuDoQykMrKwDxyIQyOA6FXAI8Kuf2aPh7P&#10;PPNFe+KLJJppJIrS11LT3trWNm3/AGaA3dnNMUUHYpkmdscszHJPuekaPpmgabZ6Ro1lDp+m2MXl&#10;Wlnb7wkKby7EvISzuzEvJI7FnYszMzEk/mh8R/Dy+EvHXiXQ4Uigt7PUmn0+K3lnmS203UY11PSo&#10;PNn+cvHbzRI+5id4PzN94/plpWow6vpenatbBhb6nYWeoQBirFYr22W5iBZQATtbqAKvUUUUUUUU&#10;UUUUUUVxXjjx9ovw906z1PXItUmgvr9dPi/sy0S4aOUwPPvmeeSKNQFRvl37252K2H2/KHxV+Fun&#10;XGnD4k/DdodQ8LalC2oajp9gCy6YpJM+oWEIAZbdWDC7tSoe0cNlViDJb/NdFdTonjXxb4b+zLof&#10;iTWdOt7W5F5FZW9/cDTTcb1d3n0yRjbyhyq70kiYOBhgRxXuPhX9pjxJYPbW/izTrLXbJQY57+yj&#10;XTdazLdiRrpkjP2SXyoiyJAkEAYhN0qnez/Sug/F74c+IYEltfE+nWU3l2jS2etzLo13DLdJuFqB&#10;qJjjmeMgpIbWSVQwGHIZWb0OW5toJbSCaeCKW/eVLGKWWNJL2SG3a6mjtI3OZSkKPKQgJCKzEYGa&#10;moornPFXhXRPGej3Gha9a/abK4IeORCqXVjdIGEN/Y3GCY5UycHBBBKOHjd0b899c8P6h8I/iHpi&#10;akqamuiappHiGwlhcWqaxplrqC3Nu67hIYHcwvDICr7HVseYgVm/SpHSQI6MrJIqsjoQysrDKlWH&#10;BBHIx1Bpa+Uf2o9bWPTfC/hxHtXa6vrzW7uMSg3tuNPt/sNg5hDZWKY3N0A7phmiIQ/K4q38C/g/&#10;b6fZ2PjfxPbW1zqN7Fa6h4csXK3Eel2skf2i01W42lozcyApJCmMwDaxImJWL6jopMj1BPUDI9OB&#10;WfqmsaTodut5rWqabpFpJMlslzqd9bafbtcOjSRwLNdOieYVR2VQc4BP8Ncrf/FD4d6dbS3lx408&#10;OSQw7NyWOqW2q3ZDyLGojstLM08nLfNsRsLlmwqk14L4x/abigna08D6TDexxSlH1jXUnjt7lY5J&#10;IibLSraSOXy3URSRSzzI4BZHt1IzXzn4g+JHjnxQkkOt+JtUuraaFLeaxilTT9NnijmM6C40zTlh&#10;t5DuOd7xljgZOFUDiKK9B8AfDnX/AIg6nHZ6bBJbaZHLjU9engdtP06JAHkG7KiW4KsPKtlfcxIL&#10;FIw8i/YPgr4jfDrSNU0j4VeExq97HZtc2Frq0UEd5plzdwxy399cSXiSebJ5kokLTRWwhBJZCsA3&#10;r7tRRRRRRRRRRRRRRRX55/tBajdX3xP1e2uHV4tIsdH06xURohitZNNj1V0ZkALnz7qZtzZOCBnA&#10;AH2J8I9Ds9A+HXhWGzRQdQ0i01y7mEUaTXN7rMC6hLJO8KrvMYdYEZssIo0Un5RXnviX9m/wprWs&#10;jU9K1K88OW1zem51TSLS2triyMblDLDoqkx/YskSN8wmjVnURxJGgjPpfgf4Y+Evh/HM2g2c0l/c&#10;xfZ7rWNRnW61K4t/PM6QF1VIokBK5WCJA+xDIGZFau/ooqC5ubezt57u7uIbW1tYpLi4ubiSOC3g&#10;t4YzJNPPNJhURVBZmYgAAkkCvir4u/HU+I7ebwz4MkurXRZfNi1fV3Vra61eMOYxZ2aA74rR1+aR&#10;m2yShvLZY0EizeG+EfBviDxtqkWlaBYvcyGSIXV04aPT9NhkY/6VqF2ARGgCsQBl32lY1d8Kf0U+&#10;H/w/0X4eaIml6bGLi8m2y6xrEkSpd6pdqCAz4J8uGMFhb24YiMEnLSPJI/dV+d3x38VP4k+IGo2s&#10;cgbTvDQ/sGzRFnRfPtHJ1WaWKZivmm6MkRkjVQ8ccXB27jx3w88ITeOfFuk+H0Ey2k04uNWuINyv&#10;aaRa4kv5lmEUqxuy/uoHljKGZ41bhq9/+OnjqDw1Y2fwq8Gs+lWtlZRweIUt4JIfLsZ7WObT9Igv&#10;ZG3uJonMt6wUmQNGplbfcR18lUVPb3FxZ3EF3aTzWt3azRXFtc28rw3FvcQuJYZ4JoiGR0YBlZSC&#10;CAQc19saFdaf8f8A4Z3elauVbxt4diJN55B06GHWJopxouorPAkyG3u0jKX0SoPmEhSGPbbuPii4&#10;t7iznntLqCW2urWaW3ubeeNopoLiCQxTQTRvgq6sGVlIBBBBGRX1/wDsxeLJJ7bXPBd1MXFmF1zR&#10;1b7TI8dtNIttq0Cu7GNIklaCWOJVU75ZmJbd8v1jRXyX8WPgFbm3vfEvgK2lW6WWS7v/AAtAqG3k&#10;gMYMr+H4o1DI6MC/2P5g4Zlg2FEhk+V/D/iPXPCupR6toGo3OmX0a+U0tu+Enh81ZWtruBsxzRMy&#10;IzRSKykqCRkA19/fDD4u6J4/sbe1uZbXS/FaK0d3ozSMq3bQw+a17o5mOZYnVWZogzSxYYPuQJLJ&#10;69RRQR9Onuc5PPHTpXhmt/s8fDrWdQkv44tZ0ISB2mstCvbWCxe4kuHna4SDULe68rIbYIoCkSqq&#10;BEXknvvA3gDw78PtNl0/QYJ2e6mE99qF68U2pX7qWFv9pniSNdkSsViREVVBZtpZ5Gf5B/aU0iCw&#10;8e2+pQRsv9uaHZXd3IXLCW/tJZNNkKoT8gEEVvwAATkjJJr6a+Bt7JffCzws89617Pbx6nZyF52n&#10;mto7TWbiCyspCzEoIrcQiKM4CxbAoCha9ZoooooooooooooorD8TeItN8J6FqXiHV2mXT9MhWWb7&#10;NEZp5WkmW2gt4IlwC8kroiFmVQSC7KoLD5w8YeGPCfx00e58XfD+5ij8X6ZDEmo6bcxrZ3WpKIA9&#10;vp+qxsdqXARWjtL1GaJypgeQogkt/jmeCe0nntLuCa2uraaS3uba4jeGeCeFzHLBPFIAyOjAqysM&#10;g5BAIqCtbStd1vQpJZtE1jVdHluI1inl0rULrT5ZolcSCOV7R0LKGAYA8Z5r2bw1+0T490Z0j1dr&#10;LxPZA26sl/BHZ30cEClWS21HT1T55MqXkuYp2JAIwS276X8I/HXwF4mgRbvUovDGp+WDc6fr0qW1&#10;srJHG0z2ursRbSR73ZI97xSvtZjCgr1U6vpX9mf25/aenDRfK8/+2Pttr/Znk7/K846hu8oJuO3d&#10;vxnjrWgD9Onuc5PHPTpRRUNxb293bz2t3BDdWt1BLbXNtcRrNBcW9xGYpoJopMq8bqSrIQQRwa/P&#10;340/Cxfh/qsGoaQJ38MazLMLMSCWU6ReoPMk0me6bO5WXL2pkbzGRXVt5iaR/s34Ya2mv/D/AMJa&#10;ksl1JI2jWthczXmDcTX2kqdJv7h3DyFt88Mjq7NuZSGYKSVXu68l+OGvjQPhrr7LOkN3rCRaBZrL&#10;C8wuW1STZqECgKVVvsS3Th2IAK5B37QfnH4D/Cm38V3L+KvEdq8mg6Zcxx6fYzxIbTXL1NxnMwZw&#10;zW9swjLrsKSu2wkiOVD9zRxRwpHBDHFDBFGsUUUSKkcUUahI40RMBQoGFUYxgYAAp1ISPXH1IzVe&#10;8vrPTbSa91C6t7Gytk33F3eTx29tCgbaHlnmKqo5AySPfk1zDfELwCis58b+ESEUudviPR3YhBuY&#10;BEnLE+gUc9AK8c8W/tKeFtNgkg8JWtz4iv2jPlXdxFNpmjwNJDKEllFyq3MrxyCMtAsMaujHE6sO&#10;fm/xB8afiN4hl3SeIrrSIFmWaC08PM2jJbusezat3an7VInVts1w43HPYY8rJLEkkkk5JPJJPUk0&#10;lb/hzwxrvi7U10jw9p0upX7RSTmKNooo4LeLHmXFzcTskUUYLKm6RwC7Kgy7Kp+vdI8TeAfgBp1n&#10;4V1Hz9Y8U3cP9oeJrrw5Z21xKtxJ+8sba+m1GeHbGkb7baJTnZuuGiiNx+8+nOnfr6EEHgY5GQeM&#10;ZxRRRRRRRRRRRRRRRXyT+1Pdzrb+CrBblhbzS69eXFoJMI81vHZw2lzLCD1VZZ1jYqOGcDq1bP7M&#10;fh60t/DmteJnh/4mWpao+lRTv5DhNLsIIpytuyrvTzJ5JPOBfDeVEdo2hj2fxG+CGgeP9QOtpf3G&#10;h608UUFzd29tDdWl4sCGOGS8s2MTNKqeWgdZl+RQpB+Uh/gb4F+D/Bd1Bqrfate1u28mW3vtTMS2&#10;1lcxIyyXGn6dAAili4IM7SshVGjdW3E+z0UUV84fFf4723haa/8ADPhRYr/xDCktre6o5WSx0G8D&#10;bHhSEgrc3UQ3bkYiOOQKsnmlZIR8X2FhrXirWorKyhvdZ1zWLuRwu97i7vLqXdcXNzcTzE9Pnlnm&#10;lYBVDSOwUMa+5vg98HLbwNCmv66kV34uuISq7Sktv4fguE2TWdm4yHuHUslxcLkbSYoj5Zkeb3mv&#10;kD9qLxG5m8NeEonlVFim8RX8bQwfZ5mld9M0lorjJk3x7L3zEwq4dCd5xs+UrCxutVvrLTLGI3F9&#10;qN5bWFlBvjjM91dzLb20QklKqu52AyzADOScV9q+J9btfgN8N9J8MaDPaTeLNRWRvPaJZD9quF36&#10;t4iliEQjkWJtltaLcHJURBhMsMi18Szzz3c893dzzXN1czSXFzc3EjzTzzzOZJZ55ZCWd3YlmZjk&#10;nJJJNQUUUV9T/syeKzbatq/g26kQWuqwNq+mrJLGmNSs0WG9t4ISuZGntsSMS/yrbnCncSPCviD4&#10;aHhHxn4h8PRsrwaffE2REjSMNPvIkv8ATkmd1QmRYJY1l+XG8NtJUAn6K/ZYvP8AkddPe5Yk/wBh&#10;XltZtI+0f8fcN7cxoflB5gSRuCfk6gcfXlFHBGD07jqMHIPBBxjPv1wa+Q/iv+z/ACGXUfE/gSGM&#10;xlJL2+8KQxFHEu/dcN4djiBBBBLiywCuGWAtujgX5c0PX9a8NahHqmhand6VfwlR51pKYzLGkyzm&#10;3uovuTQsyKXhlVkfADKRxX2J8PP2itL1Y2ukeN44dE1JvJgXXI2I0e+nknMam9jIzZHaY90ju0OR&#10;I7vCmEr6Wt7m3vIIbu0nhubW5ijuLa5tpVmt7i3mQSRTwTRkqyOpBVlJBBBBIqWiiivzQ+KGrHxf&#10;8S/El5plv9p+2atDpOnRWDnUf7RGmQRaDZT2bQLmQ3QgWWNUB++FUtwT+kOmWFvpOm6fpVpuFrpl&#10;jaWFsH27/s9nAttDvKgDOxBk4q9RRRRRRRRRRRRRRWD4m8L6F4v0qTR/EOnx6hYPJHMiFpIpra5i&#10;yY7m1uISskbgEqWRhlCyNlWZT4trSfCT4MwIkNzrljrDC1vodK0XxF4gkvtTltZ41S41LThdDT/L&#10;YFiwvYxFIiyoiOV2V89ajq3wj8c3f2i707U/hbqcz+W1zpFrba/4VW3t4F2T3WlWaWk6TSBTEFtI&#10;VTeVkkLFpGGJD8JfEepy28XhbU/CfjF57FdQePw94m0z7VZW77cG/wBP1lrO5iYB1LhofkJ2uVcF&#10;Qy8+DXxNspVhm8Iai7siyBrOWx1GLaxIAM9hLKmeOV3ZHccirsXwL+KsscUy+E5FSWNZVE2r6BBK&#10;FYZAlhnuldG9VdQR3FLqfwivtCjuD4g8afD3RLy0j8280e78QXU2tWoZgIlbStNtZ5XZ0KSosSud&#10;hBIHIFe38VaB4DmnbwA11qviEB7dfHOtWNtbR2kPnzx3H/CM+GphOITcwGFGur2WSXYZUWGAOa77&#10;Tfhl8ZPGVp5moeMvIuLKWKZ9G8ReLNZn1XTTfWaXFtPdadaJdfZHmhk4imMcuAQyAYzZv/hZ8dfC&#10;2nyT6T4lvtShWSS5nsfDPinWknBjgLPcfYrwWvnMQojEcIeRiQoUjpt+CP2idU029/sT4lWcjeRO&#10;bSbWLex+yanYXAuylyNb0qMIrLEDtb7PEkiCMjypnbj63sNQ0/VbSHUNKvrTUbC43+Re2NzDdWs4&#10;ikaGTyp4CynDqytgnBBHBHHi37QPg0eJvBMmrW0ZbU/CRuNVtxvP7zSnVRrkADyxxjEaR3Rco7/u&#10;PLQZkNaXwI8SjxH8O9Kikd5L3w8z+H7vckMS+XYqr6X5KxElkW0eCPewDF1cEHG5vYq+JpoofjN8&#10;dZ4JG+3eF9CSSFmhks1jfQtCYofJuLc5ngvNQmJV1ZpPJnyrKqDZ9sgfTp7jGDxx06V8+/Ev49aR&#10;4QlvNC8OwRa54ktJhBcySknRdMlUN58NzLC6vPPGQiNbxEKpLB5VkjaI+I2fhT43fF6D7Xq2o3sG&#10;jXMcFzA+v3M2jaJemOJJLOax0SwiIk3Rzb47pLTy2Ab97u4PVXP7LGoLp5ey8ZWlxqvlwlLK40Sa&#10;2sDOxXzo21KG5nlCKC2xvshZsDKLkkeYanc+LvAbWPh/xpbw+MPBd+unX1hZXOo3V94f1TTrQCSC&#10;88I69Cwls38mYqJLUr8ki+dFJEVRsyDw18PNehR9H8cyeGtRuZrS2t9A8aabM0EM720X2uafxho6&#10;G2+zmZnEUs1pCQoPmImA77kPwJ8T6jZzXnhzX/A/izyJBFNbeHfEa3c6M0TSoJJLmKGFdxXaA0wb&#10;kHAGSKP/AAof4r5x/wAIr/5XPDePz+2Vnp8J/EsN8tjruoeD/CrES5n8Q+MfDtvEskSg+S8VlcXE&#10;+45Uf6rAyNxUc0W+m/DTQDDPrWv6h41vI452l0TwxZXGk6N9tt7oeTb3niXVxHcSW80Ywz2liGGS&#10;Uf5VMnrejfFn4Ya+uj+HPFXgqXwz4Y0eN5NOSz1vVtQ0dLpGFwTquj6XFb/aBKyn95NFcEyO28bZ&#10;JHr6U8OeAPAGjXx8TeG9B0iO61JTf2+pWjtdQLDfRvJ52imSSSG2hljlIX7GqIYyFUbMAd3RRRRR&#10;RRRRRRRRRRX55/tBWF3Z/FHWbm5j2Q6rY6Nf2D+ZFIZrOLS4tKaQrGSUxNbTR7XAY7d2NrKT9rfD&#10;a6t7z4e+CprSaO4iXwvoto0kbB0W5sLCOxvINw/iiljeNx2ZSK7aiiivNfHXxW8I+A7e5S+v4L/X&#10;I4We08P2Uhkv5p8RmOO8eNXS0QrKknmXGC0YcxLKyhD8Q+Pviz4q8fXE8V3dSaboLSSG28P2M0iW&#10;Yh85ZYBqUi7Wu5EMaNvlG0OC8UcW4rU3wz+E+t/Ea7meKQ6RoNoGW81ue2e4ja4I/d2OnwZQTzEk&#10;FxvVYl+Z23GNJPv/AMKeFNE8F6NBoehWot7SD55pXw93f3bKFnvr+cBfMmkwMnACjakYWNURejpQ&#10;CxCgfMeAOPmJ6Dn16V+SV/e3Wp3t7qV9M1xe6hd3F7eXDhQ893dStPcSuFwMs7MxwOpr67+BunWf&#10;gz4c+KPiXqFrG13cW+oyWJnu7KBbrSdFQrFZWlyVaSB7y/WSB1Zj5jRwFYshS/yNqOoXmq6hf6pf&#10;y+ffale3V/ez+XFCJbu8na4uJfJgVUXc7E7UUKM4AA4qjRRXqXwc8VTeFPH+iXCtGtnq1xF4f1QS&#10;PbxR/YNVuI4vOe4nV/LEEwhuGKlSwjKF1VmrsP2i/Ckeg+M4dbs7dYLHxVateSbDarEdasnEOq+V&#10;bwhXXej29xJJICZJZZCGJ3Bcn9nzULuz+KGj2ttJsh1ex1nT9QTy43M1nFpcuqpGDICUxNbQuWQg&#10;4UrnazA/oZRRXgfxZ+CWneMYH1jw3BZaT4pjaaabaqW1nr4lczSrqHlDC3O4s0d1ty5JWYspR4fh&#10;3ULDW/Cmty2N7FeaNrui3iEhJTDd2V5buJre5trm3PrtlhnifDAq6MVKsfo74c/tF3lgbLRvHaNf&#10;WCC3tU8SQrLJqlunmMrXGsQgsbpVUx7pIlWXahZluJXr660TXtG8R2EWqaFqVrqljMq4uLSVX2M8&#10;ayGG4i+/FIquN8Uiq6cBlB4rWooor4W/aa1GO58caZYxTQy/2b4ctRcRxujSW93d3085hnCklWMP&#10;kSBGAO1g2MMCfpH4H2Eth8LfCyT2gtJ7iDUL9x5axyXEd9q09zZXchXljJbPCUYnOzaOgAHrFFFF&#10;FFFFFFFFFFFRTwQXcE1rdwQ3VrcxSW9zbXMUVxbXFvKpjmguIJQyujqSrIykEHB4rxHUfBPwh+GF&#10;teeIbn7doBkUxwmx8V+JrHUrqHbBG+labFp15HPOryqs7qS5VmLsyQqvl/OXibx38M/GpaDWPDPi&#10;PSbixtPs2meMrG+0/VvEeqNawpY2D+KrG8FulwDEqyTMbx5gyCNJQjs9cq/w3GobX8I+MfCHikT6&#10;iNOsNOOqDw14huS0e5Zjo3iYWvy52oBHPIWZgE37X2S3nwU+KNiYRP4RvHM4mKfZLzS9R2eRH5ji&#10;c6fPL5RI4QS7d7fKuW4pbT4J/FC9iaWDwjdoqv5ZF5faTYSltu7Kw388Tlf9oKV7ZyDWm/wP8TWN&#10;vBL4k1/wP4OnuWkW3sfE/ia3s7qZIzteaJrRJ4WTPHyykjuBzWFCPAfhVba+W7PxA15Ps9zDZLY3&#10;mmeC7GZROkkeqnU0jvdS2yLbSLAkNtCykh5HBMVd7oOkfGX4sRXGoN4wmsrTUY3aCHU9bu9FsNXi&#10;0mWG0u5dL0LR42RoraVoFmnW2WPzm5dpi2Nw/BP406NFPfaX4tt5LtIWRbfSPFOu2d9dIzDdBFNd&#10;Q28QzjdiSZV45OcCq2ifGT4j/DfU18P/ABB0291S3hYqyaoDFrSWyzvbNeadq/KXsW9JCkrtIspX&#10;CTqvNfXnhTxXovjPRrbXNCuvtFnP8k0UgRLuxu0AaWxv4FLeVKmRkbirAh0LRsjtW8c+FoPGfhXW&#10;PDs7Kj39p/okzHC2+owOLiwncrk7VlRfMC/eTco618+fs1a1PZP4s8A6jCLW/wBPvJNZjhaOYXSS&#10;xvHo+t29y+4xgQyJahECq2XkJLAAL9XV8f8Ax91G78XeM/Cvw00Rme4imilvVFxObP8AtPWSkdn9&#10;utIY2Kiztg07TjeVinf5V2tu+qtB0TT/AA3oumaFpcXlWGlWkFpb5SBJJREu2S5uDapHG007FpZ5&#10;FjXzJGZiMsa4f4kfFTQvhvbQC7jfVNavYzJZaJbzJDK0CsVN7ezkN5EBZTGr7GZ3yERgkhT5YTW/&#10;jR8abtotOe6tdG8021wNNebRPDFmriCK6S9vNxkuioZZ3geW4lCsxiiCnbXXad+yxfy2qvq/jOzs&#10;b3c4e303RJtUtVQNhCt5dXNm7EjkjyBjsWrzjU9I8e/CFoZY9a03WNElvbrTdVsNMvbrWvCz3ptw&#10;b3w/4o0u5jijWWa3kyYpIw5Qlo3DJuXBtbb4Z+JMSXOpaj8OLyO2dp4DYXvi3w5dzxQQRRjTZIpB&#10;qFq0svnSvHcfaVVOBPkKjdBY/BDVNYklh0Hxv8N9cuktZbuOw0zxLNc6jLFHGJFH2VLY7GOQD5jB&#10;UJw7KBmqJ+A/xWH/ADKufprfhw/+3lULn4Q+NdNlSLXIND8PI3ks9zrfivwxZwwpcNIsEsii7eTa&#10;7RSKhWM7irAfdOHjwl4H0G5uV8V+PrPVTaSW4/sv4e21zrU9/DcRb2aHX9TjtrCIx7kZgDKfvIwS&#10;RcV3Wh/Fn4d2OmxeG5PhxqOk6HIytqV/oniy7XXNQaCOY251Kazj0+S8XfK37ma8EUYYlEwiKPo3&#10;w34A+Deuix8TeHNC0DVoYLeK2heOWe8tI2FiFWLU9JuZGhN0sUivJ9rtzOrkO/7wKw9foooooooo&#10;ooooooor5G/ansHZfBmqJZHYja3p95qKQNtDuLa406yuLnbxkLdSQoxycSlc4bHY/s0alHc+BL6w&#10;8218/S/EF4nkRPELpbW9tILq3ubqEHeA8hnSORhhvLZVJ2HH0RRRRXNeKvGPh3wZp51HxDqdvYxM&#10;kptbYsr31+0LIskWn2SEyTMpkj3lAVQENIyJlq+KPiN8ePEPjBbvSdDWTw94buI5rWeFDE+qarbN&#10;MCrXt2q5gVkUK0FswBDSRySTI2K8u8JeDPEXjbUo9M8P6fNdMZYY7q8KyLp2mRzFytxqV4qlYk2p&#10;IVHLPtKxq74U/oB8OfhX4e+HVvO1k0mp6zeRpDfa5dxRxzvENrG0soUJFvAXUSGMOzMwUvI+yML6&#10;bRX5yfHS6W7+KXidkm+0RQNpdqhDMVja30W2juIFDdNkvmbgON2T3zXafs1eGF1TxbqPiOV4/K8L&#10;WSrDHvkWd9R1uOazglEYUo0aQR3QfLhgzRkBvmK+afFbxa/jPxvrOqLKkun20zaVoxjYNEdK0+V0&#10;t5omKods7F7nDAkGQqDgCvOaKKKK9A+Fep3GlfEXwbd2wiMkmv2Omt5qb1+z6zJ/ZF2Qox8wiuHK&#10;Hs2Dzivav2o9HEWseF/ECtKxvtNvNIlTyx5MJ0u5F5bv5w/jlF5INp7R5BPOML9mL/kftW9/CF//&#10;AOnmwNfddFFFeIfFH4KaT4+b+1tMmg0PxLHFMHuhbhrLWSsTG2i1VIMMsgk2r9sQO6x5VkmCxKnw&#10;ZrWiat4d1K50jW7C407ULRyk1tcLtPBKrLC65SSNsZjljLI6/MjFTmum8F/Ejxb4DmLaDf8A+hSO&#10;0lzpF6rXOk3MjJsaV7UMpR8BMywujnaoLFeK+r/CP7SXhLVYzD4qt5/DF7Ghb7QiXOq6XdbRGmIn&#10;tI2uI5HZpGEbwlFROZyzBa990zV9J1q3a70bU9N1e1WZ7drrS722v7dLiNVkkhae1Z03qroSu7ID&#10;KSOa0Mgc5wOTyQMD1I7Yr5u+K/xz0LSdKvtD8Hajb6zr1/BJZSalp88r2Gi291aDdfW2p2jBJbkL&#10;IPs4t5GWOQFpWDReVJ5b+z/8NbrWdZtfG2rWhj0DR5ml0kynadT1q2cCGWGHG5oLVtztLlR5yoim&#10;TbMqfcdFFFFFFFFFFFFFFFZPiD+1f7A1z+wudc/sfUv7Fx9mz/a32KQabze/uf8AXbP9b8nPzfLX&#10;50+IPhb8UNPkOoa14Y1y9nv5bq5nvLZk8RTvKhEtzcajPpUly0bMX3b5ypc7iC21seZ12ngrwVqH&#10;jPUZbeKe30zSNOjW71/xDfkR6Zoen5Ja4uZXZFaRwrCGHeC5BJKIskid/rfxUi8O2V14O+FCyaF4&#10;ZjuFabxDI9y/iHxBdra/YrzUzNcnFqlwEjdVhhjlGxWXyAzW6+T6p4k8R67HDFrev61rMVu7ywRa&#10;rqt9qEcMkihZHiS7kcKSAASME4ArEr2T4U2mmaIdV+JfiKBJtJ8HqqaNZT4iTXvF91E7aZptrLNB&#10;MrNCgM8hj/eW5MM5UojV7r+zd4tu9bHjaz1W4tZ9VuNXg8SyXDmOPUtQl1SNrbUG8pSAYLdoINix&#10;xqsZm28BkFfT9eZ/Eb4WaB8R7WA3rPp2tWcLxadrVsiPNHE29xZ3sL48+3EjGQRkqytkxugeTd8v&#10;/CTxtqfwr8W3vgrxZbS2Wm6lqNvZXyXd0tvHoOpsRFb6urTuLc2sqOhuZgwDwiOZJGWMJJ92HGCD&#10;3GDkZ4J9Pfn2r45+GL/8Kw+MniLwDcXajSdbdbSykmkthunWI6r4Za6u50hbzmt5pLVooRh7iUKq&#10;thGH0H8VPFg8GeBtb1aKUR6jNB/ZmkfvUgl/tPUP9HgngMqSB2tl8y7Me351iZeASw4T9nbwo+g+&#10;CX1m7tjBqHiq5F8pkF3FMdFtUMGkLLBcYQBibi5ieNfnimRtzDYFZ8ePiZL4P0mLw9od1LbeI9cg&#10;LtdQYWXStI3NDLdRS7tyTTsGigdFJULI4aN1jJ5D4J/BWxFhaeMvGFpbajJqNsJ9E0K7iW4s7W0u&#10;FzHqWpwSgpLNKhDwREMkaMJGzMQIPrCsPxRrkfhjw7rfiCTyT/Y+m3t/HHc3AtYrm5t4S9pZmdjw&#10;00uyFMfMWZVUFiBXwn4BNr458Kaz8Mb5Ek162W88Q/Dq8mDNPFqUUP2nV/D0M89zFFFFdpFlUYCJ&#10;WaaeTc6RAeH0V3nhn4l+NvCtzYS6Xr+ovaacVEWjX15d3eiSW/meZLZvpskmxUfLAmLY4yWR1f5h&#10;10/hbR/iRpup+I/AdqumeJdPRr7xB8PYyrxvb8ifV/CD/KzwliCbDaWjdjFHwbZJvFa7vR/hl8QN&#10;deNdO8I62ySwm4huby0bS7GWJW2kxX+q+TAxJ6ASEnBwCAcfYfwM8IeO/Bljq2neKvKh0qX7Jc6T&#10;Yfbob17K6kMh1BIzbs6xq2Y96hyC3zJyXY+9UUUUUUUUUUUUUUUV4B8ffh1c+L9Dtdc0OyN1r/h/&#10;zt9vAkX2rUtGmXzJ7aIKhkmlgdRLbQ+YAFacIryyID4x8DvjBZeD0uPDPiu6uU8PTNJdaXf4uLuP&#10;Rbkhpbq1a0t0kl8i5bDL5QISbLMhE0kkf25Y31jqdpDqGm3lpqFjch2t72yuIru0nWOVoXaG4tyy&#10;NhlZThuoI4Iq1Xmnir4v+A/CCSrfa1DqGoRyzQNpGiPDqeorcW8ywXEFwsbCK2eMsSVuZoydrhNz&#10;KVr5c8a/tFeKNd86y8MRf8ItpjpNC86SJda1cxP5kRf7YyhbbcjIyi3XzI5Fys54x87u7OxZiWZi&#10;WZmJLMxOSzE9Se5r6c+GH7P95rax6545ivdJ01J42tvD7RvaanqkUZJle/ZislpCzBY9gAmkBdlM&#10;IEbv9q28EFpbwWtpBFbWtrDFbWtvBGsUFtbwRCGCCCFMKqIqhEVQAoAA4FS0Vy/ji4ktPBXjC6h2&#10;iW38LeIJ4yw3L5kOkyyKWXuMgZFflfX3P8YYIfBXwR0/wrHBBP5zeHPDjXNtGtnF9qsv+Jxd6n9n&#10;QHLTyWTtICclpS7FmyT8MUUUUV9z/G6CHxf8H9H8YLBDaS2q+HvEUaSRJcXMdprsCWc2mxXmFZRv&#10;uoJJD0cxLlchSPlH4aXUtn8QfBckLFXfxNo9qxBx+6vr1LKdfxSRga/T+iiiuB8f/Drw98QdLlst&#10;SgitdTSNf7N12G2hbUtPkiDtDGZTtaW3LO5mtWcK+SQUlCSJ+f3jz4f6/wDD7VRp2sxJLBcJ52na&#10;raLKdP1GEAGTyJJVUiSIsFmiYBlJBG6N43fJ8N+LPEXhC+OoeG9XudLuWQpL5Xly21wpieILd2Vy&#10;skMwUOxTzY22sdy7WAI+pvCP7TdncNDa+NdH+wvI6o2raIJJ7KPzJ9vm3OmXLtNHHGnzO0Msztg7&#10;IuQtfRugeLfDHimMSeHtd0zVT5Ed3JBaXUbXlvBKQqNd2D7Z4eSFxNGpBwDzxXRV5V45+MXg7wRB&#10;PG97FretLJe2qaLo9xa3Nxb31rGQyavIrEWaCXbG+8GQEsUik2OF+NPB/hvxB8Y/HU1zqUl5cQ3F&#10;2moeKNXVgq2NgWwltbyzh1R3RPs9lCFbaFGE8qJyv6NwW8NtBBa2sENra20UdvbW1vEkFvBDCoji&#10;gt4IQqRxooCqqrgKAFFS0UUUUUUUUUUUUUUV8F/E34d/FzW/Eev+JNS0G+1W0S/uLfTWsLyx1Qxa&#10;Ml60WmW2m6bZv9pMSo6vgWqucvLKocyGvBbyzu9PuZrK+tbiyvLWQxXNrdwy21zBKvWOaCYKysM8&#10;ggGrmi6LqniHVLPRtGs5L/Ub+QxW1tEVBchS7u7uQqIigvJI5CqoJJABI9lTxfo3wl0+fRvA0tpr&#10;fje7D23iXxrJbx3GmWKRqCNJ8KJN/rI0l+aSeVNkrRrIUkVolt/MNR8deNNXivINS8W+Iry21BmN&#10;5ZzaxfmwnDyeaY2sBIIQmcbYxGFGAAAAK5Ou++GvhW38YeLLPT9QlS20Syin1nxDezSpBBaaHpie&#10;dePcXDyRCJJDsgMwb915nmYIU17l8MPiBH4j+Nk06Wj22mal4d1Dwr4X0+3t7a0h0jRNKZNZsLea&#10;2hZlRfJtJGdI2ZVlkwuIwAPsiub8VeEtD8aaRPo2v2iXNtKp8mZQi3un3H/LK80+5YExyoehAKsM&#10;pIGjZlb4fki8Yfs+eOY5ADf6Vd7jGx8230zxPo6Ph0Yrv8m5g3DIO5oHIbEkLjzfvLRtY03xBpVj&#10;rekXUd3p2pW63NtPG2d0bZV45O6yRsrJKjEMjhkbDAivk34nxQ/DD4xeGfiBa2eNM1lpLzUY40tm&#10;MlyqHSvEpsbOFrciVrS4iuFeaQiS5kZ2Yjcq/XN/f2emafeapfTC30/T7S4v7y4KSyCCztYjc3E3&#10;lwozttRSdqIWPYHOK+TvgRp154z8a+KPihrvmSTw3MsGnb/PlgTUNTjInjtbqaUkJY2Wy1jgZWAi&#10;nTBTy1B+hfiJ43s/APhe9126V5blibDR4FgeZbrWbi2kmsYJyrIEiHlvJM5cERo2zc+1G+TPhl8N&#10;NZ+Kus3HjfxtcXc2hzXjy3FxLI0N34kvIWCNZ2hj2mK0hwIpJYgqqFFvb7SrtB9y28EFpbwWtpBF&#10;bWtrDFbWtvBGsUFtbwRCGCCCFMKqIqhEVQAoAA4FS18GaX460u4+JnjnS9bewuvA/wAQdZu9G1KZ&#10;UsUtYoYbuW08OeIoru5AWL7OWWZp94VQzT4aSOMr434q8P3nhPxDq3h6+O650q8e383aFFxBtWWz&#10;vERS21ZomSVVLEgMAeQa56ug0fxV4m0BPL0TxDrWkQmYXDwafqd3a20syjAkmtoHCOex3qQRweK9&#10;RudS0v4xR2sF5FbaP8UorRLeDUt8FrpHj6W2Gy3sL1cIlpqLRhEtpM+VK4MRZFMEcPj+qaXqOi6h&#10;daVq1nPYajZSmK6tLmMpNE+0OnBzlWUh0dSVdSGUlSDWrovg3xZ4hED6J4b1rUoLi4W1jvLbTrp9&#10;PE7OExNqBUQRhSfnaSRVUcsQATX038F/ht8TvBfii31DUoU0nQL1Ly217Tv7T0+7a7jhsJJNKne2&#10;tWmQlbl1EciuJFHmA4jkYP8AW9FFFFFFFFFFFFFFFcP8RvBsPjrwlqWgN5KXkird6RcyqNtrqtqC&#10;1pKXCuyI+WhmZELeXJJtGcV8O+AfGGsfB3xpqEGr6dceVltI8SaP5x81BDcB0vrLy5BbyzQ/MYHc&#10;tHJG7qjqJRKv354f8VeHfFVt9q8PaxYatEqQSTJaTxtc2ouFYwLe2jYmhZtrYSZFJKnjjjerkvEv&#10;jzwd4SwPEXiHT9OmxEfshdrvUNkpKpMNMsFluTHkEeYIyoxyfX5f8ZftNahdrLaeCdL/ALLiOFXW&#10;NXWC51DBjUsbfTE328TK+5QZJJwy87UY8fMeo6lqGr3s+o6rfXeo39wVM95e3Elzcy+XGIoxJPMS&#10;xCoqoq9AoCjAAFesfDH4Oa749uLPUryKfS/CBnk+06s3lpcXyWsgjuLXRoJAxZi26P7Q0ZhjZXzv&#10;eMwt93+FPCuieDdFt9C0G1FvZQFpJHZvMur27kVVnvr2cY3zSBRltuAqqiBY1RF6Kiivy2+IJz49&#10;8bnpnxd4k/8ATzN619dfCeG58JfArWPEFrK41C5svFnim3S5gUw211ZWT2NkBE/Do62UUvzDndj7&#10;uCfhaiiiiiuw+Hpx4+8DkjcB4v8ADRKk4DAazDkE+/Svs/8AaO0uXUPhxJeRyRouia5peq3CSGTM&#10;0M3maIscIQEbxJeI3zlRtDc7sK3hv7MIz4+1b28Iagf/ACsWFfddFFFFcL8QPh9ovxD0RtN1RBBe&#10;W/mS6Rq8MaNeaXdOuGdQxHmQuQBNAWAkUA5WRI5E/Onxd4R1rwVrV1oeuWrQ3ELE21yAxtNRtC2I&#10;b6xmPDxOPxU5RwsiugyNM0nU9Zufsek2F1qV75bypZ2UL3N3MkZHmeRbRZeQqDuKorHALEbVJEmp&#10;6JrehSxRazpGq6PPKnmwx6pYXenSyIDjzIkukRiAe4qzaWPiXxVdMtjZ654kvre2QuttBf6xdQWc&#10;bCKMuIhIyxqWVRnCjIHevpDwH+zZqE01tqPj24isbRJEkbw9YXCz31yI5XV7fUdRtm8qBHCxsPs0&#10;kjujlfMgkXNfYsEEFpBBaWsMVta2sMVtbW1vGsVvb21vEIoLeCGMBURFVVRVAAAwOKlooooooooo&#10;ooooooor5asP2mrWHU9QsfFHg7VNJW3llhji0+6j1DUba8gMVtLYahaX6WYDCQXDNIrAr8kXksQ0&#10;p7LXNY8dePrBtL0T4aWum6Ze+YIta+Jg04CwuIYHAuJPB7LczCVH4tZXSVCSC8ZjLV4J8avElnpV&#10;vp3wz8OTafHaaVBBceMrjQtPstEsde8SLFFEftmmadGsavF5InkSOZ4xJIsZVXtVx860UV6z8R5j&#10;oVn4c+G9tGbaPwvp8Go+I1zblr/xjrlql/qMs81i3lXC2cUkdpayyIJEUSRF3XaTn/CjxmPA3jXT&#10;dXuHK6XcltK1vCg40u+dRJP8scr4glWK5KxKGfy/LBAc1+l4P06e5zk8c9OlFeCfHr4df8Jd4f8A&#10;7f0uB5PEPhyCWSKC2trZ5tY0t5Ua7s5pSUkZrdRJcWyqzcmWNImecFa/7P3xBbxP4cbw1qMsX9se&#10;Fra1t7fP2aKS+0JV+z2MscEbK7tahRBPJ5eADAzs8srZ5X9ouxudE1zwN8RrCESz6Xe29hMbmSNr&#10;RbrTLw67ocLWqMkpEpF55rI2NqqMoSN3FfFD4k2fxduvB/g/wql5ZW93rcC3La3bW1vG2qag6aZp&#10;UhksmuZVjgE1x5vlkg7x8rlFNfXup6joXgHwpLezo1noHhvTLeCG3gLzzLbW0aWdhp9s12+ZJGPl&#10;xRmWX5mILuAS1fIfwx8O6j8XviBqPjzxdaQXOkWdyk95G9kU0u/1CG1SDS9EgRSqtHaxCGSYOZSy&#10;JGs4f7QXP3DRXy9+0t4zFlpFh4HtXH2rWjHqmrgqD5WkWdznT4P3sRH7+6iMgeKZXT7OVcFJhn45&#10;0rUrvRdT0/V7CRYr3TLy2v7VyNyCe0mWaLzE6MuVwynqMg8Gu9+KWlxJrtv4r09M6H49so/FNhJH&#10;MbuO3vb7954g0ia8RREbi0vDIs0UbMY1aMPtYlR5jRW74b8Q6l4V1zTfEOkyRpqGmXHnQiZS8Mqu&#10;hhuLa4VSpMcsTPHJtZW2sdrBsEfeVvceOb6SDxv8PdU8P674S16D+2JPB+rWVho19HKLS3S4tbbX&#10;dHSXzNRkMEtqz3shit3wknmqm5MPxt8bNZ8FaZYxat8P9S0nxLqcF1Jaw32padfeHYxE8sKzw6vp&#10;Tu108TfZ3ntTFA+2TmRVMby9x8I/GWueO/Cja7r2m2mnznVL20tDZQ3VvZ31nbxREXdut5JKxHmt&#10;LCzB2XdGwGCCB6bRRRRRRRRRRRRRRRRXzn8UPgHaeL7658Q+GLu10bXbr97f2VzFINJ1W6kmXzb5&#10;pbcM9tMyF3mZYXEr7WZUdpJW+SNQ0fx38NtTBu4de8J6jIkkEN/ZXU9olzGY45riGz1fTX8uZVDx&#10;+asMzBSdr4YYGVqnizxRrtutprfiTX9YtY5RNHb6rrOo6hBHMFKCZIbuR1DAEjcBnBI71Un0TWrX&#10;TrfV7nSNTt9Ju5FitNUn0+7h065kdWdY7e9kQRuxCOQFYkhT6Gs+GGW4liggiknnnkSGGGFGkmlm&#10;kYJFFFEgJZmJAVQMk8CvtX4NfA46BNb+K/GdtG2twyCXRtGZ4p4tIkjYGPUrxoiyPdZ+aBFLLDw5&#10;Jm2+R9PUUUVynjuKSfwP4zgiUvLN4U8RRRooyWkk0mZI1H1JAr87/hfplxq/xD8G2dvHDK66/YX8&#10;scxjEbWmkyjVb7cJflY+RBIVQ/eOFHJr6u/aez/wgWkc9PF9hx/3Br+vhSiiiiv0ksNJk134J6do&#10;0EEF3daj8M7C1sYLnyBC2oS+GY/7PYvc/IjJMUZJCRsYB8gjNfCXw2gNx8QfBSB0jK+KNEn3SHau&#10;LXUI7koG9WCbV9yK/UGiiiisjXfD+ieJ9Ol0rX9NtdUsJSHNvcqTslWMxC4t5kKyRSBWZVliZXUE&#10;4YV+e/xT+Fep/DrUhLGZdQ8M38zrpWqsoLxPgyDTNU8sBUuUUEqwASZQXQAiSKLyyCCS5nhtoV3z&#10;TyRwxJuVd8srhEXc5AGSQMnitrU/CvijRbcXes+G9e0i1MvkC51PR9RsLdp2G4RLNdRKm4jkKDnv&#10;VWGXWtX+x6PA+qaoTKq2GlRNd3pM5jESLZ2KbvmKAKAiZxgCvaPAfwA8V+I7i1u/EdvN4Z0Hzka5&#10;+2fuNdu7dXkWaGx06RGaF8oF33aoAHWREnUbT9s+FfCmjeDdFt9C0G0+z2cB82V3Ikub67kAE9/f&#10;T4BkmkAUE8BVCoiqiog6Giiiiiiiiiiiiiiiivnvxv8AHWTwL40n8Oaj4UuZ9Lt49OlXVI78wXV1&#10;a3kUc1xfWNrPAI5ViYzQqnnqrSxsplTBC7p+I/iLxVZxp4L+GmuX1tqFkd+qeMfsnh7RI4dQgVbO&#10;6jidpW1C3w7NcRwOrFABGW3hh4543v8AUPhV4S/sh28KRfELxdPqH2rUvCmgaLo50PwkTHE1hbzW&#10;UNtcEzSp+5nlg5PnbW8y3jlPyjRRXru4+C/hmuxzD4j+Jcx3hHRLmw8DaVI0ex1Pl3EJ1O6JwR5k&#10;FxbxkZBUivMdL1G60fU9P1axZUvNLvrTUbR3QOi3NlOtzAzoeCA6jINfql4f1uw8SaLpevaZIHsd&#10;Vs4LyD95DJJD5q5ltbk2zyIs0L7oZ0VyUkVlPKmteuL+IHgqw8f+Grrw/fSSQSb1vdNu0J/0LVbe&#10;ORLW6ZDw6Yd45VI+ZHcIUfay/NfwH8b3vhfxBf8Aww8UzSQob+5stJS5vrd7XSNds7iVL/SYXG5S&#10;t3Jny/Lm2GZf3aM9yz1698fPDK6/8PdRuo4Xmv8Aw7JFrdoYzAr+RC3kaqsryqSYltnlmZUZSWij&#10;OTgKfBda+Nem33wg0/wVYWmp2mvnTNM8PX8i3CpbQ6fpEcMc14l1HtaVb6KMwtbFVwryq7MqoZvp&#10;v4QeGV8MfD/w7Y+Vsvr+0TWdR32zWdw19qwF2YrmIksZIIzHakt8xEYyF4QfLuv6lefHr4o6domm&#10;O8XhnTWuIba4RLpPJ0W3kEuq63MJI38ua62pHB5kaLk20UgVt7n7b0rStO0PTbLSNJtI7LTtPgS3&#10;tLSLcUhjTtucszuxJZ3YlmYlmYsSToV5d8ZPFr+DfAeqX1s00eo6m66Dpk8Jkja2vdRgkZrpZ4iG&#10;jeGGOeWNgf8AWKvrx+bFev8AjKVfGXgzw348Cltb0yQeC/GcpKmS+ubO3E/h3XpsmWeWS4tt0N3d&#10;3Uo3yxqkaKijPkFFSRyPE6SxO8ckbq8ciMUdHQ7ldGXkEHkEdK+4fCHiPxj8SdC0/wASeE/EmlaX&#10;4u8P29toniTR9a0jRrmx14RXCXkd5JqNlD/aFlb3aGVmjhURvMjJEsXlmZum1T4peJ/B2g3OqeO/&#10;h5e6eYTb2Fld6Lrmi6ppmp6rJayybrmLzhdWFvI8a7HaKcqrbWy6qslL4P8AxV8R/EfVvEUWoaFp&#10;9lo+nQwT2l7YzTGazkurlktdMvluHY3DyRq7ieJIlQwtuT97GE96ooooooooooooooooryz4nfCr&#10;R/iPZRM7rpev2SqlhrccAmc22/c+nX0IZPOgO4smWDRv8yEKZEl+IfFXw08deAbhrm/026FrYtBc&#10;x+ItGNxc6ZCxlSOCY6hEqtbt5zKieesb7sbQQVJwr3xx401K0mstQ8X+KL+yuECXFne6/qt1aTru&#10;DBJ7eeUowyAcMDyM1mWeh61qNneX+naNqt9YadG8uoXtnp93dWljGkbTu97cwIUiVUVnLORgAnOB&#10;WRX0r8JfgVN4nis/E3i0TWXh+YpcWGlIzw3+tW4O5bid1w8FpIBhCpEkiZZCiNHK/wBuW1tb2dvB&#10;aWlvDa2trFHb29tbxxwW8FvDGI4YIIY8KiKoCqqgAAAAAVPRRRX5a/EAAePPG4Hbxf4kAI6Y/tma&#10;v0F17S20H4R63obz/aTo/wAN9U0lriNDEs72HhaSyMyxyHKqxXO05IBwe1fmZRRRXo/xU8IJ4I8X&#10;z6FbwypZR6XoctlcyrIn9pj+yIbe/wBTRHeTAmvY7osiuVRwyLhVArzivVPgto0etfEzwvDLHcPB&#10;Y3cusyvb/KYX0i2e/sZJm2sBGbqOBHBxuDbAQWBr9DPEOiWfiTQ9W0G/UPaatY3FlKxjilaFpYyI&#10;7qBZgyiWFys0TEfK6qwAIyPj/wCAWk3vhf4seI9A1qMWmpWfh3VLBopd0XnyR6rY3CS2gnCNJHJC&#10;pniZV+aIiQArzX2xRRRRRXOeLPCei+NdFudC1228+0n/AHkM0e1Luwu0UrDf2EzA7JUycHBDAsjq&#10;yMyt+a3iPw54i+H3iJ9O1FJ9O1TTp4rvT9QtJZY0nSOXfZ6rpV4mxipZNyOuHRwUcJIjKv2p8G/j&#10;BB44tk0LXZIbbxdZw5DjZBB4gt4kJe8tIxhVuFUFrm3QAHHmxYj3pD7xRRRRRRRRRRRRRRRRRRRX&#10;LXvgjwlqOuWPiW90HTpte02f7Va6mIBHctcCGOGG4vDEQLloVjT7O1wHMJAaLY3NeO/Fb466f4YX&#10;UvDvhaQX/iqMi0mv1SGfSdEkZW+05ckrPdw/KogCGNJCfNYtE9u3w1cXE93PPd3c811d3U0lzc3N&#10;zI889xPO5lmnnmlJZ3diWd2JJJJJJNV6K90+HHhFPDdxpHxL8fRyaL4T07UdLm0pLiG5+363qN7I&#10;H0u8sbSF0lNtaDGpPKA/mxxFYorhWcLxvxX0yfSfiP4ytbhkaSXXr3U1MbB1EGtMNYtVJH8QjnUM&#10;OxBFee1+kXwT8RL4i+HHh+QyQPdaPA3h68jgjnQQSaQBBZI/n5DO1mbaaR0YrucgbeUTu/E3iPTf&#10;Ceg6l4i1dpxp2mQJNP8AZoTNcO0sy2ttbwRDA3yzSRxrvZVBYF2VQzDyn4bfHHSfH+qvoVxpM2g6&#10;s0U9zYRvfxX9rfRWyCSWKO48uCQThd8nlCEjy0Zt4xtr548dQTfB34wx6zoYSOwnlh8RWun27QQR&#10;tpWpzSW+q6IY0gWGGNnS5ht0SN/Ki8pgTIuR9Q/GDTLbxT8LfEEtlJYXaQaZb+JNOv3ZJ4Ps+nMu&#10;py3VhcRh/mmtFljhdDhxJgsEZiflL9nfSF1P4k2l08yoNB0nU9XETQiUXLui6QkQYsoQq12Jg+G5&#10;TAHO4dv+0z4ve61PSfBNpJE1vpsUes6p5ckcjtqd3G8NhbTIU3xtDbs0vEmJFuFJUFFNe76Snh34&#10;KfDixTWZ4oFsYFfUXtlhlu9a8RXq+dcwWQCQNOzODFbGUArbxoZXCRMy53wx+M+k/Ea5u9Ll086D&#10;rduhuLawkvTfR6jYqAJpra8EMI8yJj+8hZA20h0LgS+V7PX5ffEbxFH4r8b+JdcgkhmtbvU5YrCa&#10;CO4hjn0ywRdO0y48q7xIrSW8UbuGVTuLfKudq8RX1gfD/hvWfhz8OPhrrOq2ukeN9Q0m68V+E7yW&#10;ESadt13UZ7zT9Hv9QKF4/wC0I5dvlxf8tYVzvdIYbj5k1rRNV8O6jc6TrVhcabqFo7JNbXKbXGGI&#10;WWKQZSSN8ZjljJR1+ZWKkE5VFet/Cr4q6l8OtSMUom1DwzqE6Pqulq4MkTkCM6npQkIVblVADKSF&#10;mVVRypWOSP7n0248DfE3SLHW0sNF8S2KNcRwf2rpVnez6bcPs+2Wclvfo7QS/LGXAA3qEdSyMjN2&#10;UMFva28NtbQw29tbRRwW9vBHHBBBbxJ5cUMMUYCqirhVUAAADAAFSUUUUUUUUUUUUUUUUUUuSCDn&#10;HIPBGc9jk57+1c94s8W6R4N0S513X7tobO3O2OJSsl5fXciloLHT4HZfMmkwdoyAqhndljV3X85P&#10;H/xA1v4h60dT1MmG1h3Q6Po8MjSWml2rMP3ceQPMmkIVp5yoaQgABY1jjT67+DXwaj8Fxx+IfEMc&#10;M/iqeFhFEGjnt9Bt5413QwttIa6YFkmmRioUmOMlS7yfQFFFFFcx44nktfBXjG5hx5tt4V8QXEXB&#10;ZRJBpM0qlhnleBn8c18u/sy+DpZ9Q1TxtdwKLWzgfR9Haa3hfzb64KyajeWsrtviaCFRAXCYkE7o&#10;HGx1Pt3xw0U638M/Eaw2i3V3pcdtrVtukEZtl026STULpC7KCUsjdcHO4EhQX21+cVFejeJfC9jp&#10;PgP4c+IYYbqPUfEo8VNqjTSFoGXTdVS30treEqPLDQszfeO/7wwK85q3Y2Vzqd9Z6dYwtcXt/dW9&#10;lZwKVVp7q6lEFvChYhQWdgvJxzX60QQw20MMFvGsMEEUcMEUedkUUShIo493OAowAWr4RvvC83w9&#10;+PXh6ztYIhp2o+J9IvdEUpH5a6Truo/YmgjhWSVlNq7TW8ZkwzeUsuwK6ivvOiiiiiqGq6Vp2u6d&#10;d6Rq9pDqGm6hC0F3aTqdjpkMpDKdysrYaORSHVwHQhgCPzy+K3ws1H4d6n50ImvPDGoTONJ1TbuM&#10;LsDJ/ZWpFeEnRQSjcCZAXTBWSOP1b4FfGGaCfT/Anied5rad4rPw5qsrM81rM7BLbRrtictC5IS1&#10;frEdsZzEV8r7G/xH0/E0UUUUUUUUUUUUUUUUUUVzPiXwf4Z8Y20Vr4l0e11WOAsbd5fNhurYs6yS&#10;rbXtqyTRh9iGQRyAPtAYEA1yHxA+J/hn4W2NlYtaC61GS0i/snw5pqxafHFp0Ja2ilkkWNo7W2Ux&#10;mKPZGxLKAkZVXKfAHirxTrHjLW7vX9bnWa9uyqiOJDHa2ltENlvZ2cGTsijHCglmY5d2eRmdubor&#10;0HwT8P8AUfFqX2rTyppPhTQx5+v+IboSeRbW0AE93BYRxI73F0IcusMa4HybyvmJu7T45SWGo3fg&#10;TXtBtmh8L6h4F02y0XmNkg/sq+uBc6SxheRBNaLNFHPGJG2MdpOa8Kr7S/Zh8SzXeka/4WurlHGk&#10;XFvqelwzXe+4W01EyJqEdrayMSsEMyJKxjXaJLgliGkG76lZhGju7BI0Uu7sQFVEBZmZiQBgZyeO&#10;hzxXzzpv7R3hPUPFj6HJZT2Why3H2PT/ABTcXKRW88xkWKO4v7C5jiNpayEuRO8pZQEMscYZ/K4H&#10;9pHwzPpOsaD8QNIZ7KW4mg069vLSSO1uINZsVN5o9/FNEyzGZoo5FEqD92LdAWUlc/Q/g7xFpnxM&#10;8C299cxW8sWsafcaV4i06NmhSK9aE2er2XlwTySxRuGMkG6YSmF4nO1mGPzt0LQGu/GWj+FtYS5s&#10;WufE+n6BqsaBY7y0abVU06+RBKrKsseWA3KQCOQelfbn7QPjH/hGfBL6TbSBdV8WNPpUfGWj0lYw&#10;dbuQJIpI2yjpalSyP+/8xDmPjF/Z78KweF/Bl74w1gx2M2vI96Z7wi2jsfDunB2gnme6RDEsrebc&#10;mQOY3h8lweKs+HP2iPDniHxdaeHE0bUrHT9Vmt7HStXupopLifU7ny4re1vdLtVk8lJJWaJJUuJM&#10;HYzqis5i+ha+Ef2k/Ebap42tdAjeUWvhjTo0kjkhhQf2prEaahdzQTRku6NbfYkIkIw6PtUAlm+d&#10;a+iPhp/wiel/DPxXeeNHvzofjLxRo/g2VtMj33Ol3Gm2Mmt22sSZYHy4ml8zCJI2YwDFIG2ny7xz&#10;4G1TwNqUVrdSQ6hpWpQi90DX7EiTTdc05wHS5tpULKrhXTzYtx27gys8TxyScRRXc+AvH+ufD7WR&#10;qmkOstvOEi1TSp2cWWp2yklUmC8rJHuZoZl+ZCSPmRnR/vXwZ438J/FnQbhBYQ3X2eOw/t/w9q9i&#10;t9b2VxPJI9okr3Mf2e6UvbvJCyAnCqzpGxKDv9P07TtKtI7DTLGz02wgL+RZWFrBZ2kHmyGWXy7e&#10;3VUUszFzgcsSTk1booooooooooooooooooqO5u4bO1nuby5jtbO2gknuprmZYbe3t4EMss08khCp&#10;GiqWZiQAAc18EfGP4x3Pje4n8P6BNJbeELacbmCvBP4int33R3t0rBXS2VgHt7ZwCSFlmHmCNIep&#10;+CvwTbV/sfjDxlZkaPiO50PQ7mPB1jIDwajqMTj/AI8yPmhhYf6Rwzf6PgXH2kB9OnuMYPHHTpRR&#10;RRRXwd4S8KP41+OOu3cMX23QNI8aa1r2o39uILrT2hi1me60uBpXDQyJdyoiBASXi8x1+VGK/cOq&#10;6ZbazpepaPeGYWeradeaZdmBlScWt/ataz+VI4YK+xjtYqcHselfk7NDLbyzW9xFJBPBI8M0MqNH&#10;LFNExSWKWN8FWUghgRkHioa9G0TwimofDfxv4tmheJtA1XwxFp16VkaO6+0XEtlrGmrhggIF3ZTu&#10;xUsNqKMB2z5zX1P+0ZZWmtQ+G/HukmW5sXn1nwhe3JntTbCfRtTuFsfssKEu4lkj1BvORmQokZ+Q&#10;sN/yxX1/+y74bGzxJ4ulVCd0XhyxdZn3ptWPUtWEkA+XDbrPy3OTlWHH8X1zXmfij4epf+JtF8ee&#10;HHttO8X6LPH5zTKqWHiHTWhazutN1KXyZzFK1u7wRXqQu8attKPtiMPplFUtR1LTdItXvtV1Cx02&#10;yiZEe71C6gs7VDI2yNXuLkqoJb5RluaytP8AGHhHVbuKw0vxT4d1O+m80w2Wn63pl7dSiGIzymO2&#10;t5WdtqK0jYB2gE9Aa6KiiuF+IHw/0T4haI+maovkXkHmy6Rq8Mavc6XdugG9M43wyFVFxAWCyKBh&#10;ldI5I/zmI8SeAvEpGbrQvEmgXo+b5PNt5lXIIDbo5YZo27hopon6PG/P6KfDTx1bfEHwva60qxQ6&#10;jCxstZs4hKsdrqcMYeUQiXJ8qRSs0WGbCvsLl0bHf0UUUUUUUUUUUUUUUUUV518V/GKeCPBOr6rG&#10;7Jqd0h0jRdhZJBq1/Eyw3COY5VzbxrJdYkUK/lGPILivzMor1XwV8G/G3jq0Gpada2mnaS4lEGqa&#10;zPJaWt28DqskdpDbxzTyD5mxKIfKyjp5m9dtejaX4M+HvhLwz4i8dGO6+KI8LeIYtFCs1tofhiWb&#10;zbI/bokWS5e7iikmMPmEywzbsfZzFi5Pi/jXx54k8e6hFf8AiG7R1tY5YtPsLSP7Pp2nwzSeZKlr&#10;b5JyxCh5ZGaRgqKzlUQL0/xUV9WPg3xyPNnHjHwrYtqV/II40uvE3h0f2Fr6w2ihTGkZig6IEYkl&#10;CRkDyWvsv9lnUbqXTPGGkMUNlZX2k6jAojUOLnVbee2uy8vUgrZwBVJwPmPc1J+1Lqk8OkeEdGVY&#10;Ta3+o6nqczkOZ1n0i2itbZEYHaFK3ku8FSSQpBHO7490++u9KvrLU7CY21/p15bX9lPsjkMF3aTL&#10;cW0uyUFTtdQcMpU9CMV9y/GfwD4g+JXh/wAKar4eOmXl/pkM1w2nWupwzWeoR67HaGSXR9YnEMEq&#10;RmIOsknlLJFllw2yNuq8GaDr9/8ABy38L+IPP07Wbvw3rvh1hew4msbeRrrS9J82BNu5YrYwkYbl&#10;QOckmvNv2ffht4i8Lat4g13xLpt1pM4s10PT4JpbR1u0kv8Az9TmCwO74je2txDIPkkV2ZCwAIo2&#10;vwj8cax8X73xjrLQ6bo1j4xGtWV7PeW15dajpul6iZtGtbK0s5GZAYYLeIm4aIxoQQrsvlnkf2nN&#10;ZnuPFuj6Il6sljpuhxXj2UbRH7NqmoXkyztcbPn3tBHbsqyYKq2VUByW8l+F1/d6b8RPBVxZSrBN&#10;N4j0vTnd0ikU2mrXS6VfxkSqwG+CaRN4GVzuUhgCP0c8ValcaL4X8SaxaCM3ek6BrGp2omTzITc2&#10;OnSXUAmjyMrvUAjPNflNV7TtPvNW1Cw0qwjE99qd7a6fZQGSKETXd5OtvbRGWYqi7ncDc7ADPJAr&#10;vfivqEM/jK60iykum0rwZZ2PgrSBeJbJdx2vhqEWM4mktVUSFroXEqysMlWHCgBF9Q8AeIbr4u+V&#10;4E8caEnilNK0q/v7HxNBfpp3ifRoYbY23m/aJyEvJJZns4QshVSwEtyJ9hZci2+Bv/CVaLqWu+BN&#10;ZvZ5LDWNS0ubwz4r0hdB1mxn05Gkl0y5vYZprd7sBrdQCsUR8wl3iZGjHh2saPqWgale6NrFnLp+&#10;pafM0F3aTbd8bgBlZXQlXRwQ8UiMyuhDqxUgnMr6W/Zs8X3Gm+J7nwjM0smn+I4Jrqzi/eSJbavp&#10;ts1y8qKZAkazWscqzOIy7NHAMgKa+4qKKKKKKKKKKKKKKKKKKiuLi3tLee6upore1tYZJ7i5uJY4&#10;oLaCGMyzzzSuQqKqqWZ2IAAOSAK/Of4vfEe4+IHiJvIaIeHdFnvbXQEhjlU3MEkyrLq07XKRy77k&#10;RxsI2RfLQKm3eJJH9w+AnwltoLWw8f8AiOHzr2dTc+G9NmhdY7CIMRDrVzHMo8yaQASWeAUSMrMp&#10;aR0MP1bRRWbqmt6NokMdxrer6Zo8EsnkxTapf2lhDJLgv5Ucl26gnAJwCSAKq6X4m8N65NJb6J4h&#10;0TWJ4o/Pmh0vVrDUJooC4iEssVo7lV3FVDMOpA71uVwvxA8Lah410m28MpdWtloeo3lvL4lvN0ja&#10;qLCwnS9t7TRoDG0XmTTRoGmlcCJBxFMWwOp0fSdN0HTLPR9HtIrDTdPgW3tLWIELHHncxZnyzO7E&#10;u8jlmdiXclmJM9/Y2uqWF7pl/CLmx1GzubC8t98kYuLS8ha3uYTJAyuoaNiNyOrA8qQa/KXWdLn0&#10;PV9V0W6khludI1K+0u5lt2kaCSewumtJngMqoxQshKlkDYxkDpVS1tbi+urays4JLm7vJ4rW1toV&#10;8ya4ubiQQwQxRqMlndgqgdSQBX3F8XNC069+Fl34X0bUZdRv/hjF4YubuxiXzr1LW00s2EcuooFU&#10;Kn2KWa7LoCoEbdAGx8KV7P8AATw8mv8AxH0uSZbeS18P29x4inhmeZGkksmS209oDEOXiu54J8Ow&#10;XajZzwrfojXC/EDwBovxC0X+zdSH2a8tzJPo+rwoHu9Lu2AG+MEjzIZMKJ4WYB1AwVkSOROo0RdY&#10;TSbCPXzYvrUdrHFqMumyyzWVxcR/I1zAZ4oWUS43lPLGxiUDOFDtpU2WSOOOSeV0jhijeaWSRlSK&#10;KKJd8sssjfKqqo3EkgDua5VPH3gaWRIo/GfhN5ZGWNI08RaO7u7NsVEQTElieABXW4IJB4PA54Ix&#10;wQP160lFZ+r6Rpmvabd6NrNlBqGmX0Pk3dpcBzHKhYOhDRlWR1YK8ckbK6OAyMGANfmx8RvAGqfD&#10;7X59NvIpX0u5luJdB1M/PDqNgkgxmZVVRcRKyLcxbQVYggGN4nf65+A3xLfxfo7eHdYubi58TaFb&#10;7zdXBSR9V0gSCGG8eUYZpYS6QzmQFmzHIXd3k2+/UUUUUUUUUUUUUUUUUUVU1HULTSdPv9Uv5PJs&#10;tNsrrUL2bZJL5FrZwm4uJRHCGZtqKThFJOMAZNflf4k1698Ua9qviDUGJu9VvZrp0LtKsCM2Le0i&#10;eT5vLhjCRRg9FUCsKu38HfDzxZ46uPK8P6XJLapKIrnVrnNtpNowKeYs184wXVZFdoIg8u35ghAr&#10;2Pwz8FNFt9e1fSvEd7qniXVvDGhtrmsaF4XsZoNKFyZUuNL0GTxHemJ5Li+tyXjgit4W+/idfKJP&#10;mvjX4o6t4qtE0LTrOy8K+D4Nht/C2ipFDZb1mN0017LBHF5xaZjJsCLGGCv5fmAu097K3iH4RaK0&#10;bFrn4d+I9Q025tLazumCaJ4yxqVpq+oXbkxKfttvNaqEwOU3hWKmXyivdf2d9Uk074l2NokUcqa5&#10;pOraVK7swaBIrb+2xNGF4LFrNUw3G1ieoFfWfxpv7zTPhd4vuLKUQSvZWlhIzJHIWs9X1S30m/hV&#10;Jgwy8E8ibsZXO5SGAI/Nevt7Q9N1X4qfAG30gXGk3uvQvHZWV1ezRu1o+i6ypgW8eKFmt7o2C+Sp&#10;wXeN1eR8TPjY+AHh3xh4SsPE/h/xPo76Xbpf6fqmnOz21wLm4v7MwagqXdnJJHII0gtflVvlZmDf&#10;NwOI0r4T+KYPjnPr+p6YZfDn/CR6t4oTV7e5tGtyt3JcajpUZSf5zKlyYop4xFuXDMp2bJTsfGb4&#10;aeOPiH4z0r+xreOLQLLRFt/7R1PUraDS7bUWmnu7qSOzt3musyoLaAulrksqhv3ab6f8eJJvCXwt&#10;8M+EbK+tmt5JdJ0S682aGPUdQsNB08SI8OntE5aLzoreS4mSZTE/lRkOsxx8S1+rPhXVJ9b8MeHN&#10;aukjS61bQdI1K5SAOsKz3+nx3MyQrIzMEDOQoLMcYBJNfnF8T728v/iJ40nvZmmni8S6tYBn2bkt&#10;tLu302xg+QAYigijjB64UZOa4OvWPGrRaH4H+HnhKCTbdXVjd+ONfS1nkksrq58Rsq+HpLlJGyLq&#10;3sIxG6+UqqrgoX3sxv8Aw18dXwbTvhzrWmaf4p8JeIdYs9PXTNXacS6TPqkjWAuNFvo8tbYlnE7A&#10;IxDKzQmGSR5D32pfA7QNb8V+JPD/AIa1HWfC2p6VYnU7XRfE9hbXljqtvdXc0dtfaDrFldNMdOUi&#10;GBnmglmiY4kLzFo08J8YeBvEngXUBp/iHT2tvOa4+w30Ledp2pxW0gR57C6HDDDIxjcLIiuhkjQs&#10;AeQr0P4W+Lv+EK8baNrMsxh015v7O1okylP7JvmWK6mljt0kdxbnZdLGiEs0agV+mtFFFFFFFFFF&#10;FFFFFFFFFfFv7Q3xMbUbybwDo74sNOnibxBeRXKSJqF/EqzRaWggYjy7Rz+/Vzu89dhRDBmTlfgn&#10;8KX8bagviLV/KXwvo2oJFLb5hkl1nUrZY7v+zWgbdttgskbXMjr86sIo+Wd4fvzgDA6dh0GBgDgA&#10;Zzj26YFFFV7q7tbK3mu725t7K0tkea4urqaO3t4Il5eWeaUqqqBySxAFYNn418G6jdQWOn+LPDN9&#10;e3MgitrSz13Srm6uJW4WOCCCVndj2VQTXTVnawmqyaVfQaJNBbarPA1vY3lzjyrCWfEH9omJop1l&#10;a3BMywOmyZlEbPGrl15fwB4A0T4eaKulaWDPdTlJtW1WZFW71S7VSqu4GQkUYJEECnCA5y8jySP3&#10;NfnF8bfDj+HPiNryhZBa63IPEdk8s0EryrqztLfMFhxsVbxbmNI3UMEVSdwIdvJK+6/ht4ct7b4T&#10;2/gydfsmu/EXw14s1+H7TJBdWm25hg0+zvA0bELi1uNOnES5cESE7HUgfDv2S7+1/wBn/Zbj7d9o&#10;+x/Y/Ik+1/bPM8n7L9nxv8zf8mzGc8YzX1N8MLRfiP8AB3xX4DlIn1Tw/dtfaCGt7SIWj3u7UtLW&#10;O7dcgy3cd7FNI2XWGYruCYA+VZoZbeWWCeKSCeCR4ZoZkaOaKaNiksUsTgFWUghlIyDwa/R74KaM&#10;2i/DPwzFLb28NzqFtNrM7W/lH7QurXL3unzTyR/ekNo1vGdxLLtCHhcV6rRWfq+raboOnXer6xdw&#10;WGm2MPnXV3OWEcSA7UUADLM7FUjjQFmYhFBYgH48+If7RmpX73GleBUOlWKTTQt4gmVZNR1GDYsa&#10;SWNpPH/oik+bhn3yspRh9ncMp+ekt/E/jDUriWKDXvFOsNAJ7qWOPUNb1Jra2RLZZrhlEspSNfLQ&#10;O3Cjauelc/X1z+z58Ur+a9tfh9rjy30UkEx8OX8js9xZiytmuZNInJB3weUjtbsWzEV8rDRtGIfr&#10;+iivnf8AaB+HI8S6G3i/To3bXPDdk/2pDOqxXnh62L3l2gjlwvmWxeSeMqyl1MiYkcxBfnD4JeNz&#10;4M8aWS3dz5Gh68Y9I1bzJBHbwNMxGnalKZpYoU+zzFfMnlLCOB5iqlmr9F6KKKKKKKKKKKKKKKKK&#10;K85+J/w+PxH8P2uiDVhoxtdYt9WFz9gGo+Z5FncWf2fyvPhK588sX3n7uCpJyvhSfsqA53+PSDxg&#10;L4V35+udRA/LNdR4V/Zq8OaLqCX/AIi1efxQsDxS22niyXStOZ1V1cahGJp5J13GN0RZI1ypEglR&#10;ildp8Y/iNB4B8PNbxR3x1zxDZapaaDPZmOGKxnt44oJL+a5Y7kMH2gSxLHGxZ1CEopLhngnSNA8V&#10;/BjTPD2mvZNZ6h4VOmXTeQl4thr81qW1C6ktbggiaG/Y3KZI+cK6EAo9fnbJG8TvFKjxyRuySRup&#10;R0dDtZHVuQQeCD0r37wZ4YfWvhZdWWto0Ft4j8c6XpngO9NjM39m+JZ7Zra+1K8mXyi2n3nlwac8&#10;ivOqSqzCHzEBPi+veH9a8M6jNpWvabd6ZfQ7j5N1GyCWJZmhFzayn5ZomZHCSxko2DtJxX1J+yo2&#10;F8erjhm8KnPb5RqXH15r2L4yeAJvH/hRrXTYrZ9f0q5GoaOZjbQPOQpivNNF9Op8tLiM7gN6IZY4&#10;fMZUTcPzkmhlt5ZYJ4pIJ4JHhmhmRo5opo2KSxSxOAVZSCGUjIPBr3DwH8evFPg61stIvbe28R6D&#10;YRmC3tLqVrTUra2WN/s9taasiyYjR2XCzwTYjXyo/LULt9JX9qtcnd4DJHO0DxSFI9Mt/Zpz+VRQ&#10;/tUyKJfP8DRysZpWhMPiRoFjhLZgjlV7GTc6jh3UqHPIVOlUtU/al1Wa0SPRvCGn6fe+crPc6nql&#10;xq9s0GxgyJZ2sNkyvuKkSGZgMEFCWBX5m1fV9S1/UrzWNYvZ9Q1O/mM91dTsDJK5ARVVVAVURQEj&#10;jRQqIoVVCqAPbvgB4Bl8S+J4vE17Cw0PwtdxXKsyXCrfa2imbTraCeJkXNs/l3UvzN0jR0KTZH2d&#10;44tp73wT4xtLSGS5ubnwt4ggtreFGlnnuJtKmjghhiTJZmZgqgDJJGK/LCvqz4X/AA7k8Jax4S1D&#10;xEktr4u8XJ4gi8L6bJC3/FNW1l4flvZfEWpxtlJbkFooUsJQojWYu585fLi+ZNW0nUNC1O90jVrV&#10;7PUdPuJLW7tpGR2imjODiSIlHU8MkiMVdSGUlSCfsH9l/wAPxwaN4i8TyJG0+oX8Oj2jSWiCeC10&#10;2AXd08F82WMVxJcRrJGoC7oFLFiAEztA+JuiaP8AG3xNY6Nb2+paB461fQNL+3aaEjWLXIYFsPt1&#10;ruKRzQy3k032qUH95nz43cAJN7x44+GXhHx/HH/b1lNHqEEAgs9Z0+YW2p2sBuVuGhVmV4pYyQ6q&#10;lxE4QPIYwjsWrwu8/ZYsnupn0/xrc21m0jG3t7zQor66iiz8qT3cN3bpIw7ssCA/3RXaeC/gHYeC&#10;/FGh+J7LxJeXc2lHVBc2l1p8AjvEv9Pm06AQyxygw+WspZ9yybyOBGK9/oooooooooooooooooor&#10;5k/aO8fT6Npdr4L0qd4L3X7Z7rWJYZJopodC8w20dmHVAGW8kWVJAsuRHG8boUmrxf4HfDU+NdeG&#10;sapBIPDfh+eGaffaxzWusanE6zQ6K5uQY3j24kuxtciMrGwXzkdf0Dooryn4w+P28AeE5bmwmjXx&#10;Dqsv9n6GjpBP5UuA97qL2s7gskEfRtkiiZ4VdCjmvzr1HUdQ1e7m1DVL+81K/uPL8+9v7ma7uphD&#10;EIYhJPOWchEVUUE8KABwBT10vVG019YTTr9tIjuvsMmqLaXDabHe+Wsv2Nr4L5ay7GVvLL7sEHGD&#10;Xp/gj42eNfBjW1o14de0KFo0bSNXkeZobZRFEYtN1Pme32wxeXAmXgj3M3kMSc/bXgH4j+HviFps&#10;d3pk8dtqSR51LQp5o21HT3RlSVwgx5kBLJ5dyqBW3AEJIHRe+or8+P2htIbTPiXfXRkhZNd0zS9W&#10;ijiRlMAW3Okyxy5ABdpLR5SV4IcZ+bdVz9njwi2veNxrc8UUmneE4RfSrLFBOkup3aSW+kRBJWBV&#10;0YSXccyowRoV+6zKa9E+G/jex8U/Fz4h6fdvYXOieObW6tbKP7JdLHq9t4fjNhpkflXILIJtM+0S&#10;zrKihmGMIcJXzH4v8NXfg/xLrHhu9bzJ9Lu2hjnxGv2q0kQXNjeeXE8gTzoHjl8suWQtsY7lIr6t&#10;/Zb0kw6H4p13zlI1DVbLSkgCEPE2j2hvHmaQ8ESfbQAoGRsJOcjH1NRQT9OnuMYPPPTpXy18Rv2i&#10;rPTTdaN4EWHUr+N7i2uPEE6JLpVuVRY1l0iMH/SnDl8SuBBlVKi4jfj5S1bxB4q8aahD/a+p6t4g&#10;1Ce5kWxtHkmutlzfOqvb6Xp0PyReYwRRFbxqDhQBwBWFc2tzZXE9neW09nd2s0lvdWtzFJb3FtPC&#10;5jlhuIJQHR0YFWRgCCMEZr1j4S/FPU/AWtW1pdXLz+E9QuYoNWsbh55ItOjmm2yaxp0cQkZJYgxe&#10;RI0PnKCjDeI3j/Rf0P0I9MH3oorhfiN4GsfH/hm70e6XZfRCS90W785oPsmsR27paSTNGkhaBi2y&#10;dDG2UZioWQIyfnboWrav8P8AxfaaksHk6t4c1WeC8spTD8xiZ7DVNOlkxIqiSMywF1BK7tynIBr9&#10;PNH1W01zStO1iwZns9Vsba/tmcYkEN1Es6CRc4DAHDrngggnNaFFFFFFFFFFFFFFFFFFYXijRT4j&#10;8N65oQuXtG1fSr7T0uUkuI/Ikurdo45H+zvGzIGI8yLdtkXKOCjMD8wj9lQZ+bx5gc8jwtlhj/Z/&#10;tIVf0/8AZZ0uK6VtW8YX99Y7TmDT9Ht9Lu3cr8hF1cXF4iqD1HknIxgjrXu+sahoHwu8EzXsGmSw&#10;6D4btrWCDTdMSIzEXd+lnHtN3Iu5nmn8yeR3LsS8hLuTu81+AGsadr2m+NtYjjtoda1fxpqWr6rb&#10;osbXVra6miz6ZbNc/wCskt0P2kQGQDDebtAyxPx98SPDyeFfHXibRIVgS2tdSknsYrZp5IoNO1GN&#10;dT062L3AD7oreaNJM5+dWwzgBz3PwXs0uo/iIdXiu5/B8PgTU5fEUNtFHcFpbeRbzTpbOO5dYFv4&#10;hFcS2U0yOEKPjbuLrwnjbwRqfgrUIYriSPUdH1KBb7w/4hs1b+zNb02ZBLDcW75IWQI6GWAsShII&#10;LRvHI/X/AADtp5/il4dkhhlkjs4daubuSNGZba3OiXFss07KMKhlkjj3NxudV6kV95eLvDlp4v8A&#10;DWseG74mODVbR4FmxI32W5jYXFheBInjL+ROkcojLhX27WypIr8w/EWgaj4X1vUdB1WIxXumXc1t&#10;IwSdIblI3KxXloblI3eCZcSQyFBuQhsDOK6zwH8UfFXw8N0mizWtzp94/m3GkanHNc6e1ztEf2yK&#10;OGSN45igCM0bgOoUSB9ibfdj+1WN2R4DIX+6fFILdMEb/wCzh/KgftVfvMnwHmPYAFHigiQSAnc5&#10;k/s4jbjGFCZBydxzgRT/ALVMzQXC23geKG6eKUWs0/iJ7iGGcxsIZJ7eOxiaRVbBdVljLDKhkzkf&#10;O3jLxx4i8d6kup+ILtJnhSSKztLeJbexsIJJTK0FpAuTjJwZJGaRgFDO21cXPh74F1L4geIbfRrD&#10;91ax7LrWL9yqpYaZHKsc0q7s75W3bIIgPmYjcVQO6fpvbW0Fpb29naQRW9rbQw29tbwRpDBBBbp5&#10;UMMESAKqIoVVVQAoAAFfl98RG3fEDxyxBXd4w8TNg9t2tTnH9K6nwT8PLy/0i48c6zpF/qHhfTLm&#10;wgs9Isd8Wo+MNTvNVi0i00rTnCs62/2iVI7m4RSxOYoQ0u5om/GzStb0z4j+IZNbczNqtydT0y6G&#10;3ZNokxNvpka7QMGCOMWr5XO6Mn5gQx6j9nHw/Jqfj8awVnFr4a028u3mjiL25vdQibS7Sznl6Kzx&#10;yXE0fc+UeMA1678XviFpngf4h+D9Y01YdU1jTNJ12x8S6TaXjWM82l6jDFJoVjqd6kUqBVmMl7HA&#10;yMwIVyqrJG59tu9N8N/Efwrpx1jSzfaLrVnput2trel7e7tvtNsLu1kEtlJuhmVZNjGGU8F0yyMQ&#10;3gmp/staPLOh0bxfqVjaiICSHU9LtdWnafexLpcWstkFTbtAUxE5BO7nAryfssWP2a3SLxndJeAy&#10;fariTQ4pbaZS+Yhb2i3SPEQvDFppNx5AUcV9Y0UUUUUUUUUUUUUUUUUV518VfGY8DeCtU1eGTZql&#10;wF0rQ+Cx/tW+jYQSjdDNGfs8ay3W2ZdknleWWBda+AfA3hLUPiB4qstCt5nRrx5bvU9RljuLhbKy&#10;gBmvb24ZAxLNkRxGQqrzPGjOm7dX6Z6TpGmaBplno+jWUOn6ZYReTZ2cAbZEm4sxLyEu7MzF5JJG&#10;Z3Zmd2LEk6FFYniTX7LwvoOq+INSYi00q0kupE3IjzOPkt7WEyYXzZpCkUYJHzMB3r8zfFnjPxF4&#10;11OXVPEGoTXTmWWS0shJKum6XHMEU22mWbMVhTbGgJGWfaGkZ3yxxdP0nVNWe4j0rTb/AFOS0tZL&#10;66TTrO4vXtbOBlWa8uFtlYxxIWUPI2FBIyeRXVeEfiR4x8EzQtoetXK2MTZbRrx3vNGmja4W5uIm&#10;sJTtjMpXa81uY5cMwWRdxNfafwu+NGj/ABAaPR7yFdH8VLamZ7LdusNUMMZe7l0aRmLEoqGV7aT5&#10;1Qkq0qxyOvtVFfJP7UmiM1t4V8SRW0ISGe+0O/vAYxcM9xGt/pNsy53MiiK9YYGFJPOX5+c/h74Q&#10;uPHXi3SvD0RljtbiU3GqXMYcGz0m1Hm303mpFKsbso8mBpE8szPGrEBq+jvG/jaz0T45eBdNiENr&#10;ong6G00WS2lNppenaZJ4nszZ3d7FdYIW3gs57NyshVF8llXYCXPUf8KYP/C6P+Ev+zp/wiv/ACM+&#10;POGf+Er8zH2HZ9r+0/8AHz/xM/N8ryP+XbZt4r5v+CvjGDwb47sJ75oo9K1qJtA1K4mZY0s4r2aO&#10;S1vzLNLDFGkVxHCZ5ZNwSAykKW249W+PfwluY7m/+IHh2ET2k5E/iTS7a3SOWxlSILNrdskCgPDJ&#10;t8y93fvFkLTsXR5TB9R+D7UWPhLwtZLKs4s/Dmh2onRSizC30yKESqjcjdtzg888810dFfnx8cPi&#10;RJ408RSaTp1y/wDwjXh+4mtbZI7mCez1XUoJXguNcja1yjoyny7U73/dAyLsM0i1Y+DPwifx7dHX&#10;daPleE9Mu/IngjlKXet3sUazvp8RiIeGAK0ZuJ8qxDCOE7t8kP1T8TLX/hF/hL4nsfCmnRWUNtpH&#10;2SKxsLMPHBpt/dx22tTCKMHkW0txNJMeQd0rNkFq/N2ux+HihvH/AIGBOwHxh4ZBb+7nWoBkfzr9&#10;R6KKK/N34y+EYvB/j3VLKzhSDTNTSPW9KhTyFSG11Bn863iht1RYo4rlJ4oYwPljVMk9T9w/CzxI&#10;/ivwD4c1e4cvemx+waiWulupnvtLlbT57m4dVXY9x5YuvLZRtEg5YYdvQaKKM4B6e5OAB9SelP8A&#10;Lk/55v8A98tTPUc5BwRjkHGSCO34miiiiiiiiiiiiiiiuO8a+A/Dfj7TY9P8QW0jm2keWwv7V1g1&#10;HT5JF2TNaXTKww4A3xSKyMQrMpKoyt8CeA9I+Huk3Gi6Lcajc21zqMupyPqk1rNcCea2itWjVrSG&#10;FQgWFCBsJySckEAeef8ACgPCdz4v1rxTrN1f6vDqmpy6rBocmy1tIbq9aSa+W9uYD5lwhmcSQIhh&#10;CqPLk88Ek7vxiiudP+FutRaBYvGdOi0aS1i0xZbY6RbaVqtvdpe2Uen7GjFmsSyqYyFjVdx/doRW&#10;BoJ8O/tBeBIbnxNpD2d/pl9Pp8tzYyrDPZamltDPc3Wi3L+YwgnjkiLQzoyhgAwkMUcpj+E3hHxH&#10;8MtW1bwpqvm6roeuH+1tB1rTLOeXTre6st9vfW+tYQmyuLi3FtIokcwsU8uKZ5PlPvleJfE/4KaN&#10;48L6vp0kOieJ1ikBukhBsdWKpm3TVoo/mDgjYLmPLhTh0mCxonzBf/s+/FC0u5ba20ay1aGMIy39&#10;hrOlw2k5aJZHWJNVltZ8ozGNt0K5ZTt3Lhjl3XwP+KVlCZ5vCc7xh1Tbaalol/NubgEW1jcySbfV&#10;guB3qnB8HPiZcXK2qeENTWRndA07WdtbbkBLbry4lSEDjhjIAeMHkVqN8BPiwoyfCq4/2de8Msfy&#10;W8Jr0/wL+zXqMlzbaj47ube2sonhnk8P2EzXF5eKpcy2eo6lbssdupIjybV5S6M4EkLgPX1zpWla&#10;boWnWmkaPaQ2Om2MKwWtpANscca5JJJJYs7EtJIxLuxLsSxJOR4xvNdtPDuojwvZTX3iS7gks9Eh&#10;j8mOOG/niYi9nurtWt41t0V5x9qZY5GRYAxllRG8x+G3wM0LwX5GrayYvEPiVDb3EM7wMun6PcRx&#10;hnTTbZyfNdZCSt1Kob5Y2jSFt27kPhl428XfET4my+JpdEay8NWXh/U9BABv5rCw33kF+Y47x8Qy&#10;ahK4t1m2IhaFVJTCKa9n8bfDPwl4/ji/t6yl+3W0IgtdX0+YWmqWtuJ/P8hZmWSN0J37UnikVd7s&#10;qqzFq1fBXha38GeFtJ8M211LexaXbzK13PGsb3Nxc3Ul9eSrEhYIjSyOUj3MVXapZyCx5Hwp8GPA&#10;vg7W5tf0y0vbm986SSwGo3f2uDRVl3o8OnRhULDY+wPcmWQADD7ixb1aiiiiiiiiiiiiiiiiiiii&#10;ivzF8fa5N478f61qWnRNfHVNWXT9Fhsbe7aS9tLfZpWji3s5t03mzxpG7JtBMjttRc7R+g/w+8I2&#10;3gjwnpOgRLB9qggWfVbiDay3ur3Ch7+4MxSNpFD4igaRQwiWNTwuK7OiivjX9qWe5bUvB1q0US2k&#10;Nhq9xBKC3nSXNzcwJcxOpOAqJFCUIXJLNngDHyjX15+yzeag3/CZaefNk0yP+xrsBro+TZ3032iB&#10;vJsWbG64jjHmyqvSCNWz8mOk+MHwQ0vVNP1HxN4O057TxDbrHc3Gj6bHGLLWYlIS6a3scr5dyE/e&#10;jyB+9KMvlNNJvr478OeINS8La3p2vaVL5V9pt1FcIrmZYLhEfM1ndrbsjtDMuY5kDqWQkZHUfpt4&#10;N8U2fjPwzpPiSyXyU1G3DTWxcu9newuYL2zaQqhby5VdFkKLvXDAAMK6avkr9ojwheeIPF/gGPR4&#10;muNV8Q22oaFHEEk2RRaXdxXa3M7oXKxRi9keV/KGxFZizDhOr8WtpvwP+Ez6Fol+f7c1QzWVlfY+&#10;x6he6nfYGq64kdpIHiNvBxbyK7GFltkd3PLfFnh3Xb7wxrml69pjsl7pV5FdRYkkjSZEOJ7SdoSr&#10;GKeMvDMoYbkZlPBr7S+KvgrT/ix4R07xt4Uk+0ataaW11p6QRRzPrWnsfNuNGuDDl1urdxL5SAtt&#10;m82FlDSb4+g/Z90uDT/hjpNzCJFl1m+1nUrwOf8Al5h1KTRl2DsPKtIwR65r2uivkz9oj4mT2h/4&#10;QHQbya3lkgLeK5YozExtbuCOSz0iK7DA7ZY2aS6VY8MjRR7yrTR187fD74f618Q9ZXTNLQw2VsYp&#10;NY1iWJns9KtJCwV5Mbd80m1hbwBg0hB5WNJJI/0U8J+DfD/grS4tL8P2EFsoiijur1oov7S1OSAy&#10;Mtzq18iq0z7pZSm75UDFIlRMKPy5vLq5v7y6vr2aS4vLy5murq4lbMs9zcyGWaaQn+J3JZuO9Va/&#10;UzwDK8vgXwXLLIzySeEvDjyO7FnkZ9IhZ2ZjySx5JPc11lFFfF37THgz7Hqun+N7RAtvrHlaRrHz&#10;jK6raWxOnzkSSFm861iMZWOIJH9nyzbpRnv/ANmfxHJqPhLVPDs/myN4Z1FHtiYYEgi07XfMuobd&#10;JYvneQXMV5I5lGQHUKxA2p9JUUUUqq5GQrEHkFQSCAefuk9DwRQQUYqQVI6qeCB9KSiiiiiiiiii&#10;iiiis7WNH03xBpl5pGsWcN/puoQeRdWsoPlyRn51ZWQqyurAPHIhDIwDqQwUjzzwH8HvC/w91S61&#10;fRrvWru6u7B9Nb+1bqzlijtpbiO7kESWlvAdxaJOWLYwQOpqj4++DekfEHxNpHiDVdXv7a30/TRp&#10;l5plrDHuvoIJ5ru2MN9ISYCJJm80eU+9flXy2+c9/b6Jpvhbw9d2Hhfw9ZeXa2M72ui2rQWC6tdw&#10;2Qhhgu7+cPmW48pI5LufeT96Utg5+evgt4li8XaNqnwh8aaJNdPomm3alb8T+Y2n2uorbSaZfxTl&#10;Zre5sZZY0tnj2mNVAAieFWezpHw4v/g745h8UaMLvWvA15p82ma63kw3uv6Ha3UkbfaZLaDyjPCl&#10;zHBNJPbRNIluJg0XyB3+n6878f8Awx8NfEK0I1S3Ntq8FpJbaZr1uXF1YbpROokhV1S4iDAgxT9F&#10;eTymidzJXyPr37OfxC0y7MWjw6f4ks3lmWC6tL6006ZYUkxA99a6vJCI3dTuKxSyqpBBcjBOBN8C&#10;PitBFJM/hQskSF3WHW/DlxKQq5Ijt7e8eR29FRST0ArF/wCFTfEj/oTdb/8AAYf41vn4B/FnnPhV&#10;PXjxB4XPv2va6jwz+zd411OWOTxDNYeGbMTSpMjTxatqjRpDvjltrbT3a3Ku58s+ZdIy4Zthwof7&#10;K8J+EtD8F6PbaJoNmsFtAo86dhE19qFyeZL3UblAvmyuT1IARcIgSMKg27+6+wWV5fG3u7sWdpPd&#10;fZbG3N1fXX2eFpjBaWqcySPjbHGMbmOM8186eFvgeup+JdS8c/EG3RbvUtevtbtPB63UGp2Nolzd&#10;PcwW+t3yqEuhGWAEMQWJlRd5dXaFczxt4h8Rax8V/DHw98OaDayaR4I1rwzrcsEEIEJjitYLhr26&#10;lETJZ2tpBd+RHsjO1yGUu5hjT6M8ReGtB8Wac2k+ItNg1TT2minEMrTQvFNC2Y57a5tmjmibGULR&#10;OrFSyElWYHkvhz8M9J+HFvrUWm3VxfPq9+lwbq7Gy5j0+2h2WGnzeU5hkMTvO/nRxRlvNwy4Vag1&#10;r4PeBvEPip/F2r2NzeXssNslzYyXkn9lXVzZhYre9uLUDeXESJEYhKIGVRviZmZm9P6+5P1HQ/z6&#10;jg0UUUUUUUUUUUUUUUUUUUUV8JftKeIzqnjW00COSQ2/hnTY0kjkijUJqerol/dSQyqSzo1v9jHz&#10;Y2srAKOre5fs++Ch4c8HJrt0hGqeKxDftvABg0iPcNJgQh2BEqs10XUKcSqjLmMGve6KK8A/aS1C&#10;7s/h1HbW7hIdY8Q6Zp9+pjRzLaxwT6siKXBKYntYW3Lg4GOjEH4Gr2b4A3E8HxU8OxxzzxRXcGt2&#10;91HDIypdQLoVzdRwXCKQHjEsUUm1sgMit95VI+ufid8JdE8f6fPNbxWWleKIy09praWyRtdyrCkS&#10;WetSQr5k8LRosau254cBkyN8Un59X9jrfhTW5bK9ivNF13RryNuJGt7yyvICtxb3VtcQN1+5LBNE&#10;+GBV0Yggn77+CvxGn8f+HLgaoYf+Eg0KaCz1RokkRL23uIi2n6oyBFijeYpMkkUbsA8ZcLGjoi+x&#10;14F+0bptxqPgPT47RGmuI/FektDaRRTTXN7Nc2tzp8NpaQwqxaRnmUheM4wMttUw/DXwTY/Bzwfr&#10;PizxW9uNZl083upmH7KZdOsYU8yDw7ZXdw6I9xNKVV1SVY5pzFGpcRxyt8OaxqlzrmraprV4sSXe&#10;r6je6ncpArpAk99ctdSpAkrMwQFiEBZiBgZPWvtf/hcUP/Ckv+En+0t/wk3kf8IljdJ5v/CU/ZvL&#10;+3+b9l8rP2f/AImuzZ5X/Lt5nmc18eeEvCeseNdctNB0O3ae5nPmXEpVhbafZq4S41C+lHCQx7lB&#10;PVmKxoGkdFb9RNK0+LSNM03S4Jrq4h0uwtLCG5vJVlvJ4rK3W2ilupkVQ0rBAzMEGSegHFXgABgc&#10;YwOBwB0HA7fy6CiuB+KWvzeGvh/4p1e285bmLTfsdrLBN5E1rc6tcJpNveRSgEhoHmEy4wTtwCCc&#10;1+dfg/wzd+MPE2j+G7NxFNqt2InnIjb7NaQxtc6hd+XK8YcwwJJKIxIpcrsU7iK/T7RdG07w/pVh&#10;oukWsdnp+nW6W9rbxjCqqkmSR2/ikkZmklkbLO5Z2O4k1fuLa3vLae0u4Ibm1uoJba4triNJoLi3&#10;mjMU0E0LgqyOpKsrAgg4IxXwr4t/Zy8ZabqUv/CKxQ+I9HlllNoz39jY6naQAK0cWpJfNBE7fMUD&#10;27Nu2FikW5UrqfhT8BvEmn+I9M8SeMYLTTbXRbw3dtpAvEu9Qu7+0VJdOuWl0yQwxRJKwlBMzOzR&#10;bHh8t99fY1FFFfJ37U9rvsfBt78+Le71q0OI2aM/a4baZQ8o+VWHknauefmI+6atfst6pJLonizR&#10;DFGsWn6pYarHMC3mySazaPaSxOOgVBYIVIHJc56DH1PXH+MPHnhfwLZC88Q6klu86TGysIEa41HU&#10;ZIYjKYrW1jGRuKiMSylIlZlWSRNwr5G8YftIeKtWc2/haCHwxYKxxcusGpavcqrSIN8lyhghV0aN&#10;jHHEzo6nbOVJFeCarres65LHca1q2p6xcQxGGGbVNQutQlih8wy+VFLdu5VNzM20HGST1NejfCz4&#10;V6n8RdRMshm0/wAMWEwj1XV1QBpJAokOl6YXBV7l1ZSxIZYUYO4YtFFL9+eG/CPhvwhaPZeG9Hs9&#10;JhlIMzQq8l3c7JJJIvtl9ctJcTbDI4j82RtqttXC8V0VFFFFFFFFFFFFFFFFFFcz4s8Y+HvBemy6&#10;p4g1GG1VYpJLa1EkTajqbwlImttMsmYNM+XjDbcKgIeVkjBYSeEvEJ8VeHtP8Qf2beaVFqYubizt&#10;NQG27bT1vJIdNvZE2hV+026x3CqhZQrjbJIuHNjX/Emg+FrJtR8QarZ6VZgtte6kCvM6IZDDawJu&#10;kmkKqWEcSMxxwD0rK8K+PvCXjZr5fDGrrqT6csLXitaX9m8SXW8Qtsv4oi4JRslMgHrj5c/D3iz4&#10;r+NbXxv4nuNB8W38emx+Ib1dNittQbU9Hazsbx4bKW0gu2uIGilRVkZUHlPu4XZgD7lfU9T8P+B3&#10;1jXlW+1nRfCh1PWo4mghW81PTtIN3qSRPbp5SiSVXCmNNoByq4GK82+CXxN1r4iweIo9dtdPiudF&#10;n094Z9OjmgSa31V7l1gkgmd+YPJ2q4f5lK7gWBdvKvj3428deG/Fo0fS/FN7ZaPqGl2GsWlpp9vb&#10;afPYs5l06e3/ALTtlF1KGkt3m+aXAL7QuEBPsvwV8ULqvwysdS1bWZ7y50ebWoNf1PV7qd3t2hvJ&#10;NTDXmoX5+ZI7OWBt5coqHbkbSo39D+LXw78R36aZpPiizlv5iogt7u2v9LNy7yrAkFrJqsMKSyOz&#10;qEhRi7clVOCa9FrzGw+KeiP4y1bwLriLoGvWurRWWkRy3BurTXbW9t1u9MlhvUiRILiVGTNtMB87&#10;pHG8sjFU9Ooooooooooooooooooop3T1zkHgkYweGU9QQeOa+Mvjd8GbmwWfxj4YN/fafDbp/bWm&#10;3d7eape6bDbQhP7Rtbu/eWeW3CjdOjyM0Ry6kw5EHzZpfiPxDoiyJouvazpCy/61dL1O+09ZeQf3&#10;gtZEzyAea9V8L/H7x94fltY9QvY/E2mRBI5bLV0Q3bwecJJmi1mJRcecV3Iklw0yrnJjbAFfV/gT&#10;4z+DvHAgskuW0TX5lC/2LqhCGaYJHvGm34/c3Cl5CkS5SdtjOYFSvWq5bxxqkui+DvFOrQXX2K7s&#10;dA1eexu8AmHUFsXGnsgII3+cUC5GN2M8V8CfBWwtdS+KPhK3vIvOhju7y/RN8keLvStKn1SwlJjI&#10;P7ueGN8dDjBBUkH9JKKKK8d+Mnwyn+I2jaf/AGbdQ2uuaHNcS2C3bSrZXNterGt9aSvCrGNz5Mbx&#10;SbGGU2EASF0+UbL9n/4pXV1FBPoVtpsUjYe+vdZ0h7WAbC4eVdPmnmIOMfu4WOTyAMkfZHwv+HVn&#10;8ONAfTknTUNUv5/t2raktvHB50ojEVvaWzAeZ9ngXPliVmO95ZAEEhjX0ivhn9o3wQmh+IbfxZp0&#10;Hl6d4lLrfJDbrHb2mt20amRiYY0RWu48z4Ys8kqzyEnPHVfsu6+QfE/hWa4yP9G8Q6fa+Qm0Yxp+&#10;sXDXKruyf9BVUdyOCUAy5P15TssRgsduchctt3YwDj8q+X/2kfBGq6zp2n+LtOlv7yHQLea31LSU&#10;fzbWzsJXM8uuW1tkFWVgkd46hi0axuwRIGNfFtvbz3lxDa2sEtzdXM0VvbW9vG009xPO4iihhijB&#10;ZndiFVVySSAASa/Sz4V+ELnwR4L0zRb29vLu9cHUbyC4kR4NLu7+NZrnSNPSN5FWGF92SjlZJWkm&#10;wPM2r6MSxwSxPYZywwDgAe30ptGCfcnAwOcnIwvv7Cvyi8R61P4k13WNduQ6zatqN3fmJ5nuDbrc&#10;zs8Nok0mCyQoVij4GFUAAAYr9F/hd4EtPAXhaysBBEutXkUN34gvFAeS41CRC32fzstmK23GGIJh&#10;cBnCh5HLejV8lfFf4Banq2r3/ijwUYbmXVJpr/VtDvLsQ3MmqXV0HuLrSru6xEUlMjzSxXEsewhv&#10;LZw6Qx+feFf2d/G+paxaReJ7FdA0RJElv7pdT0u6vJrZZB5trp0djJchZmGQskyhE5YhyNjfeEEE&#10;FtBDbWsENra20UdvbW1tFHBb20EKiOKC3giAVEQAKqKNoAAAqaiivHvj1aw3Pws8RvJDBLJaPo91&#10;ayTJGzW039tW0DzW8koykhieWPcuGKsydHYH5n/Zu1O3sPiKbSdZTJrWg6pploYwCiXMUkOsM0+S&#10;CF8m0mXIBO4qOhJr75rJ1vX9H8OWEmqa9qdppdjCHzPeTrGJHSFp/s9tF9+aZlRjHDErSORhFJxX&#10;yZ4y/aYvp3ls/A2nR2cGySM6zrEK3F6WK4Say09WMMew5ZTOZQwI3RqQQfnbXfGfizxMZhr3iHVt&#10;TimuTeNaXN7OdPS4JOHt9NQi3i27mCLFEoUEhQBxR4S8J6x401yz0HRYDLc3JMk0zBhbWFohAuL+&#10;9lXOyKMEZOMsxVFBd0U/oZ4E+F3hXwFawLp9nDe6ysQW78QXcKPf3ErA+d9mLZ+zxHO0RQkDaF3m&#10;RwXb0aiiiiiiiiiiiiiiiiiiqWo6pp+kWM+oarfW2nadagPNd3s8dtbQCRxGgMsxCguxVFA5LEAD&#10;JArk/BHj3T/Hq6zeaJZXa6Jpl5Fpttq900EJ1W+USS34t9OUmaOKOJrSSOScIX81l8tGiauvv9Qs&#10;dKtZr/U72006wtwpnvb64htbSEPIIozNcTkIm5mVF3HOSBzwK4fQPit4A8T6vDoeh+II77VJ1uGh&#10;tf7O1a284W0RnmEM91BHExVFd8B+QpIzXzf8evH2v6P4/hsfDPifVtPGneH7CDUrOxvL23tI9RuL&#10;i4vSZrVsQySNbTWzeYFb5Sq7gylV9++C+qeINe8AaXrPiPWH1i81Ce+a3kksrW1ltLKxujpMVrJJ&#10;bKnntugeYzuPMbzNrE7QTxXh/wCMesaz8YtQ8DSaZYx6Kt7rei2bI8pvoLrw9FcTS6lNORtkW5+z&#10;yKYBGvlq0eHZo5DPZ/aA8R+MPC2haJqXhjWf7JsbnULnStWWKG2kvJ57m3W7017aaaF2iWMW90Ha&#10;OVG+dBhgTtwf2dPGuteJJfF9j4h1y41S8jk0/VLKO+vGnuRFcmaHUjZQu3yW8bi3BSFBHGXAwNy1&#10;6w3xa+HUOtXHh+fxTY2mqWl1dWNwl7Bf2dnBc2O8XMUuq3MKWo2lGUEzbWI2gliufRI5Y5kjnhki&#10;mgljWWKWJ1eOWKRQ8ciOmQwYHKsM5yMEg1514o+I+m+CNf07S/FMUtlpOvQtJpGvwrHNZxXFqNuo&#10;2Oq26SNOnllrZo7lYjG32jaQggkkPoNvPb3cEF3azQXVrcxR3Frc28qTQXMEqCSKeCaMlXV1IZWU&#10;lSCCCRU1FFFFFFFFFFFFFFFFFFeCfGL4Ox+N4LjXtDkki8WRIsr29xezNY6zHBbpax2ey4cxW0wS&#10;NfJkjCIzFhMDv82P4Ztb/XvDeoSmyvdW0HVLOeaCb7LcXel39rcwh7WeGXyWSRHUPJEynBALKRyR&#10;XoOgfGz4keHjGsfiK41a1W4kuZLPxABq4naWFYTHJe3J+2LGNqsscVyihskAbn3fS/gb9onw34g+&#10;z6d4oiXwxqrrsN48gk8P3UipGpf7W5D2pdzIwScGONEG64ZmAr6LIxwcjB5yMHqRyOx59c02vyv8&#10;X6sniLxf4k1iCaee31XXtSurKS6Ply/YZ71jp6SiRiE2Q7ECliFAAHAr9SLS1trK1trKzhjt7S0t&#10;4bW1t4l2xQW1vGIYYYkHAVEUAADoKsUUVynjbwpa+NfDGq+Grmd7VdQhi8m8jjSV7S7tZ1u7WcRP&#10;jcA6DegZSybkDITuHw3e/s//ABRtbqW3g0O01KJGxHfWetaRHa3AwCXiXUJoJgATjEkKnI4BGDX0&#10;18IPg7D4ASXWdZe3v/FN1G0CyW7ytY6RZM2Tb2bOEMksoCtNOyArgRR4Te83utfN37RfgJNb8Pr4&#10;zsY5X1jw5FFb3yI88v2nw8bh2lVbWKNxvtZpTOX3RqsJnaQsVQL4F8ANZfSfiZpMPmRRW+t2uo6P&#10;dNMjHKSWxv7RIivR3ubeBASCMEjjOR+h1NaOORoi8aO8MhkhZ0RmhkMTQtJCzcqxR2QkY4JHQkHz&#10;L4weC7vxz4JvNK0xm/tazurbV9LgNzHaw3tzaB4ZLO4eVWGJIZZRECyL53lM8ioGr825oZbeWWCe&#10;KSCeCR4ZoZkaOaKaNiksUsTgFWUghlIyDwa9Y/4U94h/4Vv/AMLB3Nnd9s/sP7FP9q/4R37n9t+d&#10;nPX975flbfs/7/zcfLX3L4G8AeHfh9p02n6DDMzXMxnvtRvXin1K+dWb7OlxPCkY2RK22NI0VF+Z&#10;sF3dm7aiivDf2h7u4tvhnfwwGNY7/VdJtL0Ou5mtkuvt6CIjo3nQxHJ7ZHevnn9myWwT4iSJeGD7&#10;RP4e1OLShKm6Q34uIJpBatg7ZPsqXJLcfJvGecH74qre31lptrLfaheWthZW6q1xeXtxFa2sCM6x&#10;K81zOwRAWZVBZsZYCuQu/ib8PLKNZZvGvht0d/LAtNWs9QfcQX3NDYNK4Xj7zKF7da5r/hfHwo/6&#10;Gr/yh+JP/kOtzTPix8NtWUva+MtEiAQuRqV1/Y0mA5jOE1lYGLZGQo+YjnoQT1ula5omuRyy6JrG&#10;l6zFbuiXEmlX9nqKQO4LIkr2juqlgCQDjOK1aK+VP2pZ4l0rwhasH+0S6hq08RBGzyba2hjnDDHX&#10;dLHjkd+Dnij+yp/q/H3+/wCFP/QdTr1b41fEab4f+HLf+yjD/wAJFrk89rphmR5VsreCMPfassbI&#10;0Ujwl4Y44pWALSBysiJIh/PjUNR1DVryXUNUv7zUr+4EYuL3ULma8uphFEsEIluLhmdtiKqLk8AA&#10;DgCqNFfqN4B8I23gjwppOgQx24uYLdJtUuLbJS+1ieMHULsSyJG8ilxshMiBhEqKQAoA7KlxkgDk&#10;9MDrnOBjr17VyUnj3wLE7xy+NPCcckbtHJG/iLR1kR0O1kdTKCCDwQeRWtpWvaHrqzPoetaRrKW7&#10;RrctpWo2eoi3aYFokmNo7bWYI5UNjODjoa1qKKKKKKKKKKKKKK8q+KXxT0v4c6cERYtQ8S6hA7aT&#10;pBchUjJMZ1LUxHhlt1YEKAQ8rgomAJJIvgPxP4n13xzrs2sazO15qN40dvb28KMtvawBttrp2nWy&#10;52RqWO1eWZiXdnkd3b9RdM0+20nTtP0qxQx2Wm2Nrp1pGzmQpa2UC21ujSN8zEKqglupr4A/aDv7&#10;27+J2r211Iz2+l2WkWWmoY44xFZy6bHqMqq6KC+bm4nbcxY87c7VUDj/AAX45l8E2nig6bp+/Xdf&#10;0lNG0/Xl1C6tZ9BtppS+oy2sFsBvlkAiaGTejQyRo4LLvR9T4P8AhGXxh470e1MMUum6XPFrmsi4&#10;t7a6tWsNOmWX7JcWtyyrKl1KY7ZlAchZC5jdEYV98/EEH/hAfG/yt/yKHibtz/yBZjk/56Cvmv8A&#10;ZXuLdbnxtaNNGLqaDQLmC2JHmy21q97FczoO6xvNCrntvX1ruv2kPCd1rvhXT9esYbq5uPC1zdzX&#10;MEPzxro+oRINSvGgVWdjC8EDllYBIvNd8hdy/JXhPx7q/hTTfE2iwBLzRvFOi6lpV9YTttWC5vbC&#10;Syt9VtH2tsli8z5wBiVPkbDCN4+Er9UvBd3cX/g3wlf3lw9zd3vhjQLy6uZT+8nurnSYZriVyRyz&#10;MWLHucnvXyf+1DpAt/EXhnXBKh/tTSLvTWgWPa6vo12JzcyS/wAW8XqoAeR5Z5wRib4M/HCTTGt/&#10;CfjS9eXS3cRaT4gu5WeXTGfhLDVZ5TlrU9IpmP7j7rkwYMH2hwRkdOx6jBwRyCcYz79ciiiiiiii&#10;iiiiiiiiqst/YQ3UFjNeWcN7dKklvZy3MUd3PG5IR4YHO9gzKwUoDkgjtVrrjPHbIHp+XNFFfm38&#10;ZPCUXg/x9q1laW4ttM1ER63pMQNqI0s9R3GeGCG1CiKKK6S4ghjKgrGi/eBDHyuivrn4G/GTVLnU&#10;7bwV4tvZdRGpTSjRddv7tWvYr11Mw0vULu9kBnSYhktWy0omZYRvSRPJ9i+PP/JKPFXP/QD/AF8S&#10;WdfIPwI/5Kt4V+utj/y3Lyv0bopskkcMbzTSJFFFG800kjqkUUUUZklkd2wFUKCxY4A61xs/xH8A&#10;QQyTSeNvCjJAN7CHX9MuZiM4xHb28jyOfaNGNcsfjz8KM/8AI1f+UTxIf1+x1q6V8XvhprEjx2nj&#10;HSYWjUsTqrT6HGQMAhJNbS3Rjz0Vsnt0NdbpPiTw5rsksWia/omrzW8ayzRaXq1jfyQRs4RZJo7R&#10;3KqWIAJxk8Vt18+/tK/Zv+FeW3n483/hJdN+x/fz9o+x3O/G3j/U+b97j8cV4x+zCFPj3WSeCvg6&#10;/Ye5/tvT1x+Rr7pooI+nT3Ocnnjp0rznw98KfBXhfxJqHinSdN8rUL4sbaGQo1hovnIUvP7DtgoE&#10;Hn5O/wCZtikxw+VEzRn0aiiuW8dXE1r4I8YXNvI8NxbeFvEM8E0ZKyRTQ6RLJFIjDoVYAg+tfm/4&#10;AdY/Hfgp2cIsfi7w47OX8tVVdYgLOXOAoGM7q/Umg+/vnrwB1z6YrjZfiJ4Ahjmlfxt4TKwxtIyx&#10;+IdJmlIQfMI4YJWd29FRSx6AZrmZ/jj8LLeaSCTxbCzxOUdoNK126hJU4JjuLW1eNx6MjEHsatad&#10;8Zfhjqs4trbxdYRyEH5tRgv9GtxhS3zXerwwRDpxlwa7DS/FHhnW53tNF8RaHq9zHG08tvper2F/&#10;OkKMEeZ4bWR2ChiAXIxkgd63qK8h+PJ/4tR4r9SdD/8AUksya+QvgR/yVbwp9db/APUcvK+9fGXi&#10;e18GeGNX8S3kD3UWmW6OlrE4ia6ubidbSzt/O2vsEksiK0mxgqkttO3B/NbxZ4x1/wAa6pLqviC+&#10;kupWdzbWqM6WGmwuFX7Lp1oSViTCKCeWcjfIzyEueWor72/Z08JrongttfuIAmo+J7p7lZXWZJU0&#10;ixY22nwGOX5QHfzrhXjX50kjyW2rt+gqK5u+8ZeEdLupbDVPFPhzTb6Ap51nfa5plpdQ+aglj823&#10;uJVddyMGXKjKnPen6f4v8J6xdJY6V4o8PapeyLI0dnp+tadeXTpEhklZLe3kZyFUFmIBwAT2roaK&#10;KKKKKKKKKKKKK5zxZ4q0XwXolzr2u3PkWdviOKKMBru/u3UtBYWMBI8yaXaSFJAUBndljR2X88vi&#10;D8T/ABL8Q7tjqc/2XRYLqS50zQbYr9jsiU8mKSaUKr3EwTOZpeheTy1iRylfa3wO0RtE+Gnh5ZbR&#10;bW61WO41u72uHNyupXDS6dduVZhuexFqNoIIAAIDA15L+1RdXK23gmxWaVbOebX7qa3Dt5MtxaR2&#10;cVrO8fQvGs8qoe29gOGr5j8G+JpPB3iTT/EkFlBqE+mpfm2tbp2S3N1dadNZW003l/MViklWYopU&#10;tt2h0J3gQeI/iF4pRWa61rxH4hvlUu+53kcrguwQYigt4l7ARwwp0WNOP060LR4NA0TSdEtXd7bS&#10;NOtNNhldUEsqWVuIFmlEYC73xvfAwWJI68fE/gJ47j9o+4lgkjnil8VeP5YpYmVopYWsdSdJY3HB&#10;Ur8wPcV9YfFDwo/jTwRrmh28cTak8Ed5pBlgglcalYSC7ghgkuXjWF7gI1q0+8bFlYtuXch/Pbwd&#10;4p1b4f8Aim11m2juI57C4e11XTJJJLM3tkJQt/pN4rK20sV48yJvLlVJNpZBWBq95b6hquqX9nZD&#10;TbS+1G9u7XTlna5Wwt7m4aaCyFy4UyCJWEe8qC2MkDOK+5/2bL+8vPh3LBdSGWHSvEWpWGnAxxqY&#10;bOS2t9SaIOihm/0i4mfc5Y87Qdqqoj/aS0R9R8BQ6rDbW8knh/WrO6uLmTyxcQabfq2mSxwO/wA2&#10;HuJbTzI14O0M33BXzX8Mfi9rfgC9trS6mutV8KMTFdaM8vmGxjlmad7vQxMQsMqu7yNFuWKbcwfa&#10;5WWP9BdH1jTNe0yz1fSLyG/02/hWe1uoGJWRSdrKythkkRgUkjcKyMrI6qykDSoooooooooooooo&#10;qtd31lp8aTX95a2UMjiJJbu4hto3k2lvLSSVlBbgnAOcDNWvqP8AaH0Zdyn3HI60lFfFv7THg37H&#10;q2n+OLRT5GsiLSdXJOQmq2VqRp0oMkhY+daxmPZHEFQW+5iWlr5Zor2L4Y/F/XPAV5a2d1Nc6p4T&#10;LPHdaO7iR7GOaTzXvNFaU/upEdmkMO5Y5csH2uyyx/ohDcQXdtDd2k8Vza3UEdxbXNvIk1vcW80Y&#10;khngljJVldfmVgSCCCDg1+RtfrxRSfl+gxXN3njTwdp91NZX/i3wzZXlq7x3Vpea9pdtdW8kfzPF&#10;NbzSh0Yf3GGa4qb45/CqGRopPFkZZDgtDpOvXEZ4/hlgtWRvqGNWLL41/C6/m8mDxbZo+3dm9stV&#10;02HCjkfaNQgijz7bsmuusvGXg/UruLT9O8VeGtRvp32W9nYa7pd5czuFLFYLe3lZnOAT8imukrkf&#10;iCB/wgXjctyP+EQ8S4+v9jTdD/ntX5yfD448e+CD6eL/AA17j/kMw1+pNFFec+IfhT4M8T+J9N8W&#10;avYNPqFika3FsphXTtZNuuLJ9at9hacwjAXLjcirFJ5kSrGPRsd8e2f6ZoooorhPiX4SuPG3g7U/&#10;DlnJZQXt3Npkltd3/mGG0NrqcU9zMpiVnD+QsqKAPm3FSQCSPnHTdc+DnwakWTSWn+IHjSGC5Q6x&#10;aGFrC1lmtYR9nt7os1tbxy/MoltluZ0DTRSSbTsPnnin4+fEDxG9zDZagvhnTJV8uOz0VRFdrFHd&#10;G5hkk1qQfaRNjakj27wo6qR5ShnB8fvb691O6mvdRvLrUL24ZWnvL24lurqdwuxWmuJmZ2IUADcx&#10;9K6CLwH44njjmh8G+LJopoxNFLF4d1eSOWJhlZI5EhIZT2YHFP8A+FfePf8AoSPF/wD4TWs//GaP&#10;+FfePf8AoSPF/wD4TWs//GayNU0DXdCeJNb0XVtGeZBJAmqadeac8qElRJEt2iFgSrAEdwfQ13Wg&#10;/Gb4j+H5xJF4mvtUha4juLi01+Q61Fc7PvQNPelriJHyQ4t5oyc5yDzX0H4R/aZ0e88u18ZaZLo1&#10;z+7U6rpay32ludsjTSz2Z3XMABEaosf2ksWJJQDJ5j9p7VdN1E+AFsbyC7Z9N1jVlEBLBtN1b7H/&#10;AGZfLIPlaObyJdhUnIQnoRnQ/ZVV9njpiG8tm8MKOPlaRBqGefYMOP8AaFcv+0/d3L+M9CsXnlaz&#10;t/DEN1BbFyYIbm81a6iu50j6B5FghV2HJCKD0FfNNFeifCfSDrnxH8IWO+NFj1eLUpDJH5ySRaJG&#10;2syQMhIBEq25jyeBuzg9D+kmravpugaZeazrN3FYaZp8Jnu7uYt5cSbhGgCqGZmdisccaBmd2VEU&#10;sQD8f+Nv2l9UvGksfA1gNIts4/trU4obrVJQBG6ta6ed9vByJo2Mvn70ZSBEy185ax4j1/xDJHLr&#10;2taprDQtM8H9o31zeLbG4KtOLWOdisSuVXcsYA+UDHArEqSOR4nSWJ3jkjdXjkRijo6Hcroy8gg8&#10;gjpXvPgP4/eLPDc9nZ+IrmbxNoAlRLk3eJ9dtLdpHeaWw1KR1aeTLq3l3juCqLEjwD5x9seFPFei&#10;eM9Gt9d0G5FzaT5WWJgqXVjdqA01hfwAt5cseRkbiCuJIy0bo7dHRRRRRRRRRRRXJ+OPGGn+BvDe&#10;oeItQCzfZQkVnYieK2l1K/nOy2sYHlB5Y/vJCiOyRLI+1ghFfmb4g17UfE2talr2qzedfandyXU2&#10;GmaKIO2YrW2EzOyxQriOJC52oAuTirvgm8tdO8ZeEtQvpEhsrDxNoF5eTSDckVrbarFPcSOvcKis&#10;SK/VGvJ/iX8ItD+I4t7qe7n0jXLOBbW11WCJbmN7UTmY297YyMnmIC0hjKSxlWYkswBQ+C3nwA8I&#10;+Hry2j8UfFbStPhYJdS2Vxa6fo+o3dishE/2Fr6/lwWCsiSfZ5BuGNrH5T9GfDDSvAmnaAZPAMLS&#10;abPcG3udXmtr5LjWLvT1+yyXb3d/HH5yB/MAe2X7OshkWILhlHE/tF+I7bSfAUmiEhr/AMUXlvaW&#10;8aymKSG0066j1O9vdoRt6ApFbsmUP74HJ2lT81fAXxFHoHxH0uKcwpb+IIJ/Dk0skVxI6S37xz6a&#10;luttnDy3kNtBudSoV2LbR86/ojwRg9O46jByDwQcYz79cGvjXxT8OPg5reu6wmjfEGw8F6hZ6peW&#10;+q6TqUMcOl2t1A/k3FvpdvqbWJVfNDN+6nliAysQVAqjptC/Zg0W0vornXvE11rdhHskFhZ6cNG8&#10;+RJ0fZc3f2i4cwugdHWERycgrKhXB+pBjGOAABgA+wBx/T2FfIf7VX/MhjPI/wCEoOO4z/Z3+FfI&#10;dfYP7PPxPurmVPAGv3ktywtyfCtxKrzSxxWcDS3GjTXAJJjjhTzLXzAAiq8W/aII1+t6KKKKKKKK&#10;KKKK+cviN+0Ho/hxpdJ8Hiz8RawggMmotILnw7aCRvMkjWW0kV7mUIACsThFLDMjPG8VfI3iL4ge&#10;NPFgdNf8R6lfW8ixK9isq2emP5L+ZG76XYrFblwTneYt2cZPAxxtamla3rOhyyXGi6tqej3E0Qhm&#10;m0vULrT5ZYfMEvlSy2joWTcqttJxkA9RXufhv9pHxxpcwXXorDxRZl3eQSww6TqKr5JSOG3vNOjE&#10;KqHAdvMtZGYZXcuQV+v/AAX4+8N+PtPkv/D93I5tnSK+0+7RIdS0+SQF4/tduGYbXAOySN2RirBX&#10;LI6jwL9qPRC+n+FvEsa2ifZry70O7bYVvrj7db/b9PUOqYaGL7PdEhnG1pAUU7nYfG1FXdOv7rSr&#10;+y1Swl8m+027tb+zmKJJ5V1Zzi4t5PLlBVtrqrYYEHuK/SL4waVJrPwz8YWkLpE0Olf2oWk3YaPQ&#10;rqPW50GO7pbsi+5FfCvwl1WTR/iT4Ou4oopmm1qDSikhYKsWuq2hzSgpzujS4Z09wM8V9k+OPjt4&#10;N8HXN5pUP2vX9ctGngnsdOCR2lneQqpW2v8AU5/kXJYo3kJO0bKyyKrDB+afE37Q/j7XPOg0yaz8&#10;MWUn26IJpkAmv3tLtRHFHcanfeYyzQoDsntEt23MXABCBPHr7U9b8Q3cUupX+qa5fiNbeGS/urzU&#10;7sxK7SLBE9wzvtDM7BRwCSeprY/4V949BwfA/i/IPI/4RrWcg+4MFH/CvvHv/QkeL/8AwmtZ/wDj&#10;NIfh/wCPRyfBHi4D38N6yP8A2jWDqWl6lo93JYavp19pd9CsbS2Wo2lxZXcSyoJIjJbXKo67lIYE&#10;jkHIrsfDvxS8feF3gOmeJdSe2t4YLZNN1Gd9T01bSBlKWsNlfF1hXaiput9jqvyoyivcbf45+EPH&#10;WjP4Z+Knh020NxJA41XRhLPZW1yskjRahFbOzXVo8MZRN0L3DS7pQyrG7RN3nwj+GNn4X8T3Xi3w&#10;34msfEnhLVdAvbCzlRv+JjDcT6vb3KW1yLcGGQRRQhZJN0b+blTAmK+iqKKKKKKz9X0yHWdJ1PSL&#10;ncLbVdPvNNuCud3k31s1rLtIIOdrHABB96+QI/BHwl+FAiufiDrP/CX+J4hBL/wjGlok9vazYtLh&#10;0l0/em4x73eOTUZ4YrmBji2Lrg4PiP8AaU8bamxXw/a6b4ZtxNDLHIsUes6kVSIpLbzXGpIbdo3Z&#10;t/y2auMKA+N27wrVNd1vXJIptb1fVNYlgRo4JdUv7q/khiZi7Rwvdu5VSSSVHGe1XbDwf4s1W0S+&#10;0vwv4i1KxlLrFe2GialeWsjRnDqlxbxMjEHhgDxVz/hX3j3/AKEjxf8A+E1rP/xmj/hX3j3/AKEj&#10;xf8A+E1rP/xmqWo+EvFWkWhv9X8M+IdLshKsX2zUtG1GxtfNf7kRuLmNE3HBwM5OK0tB+InjjwyL&#10;dNE8T6vaW9okkVrYvcte6XAkrF3WPSr7zbYfMzNnyshiSMEk19A+Gf2oLlCkHjDw9FPH5km/UfD0&#10;hhmSIQAQr/ZV+5SR2kB3uLuNQpyseU+ft/jB468NeIPg7qF9ot4uoWuuappei28iLLFLa6jaX6ax&#10;cW95byqrxusNs52yKuQyOMq6E/Pv7Pthc3nxQ0W4giMkOl2es396w6Q2z6XLpiSn/tvcwp9WFfQP&#10;7TpI8BaQOx8XWH6aNf18KUVZtbW4vrm3srKCa6u7ueK2tbW3jaa4ubm4kEUEEEMYLM7sQqqoJJIA&#10;r9WNG0+38OaDpeltc/6LoWjWNgbyfbAGt9MsltmuZ/mwmVjLNzgDPPBNfPXj39o/TNHuLjSvBljb&#10;69e207wy6zeyO2ghoJIw/wBhis3WW7Rh50fmrLEgIWSNpkavlHxF478YeK2l/wCEg8Q6lqEMrRO9&#10;i0/2fTN8K7YpI9KtBHbKwHO5YgSckkkknkaK9R8H/F7xx4NlgS11efU9KhSCE6LrMst9Yi2t4zDD&#10;b2ZlbzLUIrfKLZ0XKrvV1XbX278PPin4b+IlvIunNLYazaQQzahot60ZuYQyKs1xZSocXFssp8sS&#10;gKwOwyRxGRAfSqKKKKKKKKKKKiubi3srae7u54bW1toZLm5uZ5Ehgt7eBDLNPNNIQqoiKWZmIAA5&#10;OK/NX4ofEG6+IfiSXUf9Kg0azDWuh6ZPIhFpaYUS3EkcXyCe4ZRJMQWx8ke91jRq82r9SPh6MeAf&#10;BHQ/8Uj4bPysG66NCcHHcdMfnTvG3gjQ/HujjRNcW7S2S8hv7e50+4W3vbS6t1eISwvIkkZ3JJJG&#10;wlidcOSAHCMPmDU/2bdJ0S3W81n4nadpFm0yW6XWqaJbWFu1w6NKkCzXWpqpdlR2CgkkKxxgGvWv&#10;hB4b+GehTavB4P1ZPE+u2KWqazrjxmcQJMHiS3028hiFukErwyyBYJpGbAMkkipHt9M8a+IU8J+E&#10;/EHiKQwq+l6bcTWguIriaCXUpcWulW062mH2S3LxREggKGyWRQWH5keHNX/4R/X9D13yWuP7H1fT&#10;tTa2Sb7O10ljdpcvbCfa+zzApQtsbAPKt0r9VrO8ttRs7PUbGZbiyv7WC9s5487Z7a5iE0EyZwcF&#10;GDDIH0Br5y+Kvgj4S6zry2ep+ILTwL4wvbKTVRe+Stvpd/BPdNvu9VFyIrWSUtFcKhS6hmZ2JkMo&#10;Ea1ymjfsz6Pqa2mow/EOHWdGlly02jaTa7buKOUxXEdrqSXtxErBlZN/luFIOVOMV9S+GfD2meE9&#10;D03w9o6Spp+mRPHB9ola4nd5ZXubi4mlbgvJLI8jbQqAthFVQFHnnx5Un4UeKjjIU6GSc8qP+Ejt&#10;ADj0ycV+cte3fBL4lP4I8QJpmp3Mo8La5KkF9GXj8jTNQkKxW2tgTEBFXAjuirLmH5yHaKNa/QoH&#10;6dPc5yeOenSiiiiiiiiiiiivJPiL8ZPDXw/WSwJ/trxIgtSNBtZmgaCG5BkE2oX/AJUkcGIwHEe1&#10;pW3xsI/LfzV+NPFXxj8f+K5ma41u40mzaN4xpfh+W40qw8uW3WC4SbypDNOJNhYrcTSBSzhAqttr&#10;y2rdjf32mXUN9pt5dafe2777e8sbiW0uoHIKlobmBldDgkZVhxXrnhX47/EDw28cd1qI8S6coZHs&#10;9e33c+151mllh1UEXQl2ho4zLJJGgY/umwuPrj4efGLwv8QDFYRO2jeJJEuGbQbt2laaO1iE002n&#10;XyosU67CzeX8koEcjmIRrvLPjnoB1/4a675VsLi70b7Pr1pmf7P5A02T/iZXPzuiOUsXu/kbcWJw&#10;imTZX5x0UV+nPwrupLv4c+DJZTExXQLC1BiDqojsovsUQPmc7gsahucFslflIr80L2zutOvLvT72&#10;GS3vLG5ns7u2lBWW3uraQwXEEi9mR1Kkeor9IvEnxd8EeF9I0rVr+9uXbXdLtNa0jR7WAXGs3em3&#10;vlmG4eDcsUICyE5uJow/lyLGzshWvmnxL+0z4q1IPD4a0zT/AA3C0Uam6nP9s6mkyXBkaWCSdI7Z&#10;FePbGY3tZCPmZXyV2eGa54t8T+Jmb+39f1bVka5lvVt7y+uJLKG4lzve0sCRDDgEqqxIqgfKoA4q&#10;2ngHx1NHFPF4K8WSQ3ESSwTR+HNYaKeN1DJJDIsJVlIIIKnBHSl/4V949/6Ejxf/AOE1rP8A8Zo/&#10;4V949/6Ejxf/AOE1rP8A8ZrJ1Tw54g0NYm1vQ9Z0dZ/9QdV0u909Zuv+qa7RA3Q9PQ+laXhzxx4u&#10;8JFf+Ee8QalpsSyzz/Yo5/O0ySe5t/ss08+k3O+2kkKBQHkhYgqjAhkQj3LRf2iP7Ss5NC+JXhqx&#10;1/RLq1htrq40yBI7yVreAsbi7028k+zzSSzrC+6F7YQtukjUkIg6Lw38JfBmveIdA8Z/DTxbBc6V&#10;pPiDSNW1TQNQEkt9psFvqUt35KOcXEe4wLDbRXcOXVZJvtEg2hvrmiiiiiiiuR8ZeOfDngTTU1Lx&#10;DdvEk0kkVnZ20X2i/wBQmSMyvDaW+QDgAZkkdI1JUM6llz8IePvjL4t8debaPMui6C2VGi6bJIEu&#10;EEjMh1S8bD3LbWVWXCQnarCFWyTm+D/hb4q8Y276nDBDpHh2CKe5uvEuuObHSYra13m7nhmkGZlj&#10;8uQSPGCiFSJXj619LfDX4M/CvUNKg12LUJPHYNxJH9rnW60vTorqyuW3IuiqVlX5dgeO7klWQYcK&#10;I5Bn6H0vRdG0KGW30TSdN0e3lkE00Gl2FpYQyy4CCSWO0VAzbcLuIJ7VpUUUVxmv/DvwP4o899b8&#10;M6VdXNzKk9xfx24sdUnljXYrTarYGK5cYwCGmwQBnIAr5Z8f/s5anpP2e88Cy3ev2txc29nPpl41&#10;qmpWbXMiQw3S3SiKGWDe375mVPJXDuWQSPH5z8Zr6zl8aNommGN9K8F6PpPg3TpFaV53h0a3zcre&#10;SSHDSxXEk8LMiquEHGcsfqX9nvT49E+Glrf3d3BEniDXby+iE+238l5riPw7ZWm+VhveaS3DQ7cF&#10;jIqKCevAftSaESnhXxNDZphWvtC1G/Eyh2Lqt/o1obd3yQNt+4dI+M4duYxXyBRX1p+z3pVl4Y0L&#10;xR8TfETpp+mpaNpmn3dw80Jezt5hPqjwRSBY5hNcLbW9t5bM7TJJEqhjhvCfiD8Qda+IetNqWou0&#10;FhAZItI0eOUtbaZaseVXIHmTSYBnnK5cgAbY0jjTgaKKKK6jwj4u1rwVrVrrmh3TQ3ELAXNsSxtN&#10;RtC2ZrG+hHDxOPxU4dCsio4/SLwN4y03x54dtPEGmq0KzFoL2yeRJptO1GED7RZSOuAcbg6NhS0b&#10;I+1d22uuoooooooooor4d/aW8WS6j4nsvCdvM32Hw/aRXN7CouIw+salEJ1Mys3lyCK1MJhdUypl&#10;mG75iq/NNFfqh4K8Rx+LfCWg+IUeAtqemwTXYt47iK3g1KIfZ9VtYI7wmTbDcJNEpLNkKGDsCGb5&#10;J+J/x/1jVbzUNC8F3B0nRIZ/I/t22Z49Z1MwF0mktLlH229rIxVovLUTEIGMiCR4R87WlrqGu6ra&#10;2UHmXuq6zqEFtD50y+beahqNyIo/NuLhgN0kj/M7t1OWPU1+nLt4f+GngvdhrfQfCukIvypai5uT&#10;EPLG7YsET3d5MwDNhBJPIScFjX50+PfGuo+PvEd1r+oRrbK6R21jp8UkksOnafBkQWyPLyzElpJX&#10;woaRnZURSEXi6+8fgZ8WIvFOnQ+FdfvnbxTp0TrbXF44Mmv6dAN4kSc433UEYImV8u6L52ZD5xTy&#10;39pjwl9g17TPF1rbuLfXbf7BqkqJcPEur6fGFt5Z53Zo0ee12pFEirkW7thm3mvF/B/xE8W+Bpw/&#10;h/VpobRpvNuNJuf9K0i7Zniacy2EvyK8iwxxvcQ+XPsBVZVBr9CPAPxA0T4haKuraS32e6gWOHVt&#10;InkWS80m7cE+XIVC+ZFJtYwXCqFkUHKpIskafH37RfidNb8cjSbW5M9j4YsU08ok0M1ourXLfa9U&#10;kgMJYBwDBbTq2GWSFlYArz4DVywvrrSr6y1OxlNvfadeW1/ZT7I5DBdWky3FtKI5QyttdQcMpBxg&#10;jFfqj4a1yDxN4f0XX7ZYUj1fTLS+8iG7ivVtZp4Q9xYNdRhVd4JN0EnyKdykFVIKrt0UUUUUUUUU&#10;V8W/Gv41nVzd+DvB93jSBvttb1u1cf8AE3xlJ9O06VD/AMefJWaVT/pH3FP2fJn+WaKKKK0tI1fU&#10;tA1Kz1jR72fT9SsJRNa3duwDxvgqysrAq6OpKSRuCjoSjgqSD9t6d4r0z47/AA48Q+HGjSx8Xw6a&#10;Z5tLhmSFJdRs3W50zUdPluVkzaTXCRxzqSXiDtGzjdFLJ8LzQy28ssE8UkE8EjwzQzI0c0U0bFJY&#10;pYnAKspBDKRkHg1FXW+BdCHiXxl4a0N7d7u2v9ZskvoI5BA76XFMLjVWEwIK7bZJXyDu4+UFsCv0&#10;21m00/WbG/8ADd7PsGu6RqlpJDDPDFfvYSwix1C4tFk3n919pjBfymVGdNwO4A/lfFLqXh/Vopox&#10;Ppus6JqKSoJYvLurDU9NutyiSGYfLJFLHyjrwwwRX1V42+FGofE/x3a+JfD00tl4e8R+F/DXiDUN&#10;a1Zd0UMl3E1jb2Om2cQV5JhZW8MzwmTCMTvljWSJa9h8NfBD4c+G0DDQ4tduvLkiku/EZj1YyLJI&#10;JQPsMiLaKVwqrIlsHC5BY5bd6nbWttZW8FpZ28Fpa26CKC1toY4LeCJeFjhhiCqqjsqgVPRRTZIo&#10;5opIZUSSOWOSKWGRVeOWKVCksciNncrqSpU5Bry/xD8GPhz4hi2S+HLTSJ1gaCG88PJHo0sG5/MM&#10;n2ezX7NK/UBriCTAwBgYx8oa58E7m6srjxD8NdYtfHfhxJ7qMxWromu2TW++d7Wa1+VZ3jh8jPlb&#10;JpWkUx22xlJ800HxP4t8Barcvo9/qGg6jBNJbajZSx7UNxbCS1kt9T0q9Uxu8JeVVWaItG5JXa4B&#10;H278KvjTpnj9jo+p29voniaKFHjthPus9ZSKJTdz6WZcMrqwd2tGLuseHV5VWUx+30UUUVn6trGm&#10;aDpt5rGs3kOn6dYQ+fd3c5IjiQEKqhRlmdmKpHGil3chFVnIB+JviL+0JrfiEzaZ4P8AtXh7RG+z&#10;k3//AB7+IrtkVmmH2i2ldLaIsVAWEmQ7MmUK7RDx/wAIeCPEnjnUGsPD1g10Ymi+2XszCDT9OiuH&#10;2JPfXbcL0ZhGu6RwreWjlSK+kfh18Evh1qNzfwan4jPjLVtBNqNc0/R5Z7Tw7ay6pZuLez/tCALL&#10;ctHLHMwlguojlAksSEMjfSuheEPC3hkJ/YOgaTpUi2iWLXVnYwR309ohVhFd6ht8+XJjRnMsjEsA&#10;zEsM10dFFFYOs+FfDXiNSNe0HSdXYW0tpHPf6fa3F1b28wYyLaXcimWIksSrROrBvmBDfNXzn47/&#10;AGbdMuILnUfAdxNYXkcTSJ4dvJ2ubG8eNI0S3sdRu3Mtu7BZGJuJJUaRlXfDGCV8c8fWsnhL4ffD&#10;7wTKq2mp6h/aPjnxNp5huRMLu/b7B4fluGvUVoZorUTW01vEVAeMl1Y7JG7/APZk0uKC68XeL76R&#10;7Oz0vTIdLW8uNkGmeTcudT1WWa7mwoa2S2t2f5wESTc+NymvZfj9of8Abfw11OeOO6mn0K8sNcto&#10;rVfMDrDIbG8luF2sfJitrieZypXbtDFtoYH88KK94/Z98FjxP41j1a6jL6Z4TFvqknXEurySEaHb&#10;/u5Y5AVdJLsMqOh8jy5FxLU3xk+MVx42uJfD+gSzW3hG1mxJIN8U/iK4hk3R3d0jYZbZWAa3t2Az&#10;gSyjzAiQ+A0UUUVf0zU7/Rr+11TS7qax1CxmWe1uoG2yxSrnBBxggj5WVshgSCCCRX6IfCn4p6d8&#10;RdNMUoisPE2nwhtV0pWISWMERnU9M3klrdmIDLktC7BHJBikk9Zoooooooooor5s/aY8Rzab4U0r&#10;w9AZE/4Sa/le7cRRNDJp+hGK6kti75ZWNxNayKUwcIwY4bDfDVFffX7OXiG21TwCuhgJHe+Gb67t&#10;5k8wu8trql1JqlneldoCBmeeFV3Mf3JOfmCjH+Mfxwn8J3kvhXwmIZNcijX+1dUuIvOg0nz7ffBb&#10;WMD4SS4wySuzhooxhCsjswi+K9Q1HUNVu5L/AFW+vNSvpwnnXl/dTXd1KI0EUYkuLgs52qAq5JwA&#10;AOAK/Qf4J+Frbwh8PNPu7iaBbnXbdPE2p3W9Vigt721WaygaaWONlWG1EZlVyVSUzEOUIJ+VfjR8&#10;UD4/1tLPSZ7xfCmkHbZQSnyo9Sv1LpNrclttV13K3l26TEskeWxG8sqV4pX1D8Afir/Y9xa+Adb8&#10;19P1S/WLw/ep50z2GpajKsa6XJCCcW9xKd0bRgbJnYuCkjPF6j+0d4UfW/B9t4gtU33fhW6eaVFM&#10;pZtJ1Ipb37JFEjb2jkS3lLMVVYllYt0B+J9C8Q634Z1CPVNB1S80q9j2jz7SUxieNJkuPs13Ccxz&#10;Qs6IXhmVo2wAysOK+5/g38YIvHkB0PXPJtfFdlA0paJRFa63aR4V7y2TOI5048+AYB/1kXyF0h43&#10;9p/xNBFpeheEoixvLy9/t67KzlfJsbOKWxtYpoNuHWeWR2VvMG0wHKkkFfjCiv0S+AniS58RfDrT&#10;1uw7T+Hrqbw2ZykaLNb2FvFPYbBCqjEdtNDCd3zMULMSWyfZqKKKKKKKKKK8D+MXxki8EQPoHh+W&#10;G58XXESs8hSOe38PQTIHjubqNwyvcOhDQW7gjaRLKuwxpN8FTzz3c893dzzXN1czSXFzc3EjzTzz&#10;zOZJZ55ZCWd3YlmZjknJJJNQUUUU5HZGDKSrKQyspIZWByGUjoR2NfanwV+Lh8WovgLxkF1DU57W&#10;5g07ULuFbuHXrFLZnu9N1mKVWV51hVz5rjbPGCsmJRun+T/F/hq78H+JtZ8N3rb5dLu2ijn/AHQ+&#10;1WcqC4sLzZC8gTzoHjlMZcsm4o3zAiuZor9TfCNmPDPgzwtpuoi10yew0Xw/pt3G00CRLq88EVlJ&#10;AsyMY3kmu32KUY+ZI425Zhn8/fjBo7aL8SfFtu0ss63mqyayk0kJh3rrqjWHRMs25YnmeEPu+coW&#10;IU/KPTbnw1qnxX+HHwxuND8i81/Qr+88DartsmtYbKwgia60241PUNo2w2lnBCxKLJve4KqTOfKb&#10;2fwn+zx4G0BYZ9ZW48V6lFNFOJ9QVrTS0kt7h5YfK0a2kZWjZTGk8V3LOjlcgKrMh9q0zSdL0a1+&#10;xaPpmn6TZ+c8xtNNs7ewtvOkQI8xgtVVN7Kq5bBJwOeBV+iijPY8g8EHkEelcRr/AMN/AnihpJNa&#10;8LaVcXE10Ly4vbeBtO1G4uArJuudT0wwzyAhzuR5SrHaxUlVI+YPE3wC0aa81HTfh/4rhvde0WIH&#10;UvCev3VpHqz/AOhLqAubK5t44QUkW4s4Yt9v5IkZ992jK0a+AXVr4m8D668E41Pw74g0uWWMSQzS&#10;2l3DuRrd5LW8tmG+KVC4EsTlJEJ2lkOT9R/DT9ok3dxZ6F4++zwyTu0MPiqMpbW4lbaLdNYtI1Ec&#10;as25Wuoisa5TfGqCSYfWQP06e5zk8c9OlFFFFFc/4o8TaR4O0S91/W5misrNR8kKCS6u7iVttvaW&#10;cJI3SSsQqgsFHLOyorOPzW8ceMdS8deIr3X9S3RfaGEVjYCeSeDTLCL5beyt2kwMAfPIyqoeRnk2&#10;qXIr6P8AhT8ABjTvE/juHnK3ln4UmhVlwQslnLrwfOSeXewKgDCLOeZYBV/adttet38L+TIyeDBb&#10;Pa29jbRvFZ2mu2zPl7pY0EeWtWRLRWckCOfy0Qby+L+zl49j0XWJ/BmoypHp3iG4+06XLI9vDHba&#10;4IBEYGkk2lvtccccSAuSZUiRE3SMa+3qKKKKK4f4ieNbTwD4WvteuF8y6O6x0W3a3knju9aubeST&#10;T4bkI8eIRseWc+ah8tGCFpCqt+b2kaZrHjHxFZ6bbvPfazr+pbWubp7m5kkuLuUy3moX86rJIUTL&#10;z3Eu1iFDu2cGvoj9o7VP7Ih8GfDzTVkg0nSNJtNVVWKS+YtusmhaMonfMoa3jhuAx34fzASCVBHY&#10;+CvHWjfGjwrffD/xj5Fv4oksZBbXTIFTUpraIyWuuadHC0W27tmAluLVWCyKGZQYGmii+TPFXhXW&#10;vBmtXWha7beReW5EkUiEvaX1q5It7+wmIG+GTBwSAQQUdUkR1X1P4L/CUePbt9c1pgnhPSr37NcQ&#10;RTbLrWL+KOO5bTFMR8yGFUkja4m+VirBITvLyQ6f7QfjODUdYs/A2iGCHw/4Rjihlt7OOGO1OspD&#10;5BtoRbSNH5VlAVtkTy42ikM8bAgIa+dKKKK9I0b4RfEjXY5JbHwlqccUZhzJqf2fRA6zgskluNZk&#10;gMy4X5mhDAcAkEjPqWn/ALL/AItku4U1TxD4ds7FtxnuLA6nqV3HiMlPKs7iC0RzvwrZuFwCTzjB&#10;6aL9laISK03jmSSLOWSHw2IZGX/Zla+cKfqpr2bwJ8JNB+Hl/dX+hav4lm+22otb2y1G+0+bTrgK&#10;4kguHtrW1hPmxEv5Uhb5Vd1zhmB9Soooooooooor8yvivfXWofEfxnPeRtHMmuXdkgbzMm10wjTb&#10;J/3pJw0MUbDHGD8uFwK88or1vwf8RZfD/wAP/H3hBpVifWrWKbSGMLOGuL6eDSdes3KK2DLYFpI2&#10;cqqGJsEu6qfJK97/AGdPDw1jx+upzRSta+HNNutSEhtvOtDf3GNOsbeaVhtR8Sy3ER+8WhJUYViP&#10;Qf2przUVbwfY5ePSZV1e82rP+6utRgMEBM1qG6wRSjy3Zf8AltIF/iFfLmg6Dq3ifVrXQ9DtTe6p&#10;emf7Nbefb24kFvbvdTkz3TpGu2NGYlmHTAySBXa+NvhL4x8A2kWo6zb2dxpkkwtv7R0y7Fzbx3Ly&#10;zJBDNFKsUy70h81XMWza6KzLKWjXkPC+qaxoviLRtT0BZ5dZtNRtm0+3txcvJe3DyiH+zzDaMssi&#10;XIY28kKEGRHZP4jX6BfGzw+niH4b+IUEcBudHgXxDZyXDzRrC+kA3F7JH5IO53s/tMSBgQWcZ243&#10;j83q9d+EXxBh+H+peI725kuWhvvDV9FZWSNKbG61+1kS50Y38MX8OBNCsoXKCVuisxryu6uri+ur&#10;m9vJ5Lm7vJ5bq6uZm8ya4ubiQzTzSyMclndizE9SSTVaiv0a+A+P+FUeFsHOf7c+U8BSPEl5xnHo&#10;c169RRRRRRRRRXNeL9G1fxBoF9o2ka7H4em1GNrW61E6YNUmWwnjaK6htImnt1ilkB2CYlii7tgE&#10;myRPmd/2VXEUzReOleYRsYI38MmOOWUKSiyyjUGMalsAsEYgc7TjB5Gf9mPx7Ekzxap4UnEaStFG&#10;t9qqTTlFykSebZBAz9BucKD1YDmvPNV+D/xL0eOGS78H6pKs7OqDS/s2uOpVQxM0eiyXDRjnhpAA&#10;eQM4NedzQy28stvcQyQTwSPFNDMjRTRSxtskilicAqykEFSMg9ahoorqvBvizUfBXiHTvEGmSSh7&#10;WaMXlqkwhj1PTjIrXumXLMsi7JlXAYoxRwsigOikfTHxK+Fum+PtHj+Jvw8CPcanYnVdS0iJVb+1&#10;SYzJcTWsNqXCakjho7m3UkSyhuROH8749r61+FPhrR/hl4bk+LXja4jilvbBofD2k+RC98kN62YZ&#10;LRboKzXt5Gh8kQsqpas7yvskkEPkmnfFTWpPibpXj/XD9sa1vDbyWcUbPHZ6HdJLZ3FhpdsJIvmi&#10;hnla38yTmbDylyX3bv7QHg0eGfGjavaoRpni5Z9WizjEOrLKP7btwZJZJG3SSR3RZlRB5/louI+P&#10;ZP2a/GsF9odz4JuZGGoaI11qOmJ5OI5dGu7kPcATLxvhupmLb+SsqbQwRtv07RRRRRXj/wAavHqe&#10;B/CNxDaTSQ6/4hjutO0NoBMr2wARNS1NbqCSJont4pcwyIxYTtEdjJvK/F3wnn8UR+PNAh8I3Qtd&#10;Uvbr7PP5ux7KbTEX7XqiahbO8YmhWCN5WiDhyyqYSJhGR9p/E34Q6H4/s57q2ittK8VIFe11lIgq&#10;3jRRCJbPWBDzLEyKqCYgyRbVKFkVopPz/wBR07WvCetS2F/Fd6Prej3aMQrvDc2tzC4mt7q1uISP&#10;RZIZo22su2SNiCDX3d8Fvio3j/Tp9L1gRx+J9FtopLqSMRxx6xY7hCuqRQIRskVyqXSKuwM6MmFk&#10;EUfuFFFRXFxBZW893dzQ21tbQyXNzdTyJDBBbwoZJ555ZCFRUUFmZiAACSQBmvzx+MPxOufH2uSW&#10;lhcyDwlpczDSLZY5LdL6VV8uTWbyKTDM75cQCRVMcRwER3mLaHwk+DF34+LazrUl3pXhSEyxR3Fu&#10;I0vtXu03IY9OadXRYYmH764ZGUsDEgZvMaH6N+MWh6novwom0rwKn9laRpAiTVdN0+Oczz+HCH/t&#10;GKKaMSSFTI4uL6RmBkiEzTSkF1k+R/hP40HgbxrpmrTvs0u6zpOtkhjt0m+kTzbn93FNIfs8iRXO&#10;yJN8gj8sHDmv0pt7i3u7eC6tZori1uoY57e5t5Y5YLmCaMSwTwyoSrqysGV1JBBGCQalooooqhqm&#10;qWOiade6vqlzHZ6fp9tLd3dxKGZYoYkLMQsYLMxxhURSzMQqgsRn8xfHXiu48beKtW8STxC3F9Oi&#10;2tqGdha2NtEttZQkszfP5aK0pXCmQuwVQcV9JeKrWX4S/Ay18ORwTprvi+4MOt3MYlMVpcalALjV&#10;oZpQLm2LLaRJpojSaMyjfcRZKSVz3wa+L8FpDF4C8dSw3Hh67hbT9M1HURHNBYwTp5P9jav5/wAr&#10;2LqSkbvkRA+W+bcqYPOPir8LdS+HWqB08298M6hM40jVSoLxvgyf2XqWwYS5RQSrYCzKC6bSJI4u&#10;e+H/AIF1P4g+IYtD0+WO1iSI3epahKA8en6fHIsctwIdymVyzqkUSsCzMMlUDuv0L8YdV0j4Y+D7&#10;D4W+EIDaya3atea1eGScX76e04he4ubqJY0mm1B4pIpjuKrBG0PlLE8QT5CooortPD3w88beK1ST&#10;QfDep31tNHNLDfvEtlpkywSGGURapftFbMwYMpRZS2VYY+U49RsP2afiBd21tPc3fhvTJJgTLZXe&#10;o3c15agSFAsrafbTQMxA3gRzsMEZIOQO2X9lViq7/HSq21Cyr4ZLDcV+dVdtQUkA5AJAz1wOg9G8&#10;L/s/eGfC2raTrtnr/ih9W0q6julkju9NtrO4CjbPazW6WrSCKZC0UqCfLIWXIzke70UUUUUUUUUV&#10;8MftPO58c6NEXYxp4Ss5EQsdivJrF8sjqvQFgignuAPQV83UV6z8HPH0XgLxbHc6jNLHoGrW7abr&#10;Plx3FwtuhPm2OprawOu54JgAz7JHWB5xHGzsBXmmo391quoX+q38vnX2pXl1qF5MI4oRNd3s7XFz&#10;KIoQqJudidqKAAcAAVueCPDx8V+LfD3h7y55IdT1S2hvBayRxXKabG/n6pPC8wZQ0dsksgJQ/d+6&#10;TwfuH9oPVdX0z4cXo0pJPL1LULLStYuYRciSz0m5V3nk863dQizSxw2knmbkZJWjILOCPz2RGdgq&#10;gszEKqqCWZicBVA6k9hXsGpfAz4haV4dm8SXdhYrDaW817f6cmowHVLGxtoZp7m7nQ4hKxpCGKRT&#10;vJ86AIWEgTx2v008EJe+J/hhoVt4pid5tc8LLZahm8aee+06+tGtIL2W8V2bzrq0ZJ5SX3LI5DbX&#10;BA/NnUtPu9J1C/0q+jWK9028utPvIlkimWK7s5mt7mNZoSyNtdWAZGIOOCRXQeA9cHhvxn4Z1t7t&#10;rG2sdZsW1C6SJp2j0qaYW2rDyUVmYNbPKpCqWwflw2Ks/EPxfN458W6t4gfzUtZpvs+lW0u9TaaR&#10;a/urCFoWklWORlHnXCxuUMzyMuA1cRRX2B+ytJIU8cxl3MSN4akWIk7FaQXyyOidAWCqGI6gDPQV&#10;9cUUUUUUUUUVFcCdredbSWGK7MMgtprmCS6t4ZyuIZJ7aOWFpEUlS0ayoWAIDKTkfKV3+zBc6heX&#10;N9e/EKW5u764nvLu5l8Mbpp7m4kM00z51EZZ2JJOR1rj7r9mDxklxKtlrvhi4tA5EE11NqtncvH2&#10;aa1htZ1Q/wCysz/WuG1T4GfE3SheSN4ca/trQv8A6TpV9p98bqNX2LLZ2CSC7fdnKr9nD45KjBx5&#10;lqWl6no9ybLV9Ov9LvFRJHtNRtJ7G6VJF3Ru0F0qsAw5BxyOaz6KKnt7i4tJ4Lq1nltrq1miuLa5&#10;gkeGe3nhcSQzQzIQyOjAMrAggjIINfag0DTP2gfh3p2uM0Gn+OdIjk0mbVDGwjfUbNRLJZ6j5USB&#10;7W6DpdL5SN9maUiMuVmjl+ONZ0fUdA1O90bVrWSz1HTp3trmCUEFXXlXQnhkdSskcikq6FXUlWBP&#10;tvwX+GravdR+PPEqxWXgzw889/5l6dqatc6ahlJQFgBa2zjzLiZwUZkMAD/vjFgfE34t6z44123m&#10;064u9J0PQ71bnw9bW8sltdpeQPmHXbuWBgftZPzRbTiBTtj+YySSejfGuwl8XeBvAvxRjsGgvJtM&#10;tbDX1W11GHZHeqZrWdILpmWO0iuvPSGZuZRcQkPIpQ1hfs7eO4/D3iOXwvqUzrpfih7dLHIlkS18&#10;Qo4itMKZQka3SMYZGWF3eRbcZVFZh920UUUUVz3i3xPp/g/w9qniHU2zb6db+YkKlhJdXUjiGzs4&#10;gqth5ZWVA2MLkuxCBmH5jNrutXXiGfxDb3d3b69falc6gLrTXmtboX+oTPJL9kNsQy7jIyhVPQ7Q&#10;McV+iF94DtvHfg7QdN+Ilqlzr0Gm20t1qFkIbO+03Vri0Vb5rSe1MkWd2BKoDQSOiv5eFRU+DviB&#10;8P8AWvh5rLaZqa+fZ3HmTaRq8UTR2mqWqsAWRSW8uaPKi4t2YmMkEFo3jkf3v4AfFabzoPAfiW/i&#10;Nu0SxeFr69lZJI5gwRPDz3Dgqyuv/HnvIKlfIUtvgjT7Aoooor8/Pjn8SH8Z+IG0jS7pn8M6DK0E&#10;AhuVks9U1SMtFcawqxAIygMYbZtzjYGkRlE7rXovwB+FEm+Dx34lsI/JEay+F7G8QM7SP86a/Jbv&#10;woC/8eRcEkn7Qqrthkb6+rB8UeG9K8X6Hf8Ah/Wo5ZLC/jRZDBJ5NxBJDIJoLm0mIYLJG6h13IyE&#10;ja6uhZT+ZfivwrrPgvXLrQtbt2t7y2O+GZCzWt9asSLe/sZsDfFJtOCMFSCjhZEdB9o/CT42ad4t&#10;tLfQ/FF3aad4riNvaQzSlLa18R+YRDFNbE4jS7Z9qy22VEjsGgGGaKH6BooorjPGXxB8LeBbMXOv&#10;6isU0gJtNMtlFxqt8QGZfs9mCMKdhUzSMkQbCtICRn89viD8QNa+IetNqmpt9ns4BJDpOkQyM9pp&#10;dqxBZEJC+ZNIVVp5yoLkAAJGkcafVvwE+Fs/hexk8WeILWKLXNXtoV0q2k3Nc6RpUyea7TqG2JPd&#10;ZQshUvEihCys80Q9g8Z+BfDvjzTBpmv2rSiB5JbK9t3MF7p87xGN5rWcZHOQWjdXRiF3ISikfn34&#10;38E+Ivhb4ligmmmAinF94e8Q2aS20V+lrIskdzbNkmK4hYp58O8mNyCGeNo5H+ndH1Dwp+0J4OGj&#10;a0y6f420a28xrhI4jdWlzhYX1rTUUoJrK4YILq2O0K2EJVhbXB6zRf7Q+EfwZuDrEdoNU8NW+u+U&#10;oMt3YXd9d6/cJob7rcpIYLhprcnlHCPhxGykL+e000txLLPPLJPPPI8000ztJNLNIxeWWWVySzMS&#10;SzE5J5NRUV3PgPwBr/xC1ZtM0WOOKG3jE2o6pdCVbDToTny/PkjViZJSpWGJQSxBJ2okjp95+Afh&#10;P4T8AwQy2VnHqOvLGgn8Q30KSXxn8qSGY6ejFxZxusskZSE7njKrK0hUGvTKr3l5Z6dbTXuoXltY&#10;2duu6e8vLiK0toEDBRJNcTlUQEkDcxxXzH4n/ab0azee18J6JcaywjuEj1TUpm06xE4TFrPDYhWn&#10;miySzrI1u/G0YzuHm/8Aw074+/6BPhD6fYNZ/wDk+vYPA37Rfh3xBNHp/im2i8LXrRW6R6g9zJc6&#10;Ne3Z2RTK0zIrWYZiXT7QzxqinfPuA3/RlFFFFFFFFFfn9+0RoN1pfxEutUeP/QvEVlY39pKkBih8&#10;2zs49LvbYygBGlDQrNIFOQJkLctk+EUUUV9o/st6U8OieLNbaWNotQ1Sw0pIAG86N9HtGvJZZM8b&#10;XF6iqAeqNntX0B4v8IaH430eTQ9egmmtPO+1QSQXEkFxZ3sdvLbQ3tsykr5kayuFWRXQ5w6MDisL&#10;wD8LfCvw7F6+ixXV1f3+1Z9V1WS2uNQS0G0rp9vLbRRJHDuUyOEQF3x5jOI4hH2er6Rpmv6ZeaPr&#10;FpFfabfwtb3VpNkrJGSHVlZCGVlYB45EIdHAZGDAEeV+E/gT4E8I6tDrNump6vfWkqTWD63dWtzD&#10;YTx7ttzb21nDAjSAkMrSq+xlVk2Oua9eubW3vra4sruGK4tLyCa1uredfMiuLa4jMM8Eqd1dSysP&#10;Q1+R5BUkEEEHBB4II6gikooor9Rfh14dfwn4J8OaDKksd3Y6akmoRTTW1y8Gp3ztqWqW6TWn7to4&#10;7mWVYyhI2gDe5+ZuzoooooooorkPGfjvw34C0+PUPEN40RuGljsLG3j+0ahqMsMXmSxWtuCBhcqG&#10;kkZI0JRWcF1DfN2qftSzF5F0XwhEka3L+Tc6pqrSSTWikiJpLG0hURSH5SQLiQA5ALferTsf2p9O&#10;lu0XU/Bl7Z2BD+bPY63b6neR/uiYwlpPbWiPufAYmddoJIDEYP0Z4c8WeGvF1mb7w3rNnqsCf68Q&#10;M8d1bZleGP7Zp9yqXEHmGJzH50al1G5cphq6GuX8U+C/DXjOyay8QaTa337pore78pI9SstziTfY&#10;ago82L5kVmCttcDa6suVPw98Ufgtq3gFG1fTp5da8LvMyNeeTsvdIMkuLaHVY4/lKsCqLdIFRn+V&#10;kiZo1fxCiivtT9mTxULrR9Z8IXEpa40q5Gracsl1vLabfkRXdva2hAKRwXC+bIwcgtcD5VPLZ+h/&#10;CTQ9L8R+MfH/AI/hs9G8I6R4k1260XR54UgspbKHWJY7O7urCFP+Pb/VpY2caE3LFAsbRFEm8B8d&#10;+Nte+JviZbiSO5khNwbDw5oVsjzG1huZwkNvDbxZMt1OwTznALO+1RhEjRPrX4O/Bq28EwQeIPEE&#10;UV14vmQtGgcSW/h6GWNo5LS2eNiktw6MRPONyj/VxHYHkm9D+I/gq08feFb3QZyY7xG+36NcGaSC&#10;K11q3t5IrKW5MavuibzHilXy2PluxQCQIy/nN/xU3gLxJk/bfD3iXQbsY5CXFvMY/wDgUcsM0T/7&#10;UU0L/wAcb/N93/DL4y6B46trOwvp7fSvFpjdbjSpC8dveSwgbrjR55eJFkB3i3ZzMmJBtdEEz+yU&#10;UUVyPjLxx4c8C6aNQ8QXotxKJxY2MQM2oanNDF5rQ2dspyeSqtI5SNCyh5E3Cvzl8c+ML/x34lv/&#10;ABDfq0P2hhFYWAnkuItM06EYtbGF3CghRl5GVEDyM8mxS5FfZ3wJ+GbeDdFbXtXgmh8Ta9bqJrS6&#10;hijk0bTVnZ4LJSCzb5wI57gOVIYRxNGrROz+9V5V8VPhdp3xF0nKGGw8R6fE50fVXUhGy29tN1Hy&#10;wS1vIeQwBaFiZEBBeOT4HtJvEPw78W29xJby6b4g8N6ikklpcmVUZ4uZLadrSRDJbXMTFGMUu2WF&#10;yVcowJ/Svwl4ksvF/hzSPEen5W31O0ErREyE21zGxt72yZpVQsYZ1eLeFCtt3JlSCeior5P/AGkP&#10;iC9pDD4A0q4AkvIIb/xHLE9u7JbNIXsdJcqzPG7lRcTKyoxjMOGaOVwfI/gv8Lx4+1iS91eG6Xwr&#10;pBBvJId0C6pf5Dw6PFdEqygqwluWiyyR7VzG80cg/QW3t7e0t4LS0ghtbW1hitra2tokht7e3hQR&#10;wwwwxhVREVcKowAAABinXNvb3kE9pdQxXNrcxSW9zbzxxzQXEEyeVLBNC42sjqWVlIOVJBBBr87P&#10;i78Mr7wDrk1zbW+/wpqt1O+i3UXnPFZGRmmGiXbTNI6ywrkRNI7edGu8MWEqR+jfBP41DSPsXg3x&#10;hdgaRlLXQ9buXCjSNx2xadqcz/8ALnniKdz/AKP9xv8AR8GD7OgnhuYYri2kiuLaeNJ4J4JFkhmh&#10;kXfHLFJHlWVlO5WBOcjBIqSiisnW9f0Xw1YS6nr2p2WlWUQkzPeTpH5skcD3BtrSM5aaVljYpBEG&#10;kcjCqTXwt8XPjRd+PcaJoa3WmeE4TFJPDMUjvdbukcSpJqKwllWCJgDDbh2BcCaQlxGkG38APhnP&#10;rmr2/jXWLSWPQ9GnW40VmkaD+09btLhTDNEoXMkFqyszMGVWmCRjeEmRftPVtI0zX9MvdH1izhv9&#10;Mv4TBdWs4bZImQ6srqQyOjBXjkQh1ZQ6EMFNfn98UfhBrPgK7utQso5tT8JPKGttUQBpNPFxKUhs&#10;tWROUdTtjE+0RybkwVd/KX1r4TfE7SfGGkp8L/iDBaXf2mzXS9JvbvAi1e3QBbbTbuQkGK9iAX7J&#10;coVZ2VPmW5VWn9W+Fnwyf4b6l4zijuZL7TdXudKfSLiV4/tAsrQXO22voo1UfaImmZXkUeXIu11C&#10;EvGvwv468Rnxd4u8QeIsOIdRv5GslljSGZNNt0W00yOaONnUSLbxxCTDH5gTk555GitTR9H1PX9S&#10;tNH0azm1DUr6UQ21rABudjyzu7EKiIuWkkchEQFmIUEj7k+HvwA8N+GYVvfFEdl4q1p/KkVLmB20&#10;bTSbUxT20FhOxS5y7ufPuov4Y2SKFgxb6AA+nT3GMHjjp0or5+8a/tEeFfDV0dP0K2bxdexvGbma&#10;zvYbbR4kZWLpFqojn86RcJxFCY8NzIHVkrxqf9p7xw0shttF8KxW5kZoYprXVriVYifkSadLyMOw&#10;GMssa5POB0rsvB/7TiTXCWvjfR4bOOabA1nQluHtrZJZI40+2aVcvLKUQGWSSWGZ3ICqsDHmvqmw&#10;v7DVbSHUNMvLXULC4DGC8sriK6tZhHIYpDFcQEq2GVlbaT8wIPIq3RRRRRRRRXyb+1H4fR7Pwz4q&#10;iS2R4Lq50C9kJm+2XC3UZ1HTFVQDGYofKu9xJVgZVA3jOz45ooor379m7Tbe++I32qYyrJo2ganq&#10;doEZQhuJXh0d1nBHK+TdykYx823mvurVtJ03XtNvNI1ezivtN1CBre7tZt2yVDhgQyEMrIwDxyIQ&#10;6sAyEMoI8q8NfAnwL4X8QReIbNNUvbm1kkn0+z1S5t7rT9OuTIHgubaNIEkaSDBEJnkfYcPzIqyL&#10;7LXiU/7Pnw4ufEE+ty2d+sE80txJ4et7xbTw+sssJRhBDaRx3MaBz56xR3Kxq3yKBCBFXtqqiKsa&#10;KsaIqoiKAFRAAqqqjgADoBjsAMV+a3xl0230r4neL7W283y5dQh1FvNdHb7RrOnw6vd4ZFUbfNnf&#10;YMZC4BLHLHzCiiivvD9mvw8um+CLrXHhhW68SapPLHcJJM8kmm6UTp9rBNE3yKUuBeMNgyVcbmPy&#10;qv0RRRRRRRRRWfq2raboGl3usaxdxWGmafCbi8u5yfLjjDBFUKgLM7uQkccal3dlRAzkCvmLW/2o&#10;9PhmuIfD3ha4v4RA629/qmoJYYu8Mkch063imLwg7HwbiN3GVIjPNZ9j+1O4FvHqfgxWPmAXdzY6&#10;4Y1WJpiWe3sZ7ViWVMYVrnDEHlQ3y+9+Cvij4N8er5ejai0GphC8uiakiWeqooeRQ0cQZ45lKxmR&#10;jbSyiNWTzdjNtr0KsvWNE0jxBZPp+t6bZapZOdxtr23juI1k2GMTRBwSjqGOyRCGXJIIPNfJHxJ/&#10;Z0lsI7nWvALS3lnDBcXN34dupZLjUkYXG/y9CkRCZ0SJuIJ280iM7JJ5JBGPlKiivoH9nTxTLovj&#10;c6E7oNP8VWrWsqu0ESx6jpsUl7ps/myIXJI8+3WJHAdplJDFUx7Z48+Ch8c/Eca1NIdK8PnQ9MfV&#10;723KS3uratb3clrJawRTPiArZxwK05jKLhMRyMZCPDfjB8VD4jlPg7wv5eneCdHdLJIrHy4oNbbT&#10;3CW8pS2+QWURRTaQLlThZnG7ylh6z4MfBBtVNr4u8aWbLpSlJ9G0K6jKtqpBDR6hqkLjP2QcGGBh&#10;mfh3AgwLj7D1PS9O1rTrzStUtI73TL+3ktby1kaRVlgkXa6h4mVkPGVkRlZThlIYAj8zfiB4G1L4&#10;feIp9C1GSG5RoRe6bfQMAl/pk0skNvcvBktDJujdJIn6Op2l4ykj/Svwf+OltdW0fhrx7qUVre20&#10;QTTfEl/MEh1CBcKLTWLqT5UuEXlbmUhZlBEhEwDT/VfQ44449eh5PGQPaiiis/V9W03QdNvNY1m8&#10;gsNNsIjNd3c5YRxJnYgCqCzu7FUjjQFnYqiKWKqfzy+K3xT1H4i6kI4RLYeGdPmY6VpbMPMlcAx/&#10;2rqQThrh1JCJkrCjFELMZZJPUf2evhl9uuLf4g60kLWNpNcReHrGeAyG4v4f3b6w/mjyxHA+9bcr&#10;lvOUyfuzChf7MrnfFXhXRfGei3Oha7bfaLO4AeKVNqXVjcopEF/YTkHy5Y8nacEEFkYPGzI35veP&#10;vBGp/D/xHcaDqMkdwojS707UIVaOHULCZisNysUmWjcMrxyxknbIrBWdNrt9y/Bn4iDx54XRb6dp&#10;fEehpDaa7m38iOczPKNO1CNlZlbz4o/3pG0iZZMRrH5e716iivI/jT44PgrwZdtZ3Ai1zXDJpGke&#10;XOYrm286I/b9ViEU0M6m2iz5c0W7y7h4N42tg/HXwf8Ah+3j/wAVxW10h/sLSFi1LXGK3ASeBZlS&#10;DSkngGFluWJADSIfKWZ0bcgU/pCqoirGirGiKqIigBUQAKqqo4AA6AY7ADFFFcN8QPh/o3xD0U6X&#10;qi/Z7uAyTaRrEUaPdaVdOgDMoYjzIZCqieAsqyKFIKyJG6fnv42+H3ibwDfLZ69Zr5M43Wep2Zkn&#10;0u+HVltrpkQh1wd0UipIBhiuxlZu78JfH/x14aSG0v7iHxTpkcsO+LWzNJqS2wuHmuorbWYyJS8g&#10;cqr3YuBGFQIgRdh9m0n9qPw3Mkp13wzrenyK6iBdJnsdZSSMqd7SvePYFCDjACtnOcjGCurftReG&#10;4UhOh+GNc1GUs/nrq1xYaLHEgAMZhks2vy5JzkMqY4wTnjynxN+0d431lZ7fRotP8MWkkmY5LRDf&#10;aqtu0LRvbS6heZj5Zi4khtonUhQrDB3eIJFrPiPU9kUep69rWoSSSFY1u9U1S9kSIzSuQvmSysEV&#10;mY8nAJPAr7J+EnwHTw9cR+I/G0Npd6vF5b6VoySR3llpb7NzXd+4zHNdK3yxLGWijx5itI5Rofpu&#10;iud8U+FdD8aaNc6H4gtPtNnP+8jljZY7ywulQrDfafOQ2yaPLbWIKkEo6PGzI3576zpHib4MeO7Q&#10;pcQSahpbwanpl9CJvsOqadPuiKzREpIEkAktrmLcMEOquy7ZG+19J1bw38bfh/eQuk0FvqcJsNVs&#10;PPYXekatbFLqEpNHtEgimEVxA5GyRQokTmSIfAHi3wnrPgvXLrQtbtmhuYP3tvMAxtdQsnkKW+oW&#10;MpGHik2kA9VYNG4WRGVeZrqfBvhPUfGviHTvD+mRyl7qZGvbuOITJpmnLIq3mpXCsyLsiVshS6l3&#10;KxqS7qD+lnhXwrofgvRLbQtCt/s9nbEyyTSFXur66dQJ7/ULhQu+Z9o3NhQoCogSNUVfmj4n/tCX&#10;VrqFxoXw+nsmhtcw3fiZoY75ZbtJQzpoccoMDQoFMbXEiSLLkmEBVSaTx3Rvjh8SdI1W51R9efWP&#10;tj+ZdadrEYuNKdljdYxbWsBi+yhS+/ZZtCGZVDhlG2s3x58VfFfxCWzh1qW0s7CyBZNL0mO4ttPm&#10;uWZib65iuJZnklCkRoWk2ooOxVZ5GfzWiivuH9nb4hS67pkvgrVGD3/h6yjn0m4L3Ekl5oqz+S9v&#10;NvDIps2eGOPDjMbIqoPKdz9L0UUUVWurq1sbea9vrm3s7W2jM1xdXUsdvbwRJy0s00pVVUYJJYgV&#10;51qXxm+GWk3Atrrxfp8spjSXdpsN/rdvtc4AN5pEU8W7jlC4YdwM0zT/AI1fC/UrqKzt/FtnFNNu&#10;2Nf2ep6VaL5aGRvNv9Ught04Hy75F3HAXJIFej2N/Y6paw3+mXtnqFjcBmt7ywuYbu0mVHaGRoLm&#10;3LIdroyNtOAykHkV5p8YPh//AMJ/4Ult7SOP+3tJZtQ0N8W6PNMI9lzpbXEw+WO5UAY3ovmrE0jb&#10;UOfzkuba4s7i4tLu3mtbu1mltrq1uYpILi2uIJDHNBPDIAyOjAq6MAQQQQCKr0UV91fsw/8AIh6x&#10;/wBjdff+mawr6Ooooor8m9c/5DWsf9hTUP8A0resuiivoT9n/wCHz+JvESeKb9EGi+FryGaNJFul&#10;Ooa0qG4so7eWEouLRvLuZtznnykaN0kbb96Vwuu/E7wB4beSLVvFWlQ3ENxJaT2tpK+qXtvcxMVl&#10;hurLSlnmiKspVvMRQGGDz15v/hfPwp/6Gr8f7D8R/wDyHXdaJ4w8K+JCiaD4h0fVZpLUXn2Wzv7a&#10;S+itm2fvbiw3CeIAuiuJY1Kk7SAeK6SiiiisHxP4j07wjoOo+ItWeVbDTIBJKsEZmuJXllW2treF&#10;OheWV0jUsVUFsuyrlh+ZXizxXrPjTW7rXtduTPdTnZFCm5bWxs0dmt7CwhJOyGPccDJLEs7lpHd2&#10;5qiul8KeLNa8F63a69oVz5N3bfJJFIGezv7RmBnsL+BGXfDJgbhkMrBXRkkVHX3LXP2mvFV/pVvZ&#10;6Lo+n6BqTRRrfauJf7UZ5U8t3k0yxu4hHAHZZFKz/aCEfAYOvmGLwh+0l4p026jh8XRQeItNknBn&#10;uYLa00/WLWFyiObUWqxW0ojQO6wyRozucGdFxj7A8OeI/Dvjzw+mp6VJDqOlahDLaXlndRRO8Ujx&#10;BbzStVspC6rIFYCSNsq6EOpeNkdviP40/CceAr6PWdHLP4W1e6eG2ikcvPo9+ytcf2azvzJEyK72&#10;0mS+1GSXLKJJfCaK+2vgF8PZPCmmXHxD169isjrGhv8AZbaR44rXT/D8sseoyanqdzNhVeVYI5U2&#10;sFji5dizlIfFfjB8SJ/iT4htdJ8Pf2jP4espo7XSrFY383WtWlcwnU10+JfMLSbxDaxybnCZYLG8&#10;0kY+jvg38HIPA9umveIIoLnxddREImY5oPD1vKpV7O0lUlXuXU7bi4XIAPlRHy/Meb3qivKfin8L&#10;NM+Iul708iw8T2MTDSdXZCFeMEudM1UxgvJbOxyp2s0DHfGCGlil+APEvhLxH4Pvv7P8R6Tc6Xcs&#10;oaIymKa2uUMayM1nfWxeGYKHUP5UjbGOx8MCB6P4Z+PfxD8PIkFxqMXiSzTgReIUlvLpQ87TSuNU&#10;jdLlnOSqmeWRVGAEwoA9t0r9qPw7Mkja34Y1rT5VdBbppdzY6vHJHtPmPLJdGxKEHAVQr56lhjB1&#10;D+094CxxpHi7Oe9jowB59r+vPfEn7T2rXKT23hXQLXTFY3UcWpatMdRvBDIhjtbqGxhEcMM6E+YU&#10;ke4jyACrLnPzvqGqeJvGusRzahc6p4j1m7cwW0Z8+9uSJJ3uRZafZwg+XEHkdo7eBFRcnaoGa+vv&#10;hF8Cj4auYPE3jKO1utbtzHNpOko6XVro82AwvbuVQY5rpG4iCFo4iPMVpJCjQ/TNFFfK/wC0j4Dg&#10;uNLg8eadaww3thLDZ+I5I1CSX1jctHaadezFnVWe3k2QDbG0jpKNzCOBQOH/AGbvGg0nXr3whfXI&#10;jsNfU3WmiQttTXLZArRRn7qm5gUhi3JaKJF+ZsH7grB8U+ILXwt4d1nxDdiNodK0+e6WKSZYFurg&#10;Li0sknKsFaeYxwqdpwzDCmvzPtrfXPiB4uSFD9q1zxPq7s8jLL5KTXkxluLiRYVkZIIU3yPtUhI1&#10;OBhcV+mvhzw/pvhbQ9O8PaSjpp+mQeRb+a6SSuS5luJ55UVQZZZHeSQqoG5iVUDArZorP1fSNM17&#10;TLzR9Ys4r/S7+LyLyzn3hJUD+YvzR7XVldVdHRg6OFdGDAEfn78Tfg3r3gOe81Kzjm1XwgJ4hbas&#10;rQtdWa3TN5Nrq9tFhkdCNhuVjELlo+Y5JBCuD4M+K3jXwNsg0jVDc6ZHuA0PVle+0kBjK5EERZZL&#10;f95K8zfZpIt74Mm8DB+gtF/aj02Ro4/Efha+tAlqnm3eiXtvqHnXqoqyeXp9+LbyomO9lBupGX5V&#10;Jf71bd7+094JS1mfTtC8U3d6qZgt7230mxtZZMjKzXkF3cvGMbiCsD+mO482139p7xNeIYtA0DSt&#10;CElrLE9xeTza1eRTuCsd1ZtttoFKAhgktvKpYAsCuVPz9r3iLW/FGoPqmv6ndapfyZHnXMgKxI0j&#10;S/Z7WBAI4YgzMyxRIqLk4UZr3r4afs/6xrdxbax42t5tG0SOV3bRLgXFprmpmFhthmi2q1rA7bg7&#10;MwmIUhEQOky/cFvbwWsENraww21tbQxW9tbW8UcEFvBBGIobe3hiARERAEREACgAAAACn1Dc21ve&#10;289neQQ3VrdQy29zbXESTQTwTIYpYJ4pQQyMCVZWBBBr88fir8NNU+G2uLqOnGc+Hb2+M+hanbtM&#10;smnTq32mHTLmfcWSeEDdDIXzKi+Yp3LKkf1N8GPij/wsPSrnTNaW1HiTSII/twVYFi1iwkPkjVI7&#10;EYCkNiO7RE8tWZCuxZViT5Q+Lnwzu/h5rm6ECbw3q89zNodyrMzwIjB5dKvA7MwlgDqqyElZUw4b&#10;d5kcfklT29vcXc8FrawS3N1dTRW9tbQRvNPcTzOI4YYYUBZ3diFVQCSTgAmv0Z+FPwusPh3pAeVY&#10;rvxNqMMf9salhT5KkiT+ytPJ5W3jYDc3BmcCRsARpFynxP8Ajzpvg+e60Hw3Bb6z4ltJ447yS5WV&#10;tE05lbN1bXL20sUk06gCNoomVUZjuk3xtCflmT4y/E2XUrbVm8Xah9ptIWgihjisodNdJBIGNzo8&#10;MS2kz/vGxLLAzj5drDYhXa8V/Hjx14t0e40O4/srSbK8BS/bRba7trm9tiAJLOWe7uJysT/8tFj2&#10;71yjExsyN4tRRX0b+z98Rn8O62ng7UpP+JJ4jvYxYFbcySWfiG5MdpbfvYvm8q6CpA4ZWCv5bZjX&#10;zWb7rooooo4HoBz1x29T/WvPNW+LPw40XyTfeL9HkaWSWMJpksmtyI8ODItzFoqztFyQF8wKG5AJ&#10;IOMX/hfPwpbH/FU4+uh+Ih78n7HivRtI8QaDrwnOha3pOsraGL7U2l6jZ6gLY3G7yFuPszvs3hH2&#10;bsZwcE4NQ+J/Dem+LtB1Lw7q6zNYanCsUjW8hinikilW5trmBxkB4pFSRQyspK4dWXKn8x/FPhjV&#10;fB+uX3h7Woo4r2xdQXhkE1tcwyoJba7tZeNySIQwBAZclXVHVkXnKKK+jf2Yv+R91f8A7FC//wDT&#10;zp9fddFFFFfnL8eP+Sr+Kv8AuB/+o3Z15DRRXe/DnwJqHxA8SW2j2g8qyh8u71q+LpELHS0nWOeS&#10;JnDb5m3BIIwpLMcttjV3T9MLCwtNLsLHS7CEQWOnWlvYWcG93EFraQiCCISSFnOEUAl2J9Sck1j6&#10;54x8K+GNw1/X9J0qUW32tbW7vYEv5rYO0QnttPBM8oLI6r5cbZIIHIIrg/8AhfPwp/6Gk/8Agj8R&#10;/wDyHXT6J8TPAPiEQ/2X4r0aWW5uvsdvaXN0NL1C4uSV2RQabqghnbcXVUIjIY5CkkEV3FFFFFBx&#10;jPAABySPYkZ/r7Cvzk+LvxLu/H/iCaO3nx4Y0m4mt9EtojcJHeJG7R/21cx3Co3mzqcqrxqY4yI8&#10;b/MeTyKirFtc3NncW95Z3E1rdW00dxb3NtI8FxbzxMJI5oZoyGVlIyrKQR1BFfSth+094nttFNpd&#10;6BpOo67H5SQ6zJNPbWUkcYjVpNQ0a1C+ZLJiUs0NzCgLqVjUKQ/MaJ+0R8SNNvBPqV9Y+ILRwEks&#10;r7TbGzwpmWSSa2udIjt3SXarIhk8yMbiTGxAx9d/D74neHviJZsdMke01a1t4ptT0S5/4+bMyHy2&#10;eCbAS4h3g7ZYxkAp5qRs6rXinx7+EltJbX3j/wAOWxguoWNz4l022hZo7uF2/e69BHGPklT795gb&#10;HXdOxR0kaX45or6I+BXwu1DxJrGn+Mb5nsfD+g6lBd2bqVFzrGq6bMt1FBbK+dtvFIFNxMRhuYo/&#10;n8x4ey+P/wAVn3zeAvDN/H5OySPxXeWjsZDLvMbeHkuBhQqgE3gjJLZEDMpWeI5vwS+Cx1Y2fjPx&#10;fagaQNlxoWiXMeTq3G6LU9RiYf8AHoDgwxEfvzh2HkYFx9oUVxfjnwHoPxA0kaXrccqNBILiw1C0&#10;Kx39hcY2u0EkispSQfLLE6srDDYDpG6/AnxA+GHiX4e3j/2jAbvRZruW30zXrZQLW+UIJY1uIgzt&#10;bTFDzDN1Kv5Tyom8x+EPip438EJHbaNrDvpkciP/AGNqKLf6bhJJJWigjm/eW6u0rvL9kkiLtguS&#10;QMe/aH+1Jas1vF4k8KzxKID9qvtEvkuWkuVTKfZ9KvhFsRm67rxio/vdK6j/AIad8Bf9Ajxf/wCA&#10;Gjf/ACwrl/EH7UduFli8LeGJpHaGMwX/AIgukhWKcvmVZdJ04uZEC5CsL1Dk5IwMH5y8Y/EHxV47&#10;uvP8Qam81vHI8lppVuv2bSbFTLJIi29nHwXQSNGJ5i8zJhXlbAr2T4Y/s/ajrT2+teN4bvR9Kiuj&#10;t8Pzwz2ms6mkGQ4vFk2PaQO429POdQ20RBo5m+2oLeC1t4ba2hjt7a2hjgt7eBFhggggQRRQwxRj&#10;aiqoAVVAAAGAAKkoryz4v+AovHfhK5t4Yyda0hbjU9DljgtpLia6it28zSRLMQwiuxhG2yKBIsMj&#10;bhEFPxJ8J/Gf/CC+NdM1ad/L0q7zpGuZAbbpN9Inm3JKQzSf6NKkN0VhUPII/KDASNX6Xcjrxx3y&#10;OvPA9getFFfnr8ffFjeJPHt5YQXDyaX4XB0W1jDTiEX0bZ1mcW8wAWT7QDbO6DDrBGQWUKa+n/gJ&#10;4UPhrwDZ3lxBFHqPidxrk8gS1af7BPEqaNbtdW5ZnTyALlI3b9208ilVbeK9roooqpfafYaraTWG&#10;p2VnqNjcbRPZ31vDd2swjcSp5sE6sjbXAZSR1AIwQCPAPEX7NXgvUw8nh+81LwzcFIljjV21jTF2&#10;vmWR7a/kFwzsvHF2FUgHacEHyzUf2XvFcd26aV4i8PXtiFTyrjURqWl3bsYwZQ9nbQ3iKA2Qp887&#10;hg4XOBFafsweMnuIVv8AXfDFtaM4E81pLqt7cxJ3aO1mtYFc+xmUe9ehaJ+y/wCHrWZpNd8SanrE&#10;ayQPBBp9pb6LGUjYmaK8Z5Lt3WQbRmJ4yvzYYkgj33w14P8ADPhC1Nn4b0e00qOTb57wo0l3dBJH&#10;lj+2X9wXnn2GRxH5sjbA2EwvFdHRRRXC/EH4f6N8QtDbS9SHkXkHmTaRq0UayXWmXbKAzoCV8yGT&#10;CieDcFdQDlZFjkT4V8IeJvEnwf8AGssF7HdWkcF7DY+KtFZPMS+sI33NLBFI6I8qxuZrG4DgHcCG&#10;aGR1f6l+LHg/Svip4KtfFXhRrXUdVsbSTUdKvrWC5muNX0qNJGu9BSOH94ZfMyYopIWkSdGh2xGW&#10;Uj4Gr7i/Zo8Kxaf4Yv8AxXc222/169ls7G4drOUjRNOcQn7PsUywmW7WdZ0kcB/JhcIAqs/P/tD/&#10;ABNmt3fwBoN3LA7RZ8VzRxNE7W91Ck9no8FyxztkjfzLrYuGQpF5hBnjPx7RXSeHfCPiXxZcG28O&#10;6Jf6q6Osc0tvCRZ2zOjPGLy/lKwQ7grbTLIoPQc1Drnh698OXH2LVJdNXUVeaO4sLHU7LVZrJoJD&#10;Cy3s2mPNBHJvV0MBm81SuXjVWQvg0V9SfB34OeN7XXNG8ZX8i+FYdNvZJFsdRs5H1u8tx/ot7bSa&#10;dcKot4riFp4fNlcSr/rEjIKOftSiiimTI8sMsUc0ls8kciJcQiFprdnUqs0QuEkj3qTuXfGykgbl&#10;IyK+KfjH8JfG1u2peLZfEs3i7SLZri6m/tW5W21PR7a4nknkSG2YraGCM+UgWz8os7hY7VUHHzBR&#10;Wnpetaxoc73WiarqWkXUsJt5bjTL66sJ5LdpFmaB5bVkYoWRGKk4JAOOK+hfCX7S3iWwlgt/F1lb&#10;a/YF9s99aRQ6drMayXCs0yxwbLWYRR7wkAih3nbumUAk6HxC8P8Ahf4tQXPjf4bah9u8UQ2lvceI&#10;fCspaHWLm0tLSGJrm002XLtPbB4rd/s5eCYjbC7zDE3yvRRX2n+y3qjTaF4q0TyFVdP1ax1UXIY7&#10;5W1mzNoYGXGAI/sAYHPJcjsM/UtFFFQXV1b2Nrc3t3PHb2tnbzXdzcTt5cMFvbxmWeaZz91ERSzM&#10;ewr8kHdnYsxLMxLMzElmYnJZiepPc02ivS/h58PpPGF0+oatdroHgvTJQNd8S3UlvaWkTDaU020u&#10;r0rD9plLxrySIg6uysSkcn0Dqn7QHgvwjpsXh34daA1/aafbPbWFxN5+m6PAz25kiuFhnDXlyRO5&#10;a5EwgeVt7eaxYSV86+LPih438Z+dFrGt3C6dPJK39jafmw0pYmnW5jt5LWDmdImRPKa6eV1253E5&#10;J89orqvB/g/W/G+sJomgQwS3ZiNzM9zcxWsFraJKkU93I0h3use8MyQo8hGSqNg1+jfgfwpqfhPS&#10;2stU8Xa74tuppDLLc6zIkkUMgd1A09ZvNuI0Mflq8ct3Ku5fMjEe91PZ0UUV4n8cPBPizx1oOm6d&#10;4b/sySDT7u41W9s7ueS2vr26htvs2mw6fKVMIystxv8APeMElPmGDXwDqGm6hpF5Np+q2N5pt/b+&#10;X59lfW01pdQmWNZ4vMgnCuu5GV1JHKkEcEGqNWbW2kvLiC1ha3SS4lSFGuru1sbZZJDtVp7y9eOG&#10;JAT8zyOqqOWIHNdHrHgjxZoVu95qWgalHpyRWs/9sW8P9oaFJBeqjWk8Gu6cZbORJPMQK0c5BZgM&#10;54rk6K9N+FnxEuPh14iGoNHcXmjX8Ys9b06GYo0tvuLQ3lvG5EbT27EtGHxuVpI98fml1/QTxLoW&#10;meOvCmo6LJcwS6frunIbTUbZxeW6MwW80zVLY20irMscoinRRKBIAAWKNz+W91bXFlc3NneQTWt3&#10;Zzy211a3Ebwz21xbyGKe3mikAZHRwVdWAIIIPNezfA34eL418T/b9Sic+H/DjW19eB7e3uLbUr8T&#10;q9jos8dySGilCvJOBE4MaGJthmRx3/7QXxSe7muvh7oklu1hA8B8R30bxXDXN5DItzHo8DJuVFt5&#10;FU3LBi5lHlHyxHIsnSfAX4Spp0On+P8AX9r6heWv2nw5p4J8uws7uIqmp3h6PPPE2YIwSkcb72LS&#10;sBB9TUUUVl6xomj+ILI6fremWGrWRPmC3vraK5RJTG0Qni80ZjkCswWRMMuTgjNeAeIv2ZvCeou8&#10;/h3VdR8NvJLETayqNb02KFYfLkjt47h4rkMz7X3y3bgHcoXBXZ5jefsv+Mku5o7DXvDNzZCRhb3N&#10;5JqtjcyRdpLizgtbhYz6osz47E1Xb9mDx4ACNZ8HMc9Fv9dzz3O7TgP1rrfD/wCy2c203irxQAMz&#10;i607QLXkjYy2xt9Z1EcENteQNYHgFFPzB1+ifCPw/wDCfge3EPh/SYYLkxCO51S4X7Vq95lI1lE9&#10;/IN6rIYlkMEWyEOCyRqSa7Oiiiq1/Y2mqWF7pl9CLmx1K0ubC9tzLLELizvITb3MPmQMrrvRyNyM&#10;GGcgggV+Xes6dqngLxjd2Mck0Op+GNbD2N7NZiB5HsbkXOl6otnchxsmURXEStuUow5YHJ/THw1r&#10;kHibw/oviCARJHq+mWd+YobhLtbWaaEPc2RuIwAzwSb4ZflBDqQVU5A+a/2nvFckNrofg60udn24&#10;ya3rEKfaY5HtYJPs2kxO6sIpIpJluJHiYMQ8MTYTCl8r9mPwnDPPrXjS7gWVrF10PRmYwMkNxNCL&#10;jV7gRuhdJVie3iilSRQUlmQht3H2LRRRTunI6/5zxwOgxzXifin4B+APEkrXdtZzeG71kYF/DzW9&#10;pYyyi3WC3M2lSI8CquwM4t1hLksXYsS1eMar+y3rsQg/sPxVpOosxf7QNVsrzRhFjAi8lrQ3/mbu&#10;d2Qm3jrnjFH7MXj3nOr+EOD/AM/+s8+uMWFdzpX7LVmk1tLrXi+5ubfy2N5Z6VpUVlN5zRMEW21K&#10;7muBtV9rEtaZZQRhCdy+5eEfhb4I8FtFc6LokH9pRxQodYv3fUNTLxQPbyTwT3BK27yrI4mFqsSu&#10;DgrtCqvoFFFFZ+raPpmv6Zd6PrNlDqOmX8Xk3dpPuMcqBg6kPGwZHRlDpJGyujAOhDAEfnZ4x8L+&#10;Jfg/40jnsZbuzjgvJ77wrrassovbCOTascsoRI3mSKRYb63aMKQxBRoZUL/YFveeF/j34Au7dQ1j&#10;NIUjngmjjvL7wzrsKb7e5hJEfmp83ySxmPzoi8bGNjJGn59anpt5o2o32lajCbe+067uLK8g3o/l&#10;XFtKYZUDxkqwBBwynBHIJBBr3z9m7wpFrPi698QXOx4PClrDJBCSN76pqgkgsZfLZCrJHHHcNner&#10;LJ5TLuwcfQ3xo+Jp8A6DHb6TNanxTrBaKwim3SyafY7HW51swBWRjG4WOBJiqtI2/bIkUsdfncSW&#10;JJJJJySeSSepJpK0dM0nVNZufsekabqGq3fltL9l02zuL648pCFeTybVWbaCRlsYGeetb2t+CNe8&#10;M25m18abpVx/ovl6XNrGmT63ILuJp4mbR7GWW4hUKpLPcRxqCQud5CnkKK9Z+H/we8V+PhDfW0ce&#10;j6A0mH13UBII5liuVguRpdonz3MifPggpCXRo2mR+K/ReyiuobK0hvblL28itoI7u7S3Fqt3dRxB&#10;bi6W0DOIldwXEYZtucbiBk2KKKK+b/jB8JvGPi1ZL/Q/FWp6uiyxyr4N1Sa3tbBZFefEuly24gtv&#10;MjWRIYxdReYyb2e6Y7UPw3JG8UjxSI0ckbsjxupV0dDtdXU8ggjBBqOrNrdXVjcQXllcz2d3bSLN&#10;bXVrLJb3NvNHho5YZ4SrowPIZSCOoNe1+Ev2gPHXhvy7bUp4vFWnIYgY9Zd/7TjiVneVbfWIz5hZ&#10;ywBe6WfAVQgUdfUtd1j4dfHvSrW1jvovCnxBtYxFo8WssII7qeVog2ki+jBju7eaeXy7dVxdKytK&#10;luEMkcvyXq+kaloOpXmj6xZz2Gp2ExgurSdQHicKGUhlJVkZSHjkRijoQ6EqQTm0V79+zdqVvY/E&#10;b7JMJWk1rQNT02zMYUotzFJDrDmcsRhfJtJRxzu2j3H31RRRRX5rfGXUrfVfid4vurbzfLi1CHTm&#10;81ERvtGjafDpF3hUZht82B9hzkrgkKcqPMKK6Xwp4U1nxnrNtoWhWv2i7uDvkkcslrY2qMFmvr6d&#10;Vby4k3DJwSzFURWkZEb6ntfiD8M/groQ8P8AhWX/AITTX5PKuNVvtOmijs7292xOJbzWlEsSxCKV&#10;1toLQXAiKMkpWVpJX8Y8W/HTx94omAt9UfwzYRPvhs/Dk1xYTsUkkMUl1qiv9pkfy3COqyJE2xWE&#10;KuMnxqir2m6dd6vqFlpenxCe+1C5htLOAywwebc3DiKGLzrhkRcsQMuwHvX378KPhj4k8EQQS654&#10;y1O8CQSxReF7K4MvhuwEs8s0wUX4dncsyTb7aO2KSb1YzIxJ9tooorkfH2h6x4j8Ha/oWg3ltYap&#10;qtotlDcXrSJa/ZpriNdRgmkijkZRLbebFkRty3b7w/NvxL4P8TeD7mO08SaNd6VLMG8iSUJLaXey&#10;OOWUWd/bs8ExjEsfm+VI2wsFbDcVzNFdlH4A8ZXNna6hp+gXut2V2heO48OmDxHFGUjWV4L5tBe4&#10;+zSqrKWhuNjr3UEHHG0Vv+GPEep+Edd07xDpDRLf6bK0kQnj823njliaC4triPKkxyxO8bbGVwDl&#10;GVwrD9L/AAX4t03xx4csNf04xBbqLy76zSYTSadqMca/bdOuDhTuQkFWMa70KSABHWvzt+JnhqDw&#10;j458RaFaALY214txp8aiYrBYahAmo2loHuHkd/ISVYDIzksUJPJIFHwR4Q1Lxx4jsPD2nLIpuH82&#10;+vFgM8WmabGw+16hcKCo2oCFQM6h5GSMMGdc/YXxZ8c6Z8KvCtl4I8JWiWOp32lywaclu8sC6HpM&#10;pe3l1cTowle6kl83yZN+5pQ80rFl2S+H/BH4UTeMdRh8TaxHGvhfSb5R5EqxTHXtQtds/wBg+zy5&#10;H2ZCUNy7qVcHyUBJkaH7668nr/nHHI6HHFNooqK4t4LuCe0uoYbi1uYZbe5trmOOeCe3nQxzQTQy&#10;gq6OpKurAhhwQRXhXif9nfwJr0tzd6YL3wzezLO6rpbxy6ULmZ94mfS7kNhEJwILaWFAvygLxXkO&#10;qfsu+JYZoxoviXQ9RtvKBlk1SG/0edLgyMDFHBapfKybdjbzKpySu3jcc/8A4Zf8ef8AQb8G/wDg&#10;drv/AMrq19I/Zb1ybzv7c8U6Tp5VoTbLpNleauJkO7z/AD3vDY+UQdmwKJM5Odu3De++Efgz4C8H&#10;Tx3tlpsup6nE7tBqeuTx391bDzVmjNvCiR28UkZQFJkt1lHID/MRXqlFFFFfnf8AHfwo3hr4gajc&#10;xRBdO8Rj+3rN1891+0XTkarDJJMAof7SJJvLRmCRyR9M7R9X/ArxOPEvw90uOR5Hv/DzN4evCyRx&#10;qUsUVtNeDy2Ysv2V4ELuqkyK/GAGb2GvO/CPjG3vPhhpfjO+lu7tLPwxLf6vKIIlu7i70G1eHXHi&#10;gDIhLTW83ljcqt8p+UGvzz0DS9Q8beLdN0t5ru4vvEOsxrfXwhe/uUF3cedqmqzR7gZPKj824mZm&#10;A2qzMwGSP1LgggtYobW2hit7e2ijgt7e3RIYIIIUCRQwQxgBUVQAqqAAoAHAqWiiij3Jx6kn+dcz&#10;f+L9G0zxHpnhjU5J7G/1u383R7i5gZdN1KdJGjuNNtr37n2mILGzROFyJYlQs7hR01cTo/xH8EeI&#10;Ndn8NaTr9rda3bNeo9j5N5AZW0+QpdrZ3VzEkNwUCu+LeRiyK0gzGrMO2oooooor52/aC+HZ8SaG&#10;PFmmR7tZ8NWcpvg9ykcd14atlmvrwKkw2ma2ZmnjAdCUMy4kkMSDyn9nb4gy6Rrf/CE6ncouja60&#10;sulGYW0Ys9eKKViF1NIm2O7RDEsQDlp/KWNVMshbhvjX4H/4Qzxpdm0gEWh695mr6QY49lvB50n+&#10;n6bGI4o4k+zzE7IY87IHg3Hcxr6K8G+K7bwH+z9pOvyTW01zDa6vHpULEPHd6xfa7d/YrNomeFpB&#10;Gx3XCI24RxysudtfD13d3F/d3V/eTPc3d7czXd1cSHdJcXNzI0080jf3nclj9afY2F7qd3BYabZ3&#10;V/e3LbILSzgkubmdwpZlihhBZjgE8A4AzX1Nofwg8LfDvRF8bfFi7jupLf7PJbeGbcLNbnUWDTw6&#10;XLhwL+4baAYFZYF2yGVpYNzr5j48+Mev+KRJo2iF/C3g2GCOxstB0zyrRpbGK3a0MeoT2gUmOWNy&#10;ptEIgVdiFZGTzW8bor69/Z5+F9lc2sPxB162W6kF1IPC9rK0MltEbOY28+tTQqWJlSdGjtlkC+WU&#10;aUKxaF0+u6KKK878bfFPwh4CXy9Yv2uNTZQ0ei6Ykd3qjozx5klhZkjgBWTepuJU3qG8veVIr5I8&#10;V/tEeONdeaHRWg8KadJDPAYrHy7zU5I7m2WGQy6tdRgo6tvaGS0igdN33iyq48Qv9R1DVruS/wBU&#10;vrzU76YRrNe6hdT3l3MIYhBCJbm4ZnbYiqi5bhQAOBVGiiirFtc3Fnc295Z3E9pd2s0dxbXVtLJB&#10;c29xC4khmgniIZHVgGVlIIIBBBq1qep3er3TX9+yTXsqoLq6EaxzX0qDabu8K8PO4x5sxG6VgZJC&#10;8rO7ZtFfQH7OGuNpvxA/spnufI8RaTfWawRyEWxvLBf7WgurmLcASkUNxHG2CQZCBwzV98UUUV5Z&#10;8atdXQfht4llV7ZbjVLVdCto7jcPPOryCzvEhVGUtIlo1xMnPVMkMoIP5tUUVval4m1vVrDTNJvb&#10;5jpWjW8dvpul28UFlp1sEd3NwbOyWOOS4dpZDLdSq00hY+ZI1YNFFFFd74a+Jnjnwm9uNI8R6gLO&#10;2jWCPSr2ZtQ0kWwmWd4I9PvC6RBiuC8ASQAsFddxz9NeCP2lNJ1F4bDxrYDRLuRlQaxpwkn0Zyxk&#10;fddWkpa4tgAIY1KNOGZmdzCgr6ct7mC7ggu7SaG4tbqGK5tbm3kSe3uLeZBLBPDNESro6kMjKSCD&#10;kHFS0UV5V8VPhZpvxF0wMn2ew8S2MLDSdXcHYVBMn9m6oYVLvbMxOGALRM3mRq2ZI5fzkuLeezuJ&#10;7S7gltrq1nltrq2njaGa3uIHMU0E0TgMrKwKspwQeuKr12/g/wCIfizwNOJNA1WWK0aXzbrSLnN1&#10;o94XaMzGewk+VXdYkjeeEpNsG1ZFBr6D0rw38LfjhYXb6FZR/D7xjZtDJd2VksNzAbMOE+0waXE1&#10;tDcwkHbJLCkEiS7fN+VkE3zl4u8E+I/A+oHT/EGny2u+SdbK9TdJpuqR25G+bT7zAEgCvGzIdsiB&#10;1EiIx21yVfa/7NPjQ6hpGoeCb2VmutFD6npBIJ36PczBb22AjjCgW9zIrbpZi7i4CooSI18u+PIp&#10;bj4h+M7eCKS4nn8Z+IoYIYUeSaaaXW5kjjjiQFmZmIUADJ4Ar6r8S6nD8DfhRpPh3TdsXizXLa4i&#10;FwieZjVpIo38Rav9tt1gDfZRKkNmX+cf6OGEqRyV4f8AA34eL418Ti/1KIt4f8OtbX92rwW1xban&#10;frOsllo1xFdEhopAsjz4ikBjUxNsMqOP0IoooooorE8Q+JND8Kaa+seItSg0zTkmhtvtEyTStJcX&#10;DFYoLa2tVkllfAZykcbEIrOQER2DPDPibRvF+jW2uaFdG5sLpnQM8bQzRTxN5c9vcQSDKOhBzng5&#10;DKWUqxq+KPGOieEYLJ9Ue4lu9VvI9P0fSbCNLnVtWvJGWMW+n2rvGDgugZ3dI1LKGcMyA9R2z0zk&#10;9sdumMcD8M/pRRRRQeOvH14r4d/aa8PJp/irSPEUKwRp4i0x4LkI07XEupaIyQy3UyuNiqbea1iT&#10;Y3/LNiVBwW9Z/Zp13+0PBF7o0t1HJceHtYuEhtVi2Pa6XqkYvrZ5JFUB/MujelSSWG3BAULn5c+M&#10;GsPrnxJ8W3LQvAtpqsuixwyTGYIuhKNIaRGKptErwvP5e35d5BLEFj98fDrw83hXwP4Z0KVZoriy&#10;0yOS9iuJoJ3g1LUHbUtUtlmt8RlEuJpVj2k/KACzYLN2lFFFFYWv+I9M8M29ne6u0ttpt1qUGmz6&#10;kIi9npT3Mcn2a61acZ8i3aVUtzOw2rJLGH2qWYbvXnPXJDDpg9MfUfX1FcLrfxM8CeHNai8Paz4j&#10;s7HVpfsubeRLuWO2F4xW3N/ewRvDbZG2Qi5lTbGyyMBGwY91RRRRRRXBfEnwNZ/EDwveaNJ5cWoR&#10;/wCm6JeSSSRJaarFE0cDTNErEwyBjFMNj/IxZVLqhHwp8OPG+p/DDxeZbxNQTTxcSab4n0RHWGWR&#10;bfzLcNJb3Csv2izlZpEHyscPD5iLK5r2f9o7wdaXUGl/EjRPLube8S1stans28+3uYJ4Q+ha0j28&#10;RUxsgNu88k+1s2qRqcknU/ZiWxsvD3jLV7i5t7YLfWS309xOkENtY6bYyXK3NzLK4SONfNmJdtow&#10;py2Bx81/EPxjceOvFmq6/KZUtZZfs2lWspkH2LSLXMdjAImkmWN2GZrhYn2GaSRlADVxFfTXgH4A&#10;XVxEPEfxGmPh3RbMpey6PcSR295dafHbG6uJdVvDKv8AZ8SnYJFcedtEoYW7KjnO8W/GmDTrN/Cn&#10;wmsIvCnh6CSeGbV7W3ih1HWENkNO+1RLMhlgd0Xd9skdrx9sTmSF1ZT88O7OxZiWZiWZmJLMxOSz&#10;E9Se5pte0/Bf4ZL4/wBcmudWjuV8MaMEmv3ixEmo3rOpt9GFwHR0DrvkneEFlRdu6NpY5B+hVvbw&#10;WkEFpaQQ21rbQpb21tbpHDBbwQx+XFDDFHhURFAVVUAAAAAAVLRRXNeKfGHh3wbp8mpeIdTtrCPy&#10;3a3ti6vf37xvHG0WnWSnzJmDSIG2KQgO+QqgLD5K8XftL+IL57m28H2Fvoli6osOpahDHfa1uSfz&#10;TcRwsWtIt6Dy2jeOfALFXDFSnz9rfiXxD4kmWfXta1PV5EeeSEX95NcxWrXJDXC2kEjeXCrFVykS&#10;quFUAYUVhUUUUVt3/iDUtVsNOsNSmW+XSYUtNLurhA9/Zaem4/2Yl2MO9sCwMUUxcQ7cQeUryB8S&#10;iuv8A69/wjHjPwzrjXRs7ex1e0/tC5EPn+XpNzILTVx5QR2bdayTL8ilxnKYYA1+pNFFFU9Rv7XS&#10;9PvtUvpDDZabZ3V9ezbJJRDaWULXNxKUiDOdqIW2qpJHAFflBqN/d6rf3up38vn32o3dzfXk+2NP&#10;Pu7uZri4l8uIKi7nZjhQAM8CqVFbS67qMWkSaFbTCz0y5kSfUoLUGJ9YnhlMls+qzA7plh+UQwlv&#10;KjIMiIJXkkfFoooorpvD3jLxT4VkWTw/r2paWFladreC4ZrCaZovKMl1p0263lO3AHmxN0BHIFfQ&#10;/hH9pvUIGjtfGukRX9sIoo/7V0OJbbUd8UJDz3Onzv8AZ5WmcIW8l7dUyxVG4QfWuia/oviSwi1T&#10;QdTs9UsZBGPOtJlm8qSSFbj7PdR/ehmVJFMkEqrImRvVTwNaiiud8WeFNE8Z6NdaFrtr9otJwHik&#10;Qqt5YXaoVhv7GYgmOaPcecEMCUdXjd0b81vG3hHUfA/iO/8AD+oh2+zv5tjetbtBHqemyO32TUbd&#10;SXXa4UqwWRwkivGWLI1clWxofiDWvDWoRapoOp3mlX8exfPs5Wj82NJkn+z3MXKTRM6IXhlVkbA3&#10;KRxX0noXiX4dfGaW00bx/pMWgeN7uRobbxNovlaZHqkitClpbNcymUG5kijFvHFeRSxjB8h0klSI&#10;eUfET4S+JPh7P5lwv9r6FJkwa7ZW8q28ZEoiWDU4ju+zSsWQqGdkcHEcjlXVfK6+gf2f/Hs3hvxR&#10;F4avriT+w/E86W0cLPI0Nnr0u2KwuoYVDYM5CWspUDOYndtsIxe/aeJ/4T3RwckL4PsAPoda1Bj/&#10;ADPWu4+Eem2Pwy+G2t/E3XYEF/qto0mmw3CyQzvp0b+VpOnxMbZpYm1G62uzqZImhNtMdoRiPnzR&#10;9M1/4u+PmR3ka/12/lv9VvEjnnt9J04SDz5gJnYpBbxlILaOSUD/AFUIYFlr9I9I0jTNA02y0fR7&#10;OKw03T4FgtbWEHZGgy7MzMSzO7MzySOSzsS7MWJJ0aKKKKKp6hqWn6PZz6lql7bafp9qA9xeXk8V&#10;tbQq7iJPMllbAy7BFBOSxCrkkA814S8e+FvHB1X/AIRjUH1BdIexS9d7G9s1Av4nltnj+2xxsysY&#10;pkIxlWQk/KUZug1fWNM0DTLvWdYvILDTbCFprm6nLBI1BCqoVRud2YhI40BdnIRQWIBj0PV4te0b&#10;Ttagtrq0tdUtI7+1iuxai5+xXA32c8otJZUXzY2jlVd+5QwWQI4ZF1aKKKUZGTnAxk84AA7185ft&#10;K+HRqXgyx1+KNWm8OaonnSmQp5WmavtsrgCPo7NcrZgcEgbiMDdXmP7L2rSweJvEeiBbcQalokGp&#10;NJISLj7Ro96tvBDBltpVkvZnkXYzfIpBAVs/Tv8AwmT/APCy/wDhBtunfZf+EO/t/wA/zj/aP9q/&#10;2t9l/s3Z5mzH2b/SNnl+Zt+fOzmvD/DsXjey/Z78TaIdA1y11u0ur3Q9P0qfRLkalc6PrN9bvqjw&#10;adJAJWBS8vB5m1iu1mDjYAnJfALwFr9j48Gq+IvDXiDSIdJ0e/uNPuNS0y+02B9SuXTThEzXcaeZ&#10;m3muSEHOQD/DXI/H7X5tT+Jl8iK1sPDtnp2j2koivLS4byFbVXuGFxhsie5kEUkYCMio6FgQ7e//&#10;ALO/jjWvFOi63pWuXVzqV14fuLB7fVLu4E9zPZapHKsdnOWQOzQvbSP50srswkCnaIxn6JrO1jV9&#10;M0DTb3WNZvIdP0yxh866u5iQkceQiqEQFnd2KpHGgLuzKqAsyg/JPjH9pq8maez8E6XHawbZYV1r&#10;WVE94d8Wxbiz0yNvLiZHJZPPeZWAXfGDla+dvEHjTxX4qZz4h8QanqcTzpciznunXToriOIwpLb6&#10;ZDtt4mCswzHEv3m7s2frD4839vr3wk8J+IJB9nl1LUPD2qWsRiy+/U9CuLmS03JkIAjFyc4ygHJI&#10;qP4KfGs6ubTwf4xvP+JqdlvomuXMg/4m38MWm6lLJ/y99Fhmb/j44Vz5+1p8DxV8KpdO+NPhC50a&#10;/jgtfFviC78RQoylZ9KuNAePXtdSPMcsbBly9puTAY+W6hE8xvr64uLe0gmurqaK2traF5ri5uJE&#10;hgghiUySzTTSnaqKASzEgKASTiuFs/ih4H1PxPZ+EtM1y31XV72K5eN9NR73TQ1taLfeQdUhBgd3&#10;haR18p3UGJ0kKSbUfv6KKKKOR0447ZHXjk+wPSvzR+KfhBvAXjjUdNsg8GnSvHrWgSI7B4tNvJGe&#10;CKNzLLLm2lWS1Ekrh38rzSBvFfSXjo2/xa+Cdp4ttreI61odv/a9wscdnBJb3GmqbXxTaxvNJK8d&#10;s0ayXcUXm+ZIscBZS+1a+ZNc8anUvAfgrwRbR3MUHh2XWb/U5JTD5N7qF/qlxPYfZ41BcJbW8rgu&#10;zjc0rr5eI1d+L06wu9Vv7LTLCE3F9qN3bWNnAGjQzXV1KIIIt8xVVyxAyzADOSQK+7/Cvhfwn8CP&#10;B9z4j8QzxS65c28KalfrHHJdTXMsZlh8NeHY2OShZTuO5TKUM05SKNVg+P8Ax/4/1r4h602qao32&#10;e0t/Mi0jSIpC9ppdo5DFELBfMlk2qZ5yoLkDhY1jjTg6K0NL0651fUtO0myVGvNUv7PTrVZHWNGu&#10;b24W2gDyNwql2GSeB1Nfq7p+n2uk6fY6XYxCCx060trCzh3SSeVa2cQtoIg8rMzbUUDLEnqTkmrd&#10;FFeEfGX4wReBLdtC0Jo7jxbf2+9ZJI1ltdCtJgyJfTh8rJcMQTbwEFf+WkwMeyOf4GuLi4vJ57q6&#10;mmubq5lkuLi5uJXnnuJ5mMks00spLO7MdzMxJJJJJJqvRXu3gz4AeNPE+y61eP8A4RLTHJ/farby&#10;PqsgAkTNvomY5Bh0Xd9pkhyjCSPzBwfoPRP2b/h9pyhtU/tbxDObOKGZb3UGsLNbsbTPeWcGk+TK&#10;gYhgkctxKFVsEswDV0P/AAof4Uf9Cr/5XPEn/wAmVn6l+z38Mb+2WC10vUNGlEgc3mmaxfzXLKFI&#10;MLLrD3UO05ycRBsjrjIPCat+y3o8rq2h+LNSsI1gbzIdW0+11WSa5JYoyXFm9kI4yNqlTE5HLbjn&#10;aPEvEfwK+I/h0PKNHTXbSOONmuvDsraid0jlfKWwdYrxivBdltioHO7AOPIZI3id4pUeOSN2SSN1&#10;KOjodrI6tyCDwQelR10vg7W/+Ea8VeHdeeS7jg0vWLC7uzYkfa5LCO5UajbxKzxhvNgMkRRnVXDF&#10;WIBNfqnRRRXyh+1JrRTT/Cnh1HtGFzeX2tXUW8NewmwhWx0+Ty1fKxS/aLobmj+Zo8I3yOK+NqK6&#10;zw54H8W+LmH/AAj3h/UdTiMssDXscQg0yOeGFZ5YJtUujHbRyBWRtjyg/MuB8wB920X9l7xBcxO+&#10;veJdM0h9ts8EOnWdxrT5kRmuIrtpns0jeM7FXymlVsthgFBf1XTv2bPh7ZXEM95N4h1dI0Ilsr7U&#10;reCzmdo9pcnTIIJ1w3zKqzjH8RYdejPwG+FPGPCv5a34k/LBvBUc/wAA/hVLDLEnhuW2eSNkS5g1&#10;vXjPAXGFmhW5uZIy69RvRl9VIryjxL+y8uBJ4P8AEbBtsatZeJVDBm8xvOnGp6VCNo2lAsRszyCS&#10;4yFHzL4l8IeJvB92ln4l0e80uWXPkSSiOW0utkUc8ostQti8ExjEsfmiKVijMFfa2RXNUV6/8LPi&#10;zq3w91GOCd59Q8LXcoGo6SXLG23N82o6SJCFSdM5ZMhJh8r4by5I/wBFLeeC7ghu7S4gura5iiuL&#10;e5tpY7i3uIJkDwzwXEW5HjcEMjK20gg5qWiivg39o/wwmjeNbfW7eCSO08UWAuZZC9v5Laxp7C01&#10;FLeGIK6r5JtJnaQHfJI7BjkqnzzRVyxv73TLuC/028urC9tm3wXdnPJbXMDlSrNFNCQynBI4IyDi&#10;vuPwL4l0D45eC7rwx4xW1l8QWCKbyOAx2l83lr5Vl4o0dSu2ORS2ybygUVyVeMQzpE3yZ8QPh/rP&#10;w81t9L1RfPtLgPLpGrRRstrqlorAF0Bz5c0e5VuICxKMQctG8cj5fg3xLP4Q8T6J4jtwzNpd6ks8&#10;SCIvcWMyta6laoZlKhpbd5Yg/VS25SGAI9v+E+hW3jv4weIfFqo76FpOtar4mhM0Sgy3mpanLLoE&#10;Mqlw0bglrpWCsA0Gwj5ga84+MHiyTxj491i8WSGbT9MlbQdHa2mtrm3k07TJ3QXMF5aqolS4maa6&#10;RiXIEgQOyKtfd3w38Ix+CfBujaEY0S/SAXmsOiwbptWvMTXheWEL5vlcQRu2W8qNBkhRXdUUUUZB&#10;75OcH24zya5Dxt430TwDpEet64LxrWe/t9NgisYEuLmS5uEeUALI8ahVjikdmZxwMDcxANzw54v8&#10;MeLbf7R4c1uw1VVQSSwwSlby2jd2iRrzT5ts8O4q23zo1z1GRzXh37RPhO68RL4Clt9QjhmufE0H&#10;hO2tLmIC1W58T4dNQlu4VMqhDaqsiFXypBQKwbzO01DVvCPwI8CWtirPcvELlNK095YV1TxBqcrG&#10;a4mleNPkjUuDNOUKxRhEG5zFG/zL8N/FGo+N/jb4e13xPcpc3M0mpi2iMarY2SwaLdS6fY2MMjHy&#10;o4nO6LG5jJ87FpXdzZ/aI1a5T4nWstk8thd6JomkR2t7a3MsVyk63U+qRXkM0e1onRpgFKnI2hgQ&#10;Txh+E/j1498OS2sV9qH/AAk2lQnbLY6ziW7eOS6W4meLWgDcibG+OJ53mjjVv9UwVQPsL4d/FTw5&#10;8RoJk07ztP1iyht5L/Rr5oPtCrJGvnXWnyRsftFskhaIzBUYEKZYo/MjDel1z/i3WJ/D/hjxDrdv&#10;ELi40nRdR1C2iaG4nie4tbN5oBPHb4fytyjzWBAVQzFlAJH5g654g1rxLfyapr2p3mqXrlwJryVp&#10;PJieZrgW9tFkJDCHdykMKqi5O1QK+5fi/p0/xA+EljqujWWqzXDt4d8UaZpFraSXt/cpfwi0+zSQ&#10;WwZmMcF88rNGpH7vI+Uk1xf7N2ieJvD174ttdb8Ma1pEGoWujzw3mrafe6aDLYy3EYtYY7xIzIXE&#10;7OzLkJ5fP3hnw/wl8NfGmt+MNBTXfCPiU6fe63bXGuXesabqun201hHc/atYN1qdysWGkiWQA+aH&#10;dyFUl2XPr37U+pK0vg/SElbfGmsalcxGFlTbM0FtYyLOy7WOY7gMiNkcF1GUzifs+/EbxCniWx8D&#10;39zPqmjarBcx2P2y4lln0R9L0qS6iSxeTcfs7R2/lG2yEQ7XjKYcSfbVHAGT07noMDJPJIznHt0y&#10;a+Y/Hn7R2l6PNc6X4LtINdvoJZIJNYvJD/YUckMse42UdqwkvFYecnmrJCgIWRGmQ8/MHiT4meOf&#10;Fr3H9r+ItQNpco0L6XZTPp+kmBpmmSCSwsykcoUtgPOHkIADM2BX0/4GnsdS/Zt1u0kt/OGm6B43&#10;hmS8t4pIPt0Ml1rNncWofIJiMkEiSYBSVCVwVBryL4O/GS48E3EOgeIZZbvwjcy4jkIea48PTSvu&#10;e6tEUFntmYlri3AJBPmxDfvSb0z9oPwBp+raUPido9/ZD7NZ6XFqQjEcltrOn3d1HZ6Zqlnd2qnz&#10;Jl8+NGZ2KyQBCjL5QWX6V8PaXJofh/QdFeZLl9G0bS9JaeOJo1uG02wjszOsZZiN2zdtLHr6iuP8&#10;TfFvwD4UuY7LU9ft5r37YLO4s9MDalc6cyXK211JqSWm4QfZyS8sTESkKwjjkcba9Iooooor4d/a&#10;R8GDSPENp4tsoGWx8RqYNQMcTiCDWbSMDc8ijy0NzCA6pnc7xzP613/wgvI/iV8K9f8AAOs3IkuN&#10;LhOlW9xNFcXUtrp13Gbnw9duZZAJWtLiKRYYUdAscMSEADJ+cLLxPqng7w3488DMk9nqus6ppumX&#10;5jaP/RLXSZLuHXrX7dZzAs0r+Rb7MSRPCZxkbgW85r7N+Dnwct/D1tH488dxwW13awnUtM03UisN&#10;voNvCpnOs6x5+FW4VR5kcb8W4+eT9/gW/lfxh+MN143uZtB0SaS38IWtwCrbJILjX5YGBS7vY3O4&#10;QK4L29uwX+GSVfMCLF4NRRX6S/Bfw9D4e+HPh2JBC0+r2aeIruaESL502sot3b+Z5nO+K2NvAxA2&#10;ny8jrk+p0UV558TPH1h8P/DdxqU0ltJq9yrwaBpk5ctqF8CquzRRYbyLcOJLhiVGMR7xJJGD+dPi&#10;PxPrvi7U21fxDqMupX7RRwCWRYoo4LeLPl29tbwKkUUYLM+2NAC7M5y7MxwKK9P8GfCLxt44RbrS&#10;9PSy0tw2zWdZkkstPlK5XbbFEeaYblZC0ETqrAqzA19K6B+zL4SsDHJ4g1jVvEE8Vz5hgt1i0bTZ&#10;7bYu22uIYjNcn5g2ZIryMkEAKuCzdsPgN8KOn/CK9+v9ueJP6XlMl+AnwpkiljXw1JA8iMiTxa3r&#10;5lgYjiWMTXTRkjtvRh6g1wGq/su+G5oY10PxLrmn3AkzLJqkFhq8TxbD+7jhtFsWVt2G3GRwBxt/&#10;iryXX/2c/H+k+ZLpf9l+I7cTyJEthdizv/sygtHc3NpqQijUkAAxxTynccDcMtXh9/p2oaTdy2Gq&#10;WF7pt9CIzPZ6haz2V1EJYxLH5ltcBXUMrK65AyCCOCKo0V+pXgHXf+El8F+GNaa7F9Pe6NZG+uli&#10;8jzNVtoRa6v+62IoKXSTIdiBMj5PkKmuuooryP45a9/YPw11/ZdLbXesLBoNkHtzP9p/tKXbqVqN&#10;yOiE2SXZDuV2kfIwk2A/nHRWvouha14ivBp+haXfateMFZoLG2knaKNpVh8+4ZARFEGdVaWQqi5G&#10;5gK928P/ALNPjXUWgl12+0vw5byGdbiIyHVtVgKI3kFbWyItnEjBAf8ATQVVixBZdh9X0z9mHwdB&#10;DB/auu+IdRu42JuHtWsNNsrhRLlFW0aG4ljGzarf6SSeWBXIA7ZvgP8ACgkkeFNo9F1zxKQPcZvC&#10;f1o/4UP8KP8AoVe//Qc8Sfl/x+V534i/Zg0K5jml8Ma7f6bdE3Msdpqqw6jYOzKWtbRJoFhmgRWw&#10;plfz2C4O1mB3fNvjL4XeM/Au6bWtL8zTd/lprWnP9t0tiNi/vJlUPBuZwkYuYoy7A7AwBNed0V2H&#10;g/xz4j8C6gdQ8PX724me3N/YyjztP1OK3kLpBfWzcHhnVZU2yIHfy3Qsa/SHwb4s0zxt4esPEGlz&#10;Qsl1FGt9axSmV9L1NYEe90u4MiRsHhY7QxRQ6bZEyjoW6eiivlz9p7w7FcaFoXieKEm70zUG0m7l&#10;itUZ30/UYmuIHu7tRvEcE0OyJWO0PcPjBbn4qoor7L+Dfxfh8RQf8IF49uI7y7vIjY6XqOpgXMWv&#10;RXAdJNH1qW6Zg87hljgZ1xcD925MxTzvMPjF8G7nwPPNr+gRT3XhC5lG8Zaafw/NPII47W8dss9s&#10;zkJb3LZIYiKU+YY3n8FR2RgykqykMrKSGVgchlI6EdjXueuasnxw+IXgW2tbe6trm60TR9I8QYW2&#10;tVjuLO4udU8RXmlCSWUeRHC8rwCVi7bcFSxAPVftI+KraTUNH8A6THHa6f4bghvL+2to0t7SK8uL&#10;RU0uxgtFiRY1tbRtyGGQoRcbCqtFz6f+zp4JXQ/DEviq9g2ap4oI+yebDia10G2Yi2VRNCkkf2uX&#10;dcPsleKWIWrj5lNfRVFFFFZ+r6nBomk6rrV2sz2ukabfancx2ypJcSW2n2z3c6wJIUVmKodoZwM9&#10;So5rkvCXxO8FeNPJh0PWrc6jNGr/ANi32bLVhJ9mN1NAlpPjz2hRWMrWzSINpIfbzWX8aNFl1z4a&#10;+J4IJzBJY2Y1oFp5oIZYtGlGo3MFwkIbzQ0KP5Ubjb53luSNoZec+F3h7w78LPh5/wAJPq189rJr&#10;Wm6VrfiC/u1mQW6TW2/TtKgsULHMBuHiAVTLLK7djHFH8wfEH4nzfEvxHp1tqM9zongi01OEQ2kU&#10;az3UFpJKIbvW76GE4nuhCXMcYYrEMxxklpJJfaP2ptTu4tL8IaQrp9iv7/V9TuEKAu13pVvDbWbr&#10;KckDZezblzgkj0FeAeHfjD8RPDcwe28SXupwFrcyWGuyPrFpJHbB1jgja8ZpoEIchhbSxFsKGJ2r&#10;j6q+HPx90PxddWeia5aDw/r90Fgt5fNWbRtSuxGgEVvPJiS3lnkMnk28ocYCoJ5JHVT9AUV+aXxK&#10;+IWv+Nte1EXl7dx6Hb6hIulaGGuLextYLJ5YLS4msHIBuijv5s0i78uyDZGFjX6f+E1va+M/gVd+&#10;FrdYftMdv4n0CRtRt1ezh1S8nk1XT7xAvmErB9rt5RKE3rIhKjKKx8Z+CvgzxfpfxM8N3+qeF/Ee&#10;l2EA1oz32oaHqdnZw+Z4evIohJc3Maou9yEQlhliAMmvUv8AhHNe/wCGmf7d/sbWP7C25/tv+y7z&#10;+yf+Se/Z9n9obPJ/137n7/3/AJfvcVi/8NVdv+EDGP8AsZyT/wCm/wDlWXq37UutzCAaH4U0rTip&#10;c3J1a/u9aEoOPL8kWaWHl7ec5359sc+CeMfGWu+O9Z/trXZLeS78gWdrDZWsdrb2lmLiS5hs4UQF&#10;3VGmfa0zySEEBnOBj7k+B3w/l8D+FTc6kmzXPEhtNR1CMpcxSWNqkBbTdKnhnxiWHzJWmIjUiSRo&#10;zvEasfZ6+E/2jfGN1q3iseE4nMeleGVgaRElYx3uq31olzJcyoh2HyY5BDGGXch87BxIRXznRX0t&#10;+0W9tpTfD7wXbLMyeGvDG9LmVwVuLe4Mek2yGMDIdP7PdmJPO8DAwc/NNfWHw88Xa18T7bwp4X1P&#10;UrFde8E+MPDvimC/v57tb7X/AA5pKTxajb74opFkvIA8SlnkUzRvuYFoppX8t+LPxS1D4g6xJbwS&#10;tb+FdMupRo1ghZVuiuYRrN/uVGeaVcmNHXECMY1+YyyS8t8OdRl0rx74OvYrs2QTxFpUNxceYIlS&#10;xvLxbPUUlkPRHt5JEkJ/hJFfoT8TdE1vxJ4F8Q6J4dkMer39pDHbL9rNkLmOO9inu7E3OQo+0wrL&#10;AfMKo2/bIVjLMPkL4CeOPEWm+MNI8LLc3+oaBq5uLR9Jw94mnusM1+uoadDJIot1STdJdsnytEZH&#10;ZHkWMr970UUV81ftL+FhqHhfTvFEETNdeHb0W17IHto1/snVnEBeVZMSSNHdC3WJY2O0SysVIyyc&#10;3+y54gAHijwxJcAEG08QadaiNlboNO1i4+0IvGP9BQKz55JUH5yPmzxx4cbwl4u8QeHSsyRaZqU0&#10;dl9omt7ieTS5/wDStJnuJbTCGSS2kikcBVILEFUIKj62+BXw5sfCugnx94mitINVvbN7/Trq6uYm&#10;g0Pw3NZCf7azEeXBNPGZHmkLkpCVQmIm4Q/PPxg+JE/xB8RMtu8f/CN6HNeWugBIWje5ildVuNVu&#10;HnRJd115SOkTqojQKuwP5jP5HRRXpfwe0tNY+Jfg+0kleFYdVGqB0VXJk0O2k1qKIqxHyu9uqMc/&#10;KGJAJ4r9LaKKjlljt4ZJ5ZFihhjeWWWRlVI441MkkkjNwAADkngV+U3iPXbzxNruq6/flmu9VvZr&#10;t0aSSZYUkf8AcWkTyHd5cMYWKIE8IqqOBWJW34f0LUfE+taboGlRiS/1S6jtodwk8mINlpbm4aJX&#10;ZYoUDSTOFYhFLYOK+/vhj8H9C8AW1pf3EUGq+LfLmNzrTCUx2f2mIQy2mkQy/LFGq7088oJZA0mS&#10;sb+UnNfED9oLw74Zkn0zw3HD4o1dYlIu4LqJvD1o89s0iF721ZjcyRP5RkggwpBZDcJKhQfL2v8A&#10;xo+JHiB283xJd6Xb+eZ4rTQT/Y8cB27PKW5syLmSPB+7NPJk8nkDHnmo6tqmsTm61fU9Q1S6bhrn&#10;Uby4vrhhgD5prlmc8AY5pNP1PUtJuUvNK1C90y8j4S60+6uLO5TkH5Z7dlYcgHg9RXaaX8WPiPo8&#10;0s9p4x1yV5YmiddUuv7chCmQSFo7fWhcRo+QP3iKGxkZwSD7P4c/af1aB0h8V6BZ6hblrVGvtEeS&#10;xvIoVBW6uJLO7aWG4kb5WVEe3UEEZAI2ewPcfCD43WkMEktjd6t9kCQh86T4t0z/AEZ5zDCz4eVL&#10;Z55GZFM9p5oJ/eDmvnf4ifAHX/Ccc+q+HZZ/EuhRLJLOsdvt1jTIjOVQXFpCT9ojSMxl7iFQfvs0&#10;EUabj8+1+oHw11z/AISPwF4U1Yz3d1NNo9tbXlzendd3Go6aDpmp3ErszlzJcQSOJGO5lIZsEkDu&#10;KKK/Pf8AaD1k6r8StQtx9lMWhadpujwy27mQyr5B1Wc3DbmUSJPdSwsq4xsAI3bifP8Awd4G8S+O&#10;797Dw7Ym58jyXvryZ1t7DTop5fKWa8uZOP7zCKMPKyq5jjfawH2H4V+BngPwPZprnjC5sdYurWNf&#10;tt3r0lpa+GLKW4kNqu2zuysRVvNSINeO4LhXjWNyFGf4j/aV8JaWDa+FtLvPEEkTRJHcSr/YmkeQ&#10;1tuLW/no1yzRvtjMbWsQOGKvgKW8G1z4/fErWd6RaraaFby2rWstvodhFDu37le5jvL43F1FKVbA&#10;aGdNu1WUK+WPmep+KfE2tQLbax4i13VrdJDKkGp6vf38CyMNpkWK6kdQ2ABuFYNdfpvj/wAb6SbU&#10;af4u8RW0VnMJ4LUavfS2Ik8wTMJNPmdoHVmGXjeMq3IYEE17Z4R/aV8RafJFbeL7KDX7IkiS/s4Y&#10;dP1iMPKGMvlRbLWYImVSIRxE8Ey9c/Vdnd+Dfih4ZeWJbHxF4fvWntporiBw9vdxptkikilCTW9z&#10;GrhkddjqGWSNsMjn4z+L3wauPAkn9t6H9qv/AAlcPEkjzYmvNEupAI1hvnjVQ0ErnEFxtGCRFJ8/&#10;lvP4LRX3N+zP4jfUvCeqeHZ3lkk8N6iklqTFCkEWm63vuIoI5I8M7i4iu5HMi5CugViBtT6Soor5&#10;Z/ak0t5tE8Ka35saxafqmoaU8BDmWSTWLRLuOVG+7tRbFlYE5JZcdGr4toorT0fWNS8P6nZazo93&#10;LY6np84ntbqEjdG4BVlZWyro6kpJGwKOhKsCpIP6CRTeHvj38N502zacbmYQSmS3jurjw/4k09En&#10;DW7yALMoWVR5iGNpLeZkJiZnVPz/ANd0XUPDmsajoeqwmC/0y5ktLhCsiq2w5jnh8wKWilQrLE+0&#10;BkZXHBFfXXgWCT4b/AbX/FMqzW2q67aXWpWs8FjbC+tG1LZoXhjzJZnHmwJI6XqluFSZ9kbMSJPD&#10;/gX4bHiT4jaQ0jItt4fVvEtwDI8csh0uaMWAhKI24/a5LdnVtoKB+c4B/ReiiivFPj14s13wl4Ki&#10;l0GV7O51fVI9Hm1OPy/Osra4sZ7iX7G5ZXSeQRbY5kjbyxvYNHL5TV5D+zBoGqnU9d8Ukxpof2Cb&#10;w/zcAzXGrG4tdRLLaofuww9ZJAOZQI937zZtftTX91Hp/g3So5sWN5eazf3MAEbCS60yC3t7KUtj&#10;euxLu4GAcHdyCVGPkTTtS1HSLyHUNKv7zTL623+Re2FzNaXcImjMMoiuIGVxvRmRgDypIPBNfYun&#10;ePH8ReC/CPxL8QXtoD8PtW1+217TLixihXxLr0mgvB4fm0mW3WcpPvuLYuvkxxq8s02I47ePd8o+&#10;K/FeteNNbudd165+0Xc4Eccce5LSxtEYtBY2EBJ8uFNxwMlixZ3LSO7NQ0LVZND1vR9biiSeXR9V&#10;0/VY4JCyxTSafdpdpFIYyGCsUwxU5xXuH7S9rFb/ABBs5og2++8MabdXDFtwaZL67sgU44HlxRjH&#10;rz3r55rR0rVdQ0PUbLV9KuZbLUdPuEubS5i2lopUOeUcFWUjKujgq6kqylSQf1N8N63D4k8PaLr9&#10;usSR6xplnqHkxXKXa20txCJJ7J7iIKGaCQvFJ8qkMpBVSCBd1PTrXV9N1DSb1GkstUsbrT7uNXaN&#10;3tbyBre4RHTBB2sRkEEZBzX5geNfCWpeCfEWo+H9SjlzbTO1jdywCBNV0xpWSy1O2VWkXZKq5ZVl&#10;bY4aNjvRgPYNL/aZ8cWiWkWo6b4e1SKCNIric215ZX95tXaZXlt5jbo56nZahfRRXYt+1WCfl8B7&#10;V9D4o3Efj/Zwz+VU9Q/anv5LRl0rwZZWd+WUrc6hrU2p2gUMdytY21tavkjoRcDHXBrxHx78TPEX&#10;xFl06TXU023i0tLhLO10y0kt4Ee8ZWuZ3e5kmlZnCRrgybQEG1QSxP0J+zl8Or2xafx5rVokC3dj&#10;9l8Nw3MUZuDbXTB7nWUjlTfF5iKsVtIrhpInmJBjdGf6xr5o/aS8bXWi6LpvhXSro21z4h+1S6u9&#10;tdJHcjRIF8g2MsAUyCK9kkYNIroGWGSI71eRR8PUV9Oajex6R+zJoNvbWsefFPiGaz1CWSSYsr2+&#10;u3moJdQoWwG26fBCV+7tJbG/5q+Y69z+GPjKa60rWPhVq8kNxpfiywvdM8L/AG+Ca7t9J8V6kQmk&#10;b3jLtDavcsJd0cMnl3GyUKm6V66346/EXxJbagvw+stYuUttL0awtfE19BB/Z8/iDUr7T1nudzrP&#10;M4tJIJE3QFhl3lSXzUWNq+X6/VnwlqV1rHhTwzq16Ua81Tw/o2o3ZWMQxG5vdOjuZ2SNNoVd7HaF&#10;4HAFfniuueOfhd441YNqlyNas9XMmuJLdXlzp/iJtzzC41JLgo9zHcRzvLHLMolAl8xTHLhh+l/T&#10;cBtPupLA4ycqwzx6e1Noorzz4r+GR4r8A+ItMSAz3sNi2p6YI7Jb27/tHSh9sghsYj86y3ARrXdG&#10;d+2VlG4MVb42/Z/10aL8SdNgd7SO316zv9DnlunMewyxi/s1tmLKvnS3NvBAgcMG3lVUsykXv2iP&#10;DH9h+PH1WCDyrHxPZxamrR2aWtqupQD7FqkMbxYWSVmSO6nfAYvPlgSdzbfwD+FsfiO9Pi/xDZzn&#10;Q9MmjbRbeUeXb6xqkMxLzOD80lvalfmUAJJKQhZljmiOn+0N8TDqN1N4A0d1Nhp9xDLr97Bc7xe3&#10;8K+YmkKLdyhitmKtOsmW+0KFKxmAl/leiipoYZbiWG3t4pJ555EhhhiRpJZZpWCRRRRpkszEgKAM&#10;k8V+tNlZ2+n2lpYWkSwWdjbQWdtAhLLDbW0YhgiVj12ooXNWaKK/PP49eLZfEnj7ULGO483S/DGd&#10;FsYo/tccS3cWDrc0lvcNt843O+B5Y0UPHDD94IHbxOpI43ldIokeSSR1SONFLu7udqoirySTwAOt&#10;fb/wy/Z+0nRYbTWvG0EOsa08BlGhyiG50XTGlVWEd1EQRdXEa5VyxMCszBEk2JMfQviD8XvCvgBH&#10;tbiU6rrhVvL0LTpYjcws1t9ogfVZmOLWJsxAFg0pVg6ROoJX5J8TfH/4g69cXa6dfp4a0ueOWCKx&#10;0qKFrmO3aVzHI+r3CG4+0CNlRprdoQdoZY4yTXlOqeIdf1zyv7a13V9X8kFYRqmpXuoeSrNvYR/a&#10;3faCeTisqOSSCRJYpJIpY2V45I2ZJEYHIZXXBBHYiu2svib8QrC5hu4PGviR5oTlFvdWvNStThNg&#10;WWy1FpYZABwFeMgdq9V8PftLeMtO8uLX7DTPEkCCXzJgv9janMzHMWbmzRrZVXpgWeSMZOfmr3jS&#10;fiX8Kfira/2DrEVrHcXMjRQ6J4ot4LeaSeaJbKOfR75GaETublorcwTpdAhmRAAGrzDx/wDs2PGJ&#10;tS+H08lwWmUt4Z1CeFWRZp5Gc6Zq900a+XEpjRYrolyqu7XDuVQ/KF1a3VjcTWd7bz2d3bSvBc2t&#10;zFJb3EE0Z2yRTQzAMrA8FSAR3r7l/Zp17+0PBF5os10s1x4f1mdYbUQhHtNK1RFvbZnlRQH8y6+2&#10;kFmZuNpwoQV9FUUV8kftR69iHwt4YiuIzvlvNev7Tym85BEn9n6Rceew27X3Xy7VYnK5YDC5+U9G&#10;0bVPEOpWuj6LYz6jqN7KIbe1gUFmYnJd3chUjQfNJLIVRFyzsqgkfXHgP9m7TbaGHUfH0z3920ay&#10;f8I/Y3D29jal4XEkWo6hbESzOu6Nh9nkjRHQgvPG2a6vX/jf8NfAtq2leFbW01iWJrgx6b4Yt7XT&#10;9CtpiUmJk1GJBBibexD2iT8qwcKSM+Fa9+0h4+1KRxo66X4btluWlgFtZxalffZ+RHb3dxqqywyY&#10;4LPHbRkkdAMqfKr7x7431MXC3/i/xJcxXUvmzWr61qAs2cSeau2ySRYVVX5RFQBcfKAAK5Gt7TPF&#10;PibRYHttG8Ra7pFu7iV7fTNX1CwgeQDAkaK0kRSw9TXr3hb9ojx1obRQ6w9r4q0+OO2h8vUEWz1K&#10;OG1gaJRDqtmgLyPlGmlu453bYDkFnZvrbwb8RPBvxKsJ7awljkuHs5f7V8OatAn2tLWV2tJhPbyb&#10;4biBwV3GJpECyIsmx2KV4h8WPgDD5Oo+J/AcDrcLJJeX3haCOPyXhKl7mTw/HGAUZWBcWWCGUlYN&#10;pSOB/jyivpb9mvxbNp3ii78JTyu1h4itpbm0izNIsOr6ZAbgyRKX8uNZbVZhM3llmMcIyAuK+4qK&#10;K8v+NOnXOqfC/wAXW9mqvNFZW2oyK0scQ+y6RqcOq3r7pCASsMLsq9WIwuWIr816KKK+8/hJ490/&#10;4oeGL3wd4ptY7rVLDSorHUUnuJJP+Eg0loxaf2p5kkhnW5U7RdSBuJXSZHBk2RfKvxQ+H118PPEk&#10;2m4vJ9Eu/wDSdB1S6ijUX1t5atcQNJAShltncQzD5GI2S+VGkqCvbv2X/DjGbxJ4vnSZY4oYvD1h&#10;Ks9v5ErSFNT1hZbb5pQ8QWx8tztQq7gByD5fgFxNefEj4gF8z21x4u8SrFF50j6k+mW2o3oht4mk&#10;AjaSOzhKoCAg2R8BAMD9NtPsLXS7Cx02wiFvY6daW1hZW++SXybS0hWC2i8yYs7bUVVy7Fmxkkmr&#10;VFFc34x1y78N+FPEGvWVmb+60nSru9t7YqHiaWGLcslyhlhJgjOZJwsgfy1bYC+0H4S+FcXijxt8&#10;VdJ1f+1bubU7O9TX9c1Sa7aOc6VYyR293bkqysUnjdLFYIwVEcgQqIVYD6u+PeoQ2Pwu1+N7lbeb&#10;UZtJsLIBnD3MzatDdXFtGUBzm3hnZt2AVVhnkA/nVX1L4N8Wax8Ufh74w+Het6xEmsWenW2tWXiP&#10;XLkR2Q0TSdStJ7uHWLxYy6+SyBjdSNIziUlsCIlvNPit8U9R+ImrFIzLZ+GdPnf+yNNLENMRmP8A&#10;tbUQOGuZFJ2jJEKny0JJlkl8lr6X+KbJr/we+EvieKSRhp8J8OT+dIzyy3f2EWl3OSyfN+90uQ5L&#10;j7w4fO5fmiiv0e+Cfi+48YeArC5vnmm1TSLiXQdRuZ8lryWziSa2uzK0kjyM9vLD50khBaXzDtxg&#10;n1qvz5+OfgHUPCvi3Uddjgll8PeJtQn1GzvywmEOpXubvUdOumREEb+aZXtkIO6HGHd0m20vBvxx&#10;8Y+CNEtvD2n2+h32m2ctxLaDUrO6ee3S7mNzNAstjcQblMrSSAyKzAsRu2hVX1cftUny4x/wggMg&#10;UCRh4nwjvt5KIdPJUZyQCzH3NH/DVZ/6EMZz/wBDPxjHp/Z3rSf8Mqneg/4TseWVbzH/AOEZ+dHH&#10;3VWP+0MEHuxcY9DV/Tv2WdOjukbVvGN7e2YEge303SINNuWYxkQsl5cz3aqA+CwMB3DIBUnI9f8A&#10;B3wf8DeCJ4b/AE3T5rzV4FlSPV9Xn+23sayuH3QRIsdvE4XCLLDAsm0spbDNu9Por8uPiGNvj/xw&#10;pOSvjDxKpPbjWpwSK46vX/gp4Ln8YeN9OkeB30jw/Pb6zq07Rb7bNtL5un6dKXRoibmZApifBaJZ&#10;iv3Djrf2nf8AkftK/wCxR0//ANPF/XznXVeCPETeE/Fvh/xCJJo4tM1O2lvDbQwXFw+mSn7PqtvD&#10;FcFULyWzyxrllwWBDocMNf4qaHD4c+IXivS7f7OtumptfW0Vpbra21ra6xAmsW9jDbx4VFgS4WEB&#10;AF+X5QBgV59X6SeOfifpPhjwLb+J7adGvvEWlwXHhXT7gMLi+nvrZLiGd7aPny7ZJUluCxC9I9wk&#10;kjUr8J/h9p3gnwxpTS6baR+J7ux8/WtRe3iGpLNfFbmXSmud0hEVvtjiKRSCN2j83YHZjWL49+O3&#10;hLwZPdaXarN4j1+0mkt7nTrFxb2VjcwyRrNDqGqyKyq21pBst452WSMxyiJjkeU/8NUXH2vf/wAI&#10;RB9i8jH2f/hIZPtX2nP+t+2fY9nl448vyM5539q6TSv2ovDUsUja14Z1zT5xJiKLS57DWIXi25Ly&#10;T3b2LK2cgII24539q928HeL9J8caDb6/o4uEtp5rm3e2vEhjvLSa2mMbxXUdu8qBiAsqYkI2MucE&#10;lRZ8V6GniTw1r2gOtqTq2k31lbvdwpcW9vdzW7LY3jRsrHMM2yVGA3KyhlIZVNfB3wD1eTS/ibos&#10;QuYba21m31LSLzzVh2zxS2T3dpbJJMMq73cFts2EMxwmcMVP014v+Eq+Kfir4d8U3Fvp58O22mQT&#10;a1F5cDTajqujXhazttQtpo3SaO4jkhjctvzDBJE5jzFu4v8AaM+IzWVsngDSJmS7vY4LzxDc29xb&#10;kRWEm7ydEmVN0iSTEJPMCYz5Plj95HcMB8ZUUUV9afsv+GHa68QeMJ1YRQQr4f085haOWeYpqGps&#10;UOZFaJVtgrcKwkZfmIOPsSiiuW8dTS23gjxjcwNsmg8K+IJ4pMK2ySLSJXRgrAg4IHBH4V+bMPg/&#10;XZPDN14vmgisfD8EiW9tfX88dr/a1690tt9h0aBz5lzIoMkjmNNipDNlw0ZWuWr77/Z/8Ax+GfC0&#10;XiS9hjOt+KbWC9R2S3kex0Rx52nW0NxG0hxcIUupgGXO6NJIw8Ga8r+NnxqbVmvPBvg+7I0gb7bX&#10;dat5CW1cglZ9O06Vcf6J/DNKv/Hx91T5GTP8sVe0/TtQ1W8isNLsL3Ur6fzPIsrC1nvLuUQxNPN5&#10;VvbqzttRWdsA4UEngGvaT8Erzw1pL+JviTrNn4Z0e3+V9M0+SHVvEd/di4KRaTYpGwtBLcRK8kUq&#10;zyiMYeVAiyGPxC5a2e4mazhmgtWlkNvDcTpd3EUO7MST3UccKyMFwGdYkBIyEUHFV6KcjsjBlJVl&#10;IZWUkMrA5DKR0I7GvozwF+0R4g0EW+m+LY5PEmkodv28Mq+IbVMRoo8+RhHdIoVztn2yu75a4woW&#10;vQ/HPws8MfFHT7rxz8M7+0n1i7maS6toplttM1a6jQvdpNBcxxvZ6hLujZjMY0bh5VVpWmra/Zs1&#10;qe48K6z4avmuRfeGNZkUWlzCYfsFhqitLHajdht/2uK9aRWG5SR6gD6NopRk8AcngYznPpgdevSv&#10;z28FeANU+Mfi/W9fmik0jw5da3qGp6xfJh/Ll1C7a+OjaVLKuJLjEgDSFSsSkSSKS0ccvt/i74t+&#10;DPhXbT+DvAWi2Vzqlg3kXMcAEOj2F6lv9nkfUrqM+deXiGOJJxu3E5ElwssZSvkfxN4w8T+MbpL3&#10;xLrN5qske77PHKyRWdoWijhlNlp9sqQQeYsUfmmKNfMYbn3Nk1zFFFeneBvCPh7x5JF4ch1O+0Dx&#10;fJb381i95FHqXh/W5baB7mGzH2ZY7iwfYuXkb7SpVXZQrbImoeK/hj428GfaJNa0O5OnW7EnWbBW&#10;vtIMRuRaQzyXsAIgErsojS5EUh3KCgJArgK6vwh4y13wRq8Or6FeSQsskRu7Jnk+w6nBGSDa6hbq&#10;QJEIZwp+8hO5CrgMP0W8L+I9D+J/g03qRZsNasrzStZ0trrM1pLNC1rqWm3E1qVkGUfKMPLdo3SQ&#10;BdwFfnr8QvB9x4E8W6p4flEz2sMv2nSbqVX/ANN0m6JexuPOaKJZGUZhnaJNgmjlRSQuaxNA0C98&#10;TaimkaW9qdTuEP8AZ9nc3EdodSuBIoNlbXVxtgSXYXlH2iWNWVGRWaVo45Pqz9mayutJvfiBpWrW&#10;txperRr4VkbTNQhms9QSEx38rStZXASTbtlgbcVxh0OcMM/WFFFee/FPwofGXgXXdIgjSTUEthqG&#10;k5t4bib+0dNb7VDb23nOgje5AktPODgosrEhlyh/MmiiivV/hB8QW8AeK4rm5Yf2Dq4h03XFdrpk&#10;trZp1aPV4oLbO6W1O5gDE7GNpURQzhh9N/HD4XS+OY9G1/QGiOs282naPPua7livNI1LUFht7n/R&#10;UmAFnLcNPLIEH7hpXZj5UanH/aNurHQfAXhrwnpsk1jFPqVrDaWETXJil0Pw/pzQm2nmkZi6QyyW&#10;RVZCxZgH5ZM0fsv6I9r4c8Q6+/nq2r6rb2EUbxFYnttGt2dbmCQ/fDy3UsTY4BjxnO4D6er551z9&#10;pLwZpNzqthaaV4h1G90+4u7SJ/K061069ubSZoA6Xn2iSVIHK7lk+zFwCCY85UedXv7UupuYTp3g&#10;+wtAN/2gXur3OoGUEfu/JMEFt5eD97IfPt1rV0X9qSFntIfEXhSSKLEgvb/R9QEzBsM0LW2k3saf&#10;LnYrBrwkfM4yQEP09YajoXizRku7Gex1vRNVtWjYhY7m0ureePbPa3dvMDg7SUmglQMpyrqDkV4V&#10;4SvLX4VfEPXfAV7G2m+EfFV1Frngy8uWh+zpqNxDFb32mLcBWchmAgjFxMCnkR/KTcCRvF/2lNSt&#10;734hw2kErSNpHh7TrG7QqyrDdTzz6mFQk4YmC4gYsO/y/wANfPle1+PpF0H4c/DLwdDLD5moafN4&#10;+1lYLOGOO6l1x2XQJ5Ltl81pYLdri2kGQpCpywEe3xSivvT9o7wjP4g8JW3iCx82S48J3FzdS20f&#10;mMkmkan5UWoyxwRROS8LQwTFmdESFJmYkhQPguiv0V+AVxbz/Cvw7HDMsslpLrdvdIuc21w2u3N2&#10;sL+5ilif6MK9jrnfEnhLw14vsxZeJNHs9VgTPlNKjRXdqWlSV/sd/blJ4C5jQSeTIm9RsfKkg+E6&#10;r+y/4UuIXOi+INd0y7a48zdfLZatZx253FrdLaJLWUnJULI1w2ADuVicjl5f2V5lQG38cRSy7wGS&#10;bw60EYTafmEqX0hJzjC7MYyc8YMy/sqru+bx2xTcMhfDIR2XPPLagQp/OvS9C/Z9+HGiXBuZ7TUd&#10;flWa3mgXXrxJre3a3kL7RaafHbRTK5KiVLlZVYAAKAW3e39fcn6jof59RwaK+Cf2k7xLn4iQwojq&#10;dP8ADem2cpJUiRnurm/DRgdAFnC4PdSfp8+1s+H9Dv8AxNrel6BpkYe+1a8hs4CyzNFD5rfvLq5+&#10;zpI6wwoGlmdUOxFZsECvsX9oXTINF+FHhfRrRp3tNI8QeHtLtpLh0kna30/w1f2kBnkjCKXKoNxV&#10;QM9ABxXxDRXtPxfUavD4C8dLNbXL+LvCNpHq13ChhluvE+gBbHXpZrbYiqELwwgxqEJjbaMAFvFq&#10;/QT4PeKtK0/4NWGr6tqqC18Npqtrq00ruzWRh1OSWysf3gBaRoJrVIIkJ3b441G47aqfCTQ4fFlx&#10;rXxX8SaMg1vxFrMsmgfaxZ3MWm6BYRRWmnPYIkUeyYeW8DXToJJEiV1VRI7S9548+J3hb4exQrrM&#10;80+pXcJuLHRrCMTX9xAJfJNy/mMscUW/cBJM67tjiMOyMB4DP+1RcMsX2bwRBCwnR5zN4ge4V7UZ&#10;82GJI7OLZITjbKSwHeNs8a+mftS6PLcSDWPCOpWFp5TNFLpuqWusXJnDjZE9vdRWKhCu4lxKSCB8&#10;hzkey/D74naF8SF1f+w7TV7X+xTp4uf7WgsoPMOpCfyPI+yXE5OBbvu3Y7dc8ei1+Zviq0l+HvxO&#10;1EWNpaxf8I54oh1fSLGSSee1WyW6TWtEgmcSCVl8hoRIPNDjkFg3NfZvxm+HVz8QbDwzbafCkd9Z&#10;eIoYrrUnk+fS9A1CFo9YuEspZYUuGV47Z/L/ANYdm1CoL5q/EbxVp3we8A2GkeGlis9UlgGleGIf&#10;stvOsRgKvqWsXkb7UdkDtKzsj77iRDJG6tIR+e1FFFeyfAzwjP4o8eabdMsq6Z4Zlg16+nTcii4s&#10;5RJpNoJfLkTfLcqjGNypaFJijBlFfopRRRX5ua74S1zxT4/+IDaZbYsdO8UeJrvWNZuS8OkaPYpr&#10;E7z3moXYVsKkYeQxxq8rKreXG5BFeVV9R/s2+BLbVtRvvGmqWsVzaaJKljoqTAOo1whLqe/VVkBD&#10;2sRjEfmRMpaYOhWSEFfWvjH8YoPBNvJ4f0CSK48XXUQLsQssHh63mQMl3cxsCrXDqd1vA2QBiWUe&#10;WY0m+Cri4nu557u7nmuru6mkubm5uZHnnuJ53Ms0880pLO7sSzuxJJJJJJqvXtnhr4E+MtYtX1bW&#10;xaeDdDhT7RdX3iJmtruKyid1vbpdL4ePyVjLkXjW6lSrK5XLDzPxEPDkd6tr4YbUbnT7WJI5NU1X&#10;y4rnVLsRqLq7gsIRttrYuCbeB2klC8yyEkJHz9FFeweB/jX4z8FC3s/tS67oUJjQaPqzvMbe3Qwx&#10;GPTNQBMtvtih8qCMl4E3M3kMxzX0brmj+Cf2hvDkur+Hbg6f4l0cm1hnvoUh1Cz3F5bfTtftrZ5d&#10;1pcAM8E0buEfeY2LLcQt55+z7/avhP4h+JfBethNLubjSn8/T7oQrNdappNyj2f2OVvmkU2s91Mo&#10;hJSSLEvKqGH2dRRXwx8UNM1v4nfGS88PaClteLpFtp+j/bIMGz06zgjF5qdxqtzGSAYLq4uImH39&#10;yrCqmTCn2KXU/AH7O/h6DSY0m1fxJqkL3U624t11XVriGF/s93qbsxFnYCX9zAoDlQXaOOeRZ3Py&#10;t41+LHjTx0Hg1bUvsulPtB0PSRJY6SwXyX/0mLe8lziWFJkF1LII3JMQQHaPNaKK67wlY+FdWvH0&#10;rxJqOoaHJfPaQaVr1uLO40zTrmS5VJv7esbsxM1u0ZYieK5j8lhl1kRiY+08Z/BDxx4RMlxHYnxF&#10;o6tIU1PRI5bl4ogZXRtQ00AzwkRR+bK6rJAm4L57NXjtaOl6pqOi6ha6rpN5PYajZSiW1u7aQpNE&#10;+0o/IzlWUlHRgVdSVYFSRX6H/Cr4p6b8RdLZJvJsfE2nwqdW0pGbbImRGNV00SHLWzsQrLuLwuQj&#10;khopJvlr49fD5PCPiNda0u2jg8P+JGeaG3topkg0zVIkU31oSxZQsxJuIVUqoBkjjjVIRnwy3iSe&#10;4ghkuIbSOaaKJ7q5E5t7ZJHCtPOtskkmxAdzeXGzYHyqTxXuvwq8La/4S+M/hfSfEWl3GmXyprMo&#10;il8uWOWGTw1dnzra5tmeKZByrNG7AMCrEMrAffdFFVb+ytNTsbzTb+Fbmx1G0ubC9ty7xrcWl3CY&#10;LmEyQsrjcjEbkZSOoOa/KvxDoN/4Z1vVNB1OMx3ulXc1pN8kyRzKhzDdW/nqjGKaMrLC5UbkZWHD&#10;CsWiit3w14h1Lwprmm+IdJeNL/TJ/OhEqF4ZkdDFcW06qQTHLEzxybWB2sdrKcEfe3i/R9G+NPw1&#10;TUdDi8y6ntZdS8L3N5Abe8tNRtJzDd6dKPMRF81opLKZjI8IbEw8zy42rnEsE+Hv7PGoQX9nIl5d&#10;+GLwajFHZpYXq6l4vf7HAuoxzAMZbU3cMEpk+fZDtGNqoPF/2bPD51Pxzca5LHcG38NaXPMk0LxL&#10;Eupaqp021gukcFmV7drx12Yw0YJOBtb7wrxrxh8cvB/grXrnw7qNpr95f2cds122m2djLbw/a7dL&#10;uGHfeXMBZ/KdWbapX5gN27cB5Pe/tTvukTTvBiKq3A8q4vdbLNJaq5B8y0gtRskdcdJnCH+/1qvZ&#10;ftTXqAjUvB1pcFpFKvY6zLZiOLHzhoZ7efe2eRiRfTHevpfwb458N+PNPfUfD179oFsLdL+ynjNv&#10;f6bNcw+ZHBeW7+uHVZI2aN2VxG77WI8i8YW9h8KfiDovxHs7C1tvDfiZJvC/i9baAotjdXcq38Ot&#10;QQQSF2kmEG+ZYrUqRA5OZrlSML9pvXLWXwt4Q0622XcGt6lLr1nqNvcJJavaadpwhiMWwESLOt+k&#10;kcqvjC992R8X17R4embw98GvGusQTTi78XeJNJ8FRmA/Z2s7aws21y+drlW3PFdwyS2ssIVRjGS4&#10;ZlHi9FfcXgzwnH41/Z3sNCMSyXsltr93pDsYEeHV7PxFeT6eUnuFcRrI4MMrqAxieRQy7ia+Jbm2&#10;uLO4uLS7t5rW7tZpba6tbmKSC4triCQxzQTwyAMjowKujAEEEEAiq9fXv7KoJHjw4+UHwuCe4Zv7&#10;RwPxwfyr67qjqml6drdhc6Xq1lb6hp96nl3NpdRrLDKqsHQkN/ErAOjDBVgGUhhmvB9X/Zq8BX8l&#10;1Ppl3rmhvLGi21tb3kN9ptpKkaoX8nUY5LmRXIaRla8HzMdpVAFHEN+yqwWTb46DOI2MYbwzsVpQ&#10;PkV3/tA4UngsA2PQ03/hlWX7Lv8A+E5j+2/Z932f/hHG+y/a9n+p+2fbt3l7/l83yc4+bZn5a7b4&#10;d6l4lX4HeI/Euoa7qOqard6V4x1PSr26vLq8vtOXTdMk0yzjSe73Hck9q9wuwkZfJO4tj5JuPiV8&#10;QrtxJJ408TqVQKfs+tX9ohUNkForR0XOT94jPQZ4FfdXwh8daf4y8IaQjX8cviDS7CGw1mznvGuN&#10;SM1iq2v9pz+cFd1ugEnMgDKHdo97Oj16rVDVdV07RNOu9X1e7gsNNsYfPu7ydwkUSbwiDjqzOVSN&#10;FBLsQqAswB/LbxHqI8ReKNe1e1gmA1zX9U1G2t2UPcY1PUZLqGFlhLAv84UhCeema7Pwv8GviD4o&#10;ufLj0G60W1UI0up+IoLnSLNEmgknheGOaPz5w/l7M20MgUshkKKwavu3wB4B0b4e6FHpOlhri5mK&#10;z6tq0qBbnVL0LtMhUEiOFORBArEIvJLyNJI/zD+1JpkkXiPwzrRkQxX+iXGlpCAd8cmkX7XksjHp&#10;tYXyBcf3Tmvl2ivoP4y2N14t8ceDX0LT4L7V/F/gjw5qWzSreW3j1G7u5LkfahHdtujjWCNPmnYe&#10;XCgMjAIzVtWfwt+H3w/sLfVfi5r63OqzWZuY/BOlTN9oZ5YLkRQSPYP9om3FEC3CvbWyToY3mljY&#10;M2ZrPx0sBd6N/wAI18PvDH2TwzBHp2g3fiu3n1vVLawsJI/7IktpIpYWtZY1iRzi4mZX6Sn5mbg/&#10;Efxh+Ifii1ubDUfEEsOnXTsZbDTLe202JopIngezkuLRFnkgZHYPDNM6twWBIBHmNFORGdgqgszE&#10;KqqCWZicBVA6k9hX6afC3we3gjwTpGjTqq6lJG2p6wVVARqd/iWaBjFLMjG2TZaiSN9riISADdge&#10;hV+dPiKJPCfxzuJ9TaGC1sfiDY6/M9sFeODTL3V4tehKRqFG5LeVdyADDAr2r708XeI7Xwh4a1nx&#10;JeL5kOlWTTpDmRftN1I4t7GzMkaSFPPnkjh8woQhbcflBI/LzWNXv9e1S/1nU52uL/UbqW7uZWJ5&#10;klbdsjBJ2ogwsaDhVAUYAArMoors/AngvUPHniOy8P6e/wBnWUPPf6g1vLcRabp8HNxdyxx4yekc&#10;Ss6B5GRC6Biw/S3w7oOn+F9E0zw/pcZisNMtEtoS3l+dMQS81zcGJVVpZXLTSsqgM7McDpWxRRUN&#10;xb295DPa3VvDc2tzDLb3NtcRxz289vKnlzQTQy7ldXUsrqwIIJBBBr4D+P8A41k8T+NJ9HglV9J8&#10;JyXGm24Ee1pNUcoutzyO6JISJYhbBSzJiHfGf3jE+a+BvDjeLfF3h7w9skaLUtRhjvfJnht500yD&#10;N1qs0EtyCgdLZJXQENllACsSFP2l8d/iPJ4M0GPQ9GuZrbxHr8L/AGe6s7mGK50bTIZlW4vivzSo&#10;8+Xt7Z1VcESyJKrwqD8A1658LPhRqfxF1DzpDLp3hmxmCanqwT55nGHOm6UJAVa4ZSNzEFIlIdwx&#10;McUn314c8I+GvCFq1n4b0az0mGTHnNArSXVztleWMXt/cmS4n2GRxH5sr7Adq7V4HxZ+0X4pudY8&#10;b/8ACPhsab4XtoYIow0bJLqGpW8d/e3YZFDA7Ghg2OzBTGWGC7Z+fK928F/s/wDjPxRsutXT/hEd&#10;KIfE+qWzvqspUSoBBom6OQYkRA32l4Mo4kj8wcHjfiRoPhXwrrn/AAjnh291TVLvSY0t9f1W7udP&#10;axuNVMSNcW+mWllHuiWFtyyiWeRlkzERmIvJ53RXe/D34gax8PNbTU9OZrixuPLi1jSHlaO21S0Q&#10;nCsQG8uaPczQThSUJIw0byRv+gPhzTdFvtYn8f8AhjU4pdM8XaRarqVvbxRSW2p3thKF0vVRMwEt&#10;vPbxm5tbq24BYjzUWWE7u6orG8RaY2uaDrOiK4iGs6Ze6S1wTg20WpQNZz3SjDbzGjtIiHAdgFLp&#10;uLr8x/Fn4mad4J0r/hWHw9ijsJLO1Wx1O+tMrHpFtLGXl0+wkb5pLyYOZLm7JLIWJ3Ncszw/HlFT&#10;QtCs0Rnjklt1kQzRRSrBLJEGBkSKd0kCMRkBjGwB52npX0zB8CPDvjXQrfxF8M/Fs7280SQtpvim&#10;KJri31FJ83tvqN9pKD7M8cTLiIWsu4gOsrRSo6+C+JfB/ibwfdJZ+JdHvNKmlz5Ekqxy2l0Uijml&#10;FlqFszwTmNZo/NEUjbGba+1sisG3uJ7OeC6tZ5ra6tZorm1ubeR4Z7e4hkEkM8EsZDK6sAyspyCA&#10;QQRX6k+CfEUfi3wloXiENEz6pp0Ml4sMU0UEepRf6LqlvDHcZfbHcJLGCSchc7mUhj4t8TvgDo2t&#10;Wt5rHgu1h0jX44onTR7YW9poeppboUlgitwFW2uJFC+XIrLCzLiRVMrTJ8PzwT2k89pdwTW11bTS&#10;W9zbXEbwzwTwuY5YJ4pAGR0YFWVhkHIIBFeofCD4gv8AD/xTFPcP/wASHWPI0/XUc3JW3tvPBi1a&#10;KK33FpbUlmA8tyY2lRQHcMvvn7T3hdbjRtE8W28TG50u7bR9SMVk0jNYX6tPaXF3dqf3UVvOpiRX&#10;Qgvc43K2A/xpbXNzZ3FveWdxNa3dpPFc2tzbyPDcW9zBIJYJ4ZoyGV0YBlZSCCAQciv01+HniXT/&#10;ABx4a0jxYkFkurT2P9naq8Mdv9otL60kxfWOVklkjheUfaIIZX3GJ4nYAtmu7ooor4Z+PvwxudC1&#10;e68aaRaSSeH9YuPP1fy5JJm0rW7yYtPLMjgslvdOwZH3FVmZoiI1MCP820UUV93fs6eOBrvhmbwr&#10;fXO/VfDBVbMSSKZrrQJyfspRZZmkk+yybrd9kSRxRNbLyzV5x+1Lqqza74U0TyCrafpF9qpufMyJ&#10;V1i9FosHl9vL+wk5zzv9q+jfhLpS6P8ADbwdaJO06zaNDqhkaMRFX1121t4AoLcRNcmNWz820NgE&#10;kD0Svzh+Mvgy+8H+NdUeWA/2Vr97e6xo91Fai2s2iu7g3F1p0Kx5jD2jyCJkU52eW5VFkVa8loro&#10;vDvivxJ4SumvPDmsXulTu0ZmW2lBtroxK6w/bLKUNDOEEj7BLGwBJIwea9B/4Xf4uvI1i8TWHhLx&#10;pHEzyWyeJ/DOn3a2byAK7Wq2ItlUkDBYgnn2GPQ5fE/wc+Ll+03jDTr3wD4kmlgiXWbXU0ktb63g&#10;QwwQ3uoSwfZ1bDfPJcWiEJHGqz7Rsryj4jfCvxF8N7iA6iYdQ0i9lnistZskmWEyI7bLS+hlAMFy&#10;0SiXytzoQWEcsnlybOp/aG+xw+ONP0nT7RrOz0DwlomjW8QdWj8iGSa6txDgkhUjmSLDYOVJxgiv&#10;B60tI0241nVdL0e0MYu9W1Cy022M7+XCLi+uVtYDLJzhNzDcccCv1nGVOVBGMYPP6EYwR/TmvjD4&#10;kfs76lb3cureAo/7Rs7u6nkm8PO9vaXGlI0fmg2NzdSqs8O8OoiO2RB5ar52WZPnTUvCnijRoBc6&#10;x4b17SrcnAn1LR9QsYS27bgS3UaLnPHBr7S/Z38Z6Pf+DLLwk1zbWut6DPqEaWMtyPtOpWV7fS6s&#10;moWsUipuVWmlhdI2kKeWHfaJEFfQ9VNQ1Cw0q1mv9UvbTTrCAJ597f3MFnaw+ZIIo/NuLgqq7nZV&#10;XJxuIUc4r8+fHfxR8V+IvFfiDU/C+v8Aiew8O2jxraQaZqurW1nBplq8emw6nNDB5IiF1M4l/exh&#10;ledYixOM+1/s16/4h19/GJ1vxDrWsJZpoAtodUv59Rjja6N55ssct6XkjIEQG2NlVgfnBKoV8I8W&#10;+PviHZ+Idd8PL428RzRaT4i1bT4Jbe7k065uPsl9JZIz/wBnFCNwXPlBioJ4FfQX7PnxKl121u/C&#10;XiPWbq+1+Gea90e41S6e4utQ00wiW5s47mYGSWS2ZHl2vIz+U+EHlQsE+m6Xk4AHOccD1PAGOvU9&#10;uT1r85Pjf4k0bxR4/wBQvNDaGeys7Sz0s6lbzyTQarcWiMZ7yHeAFRS/2ZPKyjrEJVZhJmuU0P4e&#10;eOPEZtP7H8LazcwXyyva38lnLZ6VMsUbSMw1e+8q2HCkLumG5sKMsQD9v/Cb4Q2vw5jn1G8vF1Hx&#10;JqFp9kurm382Oxs7JpEuJbKzjkI80NLGjNNKisdqgJH827F/aT0+7vPh5Dc28Jkh0nxHpt/fPvVf&#10;s9pLbXGlpKVYgnM9zBHhcn5s4wCR8D0V734nsbC4+AXw11ZJ2e+0nxD4g0gxI4aKNdX1C/1C5Sde&#10;ok22tqyDP3XJ5yK0PDfwRs7HR28T/FbW/wDhENFktkks9PjuIItallkhe7WK4W4jlCTeUhZLKKKS&#10;4YllZI3jKNPqvxY+H+g6ZeeFfAvw90vVNGGpjVILrxabjVdOl1RdtnNqKaNqBkmw9ugSJzdQuAx3&#10;RAb0bkdQ+PHxEu7cWVhqGn+HdPFnJYR2Hh/SrSzhtrVkMMcdnPcCaeAxIQkTQSoyBVKkMA1eR3Nz&#10;cXlzcXl5cT3d3dTSXFzdXMsk9zcXEzmSaaeeUlndmJZmYkkkkkmq9FfdP7N3hHUtB8Narr2oiS3X&#10;xZLpstjZywtFJ/ZumpOLXUSXIO25Ny7RAoAY1SQFllXH0fXwt+0zpH2PxtpmrRWRhg1rQIBLeBXK&#10;X2qadcyW9zksSN8Vs1mhAxhSnfk/X3gF5JfA3guSRmllk8J+G3Zy/mvJJJpEBLO5JJYkncTzkkGv&#10;z8+K/jQeOvGmp6tA+/SrXGk6GQNu7SrGR/LucPDBL/pMryXQSdC8Yk8okiNcea0UVo6Xpeoa1qNn&#10;pOlWst7qN/PHbWlrEF3yzOcD53IVVGCzu5CooLMQoJr9Hvhd8Pbb4d+G100vb3Ws3ki3mt6jBEFW&#10;4uSu2G1glcCRre3XKxB+rF5NkZlZB6TRRRXyR+0p4rOm2+meA9MgWyg1QS+JtaMMCQw3a3GpyvbR&#10;qYmAcyXiXF1cl48tII33FjJn4+r9Grq/sfgx8KLNZVtvt2kaTFZWtvE8txBqXiq+RrifYbh4pGga&#10;7aa5kVWVlhDlEG1Ur889R1G81bUL7VdQm+0X+pXlzfXk/lxRCa6u5mnuJBFAqomWYkIihRnAAHFd&#10;X4C+H+u/EHWP7M0mPyra38uTVdWnRzY6XbyFtjTMv3pZNrCCBTuchjwiSOn3t4D+FnhXwDbQtp9k&#10;l5rYgWK88QXib765ky5kNqjsyWsbbynlwAZRUEjSMu8+V/tM+Ln0/QdM8IWskPm+IJjfaoFlt3mj&#10;0vS5kktIJLWRHdVnusSRzq6f8ezxjerOB8SV6f4N+EPjfxuqXOnacthpbruTWNYaWxsJRjKG1AR5&#10;pwSCu+GJkB4Zga6H4ofDzwj8NrCw0l9W1vW/GWoRC+V44rTTdEtNK+1PCtzPZvHPK7yGOSKNI7vq&#10;ryOUASOXw+itjQ9c1Tw3qlnrWi3ktlqNlKJIZoznr8rxSo3yujrlXRgVZSQRivvTwtqvh74pxeGf&#10;HmkRWVv428LT2ttqUMpkhks7a+3Wet2FwiB3mt5LaS7n0ty20Thcun+lRH2yiivnbxh4m0T4N+Hd&#10;RFpHaH4jeNXvNZvjZETBdY1KSWS51Z2vUYrp1nPJLHp8EyZkC7CHc3U4+Gry8utQuri+vria7vbu&#10;Z7i6urh2lmnmlbfJLLI+SxYnJJqrRX0F4D+FnhH4meG5X0HXdW0XxfpRhGs2Oqpa6jpcolikWC5s&#10;DaxW8iwzuucmSR4SGR0kBjlfz/xn8MPF/gQh9b04Pp7yGKHWdPk+2aZLIFU7WlAWSEsW2otzFGzl&#10;W2BgpNee1+gf7PviuTxF4GTTruWOS+8L3A0jAkU3D6X5KyaRNJEijaAu+2j67hCSSTuFbPxC+Dfh&#10;fx3bvNFDBoGvmbzxrljZRM9wzkeemq2kbRC53Do7OHVsFXK70k+CPFfhPW/BetXGh6/am2vYQJop&#10;EJktL+zkYrBf2FwQBJDJtIBwCrBkdVkR0WDwz4j1PwlrmneIdIkjS/02ZpIhNGJoJo5YmguLaeMk&#10;EpLGzxuVIYA5RlcBh91/EuPSfiX8Hr3XNJKSxQ6cnirSpbuV45bOTSFeTUoJksmkQ3C2wu7QxMXj&#10;Ep5bIDr+e1fdn7O3ir/hJfCzaJqcf2rUPA93bjTbydPOeLTtTt57ew8m4nd2WWGMXdrlFjVbcxxj&#10;IL19GUUUV82/Hj4Tz+KIF8WeGbKGTXdPt5f7YsoEZb3XbCFFEEsAVtslzaojBY9nmTRkIrFo4YW+&#10;GaKKK+mP2dPH66JrE3gvUpFXTvEV0J9Lmke2ijtNcEHlGJ3k2s32xI4oUAdv3qxoiZlZh7D+0lqF&#10;3ZfDqO2gk8uHV/EWmafersVvNtIoLjVEjBb7uJ7WFwR2GOhNYf7L+m20XhTxFq6CQXl94gXTpyz5&#10;iNrpWmxXNoI0xw+68uNzc5+UYGOfpuvjL9pjwXJb6lp/jmyhzbajFHpWtmOJR5Wo2qn+zrydzIWb&#10;z4B5HyxBI/IUMxaVRXypRV7T9R1DSryK/wBLv73Tb6DzPIvbC6ns7uITRNBN5VxbsrruRmRsEZUk&#10;HgmvVYvjt8QnWSDWbzSPE2nTxtFcaTr2gaVNp1yrf8947GO3dtpwwBkxkDjFd1bfFL4dePtN07w/&#10;8TvDKaKNLtbq10fWfDf2yPTNIFzA0Ze10u0Jlt1jSK2SGLZdxNIAXSOMYrl/iB8GZtCs28TeCtQT&#10;xf4MMMsz39ncWl/daeLV2iunuJdP/dTwKVYm4gGEw6yogj3tX8WX80HwV+FGkoEW11DUfGWp3O1F&#10;DPc6XrUtlbO7AZYhLuRck9MDsMeJUV+mvwn0qLR/hv4NtIpWnSXRLbVDI6hGWTXC2tSwhVJ4je4a&#10;NT3AzxXmHxd+Bf8Awld1ceKPCkkFtr8sTPqOlTnyrTWpo4/3U9tOflgunVfLYPiOQ7XcxMJJJPkj&#10;VPAPjbRnuF1Pwpr9strObaa4/su7msTNuKgQ6hbq8EgJB2tHIQ2PlJHNe1fs1eKtF0TW9c0PVLkW&#10;d34lXSY9Jmm2JaTXdg1wGsHnYjbLN9oXyAww5BQHzGjR/t+jqccc8enU8HnAPvXxH8avivJrHiHT&#10;NL8BaxqtuNES/s7nWNC1W5to9auNTkt3ezs/7PKtNDC0C7ZC5WR2bYu1FkkzPgj4t8a6x8SdCs77&#10;xJ4l1bTjBrEmoWl9q+p6hZCCPRpxDNcRTyMgCzeVsZh9/aM5OK928/xn/wAL9/sv+2pv+EV/4R3/&#10;AISb+x/tX+j/AGD+zv8AhH9vkY/1n9o/vtmenz+1ep+CtAHhbwn4f0BVhjl0vSrWG7No0xgfUTGJ&#10;dTuYXlCuRLcNLJkqv3s4HSvg3wbcJ8O/i6mmX0wm0y017UfCWrS3jppVne6RezyaSb3U4pzJH9nX&#10;dHfNHKzJ8i/OAA4+mfE37PnhrUtQt9X8Kaje+B9UivI7zzNNR7qyimSZ7kXVlZ+fBJbTLIYzGbe4&#10;SKMIAkQPzDgf+FRfHkFFHxM+V3ILHxn4xCxqoLK8g+zZwT8o2AnJ6YyRu6D+z9qOpahHqvxT8U3X&#10;iaW3T7Pb2FtqOqXiSW0brJAlzreo7LgRAtMDbQxoQSrCYZKH6at7a3tLeC0tLeG1tbaKOC3treOO&#10;GCCCJAkMMMMQCoiKAFVQAAAKmor5z/aW0H+0fBVhrkNt5s/hzVo/PuTNs+y6Xq6CzugIXcBzJdCy&#10;GAjMvUELvr4Tor7O+IHjY/C3w94K0fTtO01fiIPBGmaRc6vLYpcS6VosNoLR1guyFExN7A7wRuZI&#10;1KO7x/Ou/wCPr7UL7Vbua/1O9vNRv7kp597f3M13dzmOMRJ5tzcMzthQqjJ4UADiqVFFWLa2uLy5&#10;t7Ozt57u7upo7e2tbaKSe5uLiZxHDDBBECzuzEKqqCSSAATX1x8FPgpq2m6tbeMPGVklkbJFn0TR&#10;bpba5uJLqe3DxanqER8wQGAODDC4EyTgOwiMSiT64or8/wD9o3Sk0/4kTXaytI2uaLpWqSoyhRA8&#10;KvogiUj72Vs1kz/tY7V7v+01HI3gDTWjDusfiuweZ49zxiM6VfRh3I427yoBPGSPUV8IUUV7N8PP&#10;gr4o8cPbXtzFNoHhqVJXOs3cCtLc7IVlhj0zTpHjkmWXzFxcfLAF3kO8ieW33h4U8K6N4M0O10DQ&#10;7c29nbbnlkco91f3cgAnv7+4RV8yaTChnwoVQqIEjVEXoqKKKr3VxDZ21xd3L+Xb2lvLczybGk2Q&#10;wRmSVhGnLEKCcDk1+Ss00txLNcXEsk888jzTTSu0kss0rF5ZZZHyWZiSWJOSea+jv2adLtz4i8Re&#10;KL59PisPDeh+XJcXrRxtYz6nKZPt8c0w2RIlta3aTSl1Kq+OVZseRfEPxhceOPFuq6/I8/2SWY2+&#10;j20+8Gz0a3Yx2Fv5LSzLG5X97OkT7DM8rr96tL4XfD66+IfiWHTiLu30S0H2nXtUtYkf7FbbWa3t&#10;0eYhFnuXTyYfvEDfL5ciROK/SDStL0/QtNs9H0q0istOsLeO2tLWEHZFEgPVnLMzE5d5GYuxJZyW&#10;JNX6/M1tD1T4k/EXXbXw1bLPJrXiDW9SWWSQG00/TrjU3ne/v7uIELDGsihnVSWJCRq7siN9ufDj&#10;4R+Hvh7bmZVh1nxC8rySa/d2UMdxbIY3txb6VGxkNrGYpHWXZJulLNvYoI44+j+IniKXwn4I8Sa/&#10;BJJFd2WnOmnyxQwTmHUr6VdP0ydoLn92ypcSxPIGUjaD8rfdP51+DvAvibx3fyWHh2wFybYQyX95&#10;PKltYadDPMIVnu7iTv1YRRB5XVHKRvsbH0JZ/ssXj28DX/jW2trtlH2iG00KW9tonLHiC6mu7Z5A&#10;Bg5aFOeMcZPA+Iv2ePiDoiSXFhBYeJbSMXspOkXBW+jtrRBLG8mn3yxO8sqk7ILVp2LAoASU3+IX&#10;NtcWdzcWd5bz2l3azSW9za3MUkFzb3ELmOaGeCUBkdWBVlYAggggGvf/AIAfEZvDOuL4U1OVF0Hx&#10;HdqIJXRi1hr0qLb2su+ME+Xc7Y4JNwwreW+5EWTd940V5f8AFr4gQ/D/AMKzXcJEmt6qZ9M0KFZr&#10;RZYbt7ZmbV3t7gOXgtPkZwInBdoon2CXev5v3NzcXlxcXd3cTXV3dTS3N1dXMsk9xc3E8hkmnnmk&#10;JZ3diWd2JJJJJJNdp4S+GvjPxq0TaHotw9hJIqNq93/oekxJ5/kTSi7nwJfKOTJHAJJAAcITxXuW&#10;nfss6pJah9W8X6fZXnmOGt9O0m41S1EYx5bfbLme0cs3OV8gAdmbtxvjP9nrxh4Zt5tQ0mSHxXp0&#10;UlugTTbW7j1wpKgEs76KolyiSnYfJnkfaRIyqu/y+r/Zf1vUF13xD4aD+Zpdxo517ypJJT9lvrK9&#10;t9PaS1jL+WpmjuAs7eWXfyofmCpg/X+saLpWv6ddaPrdhbajp12hjntrkZUgghXR1+aOReGSVGDq&#10;wDIwYAj4c+LvwVvPB9xca94Ztri+8KTM8slvGJ7q78PZDSvFdMdzPaKF/d3LtlRhJju2yTe6/s16&#10;hd3fw7nt7iQyQ6X4k1PT7BSka+RaSWltqkkKsigtme5mfLZb58A7QoH0BXzR+0D8MBrmnv420S2t&#10;Y9W0e0nl8QRqqwTatpNrEJBemQsEaezRH+8u+SH5d5MUUTfD1fZfg3WR8SfgV4m8J3Iu7jWfCujm&#10;0jt7BB9qvYdNi/tXwkY44rbYQ72osmhjLzSLCzs6vMpr40r7L/ZZ1G6l03xjpDOGsrO+0fUbeMRx&#10;gpdanb3FteOZANxDJaQAKTgYOACxz9W0UUVBcW9vd289pdwQ3VrdQy21zbXMSTW9xbzIY5oZoZAy&#10;ujq2GU5BBIIxXxf8Sf2eNR0trjWPAizatpzTXM03h8kHUtLt0gEwFhPNJuvk3CREiCi4GYlAuGZn&#10;HzA6MjFWBVlJVlYEMrA4KsD0I7im0V7N8AWuV+Kfh4QPOsTwa0t4IWYI9sNFnkVbgDgp5wiIDcbw&#10;pHzAVsftI6hHefEYWyKitpPh/S9PlKyrIXkklm1QM6BRsbZcqApJJADZwwA+8bOzt9Ps7WwtIlgt&#10;LG2t7O2hQlkht7aJYYYlZucKiqKs1558TfAFp8QvDU+lkWkGs2xFzoWp3EczfYLsOpmjZ4CG8q5R&#10;TBKCHUZWTy3eOMV+fPizwL4p8E3EUHiPSZrFbgMbW6V4bmxuQrMhEN7alo9+F3GJmEgUqzIAwJ5C&#10;iiivYvhv8T7rw89j4W8SLZa38P7y+jXUtJ1myTUbbTYri7SaTUbWNopnKwSKLn7MEdGO/YizSeYN&#10;j9oyKVfiL57CPyL3QtKubKWMwstxa/vLfzsxf9NI5FBc5wB/DtNeC1658DvDzeIPiRoQMLyWuitJ&#10;4hvXSaKFoF0zDafNiQ5cfbXtUZIwSVYk4UMy/o5RRXlXxE+EPhn4gRPcyxpo/iHdGyeILK3R55lS&#10;HyFh1O2yi3MYUIFLMsibEVJFTcreLx/BX406dGdP0f4kx2+kWjSx6dAnifxZpsf2YSM0WNPtYHih&#10;dhlmRZGVWJAdvvHY039n3W9buIb74m+N9R117VXhgs7LUL/UStvvWWMf2xrY3ojHeHhS2HZllzkV&#10;m/H5vD/gzwfofgLwzbQ6QuqaiNVvrHTplQzafpkH2eN9aTf505nmMLRS3Afe1sx3Fohjv/2c9I/s&#10;34cQ3zSRyNr2sanqagRbXhjgddGWCR8neM2ryKeAN+MZBJ+d/jhZXXhH4sS61pr21nNejR/FWlta&#10;wrm1u4WFu9xdQypsMz3lpLcPw4beGYlmYD6S174U+AfihpFn4ktLGTQNS1zTrfVrfVdOiht55G1K&#10;2e/ibWdOQm3ndpJxJcuNszlQguFUV5nf/B34z6YksPh/4k3d/ptlawRadbDxJ4j0e7lihgREtIbE&#10;GS2hEf3I1N1s2Kpyv3Vs2vwE8d69JHb/ABA+IlzqGkWtxFPDaWep61rkkzEFLgwnXFijtnKYVJRD&#10;KTk5TA+b6X8P+HND8K6amkeH9Nt9L05JZJ/s8JkcvPMAsk889wzyyyEKqmSWRmCqq5wqitqiuG+J&#10;egnxP4D8UaPGlzLcT6VNc2UNsVE09/prrqmnWyBwQRJPDHGwwCVYgFThh+YFFfXPhjVtI8D/AAJ0&#10;TxLqVtp+s6nJ4jv9X8JabqEVyYIfECXNxokE8iRlw/2aGO4vAzCNQdqo6T+XIfmzxT4t17xnqkur&#10;+IL+S8uH4hhGY7OygwAtrYWqnZEgAXIHzOcu7NIzMeZooor3L4X/AAY8Q+LdR03U9Z0yfTvCKyw3&#10;d1cX6y2sur2iKlytppturJOyXSOoF2u2NV3sjtIgQ/oBb29vaQQWtrDHbWttDFb21tbxpDBbwQoI&#10;4IYoYwFREUKqoAAAAAAAKmr5V/ak0u5m0fwjrS7PslhqWp6XOCxEn2nV7aK7tdqd122UwY54O31r&#10;ovBk8037N15JM8kzr4L8eQBpXZiIYJNRt4I1dsnbHGqoi9AFC9MCvg+iiu68GfDrxZ46uBHoWmSN&#10;ZLI8VzrN2slto1o8flmSKa+KkNIoljcwRB5drbghXJH3j8OfhV4f+HFtM1i8upa1fRRxX+tXaRxz&#10;PCu2RrOygj3C3tzIvmmPc7M23e7hI9nptFFFFfmh8XtVGsfErxhdCJofJ1Z9K8sv5mTocKaK0u7A&#10;4kNuZAuPl3Y5xmovhNpH9ufEfwfYmRIwmsRak5kj81JItEjbWZLdkyP9Ytu0eT03Z5Fd3+0N4xOv&#10;+Mv7DtJw+meFomstqNE8T6xcYk1aUMg3ZQiO1ZHY7XicjBZs+M6Bod/4k1rTNB0uMS32q3cVrBuW&#10;Vo495zJc3Hkq7LFCgaWZ1RtqKzYIFfpZ4C8EaZ8P/DsGg6c8ty3mteajfzAo+oanLEsVxdeRlhGm&#10;EVIolztRRuZ33u3Z18A/tAXd3rnxTn0q3s3muNMsNE0OxhtElnub+S8iGrRBYV3FpGkvTEiRjkKu&#10;ASST7b8MfgFo+h29nrXjS3h1jXZIpmbRblba80PTBOgRI5YGV0u7iNN2XYmJWY+WjGNJ2+kemeyg&#10;c9sBe/sa/LzU7jXfiX421C70+xu77VfEeqTS2mnpILqW2t2bZaWsl0yxL5VrAEjad1RFRN7bFBx7&#10;lpH7Lus3NoJdb8UWGk3bNxaWOmy6wscRiVv311JNajzA5ZWSNXUAArI2eMzxD+zL4t05JZ/D+qaX&#10;4jiihhZbeVX0TVLiV5RHLHDb3LSWu1FO/fJeoWAYBS21W8C1nQtY8O3r6brumX2k3qAv9nvreS3a&#10;SPzGhE8BcBZImdHCSxko2DtYjmup+Gvjq7+H/iiz1iJpH02cpZ67ZxxRTPd6TJMrziCOZkAnjwJI&#10;GEifMArN5byK36XWF7a6pYWWpWUv2iz1Gztb+ym2SR+faXkC3FtN5coDruRwwDKrDuM5q1WJ4l8R&#10;ab4T0LUfEOrvMunaZCss4t4vPuJHklW3tre3iyFMksrpGm9lUFgWZVyw/MbxZ4p1bxlrl7r+sz+b&#10;d3cmEjQYt7O1jyLaxtI/4Yo14GeWOXctIzMzfD3hTxJ4tums/Dmj32qzIYxM1tFi2tfMRmiN7eyl&#10;YYA4jfYZpFDFcAk175of7MPiS8hEuv8AiDS9FMltbzRW1lbTa1cxSyqHntb7c9rEjxZ2loZZlZgd&#10;pK4Ypr/7MPiOyt/P8Pa9p2vSpHNJNZ3VtJolzIyBTBDZO8tzC7P8wPnSxBcDkgnb5t8KNU1Dwn8T&#10;vD0c1veW81xq6+G9U06V5rCUDVZhpkkN9Cylv9HmaOcwun34gDtYBh+kMsUc8ckM0ccsMqNFLFKi&#10;yRyxMNkkciOCGDDhlIxzggivk/4s/AO1a0uvEngCykju45JrrUvDMA3wXMDDzJJfD8ONySIdzfYw&#10;SrqdsARo1il5v9l7VJ4PEvibRBHH5N9ocOpSuwYTxz6PfpaQxp22sL2QuCOqr719r15n8Uvhxa/E&#10;bw+LISwWWtae73OiahMhMUUzjbNaXTRqzi3nAUSGMEqypIFfZsb83Lq1uLG6uLK8hltruznltrq2&#10;nQxzQXFvIYZoZY25DKwIYHoRivqL9mXxe1rqeqeCrmREg1KOTWtJ3SRxuNTtY1hv7eAbd8jTW6rL&#10;9/5BbsQuWY183eI9KXQfEGu6IkzXK6NrOp6Wtw8YhadNPvpLRZ3hBYKXCBiu44zjJr1v9nXVTp3x&#10;KtLQQiQa7pGq6WXZiv2cRQjWxMoH3iTZiPB/vE9QK/QOiiiivm34r/Ae38UXF74n8JPBp+uyxSTX&#10;mjGOOLT9dvFZWM8M25FtriRd/mMymOaTa0hiYzTP8ValpepaLezabq1jdadfW5CzWl7C9vMm4bkc&#10;xuB8rDDKw4YEMpIINZ1FauhwX91rWkW2lSSxarcapYQabNBI8U8WoS3SR2csEkeGV1kKlSpyCMiv&#10;rn9qbUpo9J8IaSM/Z77UdV1KTlf9dpdtDbQcEZ6XkncfQ8Y9O+BMJh+FfhYPH5byLq0xBQRs4l16&#10;6aGRiOWyhQqx524/hwK9crJ13RNP8SaPqWhapCJ7DU7SW1uFKRu8YcZiuIPOV1WWJwJYn25R1V1+&#10;Zc1+d3jz4SeLfAct3cXlk+oaBDOI4PENkivaSQyMqwS3lujNJasxdYys3yeZlY3kG1j5dRRRXbeC&#10;/H/iXwFetd6De7YJ9ovtLulNxpmoIGV9txakjDfKFE0RSVQWUOFZgfa/jtc6X4g8F/DPxL4XsEtP&#10;C5OvWsMUNrBYRadc3jW5XTjZQ4RWWS0u1IiBjzGSrFSpb5erS0fTLjW9W0zRrRokutX1Gy0y2acu&#10;sCT39ytrC0zRqzBAzgsVUkDkA9K/V6zs7XT7S10+ygS2s7K3hs7S3j3bILa2iENvDHvycKihRk5G&#10;KsUVyXjDwN4a8d6fHYeIrH7ULYXLafeRSvb32mT3MHkPPZ3CHg/ckaKRXidkQyRuFUD5z/4UP8Tf&#10;D/8AoPgv4ktbaTNme5jbU/EHhlftjsYnLWOkG6SQeUsWZi4Y8qUAUFrFr8CviHrzx2fj/wCI13e6&#10;DDdW90bC11fXNceeSNzHJ5K60sUNvKYmkWOfy5dpbmMjIPX+MvDXg74S/DDxM+haZaw6hqmlN4cG&#10;oX1wrazqkutJFp9yFvXyx2xo16bW3CRFomdY0AYjzj9l3QZn1LxN4odbmO3t7CDQbdvJItLuS9uE&#10;1C9Vbg8GS3FvblkGcCVS2Mrn6z/sPSv7c/4SX7Kn9uf2T/YX2/zrnf8A2T9t+3/Y/I8zyced+83e&#10;Vv7btvy1rV8O/tLeFX07xPY+K4I/9D8R2q2146m4dk1bSoltw0xZfLjEtqYREivljFKxUY3N7/8A&#10;BT4gw+NPCdvaXdzJL4i8PQW9jrKyrMZLmIBotP1MTzyStMZoox9okLBhOJCUVGjLex0UVUtL+xvT&#10;cixvLK+Njdy2F79kuYbkWl/CqtPZXRhLeXLHuBeN8MuRkDvbrE8SaJB4l0DWdAuWjSLV9NvNP8+W&#10;2S7FrJc25jt7xLaQqGeCQpNGNwO9VIKnBH5UTQy28s1vcRSQTwSPDNDKjRyxTRMUliljfBVlIIYE&#10;ZB4r134S+GbOe91Dx14mt2Hg7wRbyaleNKqLDqerwqH0zRrZppYleUyMkvlksGbyoZFAuFz594r8&#10;R3vi7xFq3iTUAq3OqXRmES7NltbxoLeytFaNU3CGFI4g5UM23c2WJJ52iitTR9H1PX9Ss9H0aymv&#10;9S1CYQWlrAAzyPtLu7M2FREVWeSVyERFZnIVWI/RX4Z/C3Rfh1Y7rdDd+INQtLaLV9VldZmLCNHu&#10;dP0w+XGYrQzqZFQrvc7DKz7ECs8f/Fvwx4CgjWeVdX1Wa4e3TR9MubZ7mDyH2XU2oMW/cLGQUAcF&#10;mc7VQhXZNbwD8RvD3xEsbu60Q3kM+nGBdSsL62MVxZG8Mn2UtOm+KRZBDIymOQnA+dUJArvK+H/2&#10;oLZU8X+H7vz0aSfw0tu1sFIkiS11S4lSdm6ESGZlUdth9RXrfxDnF5+ztHeTQwCS58M+BLoLDCkc&#10;VvNcX2nO/wBnjHEYCl0UL0U7enFfBlej+CfhX4y8euJNG09bfTNzK+uaoz2ekqyrIQkUqo8k53xm&#10;JhbRSbHK+ZsU7h79ovhj4F/DG6gfxP4p0/xJ4hhuZ4mMsE+pWmmXdnI8MyvoOirdCB1EiqRfNIQ6&#10;b4djKwHVN+038P0kaMaZ4tkRWdRLHp2klXC8K8aS3yNtI5G4A+oBqzZftKfDq7u4beeDxJpkLhy1&#10;/qGl2jWsBRGceaml3V1MdxARTHC3JGcLlh6v4e8beE/FaRnw94h0zU5JIZJxZxXAj1KO3in+zSS3&#10;GlXGy5iXeVAaWJc7lYEq6k9TRRUNzbQXttcWd0jSW11BLbXEalgzwToY5lV1IIYqSBgjHWvyNr2/&#10;w/rlt4Z+Cfih7RUTXfGfir/hF3mF2iTnRbDSYL66ZbOUOHjVbia2kKBSDcozOCqK3jFtbXN5cW9n&#10;Z2811d3c8Vta21vG81xcXM8gigghhjBZndiFVVBJJAAya/Sz4Y+AbX4feGLbS9trLrFz/pWvajbL&#10;Ji9vmZikaPMSfKt0YQQgKoIDSmNHkfPolFcV4G8A6B4B0yWw0WHM13MLnUr+X/j5vphu8mNi2SIY&#10;QxSCIMQi5JLSPI79rXMeNvDy+LPCWv8Ah7EJl1PTLmGzNyzLBFqEa+fps8zosjBI7hInYqhOBwMg&#10;Uvg/wppXgvQbHQNIhRIbZEa7uAhWfUr9owLvUbpmZmMkpAONxCriNNqIqjpqK86+IHwy8N/EKzYa&#10;nbi21mGze10vX4N/2vTwZvtEaSQq6JcQh92YJcgB5PKMTuZB+eni7wjrXgrWrrQ9ctWhuIWJtrkB&#10;jaajaFsQ31jMeHicfipyjhZFdB94fBTx4vjXwfBFdTNJr/h6O30zWd5leS4VUZdO1N5ppJXdriNP&#10;3zuwLTpLhAu3PrssscEck00iRQxRvLLLKwWKKONS7ySSPwoUAlmOOMk8CvzS+K3jT/hOvGeo6vA2&#10;dKtQulaGCoX/AIlVm7eXcEmKGTNxK0t1smUvH5nlbiI1r3z4TfAO2W2tPEnj6zeS6leK607wxOCs&#10;NvAP3kUuvRYy8jnDfY2IVFGJw7O8Uf1hbwQWtvDa20EVvbW0UcFvbW8aQwQQRII44YYYsKiIuAqq&#10;oAA4GKkorzjSfhxYaL8RNZ8eafdLbrrujSWF9oyWkSQrqEt3Bc3GoxXEJXHm/ZleWN42ZpXeQv8A&#10;MFHo9HBGD07jqMHIPBBxjPv1wa5Lwj4OsPBkWu2elOVsNY8RXniGCyEMUMWmtf2lvBNp9qsGEMKP&#10;ATCAi7UKx4JTe3W0V+d/xu+Hx8EeKnurKKNPD/iOS7v9KWL7MiWcyOr6jpaW8AXy0gaRDANgXynR&#10;AzskhFb4G+Jz4Z+Imj7ozLb+ICvhm52Jvnj/ALVuYhZSwkugXbdJb+YzbsReZtUvtx5lrGmXGi6t&#10;qmjXZjN3pOo3umXTRNviNxYXL2s5jfupZDg19Zfsr2lwlr41vnhcWtzcaDawXBHySXFnHdy3USn1&#10;RZ4Wb/eFfWlFFAGfUk4+XGep6DH5dc5rzLXfjH8NtARzN4o0/UJ/s01xDbaIz609w0SkrbLcacHt&#10;4pZGAVFnljBJBYhcsOLsP2k/h5eXUVvcQ+I9Kic4a+v9NtZLWH/akTTLm5mI/wByFqpa/efs/fFK&#10;W4+2a7pdlqyRLI2vA3HhW/KJNFF/x+65DDBdtsRY1SdJmSMsY1Q5YeE+N/gJ4t8K28uqaU8XivQo&#10;oRcPeabGYtQtodsO6a50ku7MheRtjWsk+I0aWURLwPC6+jf2Ygh8fasWRXYeEdQMbFVYo/8AbFgN&#10;y56MV3Lkdie2aqfEexg1T9oT+zLsOttqPiPwPY3HlvskFvd6dp9vM0bkNtO1iVbafXFfe1Vr69td&#10;MsL3U76XyLLTrO6v7yfZJKILSyha5uZmjhVnO2NWJCqSegBPX5/0X9o/wpqnildEnsLnSdDncw2X&#10;iTULqNUNyVXy/wC0LBUItoJH3oJzcOE+R5VjQyNF7WJvDHjHTbmzW40PxPpM3lrdwxT2Gr2THzWe&#10;ESrEZEBEkZZDnIZNykFePhf41fCtPAGpwano3mP4Y1uadbSGTzpZNGvEAlbS5rt8h42Ul7V3fzWV&#10;XVwxiMsnhtFFFfRGgWr/ABX+Gb+GPO83xn8ORc3/AIcjmnmaTVfDl4q/aNMhjMkjySI8SwRkQKke&#10;2ziDKskjD53r7R/Ze0KCPRfEniUmN7q81OHQ4g1tGJrW3061S/maG8J37bh7lBJEAq5hQkscbPqe&#10;gn6dPcYweeenSqen6lYatZxX+l3tnqNhceZ5F7YXMN3ay+TK0EvlXEDMjbXVkOCcMCOxFXKKp6lq&#10;FnpGn3mq6lOlpYadaz3l5cNuZYYII/NlfbGGZsDOFVSxPABY4P5zeJdW1j4xfEdFsEdm1W+j0fw/&#10;BJbSL/Z+ixzu9vNfx2f2l1EUbSXd66mQJ+9Zf3agL+i2labbaPpem6RZBxZ6VYWmm2olbfILaygW&#10;2gEjj7zbUGTxk5NfP37S3hr+0vCOn+I4hIZvDN9snXzY1i/s3WmjtbiQxFSzyC5S0CbXAVWclW4I&#10;579m7x+sttL8PdQkCzWwu9R8OyObeNZbdpPtOpaUq/I7ypI0l0n3yUM2SiRKD9Y0UVQGqaadTbRR&#10;eW39rpYR6o2mmVRd/wBnSzvaLfJCcFoxKrIzj7pIDY3Luv0V+YvxP8Pw+GPH3ijRrbyRawakbq0i&#10;gi8mG3tdVhTVbWzjiBIAhSZYQRgHbkADgVPAPg288d+J9P8AD9qzQRTM9xqN95ckkdhptsN91cvs&#10;VgGb5Yod+FMrxozKGyOh+Lfiq08QeJI9M0Z8eFfB9nB4Z8NwJcSXMBtNNRbaa9jkaaZZBKybY51Y&#10;GSCOAuNwJryuiiivu34P/BTS/D1hpfijxNZi98UzfZtUsre5EyQeHQ0XmWsX2OULuvEJ3yvMp8qQ&#10;KIVVo/Nk9g8VeNfDfgvT7i/13Ure3MFuLiLTo5YJNVvxI2yKLT9PkdWkZzgK3yoOWdlRWZeJ+H3x&#10;r8MePrs6RHFdaNrjLI9tp9+Y5I9Qjj8ySQ2F5AdrOkSCSaOREPzHZ5io7j2GvnL9p0Y8BaTwcjxf&#10;Yjg8DOjX+c1P8ES3ij4N3Ph4m1URP4l8NozJO6BdTVr8teJkFiDencIyB5e0feya+Da6bw14P8Te&#10;MLprTw3o15qssW37RJCqR2lp5kUksX22/uCkEPmCKQRebKu9lKrluD9D6X8Kfht8PxDe/FbxZpt3&#10;qqOsv/CPWFxcy2qROzpbyS2lpH/aFwhKq+/yYowQUYSKMt6PdftF/DPR3j0zS7XW7/TrO3tbe1n0&#10;fSLW001LeKBUjtrW31Oa0lRYVAjCmBVAUBcrg1Cf2nfh/wAbdL8ZE5Iy2naKuFxx01E16doPxQ+H&#10;/iWZbbSPFWmTXUlzFaQWt202k3l3cTttgisbTVkgkmLnAURI3JA+9we8ooor80vjBpa6R8S/GFor&#10;rIJdW/tTcpJAbW7aPWXQ7u6m4KntkccVt/BfWrfwvqfjDxVcwQSLoPgjUrize5tpJok1i61OzsdL&#10;gWSJWaJ7iSQ2+9cYR5MsqbiPIbm4nu557u7mlubq5mkuLmeeR5Z555nLzTTTSEszsxLMzEkk5Nfb&#10;v7O3w/XRNEbxpqMci6t4htnh06NzcR/ZNBMyyqzwOqAvdyRLOrjePJERjYeZID9J0Vw1h8P9FtPG&#10;2u+PZ0F7rmrfZIrJ5owItFtbbSodMlSyXnM03lMZbg4IRvKUKpkMvc0V5X8L/hbpXw7s7xlC3mua&#10;hcXkVzq7sJGOmR3rtpdnbgonkhoBFJcxjO6fdl3RIdnqlFc/4m8K6B4v019J8Q6dDqFmziWPcWju&#10;LaZTlbi0uoSskT8YJRuVyjAozKfz/wDin8K9T+HOpCRDLqHhnUJmXSdWKrvjkwZP7L1TywFS5RQS&#10;pACTKC6BSskUXtv7Nnj5p4rnwBqU0QNrFcal4cZ/s8LPC05n1XTFLMrSuGc3USrGzbPtBZgkaAfW&#10;dfDv7Rfj3+2dcTwXp80b6Z4euFuNSkjNtKlzrxt2QxrPEXIFpHK8DplWErTJIpMaGsT4P/Bq48cy&#10;LruurcWXhK3lZIyuYbrXriJij29k5+5bowInuADlgYozv8x4furRtG0rw/pttpGi2Nvp2nWaCK3t&#10;rZNqKAPmkkdiXkdjlnkdi7sdzsWJNadFeV+L/hdpviXxV4S8XWjQ6brGia7pt/qt0E/5CumaX/pU&#10;NvLCijzLgTRQQxzM67IjJu8zZFHXqlFcPZeAdG0zxzd+OdNX7Fe6ro95pmr2cUara311c31veLqy&#10;4I8ub9wyT4UiUssh2uJDL3FFfIX7SXw+VGi+IOmQys0rw2XijMzyRqViisdF1CKBlIjG1BbT/vAM&#10;+Rtj3GR2+XNA1q88O61pevaew+2aTfW9/ArmVY5Wt5Q7W9x5DIxilAMcqhxuRmXPNd78aXtrn4h6&#10;tqunqv8AZeuWWga1pdwkD20V9ZX+g20gvo4pFRv3kgkLl1Db928bs10H7OulHUPiVaXYmEY0PSdW&#10;1R0IBM4mgGiCFCSMEG8EmcHhSMc5H6B0UUVxXiH4keBfC5kj1zxPpdtcQ3CW01jBK2oanDLLE06i&#10;fTdNEs6LtXJd4woJUFssobzD/hpX4efa/s32bxN5Pn+V/aH9nWX2TZv2/atn2rz/AC8fNjyN+P4M&#10;8Vf1Px78CviElvo2uappF8ZkY20mr2GqaNJp7EpdzxxeILuG3W0LeSqyFLpFkwI8uG2nw7xZ8AJv&#10;sS678NNXi8Y6LKGK2wu7Ce/VYEEM0lpqNoy215++ScMiLG6YWNVlbc1fOtzbXFnPNaXdvNa3VtLJ&#10;BcW1zG8FxbzRsUkhnhlAZWUghlYAggggGun+H2f+E98EEEg/8Jf4bwR1B/tmDmvov9qmSIt4FjEs&#10;ZmVPEjyQBlMscUn2BYZXTO4K5VwpI5KtjocfR/w+OfAXgj7uR4Q8NcKoHA0aD0/M119fO3ib9o7w&#10;toWtLpOmabfeIbe2vWtdW1S2uYLW2iSN0SaXRldX+2FczD5mgjYqCkjxyCQe1aH4s8NeJFV9B17S&#10;tVc20d40NjfQS3lvbyoJEe7sg3nQkZG5ZUVlOQwDAivmD44fBrTtP05/GHgzS3tVtWkfxBo9hGz2&#10;iWbeZPJrdtbl8wpBwk0MCeWsWJAsaxSs/wAi0UUV7h8JtWsNZtdX+FXiGS3i0jxb5txod5NFEG0j&#10;xesCx2F2soeF383y40WLzfndEhUATSbvJtd0XUPDmsajoeqwmC/0y5ktLhCsiq2w5jnh8wKWilQr&#10;LE+0BkZXHBFe0/s4aC+p+Pjq7R3ItvDel3l6J4oybb7ffp/ZdtaXMxXCl4pbiWNcgsYiRlVavvii&#10;oY7m1uJbmKC6tpprOVIbyCG4hllsppIUuI4ruJCWjZo3V1VwCykMBgg1NRRXwR8e/iRD4w1yDQdF&#10;u47nw74fkkb7VbSzm21fVpYxHcXZG4RSJbjMFtKIz96Z0keKVK+qvg/4Ubwf4C0axubY22p3yNrW&#10;rqwuY5hf6iA6Q3MFySY5YLdYLeRFVRujJ2lixPptFcZ8QfCFv448J6t4fkWEXU9uZ9KuZfLAs9Xt&#10;l82wuPPkimaNGYeTO0SbzC8qKQWzX5zaVrHib4d+JZ5rCeTSdd0m4u9MvoQYriJmil8i80+7jBeK&#10;aPenI+YblV0IZUcfX/hP9pHwjqVrDF4qjuvDupR2+65uI7S4v9FnnRljK2ZsxNcoZMmQJLFtQAqZ&#10;XbBf2m28ZeEL0yrY+K/DV4YF3z/Zdd0q48pN4jWR/JmbCliFBJwSQAc1x3jH4x+B/CWnTzR6zp+u&#10;6oEuI7PR9HvYb2ee7gZIzDeXFn5kdogZwXefBKiTylkdCh+QPhX8QdX0f4kW2p3d600Hi/WVtvE0&#10;bTW+n2d3JrN4wGp3CiPyYzazzm5UqiYUPGrxpI1fopRX5x6r4Q1Xxj8YPFHh7S1M8134v12a6u4t&#10;txBptg+ru93qF2+5QBArgOhYFpMRLmRlU7nxS8ZaHbaVp3wx8A3F1/wiugGVdXvlu0ki8S6kJluN&#10;8kkSAzRwzB5S4YQySsGjiEcEDt4PRRVi2trm8uLezs7ea6urmaO3t7a2jee4uJ5WEccMMMYLMzE4&#10;VVBJ6AGvqvQtG8MfA/Rn1HxbqjW/xJ8QaTcJpEGnWVvrdz4VtrsG0W9gtZnS3kdHy08ssqrL5ckF&#10;vvRZWl1fDXhD4a+ObuC88TfFe/8AiFqQ1S6t7LTNRv5fDSTC4jSZrSy0DUX+3BWdt6vZyxxtgIqj&#10;y3Feja18AvhxqOky6fp2kHRLsRyCx1W1vNQurm1mZxKJJ47ydluEJAVklOdjERtGxDLkfCb4M6l8&#10;PPEur63e61Y6lbzabLpGnRWltcRTzQT3kN3JeXqysFhdfICLCjTBgxO9doDfQNfI37Vf+r8A/wC/&#10;4r/9B0yut8cpt/ZssByT/wAIh8PW9sNcaY4HHpmvm/wRovhnRtIk+IHj21mvdMSeW08J+GBmFvF+&#10;rW4xczySkg/YLNignkCGMyfu2LMpt58vxp8UPEvjENYPONG8MQgQad4W0kJaaXaWMXl/ZLW4W3WP&#10;7T5XkxMplG1GyYUiU7B5vRRRXqXhv4yfEPw1Ipg8Q3Wq2wZS9hr7yavbSKsZjjjWW5bz4VXOdtvN&#10;GCQM57/Rvgz9pLR9YuLbTfFGj3WjXlwLaGO/0tbnWLG5vGhbzQdPhQ3cIllCR28US3JJkAd1Clz9&#10;M0V+ZHxR8Lz+EvHXiHTJLWO0tJr+41LR0giljs20fUZmubFbMyqgZYVJtnKAqssboGbYTXIT6pdX&#10;Om6fpL+Utjpk1/c28aQxo7XWo+ULy5mmUb3dkggjG5sKsahQPmJ+nv2cvh0LueTx/q9sr21rJPZe&#10;G4ZorhDJfIQl1rcW4LHJHFl7aE/vF83zSQkkCtX2RRRRRWRruv6N4Z06bV9d1C20ywg4ae4YjzJN&#10;hcQQRIGklkYKSsUSszAEBc5r5V8SftQ3BkeLwh4ciSJZYSl/4jkaWSaEwfv420vTZEETCQ4R/tkg&#10;KrkoC+E4K7/aN+I9xP50L6HYR7APslppZeDdwPMLX8s8u7j/AJ6Y56dMbmk/tO+L7aa3Gs6JoOrW&#10;kSSi5Fst5peoXTmNxFJ9r8yeFCHKlgLQhlBAClt4+l/AfxX8J+P4/K067/s7V0CCTQ9TeCG+djE0&#10;ryWKhiLmNfLcs0RLIoBkRN6g3PiP4C074geHLrTbmCNdUtobmfw/fs/2d7HU2hPkrJcKkjfZpWCL&#10;dJsbcnIAkWNk+H/hZ4rufhz4+hGqB7O0luJvD3iS2m+U2kbXHkPNMpyA1rOiyOQC21XUfeNfTv7R&#10;HjN/D3hKPQLKXy9R8VvPayuA2Y9EgRTqe1lIwZi8UGGUgo0uMEZHlH7O3w5OrakfHWrwMNO0acx6&#10;HDPbwSW+papsZJrz9/uO2yyrROqD9/tZJVaB1P2PrGsaX4f0y71jWL2Gw02wj8+6u5ydsag4VVVA&#10;Wd2YhI40BZ2KqiliAflvxf8AtOJFO1r4J0aK6SKUq2ra+syQXCI8iMLTSrSSOQI4EUkcs06sASrw&#10;A815rc/tG/Eme4knjn0WzjfbttLbSUa3i28N5bXbyynd33ysPTFb2m/tO+MLee3OqaJ4e1K0QSfa&#10;EtUv9OvZ8q3lFLp5riJNrFc/6KdyjbgE76+jvAHxh8J+PjFZW0smla+0bM2haht86XybdZ7l9Nu0&#10;HlXMakvtGUlKxs7QogyfVKKKKK5Dx54PsvHPhfUvDt4Uhe5RJ9PvTDFNLp+o27eZa3cPmKSM4Mc2&#10;wq7RNJGrKHzX5iajp95pOoX2l38P2e/0u8ubC9hEkUvk3dnMbe4j82BmRtrqRuRiDjIJHNS6xqc+&#10;t6vqmsXSRR3GrajfancxwB1hSe/umuplhEhZtoZyFDMTjqTX6A/Abw3N4c+HWmNcrKlx4gnm8SSR&#10;PJbyLHDqEMcWnmJoCwxJaQ28xViXVnKttIKj2SuA8b/E3wl8P4411y8lfULiL7TaaRp8P2nUbmAT&#10;iBptjMkcSZLbWnljD7JAm9lK18w+Kv2mPEt/Jc2/hXTrLQrIgR29/eRrqWs/u7netyqSf6JF5kQV&#10;XhaGbaSxWVjtZfB9f8W+JvFMxn8Q67qWrMbiW5SG6uXa0t5Z/wDWNZWCkQwA9AkMaqBwABxXOUUV&#10;1/hfx34r8HSrJ4e1q9sYhM88lgZTPplxJIqxyPcabNmFmZEVTJs3gAbWGBj1O+l8LfGO2aWwstL8&#10;GfE6Ex7LBZ4bPRPHs1z890sNxKsSQX8lyzmFZ3Lv5iJJLMCZba1+zGP+K+1Yf9SjqAx/3GLCsvxD&#10;qT6r+0RBdP5O6L4heGtO/cb9mzR7+10iPPmc79sA8ztv3Y4xX6AVx/j/AMKnxr4R1bwwl8unPqK2&#10;RS8a3N0kTWWoxagoaEPHkOYthIf5QdwBxtPk/gL9njw/4auxqfiS4g8WXqRAQafc6fEui20kqBZn&#10;ltLhpftTLysbSgIAS3leYEZLXjT4W/BKxt7u510WHhC4vhc3kV3Z61Jpty32V1ubtNG0a4kkt3OC&#10;E8i3s24ZVjQMyY8y8O+MvAsttrHw38VfEDxN4x0DxPJYW9nr2paY+kafocyL5scg1LU7ya7RBMlr&#10;tE1uLeKSPey+S8rHxTxz8ONd8ESx3FwE1Pw5eyL/AGL4nsCk2l6nBPD9qtD5kTOIpXiy4idvm2uY&#10;mkjXzD57RRXR+EvEt94Q8R6T4j08K9zpdyJDC2zZc20iG3vbRjIrhRNC8kRcKWXduXDBSPXfiz4c&#10;0TXrGP4t+CZ5LnRNcvBH4k077OqXGga1Iq75b1INwjMzkef5hx5zpJHJLHcx7fpr4Dk/8Ko8Kcnj&#10;+3MZ5GP+EkvTge2c/rXr1fN37SnizU9E8N6PoGnvNar4pn1BdQu4Z1jZ9O0yGFbnSygUuUuGuYzI&#10;yyJ8sZjYOkrgeZ/A/wCMVj4Xt/8AhEfFMpg0V5prjStW2yyrpdxcHfNY3UMW4/Z5X3OsiLlJGbeC&#10;jlo/rP8A4T3wMY2lHjPwmYVdY2lHiPRzGsjgssbSCbAJAJAzzg46GuN8QfHP4beHxcR/26NZvIFg&#10;Is9AhfUjOJyh/wBH1EbbIlFbdIDdAjayn94Ap+QfiP8AGPxH8QGeyIOi+HCYGXQrW488TyQ/vPO1&#10;K+CRtOfM+dE2LGu1DsLr5jeyfs3fD5olm+IGqW6Hzo5bLwwDLE5VPMktdW1J4NhZGJX7PAfMBK+f&#10;uQo0bn62qrqOn2mq6ffaXfxefY6lZXNjeQb3jM1peQNb3MXmRMHUsjMNyMCP4SCAR+Zfjbwrqfw5&#10;8YXWkfabhJrCeDUNF1a3+02ss9pIRcafqFtNtRllQjZI0RISeORUdgoavovwL+0tam2Sx8fWkyXa&#10;y2dvBrej2avbywGIRXN5rFk0u5JFZfNdrONw4dljgj2ASe/6X8R/AWsw20+neLtAkNyrtDbz6jbW&#10;N+fKdlfzNNv2iuI8bGIDxDK/MAVYGote+Jfgbw9ZXV7feJNHme0gEo07T9Rsr3Vrpn+WOK00+F/M&#10;ZnYhQWAQcs7KgZh8H+KPiXq2r/EV/HmmT3FrJYXsX9gQztJGbfSbImO2srqGGVgFuIy7XkMcpR2l&#10;lAJV6/RTQdUGuaFoutiBrYaxpGmaqtu7eY8CajZJdrF5mF3bd+M7RnGa1a+GP2kbOS4+I+i29jat&#10;Neah4Z0qOOC0t991e3c2sXtrAipCN0srbY406scKg4AFXNevNM+DPge88D6XeyXXxD8WWtpL4pvL&#10;Y2/l6DaywAtp28eYNwhklitwD5hEsl3uhDW8Z+YqKKK+jfh94DsPBUUPxK+J8s2hW2kTreeGvDky&#10;tba7q+q2Uytb3H2CQpLiOTY0UHylj+9maO2QmXrY7nwJ8SdX1C58SfGjWv7I1DOpJ4Kvo38IWGmJ&#10;Hep9h064u72WXT7l4EYRt9nXzZDmYSfK5r2iP4H/AArjiuYU8JW7R3KxiRn1PXJpFRJPOU21xNdN&#10;JFyAC0TqWHysSpIPk+lfs4XuheNtE1qw8R2s/h/StXs9Y23dtMusobDUPtltpwih/cShlSNHufMi&#10;5LMIOArfV1eDftHf8k3l/wCw3pX85Kzf2Xf+RG1Qf9Tjef8Apo0+vk3wJ4StPE17fXOtaoNC8K+H&#10;7RdT8R6w0cjtFbGdYbfTbEqjqby6YlLeNwc7XZFlZRE/YeIvjFfi1GgfDuyXwB4XgwiJpJjg1zUj&#10;C0SW+oajqsAEsc7RwR+YYZTI2XWWe4Vga8UooorsvD3xB8a+FhAmheJNVsra2WVYbBrg3elxCeQy&#10;S7dKvhJbZLMz7jFkMSwIJJr6G8N/tQyhli8X+G43VpZWa/8ADkrRmKHyR5EQ0nUnbe/mBi8v21Bt&#10;IwmVO/6w0jVrHXNNstX0yWabT9QhS5spZrS8sXnt3J8udbe+jjkCvjdGzIAykMuUYFtCvhr9pfw1&#10;/ZvizTvEkKoLfxJYeVckSTPIdU0ZUtZZHVhsRGtntVQK3LJISo6t4Paa9qNloeseH7aXytP1670e&#10;71MI0qSXP9iC5NnbSFGCtDvuTK6OpzJHEwIKc+gfBvwBH4+8WR29/DNJ4f0iE6hrZjea3Eycx2On&#10;C5iRwrTy4LKWRmhScxyK6qa/R3r7k/UdD/PqODRRRRUVxcQWsE91dzw2ttbRSXNzc3EiQQQQRIZZ&#10;p5ppSFVFUFndjgAE5AFfM3i/9pjQ9PZ7TwdpsmvTbJB/at/5+naXHI0UckDQWjqLm4UMzpMki25B&#10;T5GkVgw8lvP2k/iLciLyY/D2nbBJv+xaZcP55YgqZf7QnnGVxhdm0c/MGOMOs/2lPiJbK6TQeHNR&#10;ZnVlkvNNukeMAYKJ/Z9zApB6ncpPoQK+hPA3x78JeL7q30y+jl8Mazcu0cFtqFxFPptxKWcwwWms&#10;KsYMhRUws8MRaRhHH5jbc+w6tpGma7p15o+sWcOoaZfwmC7s5wxjkQkOCGQq6MrAOkkZVkYBkYMo&#10;NfnFrek698HviBDHFOJbzQ7y01TSr7y721tNY06T5496o0TtDKnmWt5HHKVyJoRIwBY/cviP4laP&#10;pXw7fx9YSwzxX2nwyaDbTvayPc6rfL5Vpp9zDBcAM8Eu77dDDOXjSGfGWjNfFvwo8EXXxM8ZvJq7&#10;3F3pdnKda8TXt0988moma53Cwlv4vm+0XshcszzRuY1nkRy6YP6IAWOk2IH+iadpmm2mAP3VnY2F&#10;hZw4GPuxxRRRr6hVUdgK+d/G/wC0foOizXWmeFbIeI7yA3EB1KSfydDiuEBRJLd4wz3iK4+byzGj&#10;r80czBg1eM3f7SXxGumjaFfD+niNSrrZ6XK6yktnfJ9vmnOR0+Uge2aktP2lPiHaxsk9t4b1BzJv&#10;E13pt2kirtA8oCwuYUK8Z+ZC3P3sYFe5eCP2hvC/iW5j03X7c+FdQlMgiuLm7jn0OZURCqvqLCIw&#10;SOTIQssQjAUfvmd1WvoOiiiiq93aW9/a3NjewR3NndW81tdW0yB4ri3mjMM0MqdCrKxDA9c4wa/M&#10;f4ieDZ/Avi3VNAkEzWccv2rSLqY73u9HuWLWMzSiOJXkUAwzsiBPNSQLwK5/VNb1DWYdGhv5mnGg&#10;6Qmh2Mjs7yjT4b+4v7eF3ckkRm4aKMdFjVEAAUV9UfsveGnVfEXi24t2VZUh0LTLgyMN8auL7WAI&#10;fuldwtAshB5DqDwwr64rD8ReJdB8J6a+r+ItSt9L09JYoBPMs0jyzztiOC3tbZXllcjLlIo2YKrO&#10;fkVmHy94j/ahkyI/CHhtAqyxP9u8SSM/mReW3nQHStLlXYxfYVlF4RgEFMsCvz54j+I/jnxXG8Ou&#10;+JdSu7SSCO3msYXj0/TbiOKf7XH9q0zTVht5XWQhvMkjZ+EG7CIBw9FFbOia/rfhu+TUtA1O90q+&#10;UIjTWczxedCs6XAtrqIfJNCzxozwyq0bYG5SOK9rh8feG/iitpoPxNsrLS9dNodM0b4jWBa0+wTF&#10;ontF17TgywvC8wmaWQusMfmny47bdJcJxGh+HdS8KfFrwz4f1ZYRf6b418MRym3mE1vNHLqltc21&#10;zBIMExyxOkiblVgGAZVYMo9K/afu538Y6FYM4Nra+GY7uFAq/LPe6rcw3L78bjuW3iGCcDHGMnP1&#10;l8Pv+RC8Ef8AYoeGv/TNDXYdCDwcY4IyDzxkdx/OvlTw1+zDp1rfvceKdel1eygnb7Lp2mW7act5&#10;EksbxSaleO7yIsiiWOW3gAYZVkuQQVr0/wAS/DD4PKo1XxDoPh7RbdI47MXK6hL4W08Md7RBo9Pn&#10;tbd5Tkncyl2AAJIAA8Fs/E/gP4c+IBaab8RPFPi/wckWq6Td+Ck0qHWNHSC4QrdRvfalc21lJFJc&#10;u86S2NqwddyF2SRml4v4ifC+KwgTxl8PnfxF4D1NJLxZLATXk/h7ZG1xPbaiMNKLeNQ2JpgHiwYr&#10;nbIFebxCiirFvcXFncQXlnPNaXdpNFc21zbSyQXFtcQSCWC4t54iGR0YBkdSCCAQc19J699g+N3h&#10;CLX9Ljn/AOFn+EdLtrbWtGSSJ5PEOkQSZuNQ020UIGxJK86rCodGZrYpKXtXPVfssW6raeNLnzo2&#10;kludCtzbAt50K28V3Is0nGNkhkYLg9Y2zjjP1nXnnxV8WXPgzwNrOtafLHFqgFtZaW8sPnKt7e3C&#10;2/mhGR4y0MZknVZV2MUCsDu2n4x+EHxPbwP4ov7vXJru70fxGANenCreXwvo5HntNXkeY+bKVkll&#10;EyiQFlkZ8SOqKfuCz+IngK/t4p7bxj4ZZJrcXixy6zYWtzHD5PnM9xaXLpLEVTJkWVFKHcHAIIGV&#10;q/xd+G2iiA3fjDR5/tPnCP8AsmaTXWUwhd/2gaItx5Wd42ebt387SdrAfLvxO+P114ssJtA8K2t7&#10;omkXO5NQvrqWJdW1S0kt0VrAwWxdLWIuZFlCTyNMgQFo0MkT858EfhzP408S2+p39ozeF9BuYrrU&#10;JZooXtdQvYCs9rouy4V0mDkq10mwgQ5VihljJ/QuivONd+K/gnw54j07wtqeqxpqF/JsuJ4zFJYa&#10;IZOLUa7dlwIPNbAAwdgIkm8qIq59Dt54bqCC6tZorm2uYorm2uIJElguLaeMSwXEE0ZKPG6sGRlJ&#10;BByDXkHxP+DeifECOfUrYrpXixLVYrbUlyLS/e3AFvBrUKqS67AYxPGBJGCpPmpGIq+FvF3grxJ4&#10;I1BtN8Q6fJbMzzLZ3qbpdP1GOFgGn0+7ACuu1kYqcOgZRIiMcDk6K99+BHw5vfE3iSz8S3gvbLQ/&#10;DV5a6nBdRwbV1PWLK6We0sLeeXA2IyeZcugcqAseFaVXX779ycepJ/nXnnib4reAvCf2iPU/EVnL&#10;fW5vYm0rS2/tTUftliv72xmgs9628pb92n2tol3cMyhWI+IPEvxIFxL4utvB9lc6Bp3jLU7y/wDE&#10;F3d3ovNa1dJ9QuLuOzaWFUitLXbOVNtCrOcuktzPG+2uO8OeEPE3i64Nr4c0W91WRTtmkgjCWdu3&#10;lPKgu7+cpBCWVG2ebIu4/KuWIFetad+zf8Rb20FxcyeHdImMzRGx1HVJpboKoyJmfSYLqDYc4AE2&#10;eOVHGbv/AAzH48/6DHg//wAGGs//ACBWxp/7LniCQwnVPFOjWYLyif7BaX2pGNFjzC0X2j7JvLP8&#10;rAlQo5BY/LTvFurWPwSE2j/D7wxrFjq14ZLC7+IHiexec38MTC9ks9CM8aW0uxpIlldIEiPlqWim&#10;JjmX5hubm5vLi4vLy4murq5mkuLi5uZHnuLieVjJJNNNISzMxOWZiSepJqvXoPhP4o+N/Bggg0XW&#10;7g6dBIjDRr7F9pRjFw1zLbxWtxkwLK7uZTatE7Fid27BH1h8J/jdqHj/AFeLw5qXh2K2vk02+vrj&#10;VdMuJ2sf3FwqxB9OnV2gjKSJGZGuZMyYwB5gCfQ9fFX7UepSS+IPC+klk8ux0W61JIxFhlfVb37N&#10;IzTZ+YMLNdq4+XBOTu47rx9fRab+zhoNncyyzy6z4f8AAtlZyOIgUmKWuuCJtuBsjgt5I0IGcAbs&#10;ks1fFMtxcTx20U0800VnCba0SWV5EtLd7iS7a3tkYkIhllllKqAC7s2MsxMFFFFFWrOzutQurexs&#10;bea7vbuZLe1tbdGlmnmlbZHFFGmSxYnAAr70+Dnwbg8DwRa/ryQ3Pi65gYKiuk1v4et54zHLa2ki&#10;Eq9w6sUuLhSQAWiiJjLvN71RXi/xn+GH/CfaJFd6TDar4p0nc1hLJmJ9SsdjNPor3G4Iu5yJIHmB&#10;VZAVzGs0rj4U0Lwvquu+J7HwnDbTW2rXepHTZoLiCVJbB4ZGF/JeW7Dev2ZEkeZcbgEYYyMV+n+h&#10;6LYeHdI0/Q9LhWCw021jtbeNQgYhF/eSy7Au6R23SSyYy7MzE5JrUoooor88fjp42uvFXja/00M6&#10;aR4VurvRtPt2jSNzdwSLb6zeSlXfcZZ4isbAgeUkeUVy+fFa9u8N/AD4ieIbV72Wys/DcOVEUfiS&#10;S6sb25/eSRTbNPghmniKFORcRxbgyNHuUkjb1T9mjx5ZQ3E+n3mgax5KxGGzgvLm01C63squsSX0&#10;SW6lcs533Sgqpx8xCnweaHVNB1Ly54r/AEbV9NnilCSpcafqNjdRETQyBWCSxSKdroeCOCO1fevw&#10;W+Kx8f2E2kawix+KNHtY5rqWJFSDWLHetv8A2pHCnEcqsyrcxqAgZ0aPCuY4vnz9o3wumieNotat&#10;oPJsvFFkLt2H2ZYjq9iRa6kkEEIVlzGbaeRnB3ySuQxO4L5B4l8U614vu7C81qf7Vc6fpGmaHbPh&#10;2ka106Hy1knmlZ5JZppGknmkkclpHbG1NqL+j+jWeh/DLwLZWl/eQWWleG9LT+0L92n8qa6kcy39&#10;1HFK0j77q5kdooELNudYo1+4tfn18QfiDrXxC1p9S1JzBYQGSLSNIikdrTTLRnBwMgeZPJhTPOVy&#10;5wAFjWONNjwV8GvG3jm0Opada2em6UwmW31PWriS0t7yaF40eK0igjmncfOSJhD5XyOnmb1KnvL/&#10;APZj8Z29pHPZav4f1G5WzkmubPzr60kN5HuK2VhNNCY5A4ChZZ2gG44YKo3nwrxB4b1zwrqLaT4h&#10;0y40u+WNJhDcBGWWCQlUuLeeEtHLGWDLvidhuVlzuUgZVtc3Fnc295Z3E1tdWs0dzbXFvI0U9vcQ&#10;OJIZoZIyCrKwDKw6EAjpX6c/DnxY3jfwdo3iGWK2gvLuOeG/t7aQvFBe2dy1nPtQktGsmwTRxuSw&#10;R1BYj5j29FFFFfH37SngPypbXx9p0JK3DQ6Z4iWJZG2yqvl6XqbhEIVWVfssju4UMIFUEuTXBfBv&#10;4QzeOL4a1rsVzbeE7FkkGY5oT4iuFmZDY2dyQoECMjLdTRsWBHlJhmMkP6AdeT1/zjjkdDjim1w/&#10;j7wBoXxC0c6ZqyNDc25km0vVoFQ3mmXLgBmiLDDxSbQs8BO1wARtkSORPzx8Z+A/EngLUEsPEFl5&#10;SXHnvp9/A/nafqUMEnlyS2c4HUZQvFIqyIGQui71zxtFFFFKCVIIJBByCOCCOhBr6P8A2cNRa5+J&#10;OsXOo3Uk9/qnhzV3M87mSa8v5tXs765kldvmZ2VJZGJzk5PrXI3KCz+PJ+2PHbRr8VobqWaSSNIo&#10;bWfxWt0s0krHCgRsGYseBnPSv0Wrj/Hviw+CPCupeJv7Lk1ddPexRrNLqKxDLe38VkJJbmVZCqqZ&#10;OBHC5JIG0KWdPibxV8fvH3iSF7S0urfwzYvJKdmgia31CSEzLNbpNq0jtMrRhNpa18kOGcOpVgo8&#10;UkkeV3lld5JJHZ5JHYu7u53M7s3JJPJJ61HXsHw1+IHiXSpY/C39hP8AEDw1drcu/geezGpLJIh+&#10;3i506I29yyeVLH9oePyniP7xiiyESp7Pq/7N+la5b22teE9S1Dw0moWlte/8I94is5JpbFrpFmaz&#10;mm8wTwPCpKSRSiZvMBHmY5rnB+yz4mYZXxJozDOMi11AjPocLwR3rL/4Ze+IPP8AxM/CZ9vtmt//&#10;ACvx+tcZ4i+B3xJ8OvMG0GXWraKSGNLzw9J/aguDNGHBi05At6FU/KzPaqAR1KlSeK8M+Ltc8I3F&#10;zJpVwn2a/jW31bSb2CO90jWbNch7HVdPnG2RGR5Iyw2uqu4R03En6w+Ffxm+Hmn6Jp3hi5W88KtD&#10;Ndm3jv2N7o0MuqavLdC0tNXiUzLChmLCS/UeWnyvPLt8xvpDTNW0rWrY3ujalp+rWgkkhN1pt5bX&#10;1uJo8O8Pn2rMu5QylhnIBHHNeV/Gf4b3HxC8PW39lGAa/oc093paXErwxXsFxCFvtLErOIo5JzHC&#10;0cswwHjCFo0d5F/PO4t57See0u4JrW7tZpLa5trmN4J7eeBzFNBPDKAyOjAq6MAQQQQCKr1ZtLS7&#10;v7iGzsLW5vbu5cR29raQyXNzcSN92OGCFS7t7KDX1b8Nf2dZnlj1f4hxRLaeQzW3hq3u5PtTTtI8&#10;QfWbqzKhFRFWVIreYsxdfMePy3hf69gggtoIrW1ihtra2hjt7e3t41igggiUJFDDEgCqqqAqqoAU&#10;AADoK4rxt8RvCvgGz+0a5eh7x/INvo1i1vPrNzFcSNGLiGxkePEI8uQtNIyx/KVDFyqN0mia9ovi&#10;TT4tV0LUbTVbCbaBcWkiSCOV4Vn+zXMR+aKZVdS8Mqq6ZAZQeKwPHXgHw/8AEHSl03W4nSS3kM2m&#10;6naGNNQ0+Viom+zzSKwMcoAWaJ1ZWADYDpG6fCPxA+EXirwDI9xcwHVtBy7R69psFw9pBF9rFrAu&#10;rIQfskr7osK7MhZ9kcsjK2PKqK734ffD7W/iHrQ0zS08iyt/Jl1jV5Yy9ppVrK5VXcZXzJpNri3t&#10;wwaQhjlI0kkj/S/TtPtNJ0+x0qwi8ix02ztbGzgLyS+Ta2cK29vF5sxZnKoqgsxJPUkmsPxD428J&#10;+FI5G8Q+IdM02SOGO4+xy3KSajLBLP8AZklt9Kt99zKpfcC0UTYCsTgIxHx947+M2k3HiibxJ4Hs&#10;Loa6mnW2kWniTXrfTZ10iztru4kul8OaM8ciq115ilru7d5PLeSFYYlZifCbTT9f8T6hc/YbPWPE&#10;Gq3Hn3959ktr3Vb+bzJh9ovbryRJI26SQb5G/iYZOTXrmmfs6/Em/adby20fQvJUFW1XV4JluWJw&#10;Y4P7DF4QR1/ebQexPStf/hmPx5/0GPB//gw1n/5Aq9Zfsv8AiySQjUPEPhu2i2/fsTqeoSljyAYp&#10;4LYD/vut7U/Cfh74GWEesQ+HNW8f+JxALhde1DSZ4PCPhmQXZi02+cxpJEkxnMAWI3DTEoSstr5i&#10;B/mXxJ4m13xbqcmseIdQl1K/eOOATSLFFHFBCD5cFtb26pFEgyWKRooLMzkF2YnBrpPDfi/xL4Qu&#10;mu/Des3ulSyFTPHA6yWl0Y43jiN7Yzh4JvLEjmPzY22E7lw3NfTPgj9o3XNW1nR/D+ueH9Mupta1&#10;rSdJh1HT7u50xbRL+6SykuLizmW681gXEnySRDjbjnI+u6+dv2mpXj8AaciMVWfxXp8Uq/30XS72&#10;bafo6Kfwrmvghfy6Z8FvH2owGRJ9NvvFV/E8UzQzCW18KWk8XlSryjAoCrryDyOlfHgnn+ztaiaU&#10;WzzJcPbiR1geeJGSOZogdpdVdlViMgMQOCagooooor6x+EPwHuJriDxN49sGgtIGjn0vw3dKvmX0&#10;u0SR3WtQHlIUJGLNwHkYfvlWJSk/2OB9OnuMYPHHTpRXJeOfCFh468NX/h7UCsP2pVlsr3yIriXT&#10;dQtzvtb6BZehHMcgR0Z4mePcodjX5seKvCmteDNautB1228i8gO+KSPe9pfWrMVgv7CZgvmQyYO0&#10;4DAgo6rIroP0P+FngseBPBmmaRNGE1W43anrpV9+dWvFXzIQVlmj/wBHjWK13wsI38vzQAztn0Wi&#10;iiivkn9pnxpcwrpvgSz/AHcN3BDrmsTK7Bp4hcSQ6bp37uQAqHia4mSSM/MIGRlwwPx7Xpfgv4S+&#10;NvHMcd3pGnJa6TIZVXWtVlaz0wtEHVvJZVeaYeZGYi1vDIFk+VyuCR6VJ+zB40CW/ka74XkkaM/a&#10;lln1eGOGXzCoWGSO0kaRNu0liiEE42nAJ8L8SeF9f8I6gdK8RaZPpl8Io5ljkaGeKaGVA6y213as&#10;8MqjO1jHI21wyNh1YD6W+AfxauTc2vgPxLeRvbPGIfDOo3c2yeGdSFi0CaaT5ZEdeLQswZWAgXeH&#10;hSPoP2nPDP2vQtF8VW9uWn0e9bTNQkhs1dv7N1Ib7aa+vk+ZYoLiMRRK/wAvmXLbdrMQ/wAkXPiX&#10;WLrw5pvhWa7kfRtK1K/1S0tmmnIW4v444mRoncx7IikjwhY1KtPOST5hx9yfs9eGhofw/ttRmi2X&#10;via9n1WRpLAWl0llH/oOmW8k7/PNCyRtd27HauLhtqkEu/z38aPi7deML658NaHO0HhOwuWilkhk&#10;Ut4jurWXAvJ5ISQbRXUNbRZw3E0mX8tIfNfB3w+8VeOrkweH9Mkmt45ES81S4P2bSrEGSNXa4vJB&#10;hmRZFkaCLfKUBZY2wa9d/wCGYfG3kZ/tvwr9q83b5X2nVvJ8jZnzPtH2Lduzxs8vGOd3avI/GHw8&#10;8W+B52TX9JlitDP5Fvq9sDc6PeMzSeSsF/GNqvIsTyLBLsmCDc0aiuIr72/Z38ZXPiTwndaHf+bL&#10;eeEpLSziumTKy6PfRu2lxPM0hLSwmCeIgIirEsIG5t5r6Coooorwv9oDwWvifwXLq9rHnVfCfn6r&#10;Cc4MulNGv9t22JJUQbY0S63Msj/ufLQbpGr43+H/AMP9a+IWtLpemIYLODy5dW1eWNntdLtHYhXc&#10;Ar5k0mGEEAILkE5WNZJE/SfQtEsPDuj6bomlQrb2Gl2kVpAgSCNn8tRvubjyVQNLKxMs0m0F3ZnP&#10;JJOrWbrGj6Zr2mXmkavZw3+m38LQXVrOpKyKTuVlZcMkiMA8ciFWRlV0ZWUEfnp8VPhVqXw51ETR&#10;NLqPhi+nddK1UqPNhYgyLpuqbFCpcIudrgBZlBdApEkcfklFFFFFd94K1HUtT8e/DuO+vbu9+weI&#10;vCmmaeLqeSc2lhBrsb21jbmUnZCjOxSMfKueBivT/wBp0Y8e6R7+ELA/+VnUBX158Ptw8A+BwRj/&#10;AIpHw2Rnup0WDBroNWvJ7DS9Sv7ayn1G5srC8vINOgyJtQmtrd5orOAhWw8pARTtOCQQD3+JvEX7&#10;S3jHUTJH4e0/TfDUDCExzOo1vU4nTDTf6TeolqyyEYwbLIU4DE818+ahqGoapdS32qX15qV7OEE1&#10;5f3U95dS+XGI4/NuLhmdtqgKuScAADjFUq7TwT448U+CNSN34Zu2je8a3hu9OkhF3Z6okc4kitp7&#10;VsncTlFkhKTKrusci72z9I/8Ka0T4l6ZJ4gsNB1v4U64L2a1vtB1LTnk0uVoY/Oa5sbKdbWVUfzY&#10;0EsYjjVkdBbkgyHnB+y34lYOI/Euhu6rkDyNQAz0AYqhIB9cH6VTn/Zc8dLNIttq/hma3DlYZZ5t&#10;Zt5pEz8rSQR2cqox7gSMB6mua1v9nn4l6Mokh06w1yMW81zK+j38ZaHyAWaD7Nqi2s0shAyqQRyF&#10;shRliFry22uPEXgvXYLmJdQ8P+INIminRbi2ktL21keMSKtxaXajKSRvh45YykkbbWVkYg/RHws+&#10;MvhXSdT1u98VWVzpOseJTp76vrOnQ/aNHv7vT0u5ZNUu9Kt1863ubhpl842wlSWRi/l243FvrLQv&#10;FfhnxMqtoOvaVqx+yw3rwWV7BNeW9vOFMb3liG86E/MqskqKytlSAwK1V8beFoPGvhbVvDNxdS2U&#10;epQxeXdwxpI9tc2t1HeWkzRP99BJGnmIGVmXIDISGH5la94e1nwxqEula9p11pl/FlvJuUKrNEJX&#10;hFzayjKSwsyOEljYo2DgnBrFor6D+H/7P/iTxM8d94nS68LaLhHVJ4Ixrd+FujFPbw2E7B7X5Uci&#10;a5j4zGyRSoxI+5NI0jTdB02z0fRrKDT9NsIFhtbSBSqIi5ZmZmO5pHJLyyuWeRiXdmckmHW9e0fw&#10;3p82q69qVnpdjFvzPdSrEJJUge5+zWsZ+aWZkjcxwRBpHIIRWPFeW/8AC/Ph3/wjn/CR/brvzPtf&#10;2T/hHvKt/wDhJPPznd9g83y/K8v959o8/wAr+Df5v7qvhbxP4Q8Q+Dr+30vxJp/9m313Zx39vAbu&#10;xut9pLcSWscxlspZUUGSKRcMwIxkgAjO3rXw6+Ifg5F1HUvD+q6dDHHJI2o2EkV9BaxDEbtdX2jy&#10;SpBneAPNdN3OM803Tfin8RdJuBdWvjLXpZPLMWzUr6XWbYIxBz9i1gzw7uBtfZuHIBAJr6M8HfH3&#10;QvFSt4c+JekaTax6hPFFHefZhceG5cvvjTVrPUnmMGx1jImLOm47n8lULHpvE/7N/gzWS9xoFze+&#10;F7p1ULFBnU9KLecZJZnsrxxKGZTtCx3SogCkJ1DeKa3+zZ4907z5dJuNG8QQLctFaxW92dP1Ge1L&#10;ER3U9vqSx28ZwAZIxdvtJwpcDdVNfAf7QHh/ToorRPFtnp1sGWGy0fxXHMsKsxZvJ03Sb12UFiT8&#10;sfJJPNVLn4bfHLxVbxtqth4k1WGxlkFvF4g8R2263eYKZXtbbWrtWG4BdzRrgkcnKkDX0L9mzx7q&#10;Ihk1ebRvD0LXaw3MVzdtqGpQ2oK+ZeW8GmLJbyZBOyNruMsVwxQEMfWoPgDo3hPQrrUbPSm+Ini+&#10;3WB9NstWuo9H0F7wXv7md9PEio8MUbLJcW91cyLOI2RfL8zjx/xh4A+Ot1azrrNpqOraNYfZFh07&#10;RL7TpNIRLNF0+ybSvCekPGF2IRgQ2KkKWZgBvNeD3Ntc2dxPaXlvNaXdtK9vc21zFJb3FvPExSWG&#10;eGUBkdSCrKwBBBBGar1e0/U9R0i6S+0rUL3TL2IMIrzT7qeyu4xIu1/LuLZlZcjg4au60r4u/EnR&#10;vO+x+MNXl8/yyx1WSLXNvk52eR/bSXHldTu8ornjOdoxvw+Lfhz4umig8beDrfwpMZFij8QfDmMa&#10;Xb29v5oEcOoeHroXEUiqZJpZ7uPfcFVjjSMhea+r/B3Xlsv7c8F3dt8QPDckcMiah4fUf2lC8scJ&#10;NtfeHy73EcytMC0MfmOiAvKsWGVdzwb+z34y8SrFd6yV8Jaa+/nU7aWXWHCqwVo9FzGVBcBSLiWJ&#10;tp3qrjGfsnwR4A8OfD7TpdO0GCYtdzCa91C+kiuNUvmUkW63VxFHEpSEMVijjREAy23zHdm7Svgb&#10;9pLUbW9+IiW1u0hm0jw/pmnX29NirdSzT6soiOfmXybqI7vUsO1dt8YrqC2+Cvws0ieRotRmt/DN&#10;1HZyRushh0zwo1tfsxIwpikuYEKnklunynHytY2F9qt1FY6ZZXmo31wX8iysLaa7upzHGZZBFbW6&#10;s7bVVmOAcAEnivobw9+zhr80P9p+M9X07wrpUEMt3exrNFfahbQ2suZvtUysLOBGhV5PP+0SCMbd&#10;8Z+YLS1y8+B/gjzbTw5o158Rddt7p5ItU1nUphoFnPEJIUikWxW3h1CKOaKOQxLbNFPHIcXfRR43&#10;r/iO68QziWfT9A0yJJbiWCz0Dw/pGh28IuSpMJbToUlmRAoEX2mWVk+bByzZ56tTR9H1PX9StNH0&#10;azm1DUr6UQ21rABudjyzu7EKiIuWkkchEQFmIUEj9C/hb8KdL+HmliSZbbUPE94qtqeseUWEClc/&#10;2ZpLSgNHbofvPhXnYBpAFEUcXrNFFFYaeF9Aj8RS+K49Mtk8Qzaf/Zc+pp5iSzWm9WCzQqwidx5a&#10;KJmTzAiiMMEAWtyiiiiivyb1m11Cx1fVrHVmLaraale2upsZ1uWa/t7p4r1muELLIfMDEuGIPXNQ&#10;aff3Wl39lqdjIbe90+7tr6ynCRyeRdWk63FtL5cwZG2uoOHUg45Br9UvDmqSa54e0HWpIRbSazom&#10;laq1sj+YsB1GxjvPJWQgbgu/GcAnAJArZryj4p/CvTPiNpolj8nT/E1hCy6TqzAhJEDGX+y9TEYY&#10;vbOxJVgC0LkyICGljl+BtNvtc8A+LIruJVtdc8M6rNDcQM6TRC4s5ntL+xmltX2yRuBJDIY5MMhb&#10;a2CDX1j8d0svGnwt0DxvpNus0VndWGoi5knjWex0nW4fsV5aPFFK0bSi7+xxTom9kdGwQqua+cfg&#10;/pH9s/Evwhbea8AttVTVzKkfmEHQom1lI2AIwJGgWLfnjdkAkYPrn7THjU3uq2HgazZhb6N5Wq6x&#10;8oAk1S8tt2m2+JYgwEFrIZd0UzI/2jayh4QRT+BPwjtfE2zxl4liFxotpeSRaVo80Enk6vdWm0yX&#10;t4ZVEctnE5KCNSwllR0lxHG0c32704x0yAo6YHTH0H09BRXwX+0d4mudW8cDw80YjsvC1pBFAAyM&#10;Z7vWLODUru6JCKwBQwQhGZseWWB+civnuvvH9maGaL4f38ksckcdx4q1Ga3Z0KrPENMs7dpIifvL&#10;5kboSONykdQa+h6KKKKztX0fTdf0y80fWLOK/wBNv4vIurWbdskTdvVgykMrqwDxujKyOodSGAar&#10;lvbwWtvBaWsEVta2sEVtbW0EaQwW9vBGsUNvBDGFVI0RQqKoAC9KloornfFfhTRPGeiXOg69b+fZ&#10;3BWSORCqXVjdxqVgvrCYg+XLHuIBIIYFkZXjZlb87PiB8NfEPw91GSDUYJLrSZJvL03X7eCQaffK&#10;4d4Y5HORDc7UYvbsxI2sUMke2RvPKsW1w9pcQ3MSwPJBIkqLc2tte27MpyBNaXiSRSL6pIjKehBr&#10;1bRtd+FWsFrHxf4Mm8NSXdwrHxJ4N1TV5I7PfcphX0LWprxEhVC5leLzXwAscOTx3l9+z9aa3pcm&#10;vfDTxhY+I7BzvtrC/McVwIxZ+ebSTU7Y7BdlyiiG4trYLv8A3jJsJbwbxB4V8Q+E7wWPiHSbzSrl&#10;t3lfaEXyLgKAzvZ3kTNFMq7lDNE7AE4JB4rt/gddQWnxT8Jy3E0cEbTanbLJKxVWuLzRLmztIVP9&#10;6SWRI0HdiKk+NsUdj8V/FJso/spW50m8HkM0bC6udEtbye5VhyHeZ2lJB+8eK/RmOSKaOOaKSOaK&#10;VFkilhkWWCSNhuSSKRMgqwOVIOGFMuLa3vLee0u4Ibm1uoZbe5triOOe3uLeZDHNDPDKCro6khlI&#10;IwSCMV8t+Mf2ZrG7lkvPBGqx6SX8sDRtYa6ubBMsqu0GqRiW4RQuWCSRTEt/GowB4RZ/BP4mXerP&#10;pDeGbizkgNqbm+vLi0j0iGG5KkTx6nG7Q3ARX3Sx2jTSrhhs3ArWtNZfCnwEBb6m8nxT8RGKBri3&#10;0nUm0rwdpzTwwXDJDq9kXmu5om8xA65idGKSwxSoQMe7+MfjVra40/RZ9L8IaTcLhtJ8I6RY6Lbx&#10;OxDST21yivdRyuVG6RLgE9OASDwOq6/ruuGFtb1rVtYa2V1t21XUbvUHt1kbc6wm7dygYgFgvWsi&#10;ivR/CPw/+JWrvBrHhPRdagaFRPZaxHcpoSlZA8fm6bqd7LbiQ4DK3kOxAPOMjP1Bonwn8Q63u0z4&#10;r2vhvxDbf2ZK9n4r024vY/GNlfrHFaWdjeaoI7c3SQxmaVftMdwDLgu7rtWuP8R/suzb3l8I+JIn&#10;RpYFjsPEcTxPFALci5lfVdNRxI5lAKR/YowEYguSmX8yuPgJ8VbG8dLTQ4bwW0wNvqOn63pMUMzR&#10;tuS5tvts8E6gEZXzIkYdwDXSjwJ+0p5aIt54rEaIFjjX4iWG1EVdiokf9p8YAAAArLtvgJ8V/EF/&#10;d3OtRWljczBrmXU/EGvQ38l9cFwpV5dLa+maUgli0qgYB+bOFPpmg/su2SBJfFHie6uGa1G+z0G1&#10;is0t70upLLqWoCcyxBd4wbSJiSpyuCh9Y1Kf4Y/BTSYryPS7HSHnEtrZxWEC3viLVV80XVxAl3eu&#10;biaONmUs09wI0+RNy5jU/Lni79obxt4hMkGjNF4T01klj8rTmFxqkqTQojefrEyBlZWV2ie1jgZd&#10;5DFyqsPLX1bxr4vnh0t9S8UeJ7iRZBb6a17q2tzOqL9om8izLSsQBHvfC9F3HpmrXif4f+LvBtvZ&#10;3fiXSV0yHUHaOzL6jpdxLM6xiVx9ms55JF2gjcWQbSQGwTirkXww8ez6HaeJLDw7d6lpF6sUtpc6&#10;PcWOrzuJCQD9g0uWa4UoyssoeIGNgVk2MMVQsfiB460xrY2Xi/xJClnIksFudYv5rJWjcOqSWE7t&#10;C6HaN8bxsrDKsCCRXvHgj9pbVLOSCy8c2a6na52nXdMgitdUh3GWUS3enx7LecBmijXyRAUjVnKz&#10;SHB9Y1D4N/Cj4gWNtr+hRf2ZBqSLc2+peF5ktLSdEhNuIm0ueN7eLYy/vo47eKTzFYOQ+/Pjesfs&#10;v+KLZydE8QaJqsK2zSMNQivNHu3uEDH7PBDELuIhhtCyPcINzYYKo3HmrH4ZfHnw/ZXEekW3iDSb&#10;NXe7nttH8XafbpLN5ao0q2en34MshVFX5EZiAo7CoG8GfHvxAj6Xew+Nb21mXzJbXWdfmj0+QRDI&#10;Mv8Aa10kBIydu459OafpX7O3xL1B5Uu7HStCCRhkl1XVraWOdi23yo10T7Y4YD5v3iKPRieK9p8N&#10;fsyeG9PnFx4m1m98QqpiZNPtIP7FsyRGy3EV1Kk0k8gyylDHLARt+bIbA4TW/Afxzu7NNO0fRLLw&#10;54fnSdP+EX8Kazo+kWSJd2EVhdrrUxuY5L+SaOJVnlup58nft2xttr5x1TRdY0OeO11rStS0e6kh&#10;W5it9UsbrT55IHdolnjiu1RihdHUOBglSM5FZdOVmjZXRmVlIZWViGVgcgqR0IrvbD4o/EbTbtL2&#10;Dxr4jlnUOANR1S41e2PmRmImSy1Uzwudp+QshKnDKQQDXSH4m6V4kdYfiN4N0fWzMiRXPibQYRoH&#10;i9ZSotl1KW4tiLa7eCH/AFNrJEkLFUDEAGnS/CuLxLbyar8LNYXxZZR+T9s0LUGt9K8V6I00Hn+X&#10;e29yY4LhE+WI3Fs+15CUiVwjMKfhn4KfEPxNM8f9hz6DbxHEt54lhudIiVipcLHbzRm4kzgjdHCy&#10;g8My8V9e/Dn4LeHPAE66oZ59c8QiF4l1S7gjggslkLrIdLsFL+S0kbLHJI8sjkBgrRo7o3sVfLv7&#10;UmqrD4e8L6J5WTqOs3WqibtGNHsvsjRZz/H9uB6H7nUdDz/gd5vDX7OHjTVLu382DXbjWksVR1DG&#10;HV47bwglw3X/AFdwkjFe4T3r5Jr3fwf+z9438ShLnVYk8Jaazff1iCX+1pFDSxSGDRFKyqUeMblu&#10;mg3KyvH5ik10uueG/gX8OEntNWutV+IPiWO2FtPo9rqP2WytdRhEiTSXFzpJi+yfv4jFLBJcXE0Q&#10;YHyX++fHPE/jVdeMttpvhnwp4Y0nasNvZ6ToGltqCwQ3JntpLrxDcQtePcbNkc0sUsSybTmNdzA8&#10;NUkcbyukUSPJJI6pHGil3d3O1URV5JJ4AHWvtL4K/BT+xWs/GPjC2/4nK+VdaHokyjGkEEPDqOox&#10;t/y9jgxRH/j3OGYG4KiD6iooorE1fw1oev3Gj3erafBd3Wg6lBq2j3LNNFcWF9BIsqSxTW7KxUsi&#10;NJEzFGKKXB2rjbooooor87Pj7bzw/FTxFJNBLFFdw6JPavJGyJcwLodtatNAzcOokikjLKSN6MvU&#10;EDxqv0Q+Afia58RfDyyjvFPneHbuTw2swaM/aLWxtYbiwkEcaJsMcE0dv1Yt5Zdmy5A9ornfFfhT&#10;RPGei3Oha9ai4tJ8PHLGVS7sLtARDfWFwynypkyQDtIYFkkDRsyH83PHngvUfAHiO68P38qXPlpF&#10;dWN/FFJDFqFhcZ+z3SRS8owIaOVNzBZFdVd1UOfsvTdXb4vfBPWfPtp73W10m+028t4R5cl34p0W&#10;1TUrCaD7PHCn7+YWtx5MShFMhh5C8/BdnZ3Wo3dpYWUElze31zBZ2dtEu6W4urmUQ28Ea92d2VQO&#10;5NfbXxy8TxeBPAukeBdCd4ptV00aKGkMdxNbeGdNtEsbhZZMqRJcAxwK5iKsnnkFXCmvm/4VfDO6&#10;+JGtSwG4+xaHpP2ebXL1DH9qEVwzi3srGJt2ZpvLkCyMhSNVZ23MEik/RLSNH03QdMtNG0ezhsNM&#10;0+HyLS1gB2Rx7izMWbcXdnLPK7sXdizsSzEnSr5o/aa8R3mmeGdG8O26BbfxPeXUl/OTCxa10Fra&#10;5Wy8uRGZd880ExkjdCPK2/MsjAfD1fT37L1lfSeKfEeoxqf7NtNAjs7tvNQKL6+1GKfTgYCdz/u7&#10;e6w4UhQMEjeuftqiiiigj6dPc5yeeOnSsPw74a0Lwnpq6R4d06DTLBJpJjDEZJHlnmP7ye4uLhml&#10;kcgKu6V2wgVAQqqBuUUVDc2tte209newQ3NrdQy29zbXEazwXEEyeXLDNDICro6kqysCDk/Svgv4&#10;xfBu48E3Euv+H4prnwjczfNGDJPceHJpXAWzu3cs72zMQtvcPyCRFMfM2PN4DRXpeheKfBUskieN&#10;/AtpqRuCEbWfDl5d+H7+1Vi/mTrotlJHpsroGjESRwW6DZmTzCxNel2nwZ8GeObEX/wy8cF7mOyi&#10;kuNA8TRwnUILppczNeT2CxyQRqrLGClnMjOp2zMGBXyDxh8PPFvga4ePX9Jmjs/OMNvrFqGudHvC&#10;zyLCYb9BtVpFjaRIZhHNswzRrmuPtria0nguraR4bi2miuIJUO14poXEkUiN2KsAQa+o/wBqTS4o&#10;tY8Ja0su6fUNM1LS5IcAqkOkXUd1DKJVO072vXGABjaDk5497+Cd7c3/AMLvCU91I8ssdpfWSu5Z&#10;j9m07VrjTrOJWYk7Y4YkQYOAFwABgV6nXgPxC+APh/xbd3GsaJcjw3rVwfNuUitUl0e+kETKZJLO&#10;MoYZpG2GSaNiDhnaF5HZz8w6r8DfiXpep2+mL4fbVPtkssdpqGlXME+mS+TGskjz3c5j+yqd21Gv&#10;Vh3kME3bTV648D+Evh80UnxG1R9Z10Rw3CeAvDEy+bE0ttHe28XifX2KrbI3zQzxWoaXDpNBJImT&#10;TJfjRrGlgW/gHQfD3gGwVbWMjTNNs9S1a+jtbcRRLrOrapE/2oqxkdJDCr/OQ7OSzN51qXi7xXrF&#10;sbLV/E3iDVLMyJKbTUtZ1G+tfMjB8uU29zIybl3HacZGTXO0V1XhvwT4s8XSBfDug6jqSGSaE3kc&#10;Pk6bDPBb/apILjVLkpbRv5e0qkkqsSyqoLMoP0/4d+HfxVu49Nh+Idro/jDQLnUJIL/SPEeq/wBp&#10;eJ9Dt9RkhW+1nSfECBpYtqQI5gt9QZXGR5QdvMWz4o/Zi0q6NxdeEtcn0p3NzLHpWrIb+wEkjB7e&#10;2t7+ErcQwx8pulS4kIwSSQSfH9T/AGefiZp80cVpp+ma5G8PmNc6Xq9pFBC5dl8iRdaNpIXwA2Uj&#10;K4YYYtlRq2Xw3/aJ02zi0/Tm8R6fYQg+TY2Xj3S7S0iDHzG8u2g1JUXLHccL1561Tuvgz8avEmo2&#10;p8Q291cSKq2S6pr/AIpsdUjsbUSNIFaSK5urjylZnbbDE3JJCkk122hfsu3zmKTxN4ntbcLcjzbL&#10;QrWW7aeyUKx8vU9Q8gQyt8682sirgN82So9y0bwF8NvhVptxr32S1tf7NgE114l1p/t2pR7Ve3Bt&#10;5WXEMkomMXl2USGYlUKu20V89+NP2lNdvp5bXwTapounbYdmpaja293rUjqQ8pWB2mtIkJzHtKyk&#10;gbw6k7V8Qu/HHjrWGlguvFXia9F9OrNZDV9SNvLO8u+OOLT4nEQw5HlokYA4CgcCrd98NfHWmaBP&#10;4n1Pw5e6do1sUFxPqL2tjdRGW6S0jL6ZdSJdANI6hT5PIOQdvNc5/YOq/wBgf8JN9lX+w/7Y/sH7&#10;b9ptd39q/Y/7Q+zfY9/n48n5/M8rZ/Du3fLWfc3NxeXNxeXlxPd3d1NJcXN1cyyT3NxcTOZJpp55&#10;SWd2YlmZiSSSSSa9g+Gvxn8Q+Bp7PT72afV/CSyOJ9Kl8t7qzjmVEafR7qXDIY9oZbZpBC2XAEck&#10;nnL6p8SPhZovjfQ4fiN8L4Eme7gNxe6Jp9uYI9UigdoLi506wCqUvY2QrPbqo84qWQeeSJ/kOvt7&#10;9nLx/LrWlXHgrU3ea+8PWq3ekzu9xNLPohnFvJbSO6sqizkkijizLzHIkaRhYST9NUUUUUVxvi7w&#10;D4W8c2n2XxDpcNxNHFIlpqUB+zarYs8Toj217GckIz+YIpQ8LMAXjbGK+LvG3wC8Y+FibnSIm8W6&#10;V8gE2lWsq6pCSkYb7VoqtLJgyO6q1u8w2IXk8rIWvCqKK7LwZ468R+A9RbUNAvPKFx5CX9jOgmsN&#10;Sggk8xIru3ODkZZVlRkkUM4R1Dtn7H0K98WeJvDE3jf4ceLb26uL261u/vfA/i7+y9ZsotZuCqSa&#10;FYavALe4sIrZP31jC8vlODA0iQxySluN+C/xo8R+IvEaeE/Fjrqk2qLdzaXqkNnZWlxb3FnZteSW&#10;d5FaCGIwNFDI0brF5gkIVtyMDH9Y1+bXxHkvvF/xa8R2ltbxJqF74oXwzZQCTyo5ZtPmTw3ZtJLc&#10;nCGXyUZyxCgsegFfRHxj8L678TPH/hrwjpkUMNlo2jS6zq+uyBni02PXL9raRLiNSoaUrYqba3Uh&#10;5GZiSsSNJH0sp+HHwA8Ou8EcF5r8sbiFJZLN/FWuyXbZCyTKu+CwVoFDEIIU2ZCyXDAS/Jfj/wCK&#10;nij4g3Mq39y1loa3Uk9h4ftHAtLaM7ViF3Mqo91KgUHzZshWZzEkSuUrzOium8KeEtc8aaxb6LoV&#10;obi6mKmad9yWdhbbsSX2oXCq3lxJnk4LMcIivIyqf0S8A/Dfw98PtMitdMt47nVXhK6jr89vEuo3&#10;7ylHmjWQbmht9yKYrZHKrtBYvJukb0Ciiiiiiiiiiivkv4x/A3WdZ16XxR4KtoL2TVplOr6KJbDT&#10;WgvfLCNqVpLOYYnScrvuFd/N85jJmTzW8rzzw5+zj481W5ZddWx8L2UTxiSe4urXVbuZHV9zWNpp&#10;UsiN5ZVfME88XDgoXwwH3PpGmQ6JpOl6NavNJa6Tp1jpls9y6yTvBYWyWkDTMqqpbYi7iAB6ADit&#10;CsY+JPD41tPDX9taWdfkimnXRxewHUAkEEdy+61Vt6MYZFmRGAZ4w0i7kRyvyZ+034RW21DSPGlp&#10;CqRako0XV3QQoP7Qt4Wm02eTkSSPNbrJGW2kKsCgkEgF/wAL77/hKvgp8RPB13b3WoP4esr6902C&#10;OIKgF5bS6zo1tbm0xLLKuo2s85Vwc71TLL8iY37N0cOm6h438YXlysOm+HfC5jv4wkrztBdznVXn&#10;jSMHcI006TcvJJZcDg141pdnqHxC8cW9s5KX/izxC017PZ2r3C2g1K8N1qV7HaF1LRwI0kxQyD5V&#10;ILDqP0lvdT8NeB9F09b++s9C0WxTT9E04XdzKY0SKJbSxso5LhmkkKRJyzMxCK0jkKrMN23nt7uC&#10;3u7WaG4trqGK5triCRJree2nQSwXEE0ZIdHQhlZSQQQQcVLXzR8X/gbe+L9VuvFnhm9tk1a4t4F1&#10;DSb5pIo9Qays2hjns77LKkzJHbwCGSNIjzI0yHIPiGkfs9/Eq91GztdT0qDRNPnlK3eqz6no9+ln&#10;AgLSOLPTrmSWRyBtiQBQzlQzomXX7q8M+HNM8J6Fp3h7R0mXTtMhaKD7RKJ7mQyzNc3FxcSKFBkk&#10;kd5H2BVBbCKq7VG5RRRRRRRRRRWdrGkaXr+l3mj6zZw6hpt9CYbm1nDBHTIZSrIQUdCBJHIjBkYB&#10;lKsAa/Pv4n/B/W/AN3cXtpFc6t4TZlkttYSMO9ik0whjtNaWIARSK7pGs21YpSy7drsYk8corpfD&#10;Xi7xJ4Pu2vvDer3WlzyACZYzHLaXQEbwx/bLC5DwTbBK5j82NtjHemGwR9jeEPit4I+K9ivhfxxp&#10;Wl2Wq3Bgt4LG/Pn6dqt3PZtayXWi3cqhrS53vIkURkEy+YnkzSvuKeTeOPhbN8JvEfh7xrpKX2te&#10;DtM1rRdQuRI8Tapps9lexTtb30sMax+XcOu23uBGFDMIpAG8t5of2mtMFp470+/jspLePVfD1q89&#10;2UmEV5qFnez2sw8x/lMkVuLVXROilCR82T9YfCzUrXVfh34Mu7QyNFF4f0/TX8xBG32rR4BpF8Nu&#10;TlRNA4Q91w3GarfFHx8Ph34XfW47E6he3N3HpWlwO2yzW/uraW4jnvyjK5hjSKRmSP53IWMNGGMq&#10;eNfCrVPjF8R4Li/1Hxm2leHYbxLdr630Lw8+q6jNGVa907TQLdVgXynybx43CyeWqJJiYJ5P4/8A&#10;ilqYt7zwJ4W1/WbvwzZNqGm3+u6rqcWra34rMt4xuZZtXjHFkRmK3jgIEsH+tLCQxp4TRRXc+Dvh&#10;34u8dTrH4f0maW0EwhudXus2uj2jK8ST+dfSDazxLMkrW8AknKEskTAV9lfDf4F+H/Bv2fU9aEHi&#10;HxIht7iOeSI/2bpNxF85/su1lHzur4K3U6h8qjRpC24N7rRRRRRVTUL610qwvtUv5RBY6dZ3N/eT&#10;bHl8m1tIDcXEmyIFztRScKCWxgAkgV+Yvj3xnqHj3xLe+Ir9BbLMI7axsEllmi0/T7cbYLWJpTyT&#10;lpZmUKrSu7hEDBBZ+H/gDWfiFraaXpa+RaQCOXV9Wkjd7bS7RmxvdVxvmkwywQAgyMDkrGskifTf&#10;jbxh4W+B+jR+D/AVjYP4sntIUvb2SKC4urOA7poNS8Q3Maqbi7k815LW2c7Y1feUSDyoZfkLXfEG&#10;t+JtQk1TX9UvNWvXDqJ7uUyCGF5nuPstpF9yGFXkdkhiVUTcdqit/wAGfEPxX4DuvO0HUWW0eQyX&#10;OkXe+50e8Z9nmPNYlgFkIjRTPEUlCjaH2kg/U99ongr9oHwrJrWhR2eh+NrMK14zJGt5b37QCGOw&#10;1+WCNXu7SZYVFrdhSyBfkAZbi2Pxhq2k6hoWpXukatayWWo6dcSWt5bSlGaKaM4O2SIlHUj5kkRi&#10;rqQykqQT7t+z98Qn8NeIR4Vv3zovii7t4rct58n2HXX/ANGs3ijjJUJdErbzEpncIWLqiPu+8aKK&#10;KKKydc0DRfElhJpevaZaarYyFybe7hWXy5Ghe3+02so+aKZUd1SaJlkTJ2MDXyD8Qf2ctS00zap4&#10;FlfWLF5JZW0K5McWpWEPlq6rZ3cr7btd3m/KwSVVCKPPcsw+Zr2yvdNuZbHUbS6sLy3IWe0vLeW1&#10;uoGK7wksE6q6khgcMBkVUorS0jV9T0HUrPWNHvJrDUrCUT2t3bkB43wVYMrAq6OpKSRuCjqSjgqS&#10;D9n+C/Et58UreTU9B8dat4Q8fWenQ2utaC6Q6x4YureCfjW9P0DVN6p55MMcs1vIjwMCjxt5okn4&#10;Nvjh8QvB/j2/07xxHaXem2t89pqWjadZQW0drbS7Xh1DQrqVVuJB5ZWaFbuVhLG2CY2ZZI/tOviD&#10;9p/VprjxboWjefFJaaZoP2xIU8lpIL7Vb6SO789k+cFoba2ZUc8LhgMOSei13TNXtvgT8O/BGjGH&#10;UdZ8aX1jNFp0AX7Vd6ffPceLHMKTlSqWjvaC6nP7tBkuwRgx7rwr8PfAXwZ0e08T+ML2zfXUCQ3G&#10;tXQuLi2tbu8Yf6F4e06NDIxRQQZViadkEr/uomaNPBfiN8efEPjBbzSNEWTw/wCGrmOe1uIFaKXV&#10;NVtnmDBr+6AJgVkQK9vbsBteSOSSZGFeCUVo6Xpeo61qFrpWk2c9/qN7KIrW0toy80r7S78DGFVQ&#10;Xd2IVFBZiFBNfd3we+Ddt4HgTXtfjgu/FtxAQqjy57bw/DKuHtbKUZDXLqSs9wpxgmKI+X5jze80&#10;UUUUUUUUUUV4T8avhO3j2zg1jRNieKNKt2giimmEVvq2mqzzjTmeQbY5lkZmt5CyplnWUhSrx/NN&#10;h+z58ULy7it7nR7HSIZEdmv9Q1rS5bWHbEXRZE0qW6ny5AjUJC2CRu2rkj7O+GvgG3+HXh06FBfy&#10;anLPqFzqV7evCtqklzPHHbqILVWkKKkUUS4MjZYM2QGCjvqxNZ8S+HfDn2Y69rel6MbtxHaLqF9b&#10;2bTsJEikaJZmBZUMieY4GEB3OQOa8k/aC8Hr4k8ESaxboW1PwkZNUtyu9jLpUyqutQYaVI0AjSO6&#10;LlHbEHloB5jGvCf2avEZ0zxne+H5WIt/E2nP5SLCHLalo6Pe25aTqqC3N2CMYLFRXM+BvC1snxvs&#10;PDKXM4tdC8Y6r5E7pG88y+E5rjULZZ1G1cy/ZFWQr03EgHAFU/jb4kfxH8RteYtKbXQ5f+Ebso5Y&#10;oIZIU0h2hvVzBy6veG6lR5CX2uoIUAIv2t8NPCdv8PPAtlY37QWV0tvLrfiS6uJ4I4Le+lgWa+Nx&#10;deY8Kx2sSLC0ySBCkXmd2Ndro+uaN4gshqOh6nY6tZFliNzp9zFcpHMYUuDbTmE/JKqOjSRSAOuR&#10;uUZxWnXj3xh+F83xJ03S/sGpR2GsaHLePZLebzpl1FqIhW7iuWiR5I2HkxPHIisB8ysjbw8fybcf&#10;AL4pwTzxR+HYLqOCV41uoNc0FYblVkKJPAl1cxy7GHzASRKwBG5VPFfYvwr+HNv8OfD72TzxXuta&#10;nLHda3exIFiedI9kFjZsyrI0Fvl/LaT5mZ5JMIH8tPTqKKKKKKKKKKjnhhuYZba4jiuYLiKSGeCa&#10;NZYJopVKSxTRuCrKykhlKkHJBBBNfGnxo+CLaY9z4t8FWX/EqYPca1oFsvOksoLzahpcQyTankyw&#10;JkwnJjHkZW3+VqKvafqOoaTeRahpd/eabf24kFve6fczWd1CJYmgmEVxbsrrvRmRsHkEg8E19b/D&#10;39oGy1iNPDXxIt7T/T/+Jf8A22beAaTd29xB5MkXiGzk/dxiQ5WSZF8khxvjijRpDW+KHwItLq0v&#10;PGXw7KTxXKJqcnhuxWKa0urS4jM0114YltzjaQVljs1UqylhAwxFbthfFFrHxB8FPhZ4nje8kudO&#10;Nr4dLT7RvcaXJZavLMAzkk3OlqYpC2SpJYAtgekfsxanFc+DNZ0proy3WmeIJJ/sjGVvsmnajYwm&#10;1ZNw2BZJ4bpgqtncGLAblJ9913VI9D0PWNbkiaeLR9K1DVZLdHWN500+0e7aBXcbQzBCoyOpxivk&#10;Lwb8QvjV8TfEktroerWeiaankSanc2+hadcaToFq6eWHRtQjmnlnm2SGGB7hi7byCkKO0U/xI+IV&#10;34Dm1vwt4d8YeJvEPiTVha/8JHrerXsD2fh2VEd5rLwpY2kMMVpLP5xM3lZWBQiIfOUtD8qySPK7&#10;yyu8kkjs8kjsXd3c7md2bkknkk9ajorb0Hw7rnifUE0vQNMu9Uv3wfKtY9wijMixefczvhIYwzKG&#10;lldUXIyRmvrL4dfs52tl5GreP2W9vEkt57bw/Zzh9OiHkl5IdbnCZnkWRgDFBIIgYzue4jkKr9TW&#10;8EFtDBa2sEVta2sMVvbW1vGsMMFvAghgt4IowFSONFVVVQFAwoFS0UUUUV8D/tAePZ/Enimfw3aS&#10;yJonha5ks3hWSZEvNchzDqV3NBIifNbvvtYtwcALJJG+2YivE9H0jU9f1Kz0fR7OW/1LUJhBaWsA&#10;XfI+C7M7MQqIigvJI5CIqs7kKCw+x7Gw8D/s8+H4b3WlXXfHWq29zLbtbwEyzTQRrG1hpt1KhWzs&#10;0aYLLO482bLP5b7Et4/ljxl4+8UeO7xbvxDqJnigMn2LTrdFttNsEeVpAtvaR8FgG2edKXmZQqvI&#10;wVccXRRXuHwR+JE3gvxFDpWoXco8L67cR295DJPDHaaZqM5SC31vNyypGFAWO6cOoMXztvMMaiT4&#10;+eBovCXjD+0tOgjg0XxQk1/aRRBVitdStyi6zaxo0rvt3vHchtkcY87yol2xGuD+G/iBPC/jrwzr&#10;cskENra6pFDfzXCTyRW+m6grabqdyUt/nLR280jptDfMBlWGVP6gUUUUUUUVwniv4a+CvGazvrmh&#10;2j38y/Nq9mBZauJFtfsdvM99b7WmMSBfLS4EkfyoGjIUCvn7xB+y7gzzeFvE/H7j7LYeILXp8gW5&#10;M+r6aO7bnQLY8AhSeC583v8A9nb4lWdxFDbWek6rFIV3Xlhq9vFbwBsZaVNV+zS4XPzbIm6cZ4zl&#10;6j8Cfihp8Us3/COi9hgt3uJW0/UdNuZNsaszRRWfmieWTC5VIYmLEhVyxwKvw08baj8LvFzNqNre&#10;w2FyU03xLpNwtxa3EUIkBS8NnIB/pFqxMkaumSpkiBTzS4/QW10fwzdXsPimz0rQrjUruBLiDxFb&#10;WNjNe3FvPaCCGeHVYlMjo8BCKwcgoQAdvFWNc1WPQ9D1nW5Ynni0fStQ1WSFG8t50sLVrp4UZgcM&#10;wQqCQcE1+fHwV0Z/EXxN0BrmK7u4dOuLjxDfTxuS8L6ZGbqxu7mRt3yNem2R8/eL4yM5H2D8TfG+&#10;k/C3Sr3VrSwhuPEfim8L2tq7SmK7v7LToLB9Qv2Lbhb20EcCtFCV3sVUbPMeVPz01fV9T17UrzWN&#10;YvJr/Ur+Uz3V3cEF5HwFUKqgKiIoCRxoAiKAiAKABm0V6f8ADv4V+IviLcTPYeTp+jWU0MWoa1ep&#10;IYEd3UyWtjCnNxcLGTIYwyoBtEskfmRlv0H8J+FdE8GaLbaHoVqLe0gBeWV9rXd/dOP319qFwqgy&#10;TSYwSQAqhUQJGqIOioooooooooooooooryf4xfECTwB4Ue40+aBPEGqzrY6IskdvceTJgSXupNaz&#10;sN6W8XAbZIolkhWRGRiK/O5NT1CPUU1hL25/tWO+XU11B5Xku/7QScXIvXnkJZpPM+cuxyW5Nfob&#10;ryQ/Fb4Pzz2KeZda54fj1K0trRkkZNd04i7OlxS3KqOLuFrN3wuRuOQMEfMf7N+qQWPxDaxnMpfW&#10;9B1LTbRUVWiN3BLFq5a43kbVEFrMAwBO4qMYJIs+H7SXwl8GPirPNdS6Zr1/4ls/BVxatIqM50ye&#10;H7fp8TKTuZ4Lq+WYdDGpwetbH7MPh1LvX9e8SzIjrothBp9kJbVXxd6vIzS3VtdOf3ckUMDRMEUl&#10;knILKOG539onxa2u+Nv7Chlik03wnB9ji8p7eZH1S+jjudWlM0Q3Bl2w2zxO7bHhY4VmcGX9n/4g&#10;yeGvEcfha+YNoniq7ggjaR7tv7O1rY0NhJa28O9P9LkaO2nJRT/qnaREiYN96UUUUUUUUUUUUUUU&#10;VDcW1veW89pdwQ3NrdQy29zbXEcc9vcW8yGOaGeGUFXR1JDKQRgkEYr4h+K3wHufDMV94l8JmW/0&#10;CKVri70grLLqOiWrLvaeKUljcWsRyGZj5saFS/mqsky/NdFFfYnwY+Lr+IXk8DePry1vjf20djo1&#10;5qcCSHVvNQ2s+h6tNJmOZ50YCFpkBmbekkjyyRq1z9pTw3b2/g7whe2jXIt/Dl+dCt7YtLdBbHUd&#10;OXbcXN1OzSFkNjDGGckuX+Zt2N2z+zPr/wDaHg3UtCmuTLP4e1ZmggMSottperobu3RZUUby1yl6&#10;5yWYZxkLtA+hL7T7HVLObT9Ss7PUbG48v7RZX9tFeWk/lTLPH51tcKyPtdFdcjIZVI5FfMX7QXxA&#10;ttD0mD4d+HZIbWe5tYI9Yj06RIF0rQ44Qlnoiw26ARi5TbujDrtgUIY2jnFfOXh/4U/EHxNAt3pP&#10;hi/azaO2mjvL9oNJtriC8UyW9xZy6o8P2iMqMlrfeACM43Ln0Wf9mb4gxS20aX3ha5WeVopZoNS1&#10;AR2SBdwuLkXNnG5QngCFJHz1XHNbWl/su+JJZZU1vxNoen24jzDLpUGoaxLJN5gASSC7WxVEK5O8&#10;OxyANnOR7d4Y+Anw98NzC6msJ/Ed0m7Y3iJ4L20iLwtBIE0yKOO2cENuXz4pSrbWVgwU17LDFHBH&#10;HBDEkMMSJHFDEixxRRxgKsaRKMKowMKAOOAKfRRRRRRXgv7RmvPpXw9OnQvEJ/EOqWenOjT+Vciy&#10;t92pXc8EStuZd0EUMvBXEuG5ZQfgGvt5RbfAX4TCXyYx408RRKjuv2YXCa5d2rvD5zMbhJINKjJG&#10;0bopJAQBH9oLD4puLie8uJrq6nlubq5mluLm4uJGmnuJ53Mss00shLM7sSzM2SSSSSTVeius8FeL&#10;dR8E+I9P8Q6c0p+yyKl9Zxz/AGaPU9Ndwb3TZ5Csi7ZVA2s0bbHCSBS6Ka+iv2gPDOl65oWi/FPw&#10;+rSpfRabBqUkNptW50++gL6Xqt9IpBjkiby7R/NUlt8SZXygG+TY5HidJYneOSN1eORGKOjodyuj&#10;LyCDyCOlfqv4X1n/AISHw1oOuFYFk1bR9P1CaK2l86GC5urVJrq2R8k/u5C0ZBOVIIbkGt2iiiii&#10;iue8ReEfDXi21Fn4j0ax1aKMSCF7mMrdWokdHkFlfwlZ4d2xN/lSKWAAJI4r5/8AEP7MOhXUjzeG&#10;PEF9o7M13KbLUoE1WzDSENaWttcRmCaKNDlS8puHIKnkqS3k2pfs3/EawthPaHw/rMhlWP7HpuqS&#10;RXIXBbzy2sQ2kO0YxxKW5GFIyayJfgD8Uo4kkXQbaZnJ3wQ6zpAliH+2ZZ1Q/wDAGauKtn8VfDTx&#10;Rp99cadd6PrmkXAu4LbUraeGO6gDvazIdpQy204EsLvDJh1LhHHWv0M8N3fhP4i6R4f8Yf2To99d&#10;rFBNBNc2Vve3uhalbsst1YQ3t3CkqPb3AO11VQ5Cyp8jIT3Vfmz8Rp7vxn8WNfgsIIfteo+JYvDm&#10;nxLcRiK4msnj8OWcn2hyFUTGFXJJ2ruPOBmvvXXtQ8L+ANFXX9RjSz0/w/pK6PpkNvGstzFaStEq&#10;aRpauQ7tO0Fsu15No8pXcqqO9fnp8QPiDrXxD1ltU1RvIs4PMi0nR4ZZHs9Ktm2hlQvjfNLtRric&#10;qDIwAAWNI44+DorpvCfhPWvGmtW2h6Dame6nIaaeQullp9qGAnv9QuEVvLhjBG47SzEhEV5HRG+/&#10;/hl8KtH+HFlK0Mg1PX76PZqOtywCJvs4cOmn2EJZvJgBUM43FpHAd2wsSR+p0UUUUUUUUUUUUUUV&#10;z3i7xHaeEPDWseJL4GSDSrR51hzIv2q5kYW9hZh4kkKefO8cQkKFU3bmwoJr8w/EWv6j4o1vUde1&#10;WUy3up3c1zIoed4bZJHLRWdoLl5HSCFcRwxlztQBcnGa+6fgX4kj8Y/DpNI1VbO7m0IP4ZvbWZrS&#10;Y3mi/ZVGmNd6eiKEha3ZrMGRWEpgdizMXA+SdFt7j4f/ABZ0yyub57AaB4xtrC71K5iewWTR21AW&#10;tzeyxOWKQXNk7SHDMDE+QxBBP0ZZ21ppHx8+IniXU9OuF0zw/wCDm8Qx3i29y6wP/ZFlHc3VozkK&#10;8kkS38SrvwcShcFDt+ePhHoUni/4laFHerc3sMN7Lr+rTMPtRddPzfB79pw+Y57kRQSM/LGTGdzA&#10;19B/tM+LXstG0rwfbSIJNal/tPVFWWPzU07T5B9ihltijHZPc5kSQOvNsVwwZsfNHw68fap8PvEF&#10;vqllLI+m3EkEOu6ao3xahp4f5wImZVFxEGd7aXcCrEgkxvIj/ppbXFveW0F3azRXNrdQR3NtcQSJ&#10;NBPBNGJIZ4JYyVZHVgysCQQRg1LRRRRRRRRRRRRRRRXzP8XfgT/wkt1L4l8GR2trrU5aTVdHdo7O&#10;z1eXaT9ts5TtjiunbiXzCscpPmM8cgdpvie4t7iznntbqGa2uraWS3uLa4ieCe3nhYxywzRSgMjq&#10;w2srAEEEEAiq9Fe8/B74w3fgi7t9D1y4muPB9xNJkeWbibQZrg7mvLNVy5gLndcW656tJGplLLJ9&#10;QfEzwza3nwx8dppl0pgvo5fF8fnOtxY25smg1u/XSPJU+Wt2beafKkhp7iWQttkIHz3+zJry2Hi7&#10;V9Blmhih1/SRNCrq/nT6jo0pmghgYHAAt5buRwRzsGCMYP3DJFHMkkE0cU0EsbRSxSorxyxSKUkj&#10;dHyGDA4ZTnOTkEGvH/iT4o0X4TeDbkeH9N0zStQ1ia4tNEsdKttL05I9RntcTa5JYqgEiWqrGXPk&#10;vucwRSbVkDL8OaJ4O8beO7m4vNI0jVtclubq5e81aYkW0t8Qt1d/bNa1FkhM7eYruJJt7bgedwz6&#10;UP2b/iMdNF6f7AW5ZAx0c6nJ/aKMXK+W0qwm0LYG75bojB65yBs6d+zD4xluLcanrnhuxs5P+PmW&#10;1k1LUL23UqSBHZvBbxSNkDI+0qP9o9D634d/Zs8E6WiSa9c6j4muvKkjlR5X0jTd5m3xXEFrp7i4&#10;V1RRGd146MSzbM7QnvWn6Zp2kWiWOlafYaZZI8jJZ6daW9laxvKxeRkgt1VRknLEAZyetXaKKKKK&#10;K5Xx1rw8M+DvEmui5itptO0i8ksZZo3mjGqTRG30mJ41DZ8y5eKPBAXkbiFyR+WNfXnwK0HS/CHh&#10;DXfix4iSJUFteJpLM9us8Wm2DNDe/Y2lnWI3F9cgWkMciJJuiCo+24IPzV4v8Wax4012817WZ3ln&#10;uGMdtBvLW+nWKyM9tp1knAWKPcccZZi0jlpHZjzFFFFFfa3iSC6+I/7PGl6zIl3JqmiWEOr7pb2J&#10;nvJPC8s2h6zqF7cXagyCS2S6utisH8zaoZ2BD/FNfrHoeqJrmiaPrUUTQxavpWnapHCzF2hTULRb&#10;tY2c9docDNatFFFFFFFFFFcB48+HHhzx/psttqdtFBqYijWw1+3gh/tSxaEyPDGJyA0tvmR/Mtmb&#10;Y24sNkgSReO+D194h0f+1Php4wTGqeFIoJ9Eu2uJZv7Z8NXEzwwT2LTDL29q4SJHDDy0eOApG0JF&#10;Vv2jNej0v4ey6XmJrrxHqVlYRx/a44blLazm/ta6vIrcjfJGphjglC4C+cu5skK3m/7Mmjw2sPi3&#10;xpf+Ra2ltBHo1vqVxeQwW1vDEg1bXvtSyuBGkaiykM0oCgbgrcPjwH4i+Mrjx34s1PXpTIlm8jWm&#10;j20qeU9po9tIwsYZYlklCysCZZwrsvmu5X5SAOGoq7p01nbX9lcahZHUrGC7t5rzT/tMlmb+1jlD&#10;z2n2uIM8XmoCnmICVzkc4r9PfAuueFdf8N2N94OjtbXRAZIU061toLA6Xc7vPurC6sLYlIZlZ97B&#10;cq24SKzI6u3XUUUUUUUUUUUUUUUUV8d/tUfaPtfgrd5P2T7Pr3k43faPtPmWf2rzM8bNvk7Mc535&#10;7V8l1+kHwPOnJ8M/DkGnarFqogiujdtHEsDWF/dXkl/eaVLCfnD27zFN0mfMXbIn7p4xXP8Ahz4F&#10;6d4X+IUHjPSdadNPtp9Snt/D0mnKwtl1PTZrFreLU1nX93E07NEGtyQiqjMx/eHsvif4APxG0Gz0&#10;P+1hov2XWINV+1fYDqJk8mzuLPyPJE0GCTPu3FuMYwc5Gl4B8DaZ8PvD0Og6bLPcsZmvdSvrglZL&#10;/UpoUhuLpYASsUe2NUjhU/KoG5nk3yN+fHxPgs7f4heMVsdQj1O3l17ULv7XEnlp9ovpjfXlqBuY&#10;N9nmke3Lg/OU3ALnaOW0WPVJNY0mPRDOutSalYx6QbWQRXI1R7pF0820uRtk83ZsbIwcHNfrJRRR&#10;RRRRRRRRRRRRRRX51/GzUfAWp+LJbjwVCRMGnj167tBDHoWoX0ZVVu9LijHzMcOJ50xHMwWRAxZ5&#10;ZPG6KkjkeJ0lid45I3V45EYo6Oh3K6MvIIPII6V932uuj4w/BLXoAbmXxBBpBt9Ts7NUmvLvXtC2&#10;atZGK3ijQFb+SCJ1SKPCl2hQloy1eH/s3a/Lpnj19FJuGt/Eml3dv5ERHkC+0yI6tb3dyp5+SGO6&#10;jUjODKeMEkfa/ifX7Twr4f1bxDfZa30y0kuPLB2tc3DHyrSzjYA4eaZo4kJ/iYE4FeK/D34VPqWp&#10;yfEf4iwNfeJdcefUIvD2oW+6z0J55XW28yG6muGkaO3EK2sEu37KuEKGWNGj+iKKKKKKKKKKKK+O&#10;/wBqi7ge68FWKyZube3126liwRsgvJLSG2kz0O5oJQADxt968b+D3hdPFfxA0KyuIPtGnWMrazqi&#10;FIJIjZ6YBNHHdQzgh4ZpzBbyIFJKyHpyR2/7SPiSXVPHEWgBnFn4XsIYhG8cIDahq8Meo3dzFMmZ&#10;GVoTax7XbCtGxVRuJb54ooor7N+Bc9t43+Gfin4famzulg89vA8llZyQWVhr8clzYy238Us8F9Hc&#10;3KtKu5GMex8ALH8eXlnc6fd3VjewyWt5ZXE1pdW0o2ywXNtKYZ4ZBzhlZSCPUV+hXwDuIJvhZ4cj&#10;imSWS1m1q3ukXlredtcublIZPfypI5B7MK9koooooooooorH17w9ofifT5NJ1/TbXVLCRi/kXUYJ&#10;hlEbRLc20ykPFKFd1WWJlcBjgjJrwjwNomo/B3xtN4Xu7iS88DeNZf8AinNWuHRVsvEVvEz2+lak&#10;XkihhuLmEPCCkTNdOlt5QXbLHF7R4z8Qp4U8KeIPELPbq+l6ZcT2q3SzyW82pMnk6ZazLbEPtmuG&#10;iiO1lI3Z3IMkfCvwE8Prr3xI0qSRLeS20G3utfuI52kBZ7PbbWD2/lg5eO7mt5QGKjCMckgK29+0&#10;F4/PiTxGPC9hIRo/ha5uIJ2VrlRfa5gQX0ksTkIy2pV7eFvKyGM7B2SRcfPVFFff/wAA/E/g3UvD&#10;EeheH7GPRNa0uFZNZ06WVJrzUnyI2177YVVrlJGID/KvkMViCrF5LP7zRRRRRRRRRRRRRRRRXhH7&#10;Rn9qf8K2n/s7zfsn9s6V/buzZt/svzH8nzd/O37b9jxt53bf4c1+f1fZX7LUFkmm+L7hb9JNRub7&#10;SoZtL8siS2s7CCaS2v8AzN/zrO9xLHjZ8nk5yd+B2nxI+BGl+PNcHiGz1qXw/qFxCkWrD7C2q2+o&#10;PbRJb2dzHE9xCYZFiXypNrMjhUIVH3tJ7H4g0ka9oGuaGZ/sv9saPqWlfahF5/2c6hZvaCfydyht&#10;hfds3ruxtyvWvNfhf8HtM+G0uoX/APacut6xfxfYzeNaDT4LbTt6TtbQWgkm+aSRFaSR5DkLGFVM&#10;OX+ff2nDpkvjDRpbbVIbnU4dCWx1TSoovn0uOG7kvrCe5ulO0vcrcuRCwDosau2Umjr5qr9Pvhl9&#10;q/4V74K+2eX53/CNaRs8rZt+yfZE+w528bvI8vf33ZzzXdUUUUUUUUUUUUUUUUV8fftJXngQyw2M&#10;dos3j0NbzXF7YOkH2KwMYEcOvNtInaSPabeHiVFCyb0iIjn+SKKK+2/2dPG7+ING1DwNrL/bLjRr&#10;NZ9NFyJbj7T4elcWdxZTCRDH5dq8kUSrJJ80cqRogSI1836NLN8MvinafaLmWGPwz4newvr2SxAk&#10;n0Y3Laff3UdlKJMC4snkePaWOHDRtna1fpbxjP4+o6Z7V822/gP/AIW/4ovfHPi03cfg2FksfA+i&#10;xyS2cmsaRbynGt3ZaOKeG2vCGnjQos7iQfvFihjM30bbwW9pBb2lrDDb21rDFbW1vBGkNvBbQIIo&#10;LeCGMAIiIAqqoAAAAGKloooooooooorw39ojVItP+Gl/aSRNI2uarpOlwujBFt5Ibr+2jK4wd2Us&#10;3THHLBu2D8D6bp93q2oWGl2EQnvtTvbXT7OEvHEJbq7mW2t4zJKVRdzsBuZgB1JA5r69/aHux4X8&#10;DeDfAumi7FhcbLc3UlyA8uneFLOC3gs72OONFmaR5oJy4KgPECEO4bPjSiiiiivuj9muGK9+HOuW&#10;l3DFdWdx4o1W0mtrlBPbz28+iWKzW0kLgqyMHYMpGCGORzXxRq2mXGi6rqej3Zj+16TqF7pt0YmL&#10;xG4sLhrWfy3OMruU7TjkV+m/w958A+CfT/hEfDh9sDRoBnn8K7CiiiiiiiiiiijvnHrt46Z5PX1x&#10;0z6fh8DftE+Kv7d8bjRreaOXT/Ctr9hHlPbzRNqt2FudVkE0ILBlxDbSROx2SQsMKS2ek8aah/wr&#10;v4M+F/AMaLaeI/FludW1+IWwsdQtLC4uPt88WpxLIk6XDMYNPDTRuJIoJ4jt2Kq/PemeFfE+t2zX&#10;ei+HNe1e0SZ7d7rTNH1C/t0nRFkeBp7SN13qroxUnIDKcYIqLVPDniHQlhfW9C1nRkuWkW2bVdLv&#10;tPS4aIBpVha7RA5UMu4DOMjPWsWivV/hB8QD4A8VR3Fyx/sHV1i03XEJuWSCAyhoNVjggOGltm3E&#10;Zjc+W0yIAzhh+kIP06e5zk8c9OlFFFFFFFFFFFFFFFFeW/F3wAPiB4VktLRIRr2mS/2hokziBPMm&#10;CeXc6bJcyoWWK4TgqroDKsLuSqYr86dT0zUdGvrnS9WsbrTdQtGRbizvIXguId8YmjLRSAHDoyuj&#10;DhlIYZBBo07VNS0i5W90nUb/AEu8VHjW6068uLK5VJF2yIJ7ZlcKw4IzyODXd6X8YfiZpEU0Vr4w&#10;1SZZmQs2qC11yUFAcCG41qO4eMc8iNgDxnoK0m+O3xVZXT/hKiA6NGSui+HVYBl2ko62YKnHRlII&#10;PIIriNR8ZeL9Xtp7LVPFPiLUbK5ZWnsr3WtRubKYxyiaPfaSyNGdrAMg2/KQMYwK5mvpb4EfCrUt&#10;V1uw8Za5YzWmhaRLDf6SLkT2sur6nGFuNPubRPlZraAlZjNkJI4VF8xfO2fcVFFFFFFFFFFFFFFF&#10;FfPn7QHxDm8K6BB4d0e7SLW/EkdwlywS3mmsdAMTW93KFZ98Mty7eVBL5TDas5Vo5URh8FUUVuT+&#10;GPElrpketXXh/XLfRpViaPVrjSr+HTZFmO2FkvnjERDnhCH57V6r8AvF8nhvxza6XNKF0vxU0Oj3&#10;SGOST/iYEsNEkjEKs24zv9nyfkCzMzcKGXl/GGny/Dn4nahHp0VkP+Ed8RWus6Pbh7y5tIrQyxa7&#10;o1nO85WZ/LieKKbMmSQ2JG4c/pBo+qQa1pGl61axzR2ur6ZYapbR3Kqk8dvqFot3AsyxlhvCOobD&#10;N6Akc1foooooooooooor4U/ae/5H3SP+xQsP/Tzf11/7LehD/iqvEs1m3/LjoWn6h5jgHO7UNYs0&#10;iVwvawcs6ZHARhlwfn74m311qHxC8aXF5M080fiTVbFXbAK2um3babYQjbjiKCGONfZRnmuEooor&#10;6Y/ZfvrmLxfr+mrMwsrzw217cW+Btku9P1S3gs5ieuUS5nAx2c1wvxz0IaH8StfCWhtLTVza65aE&#10;u0i3X9owA6jdoWZiA98l0CDjBBCqF2ivpD9mSSR/AGpqzMyx+K9QjjBYkRxnSbGQogPQFmZsDuSe&#10;9fRVFFFFFFFFFFFBAPBwRweQDyOhHGf89ulfLX7TnigWmjaN4RtpmFxq1z/a2pCK7MbLpthmG0t7&#10;uzUfvI7i4YyozMAr233WPKcj8L7mb4e/CLxt48kuGtbzxDLDpfhyNns8z3VgstjYXtnBcNiZo7m4&#10;uXkiZSfLtpGCMua+btL0bWNdmkttF0nU9YuYYjcSwaXY3WoTxwB1jaeWK0R2VNzKu4jGSATyK0b7&#10;wb4u0u0mv9T8KeI9OsbcKbi9vtD1S0tIBJKsMZmuLiJUXc7qi7jyzADk1zVFbvhrxDqXhTXNN8Q6&#10;S8aX+mT+dCJULwzI6GK4tp1UgmOWJnjk2sDtY7WU4I/UXQdb0/xJouma7pcvmWGrWkN3AS8DSxCV&#10;fntbn7M8iLNC26KeNZDskV0JyprWooooooooooooooorn/FXhux8W+HtW8OahvFrqlsYTKhbfbzx&#10;yC4s7pApXJhmSOUIThtu1sqSD+aHi3wd4g8FapNpWv2Els6SSrbXaJI2n6nDHtIutOumCiWMhkJ6&#10;MhO2RUkDKOchnntpori3mlt54XWSGeGR45oZUO9JIpYyGVgeQQciu80v4r/EfSLg3Np4z12aQoyF&#10;dVvDrdvtbqRaa0LiIN6MEyOxrcHx4+K+Qf8AhKskEEA6H4cIz/umzwfoa5m9+JXxA1Ge4uLnxn4k&#10;D3RkM0drq97YWhEq7ZEisbFo4Y0I4MccYX0FcPXpfw1+G2seP9Zs4o7O9i8Ox3gXWdaVDBbQW1uY&#10;5by1tb2WOSNrto5EEUQVyC6uy+XuNfpPBBBbQQ21rBDa2ttFHb21tbRRwW9tBCojigt4IgFREACq&#10;ijaAAAKmooooooooooooooorhPiT42g8AeFL7XWSGe+Lx2OkWswkMV3qlyrGBJvKIJjjVHnkG5SU&#10;QqGDFa/My8u7nULu7v72Z7m8vbme8u7iU7pZ7m5kM08sh4yzMSzfWqtFbtj4Z8SapZS6lpvh/W9R&#10;023Miz39jpV/d2UBiXfIJrq3RkUqCCdzDFWfB/ia68HeJ9H8S2SebLpd2JZLfMSfarOVGttQsxLL&#10;HKIzNA8kQlEZZN29fmUGvWv2hdLtj4o0nxjpkj3Wj+N9DsdRtr1nQJcXFjbR2rC3tnCTRRi0NlJi&#10;VclnbnIKp9TfBjxSfFfw/wBEu7i4We/0uNtC1QgXZdbrTcR273E10SZJprU288siMyl5DyCCi+pA&#10;fTp7jGDxx06UUUUUUUUUUUUV85ftPH/ig9IA6f8ACX2B/LRr/FfPnwE0T+2viVpEjwwTW2iW19rd&#10;zHMc/wDHvD9jspYVIIMkd1PbyLnGNpIPAFdR+06z/wDCd6QrEhB4RsnRc/Ll9ZvwzBemTtAP0HpX&#10;zfRRUqQyyLM8UUkiW8YlndEZ1ghaVbcSzMowqmR0QM2BuZR1IqKivuv9mLP/AAgWrDnH/CX6gQPc&#10;6Np4OPrXzh8cdCGh/EvxAsVs9vaas1vrtozyiX7SdThEmo3KHOQGvRdKEP3cYA24Nfdvw+/5EHwR&#10;/wBih4a/9MsNdfRVW+1Cx0u0n1DU72006xtwhuLy+uYbS0gWWVYIjNc3DKi7nZUG5uSVA5NeYy/H&#10;H4VQSywyeLYS8DOjGLSfEFzGzI2D5NzbWkkbjjhkYqeoYimD46/CgsI18VqSxA3HRfEaJuY8AtLZ&#10;gD1JPHvivRdK17QtcE76HrWkaytqyJcNpWpWeorAz7vLEzWbuBu2sVBPPXpWtRRRRRXPeK/Edn4R&#10;8Oav4jvF8yDSrN7hYPMaH7VcviGyslmVJCnnztHEH2EKW3EEKa/O3wFol58QviHplrqC/wBoDUtX&#10;fWPEUk3nwx3FjHOdS1kzy2ADRGcBokZCg8yRAGTII+p/FuheE7PxBrnxF+LcltJDA39n+C/CLXkN&#10;5LNp2h3SrFdpb25hF5JeTFrgWrl4IIrgi6ZhzDyTftRafZs9ppfgN/7Ntj9n03drsGnsLOE+Xbh7&#10;C3spo4f3YA8qOV1T7odgAa9O8GfGvwT4/LaDfRHR9R1C3Szk0nXPss2n6s9/m1n0yxuiSlxvLCPy&#10;poo3l3gLG/zgM179nv4c65cfaoLTUfD0rS3E06aDeRwW9y9wwfH2O/iuYoVTBEcdskaAMRtIC7ca&#10;H9mb4fxTxytqHiq5jjkR2tp9Q0sRyhSC0Uz2tlG+1uhKOp9CD09K0H4XfD7wzOLrR/C2mw3az291&#10;BdXnn6tdWtxbMXgmsrrV3ne3ZSd2YWU5AJ5UY72iiiiiiiiiiiiiiiiiuW8S+CvCnjCJIvEmiWWq&#10;GNVSK4dWgvoUWTzfLg1G0MdxGpI+ZEkCt/FkZrxLV/2YfCd1HM2i65rmk3Uk5kj+1iz1WwggLEvb&#10;xWqpbzMACBG7XTNgfMHJ3VzH/DKp/wCh7H/hMH/5YUf8Mqn/AKHsf+Ewf/lhV/Tv2WdNiuo31fxf&#10;fXtiFk8y303SINLumJQ+UY7y6nvEGGwWBgbI4yCcj0/w78C/hv4eMch0Ztdu4pJyLvxDP/aJZZE2&#10;eXJpyCOyYIM7C1sWBJO7gEev0UUUUUUUUUUUUUUUUVyfifwH4Q8ZeUfEug2OpSQ+WsV0fNtNQSKJ&#10;pHS2XUbF4rjyg0sj+R5vllju2kgGvHNU/Zk8E3S3b6XqviDSrmZ3e1R57LUNPsg7lhELaWFJ5EUY&#10;C77sNjGXY8nC079lnTI7pW1fxhfX1mEcPb6dpNvpV0zEfu2W7uZ7xAAcEr5JyOAR1r1u08OfDL4Q&#10;6QurPa6bo8duVt213UUa/wBYurqW2EckUFy4kmLzLE8htrRQnDskSjOPPNT/AGnPB9tcmHTNG13V&#10;IUmu4pLt1tNPglWIEWtxZrI7yukrdRMkToh3FS2Urnb6y+EvxwF8PDWPCfj2WSW4tTqFsmnzas8X&#10;mXdw91ZWMstvciYySNNPGxukKeY+6JNknLfHfRtYutB8CeM9Ztr+HV009vCHiUX4tLcf2vpks0kd&#10;1Z2trlWiu5l1CeKaMmNovJYLHvCn0j9mnxZFf+Gb/wAJT3A+36BdPd2MDG3jL6NqTmVzAisJZPJu&#10;zMZ3ZNqCaFdxyAPpeiiiiikdxGjO7rGiqXd2YKqqoyzFjwABzk4ArzTVPjH8M9Hnjt7vxfps0kkQ&#10;mDaWt3rcIjMhjxJc6LFcRo2VJMbuH24bbhlJzz8d/hOASPFqt0+VdC8TA/UFrID9a7Pw5428J+LU&#10;D+HNf07VJDDLcPaRS+VqUNvFcfZpJrjTLkJcxJvKjdJEoOUIJDru6miiviL9qG02eLPDt98/+k+H&#10;vsn3fk/0PUppvlfu3+kfMOw2+te5/ADQn0T4b6dNMl1DPr17e67JDdRGJkSdhY2UkCMqkxS29vDP&#10;GxyGEm5SVYV8U/Eq0uLL4heNYbmF4JG8T61dIjgBmtr6/e+s5h7SQyJIp9CK4elALEBQSTwABkn6&#10;AUlFfSv7L9rcP401y7WCRrWDwvPbS3AVjFFcXWq2klrC7jgM6wzMoPUI2Ohrc/ai0Jl1Hwv4mjS6&#10;dLmzutCu5BCTY2z2U51DTUM4XiWcXF1hGbLLCSo+Vq9K/Zut7eD4dNLDMZJLzxBqdxdoR/x73Cww&#10;WohGPWKKKT/gVe+0Uo5IAGTnAGOu48AeteY6l8ZPhjpV0LS68X6dJIUWQvpsWoazbKjkhc3mjwzx&#10;7uOUEm4DnaAQaoH47/CdcY8Wq2fTQvE3y/XfZf4123h/xr4T8Voh8P8AiHS9TleCS5NpFcoupRwR&#10;TfZ3nudLuNtzEocqMyxL95cHDKT01FFFFFHJ6c8dsnpzyPcDrX5n/EjxJcfEDx9qd9p32rUYbm9i&#10;0jw7bwi7uHnsbdxZ6ethaTIsqG6fdcCARqwkmYbdxOfqnxP8PdLj0vwnpPiXUo9K+Gvw50SK91ye&#10;GSbT4vFOvTYt2jOnW+TG2Q0sk8byTSPePBbnznkkTlLn9ovwl4YMOh+CvBr3egaeskMEv2xPD8Ds&#10;tzJvks7MW1y7RyjbMJrjy5mZ28yJWBZuq8JftH+EtdnjsvEFlc+FLqe4MUNxLcLqOjFHMccBudRR&#10;IXhZ2Zw5kgESIu95hkgdb4l+EHw58dqmrfY0s7m/VLtdb8MXFvbG/iuJHvDdOFWW0uDOZS7XLRNI&#10;4wPMICgcb/wzF4B4xq3i/wD2v+JhoxB7/KRp/wDU13ukfBb4ZaM8c8HhazvJ0hEDSavLdavHMDgt&#10;LJZajJLbByRncsCkchcAkH0uCGG1ghtbaKO3treKK3tra3RIYLeCBAkMMMUY2qiKoCqoAA4AqWii&#10;iiiiiiiiiiiiiisrWdD0fxDZnT9c0yx1WyLFxb31rHcrHKYmiWeEyjMcgViEkQhlydp5rxHVf2bP&#10;h9fTTzWFxr+jF4gsFpaX8F1YW8ojCCQpqUM1w4ZgXZTc8kkKyjArhj+yr6eO/wA/DH/3wpP+GVT/&#10;AND2P/CYP/ywqSL9lZA6Gbxyzxh1MiR+G1jdkDfMqSPfsFYjoSjAeh6V6Lo37O/w40m6+1Twaxru&#10;1o2httav4XtoXik8wSGLTIbUSg8Bkm3oy8FOte2Wlpa2NvDZ2NtbWdnbxrDb21rDFBbW8SjCRQww&#10;gKigcAKAAMCrFFFFFFFFFFFFFFFFFY+ueHtD8S2Tafr2k2OrWjLMEivbdJmt2mha3ee1lb54ZQjM&#10;FmiZXUkFWDAV41qv7N/w71CYS2I1zQ1EHli207UhcWxl+ZluZP7YiupS3zKGVZlXaBgK2WPDf8Mr&#10;wefn/hOJvs3mZ8r/AIR1PP8AJ3Z8v7R9t27scb/Kxnnb2r1bw/8ACP4afD+K41ee2gu2tczPrXi2&#10;4s7lLCPzo5Y3jE0cVpAyOilJ1hEoyy79rYrmNa/aU8Cae08OlWmta7LEkRt54bWLT9MuHO0tH59+&#10;63MYQFgT9kILDgFTuGFP4/8Agx8XpItI8UabPoeqPZstprurf2fpj2csUMrC0s/EUEzfJGZZpYob&#10;xFt5JMZjaUopzfFnw91qD4U6x4Y1S1S91D4bXr634a122txFDq3hS9kkuL1Zby9d9ksKfaXurOJ1&#10;KeRagCUGOSXjP2b/ABkdG8UXPha7f/QfFEQNqXZtttrNhE80ODJKsaLcReZE5Ebu8i26ggA1900U&#10;UUUUVwuufEzwD4cMqav4q0iKe3ums57O0nOqX9vcpuEkNzp+lieeIoUIYyRgK2FbBIB54fHf4TEK&#10;f+EtVc9Q2heJ9w+u2yI/I1uaD8U/h94mnNrpHinTZLsy2tvFaXn2jSLm6uLxmjggsYNXjga4clSp&#10;WAOVJXdgsue/oor5y/ad/wCRC0j/ALG+w/8ATNqFch+y3oY/4qvxLLac/wCg6Hp18Zx051DWbQW6&#10;tn/nxfe6eyE/OByP7T27/hPdHyeng+wAHoP7av2I/Mk1840Vb+wX327+y/sV3/af2v7B/Z32aX7d&#10;9u877P8AYvsm3zPO8z5PL27t3y4zxXuHw38JNq/ww+L2qSRxW6jS7GOx1Iok8xbw458Vatpkcaur&#10;Ks3lWSszDbkqw3GMrXglFfpV8GtGk0T4aeE7aX7KZruwfWJZLUELIut3L6pa+ezojNMlvLDFISGw&#10;U2qzKqk8d8ffh1deMNDtNc0KyF1r/h/zvMghEKXOo6JIhlubaMeWZZ5oJFWS2h80DDTrGjyyIp7/&#10;AOFOp22r/Dnwdd2izCODQbLTHE6Ro/2nRY/7Hu8LEzDYZYHMZJBKlSwVsqvoFeLfFH4zaR8PxJpN&#10;nCmr+KZLV5IrIMBZaYZVBtZtZljIf5g3mJbx4d1X5miV0kPxFquv+NviNqsC6jdax4n1NvM+w6fb&#10;QPOIsW6LcnTtI09BFEWjgRpzDCN23fJuOWr0TSv2dfiTqInN1aaRoXlCLyxquqxSm637t3kf2Kt5&#10;jZgbvN2dRt3c4g1r9nz4k6Soe3sdO16FbaS5mk0TUY3aDyQzNB9l1MWs0kpAyqQRvu+6CX+WvKv+&#10;Kg8Kar/zGPDeuWI/6fdG1azF3a/9spo/Nhk9tyN3VufrD4XftCLey2+hfECWOO9uLoxWviZIra0s&#10;nE5LRQ6zbwCOKDa37tbiJPLwV8xUCyTP9XUUUUV8f/tNeM45H0vwLZSIxt3i1vW2RlJimaJodLsG&#10;MMpwdjyXEscsWcNburHJpPgdp2l+BPBmv/FrxJ5yQXEL6fpy20f2i4OmQX6Ws5t44ptrSXl+I7dV&#10;njj8swhy4hlLD5y8ZeLdU8beIb7xBqsjmS5YpaWhlZ4dNsEYm10+24UBIwSSQo3uWkYF3YnlaK+s&#10;Pgd8ZruK8sPA/iqe4vre9nisfDmrSmS4u7S7uXENto96x3PJBI5VLeTloWIRiYCDB9kUUUUUUUUU&#10;UUUUUUUUUUVyVj458Nap4ou/CGmX63+s6fY3d7qS2qeZa6f9iubezktLi7yFMxe4A8uMsUKSLLsY&#10;BT1tFFFYniTxDpvhTRbvXtYaWLTLGXT0u5oIvPkgjv8AUodMS48hPmZEaZXkCAvsDbEZsK02ja5p&#10;HiHTodV0TULTUrC4RWjubSQSKpKBvKmQ4aOVcgPFIodT8rqG4rVoooooooooooooooooorhvH3xA&#10;0T4e6KdU1RjcXVx5kWkaRBKqXmq3iKMxozbvLhjyvn3DIRGCMLJI0ccn5y+LPFmteNNZutd1268+&#10;7uDtihj3pZ2FqrEw2GnwOWMcUeeAWZmJLyM8jM7c1U8E89pPBd2k81tdW00dxbXNvI8M8E8LiSKe&#10;CWMhkdGAZWU5BwQQRX2z4N8Yf8Lu+H/ibwXrbW0PiiDS442m89LaHVXjYT6VrYtbc+YohuoYftyR&#10;xmIMyEYWZYU+W/A3ia/+HXjWy1WaK6gOnXkuna7pzJKlxJYvJ9m1WymtWkh3TR4LxRysFWeONmHy&#10;V+m9vcW93bw3VrNFc2t1DFcW1zBIksM8E6iSKeCaMlWR12srAkMpBBwalooorzH4lfFLRfhvYwNc&#10;xHUtavTu07RYZhDJJCjbZL27nKv5EI+6rFGZn+VEIEjJ8GeL/iH4u8dTmTxBqs01qs3m2+k23+ia&#10;RaMrytA0NjF8rPGs0kazzF5jGdrSMBWhoHwk+IfiWCO70zwxerZSrbSR3motBpMEtvdRiaG7tjqT&#10;xtPEyMHEkCuCMYySAfQLn9mf4gwQTyxX3he+eGNnjtrbUdSSa5K9IoGvbOGMMe3myIPUivKtc8H+&#10;NfA9zFdaxo2raJJa3Vt9l1SNWNpHfbDd2os9asWeAzKEMiiKYupUngqce8/C79oO5snTRviFdyXd&#10;h5UUdj4hEDTXtoYIhEIdWS2UvcIygEXAVpg+TJ5ok3x/ZEE8FzBFdWssNzbXMMdxb3FvIssE8Eqh&#10;4poZUJVlZSGVlJDAgg9DUtfIHxT8NTfEv4z6Z4X0q4Kx6R4c09fENwyzLHpNv9sl1C5kQOuJJHhu&#10;bZYgmVZ3RWZQrlPri1tbaxtbexs4EtrSzt4LW1t4VCxQW1vGIYYYkAGEVVCAdABxXwT+0Zos2nfE&#10;WfU3eSWDxFpmnX0btC8cUUtlbjR5rNJ2LCRlW3jmYjaVEqgrjBbwSvbPgBop1j4kWDslpLa6Tpmr&#10;6jfwXiLKlxaz2R0ZY44ZEdHbzruJir4G0Mc7goPkmrabcaNqup6Rd+X9q0rULzTbkxEvF9osblrW&#10;fy2bBK7kO0kcjnFZ1fbH7L+iT2vh7xJr0jSLHrOp2djBC8DxqYtEgkkN5FOWxIHe8ePAQBTE3zEk&#10;hfZfiV4Kj8feE9Q0HzILe+LRX2kXVysjQ2mp2xPlNIYgWCyIXhkdVYqkjMEYgKfLP2a7hoPDPiTw&#10;7ei5t9X0TxNLLe6bdw3MM9hbX1jFFboyzKoUma2ucxg5VgSyjcC30dXD+PvH+hfD3RzqerO01zcG&#10;SHS9JgZBeancoAWWIMcJFHuDTzkbUBAG6R443+DPHfxP8VfES+eK7nmttHa8ZtL8N2Lbra38wrHb&#10;xztEiPeTDaD5kwPzs/lLErbBreH/AIEfEnxALaVtGj0KzuY55FvPEFwLDyvIdowlzpsQlvo2Yqdm&#10;61AIIfOxgx2tS/Zw+I1jbia1/sHWpTKsf2PTNUkiuVRlJMzNrENpFsHQgS7snhcZNeP674Z8QeGL&#10;r7Jr+kahpNwXmSL7ZbSRRXH2Z9kslnc/6uZAcfvIWZTkEHBFe4/DT4+63oN1b6X4zu7rXNAkLJ/a&#10;M7Pd61pbu5dZ2uJCXuoQSQ8chaQLjy2xGIX+5YLiC7tre7tJorm2uoIrm1uYJFlguLe4iE0E8Ese&#10;QyupDIwJDAgg96looorw34/+Mx4Y8FS6TaybdV8W/aNKhAX/AFWlqi/23Ph43Q5jdLbaWVszeYhz&#10;GcfO37P3hq31PxZc+KNTazi0bwVZtqVzLfC3Nql7PFLHZTTNdfKi26pPdifrG8MbAqcEYfxe+J15&#10;4/1ua1tLgr4T0m6lTRbWPzo470puh/ty7SZUdpZVz5SyIDDGdgUO0ryePUV7N8Lfi9rPgO+s9Pvr&#10;i41HwjJJ5N1pUshl/syO4n82XUNI3BjGyMzyPAuEl3PkCRlkT9DYLm3uoIbq0ngurW4iiuLe5tpY&#10;7i2uIJU3xTwXERZHR1IZXUkEEYzUtFFFFFFFFFFFFFFFFFFcvqPjTwvpWt6Z4cvdYtE13VZlgstL&#10;RmluWeTbs+0+VlYAysDH57J5nIjDsCtdRRRRUNzOtrbXFyyTTLbwTTtFbxSTzSLFGZGjggiBZ3IG&#10;1UUFmJwBXN+E/G3hnxrZPfeHNTivlh8sXlqQ8N9YvKpKJe2ku10yVcK+PLfa2x2wTXVUUUUUUUUU&#10;UUUUUUUUUVnavq+m6Dpl7rGr3kNjpunQNcXdzOdqRouFVFAyzySMQkUaAtI7BEBdgD+c3xF+KfiH&#10;4i3Ea37R2Oi2c802naLalvIiZyUjuL2U/NcXAj+QSNhVy3lJGHcN5jRX1p8Bvigbor8OvF1zbXGn&#10;3No1n4duNSLSGQyEW3/CMTF1ZJI5I2YWomZdu026lxJDEnh3jTw/qPwy8eXNlZyzRPpGo22reHb+&#10;VPOeSzEwvdIuy1xDHFLJEQI5ysPl+dHIg3KOf0R8HeJ7Xxj4Y0jxJZxmGLVLXzJLdmZzbXcEhtr6&#10;0EjohcRTI6CTYAwUMAAwrpKKKK57xV4q0XwZotzruu3P2ezt8JFEgV7q9unU+TY2MOR5k0mDgZCh&#10;QzuyIjuvwX49+Nfi7xu89pDcSeHvD8sflHRdOuGzcRtG8M41PUlWOW4WRZGV4cLAVC5iLgu3F+Gv&#10;Afi/xjvPhzQL7UoY2kR7xVitdPWWIK0kDalfNHAJArofLMm8g524ya9WtP2aPiFc20E8934Z06WV&#10;N0llealfPc2p3lSlw1hazwk8bv3UrjB4OcgcF4j+EvxB8Lxy3GpeG7yWyhF3JJqGmGLVbSO2sU82&#10;e9uWsC728Oz5w9ykfAOQCGA6n4cfG/xJ4MltdP1aW41/wwr28UlndTPPqGm2kUAtkXQ7mdvkWNFQ&#10;payHycLsXyS5kH3vpOq6br2m2es6NeQ6hpmoQmezvIN4jmTcUb5ZNrqyOrRyRuqujqUdQwIGhXzl&#10;+0WlxrGk+EPB2lWd3qGva74ka8061to4zE8WlabLbXfmzOy7MG8jfcw2KiyM7oE59a+H/hC38D+E&#10;tJ8PwrEbiCET6rcx+WRe6vcgSX85lSOJpEDHyoGkTeIUjRidteC/tSaO76Z4T19FtxHZ3uoaPcsV&#10;xdyvqMCXtiu9V5ijFrccM/DPlV+ZiPjStfQNKbXdd0XREmW3fWdW07SluGQyLA2oXaWizMgwWClw&#10;2Ae1fU//AAhn/GTO7+x2/sr/AJHX/Xybf+QZ/wAhjd5nmZ/tr+DP3+Nnl8V3Pw2+xeBvDPw28H39&#10;lBJqPxHbXNV1Hd5n2Vbc6O2pYukuwh8/yGsLJ4PLCE+Zgkqpk+K/F3h258J+Jdb8OXJZ5NKvprZJ&#10;nRImurQnzbK88pGcJ58DRzBd52hsE5FP8G6GPE3ivw9oDR3ckGqavY2t4LIoLqPT3mB1G5hZ0kVT&#10;DAJJdzIwUKWIIBr9UhgYUDAHQe3sPTp9KKxNM8Pabot9rF9psclsNeuIb+/so2AsG1REaK61WG2A&#10;+Sa5XyxcsG2v5aNtDmRn5n4m+OoPh/4Vu9Z228+pyvHY6LZXPn+Vd6jOc/vfsy7vLiiEk7hmQMqe&#10;WJFd0r4b8C+Cdc+LvirU2nv2tvMa61fX9dksvPjiub2VpERbaAwx+bcTFikW+MBVkZRiPafv3wn4&#10;M8O+C9Nj0zQNPgtVSGKK6vWiibU9TaJ3cT6nfKqvM+6SRlB+SMMUjVEAUdRRXL+LPBvh7xppsuma&#10;/p0F0rQyx218I4V1PS3mZHM+l3zozwvvjQsBlX2hJFePch/Pj4mfDm/+G+tQadcXR1LT761F3pur&#10;LZzWcdwFby7q2dGLos0L4LpHK+EeNzjzAo+v/gN49uvGXhSay1e8kvde8O3EVpe3M7SyXV7YXKtJ&#10;pl9dTsoDv8ksLnczsYvMkJaTJ9wqC6urWxtp7y+uLeztLZGmuLq6njt7aCJQS8s00xVVQY5LkADm&#10;vGNb/aD+G2kNst7/AFDX5RPNDLFounyMsPlceYbnUmtYZEY5CvBJJkDPTDHqh8TNEk+Hdx8SI4L6&#10;HSY7S6mt7S9iSG9muYdQfSLa0b7E1wqefdKsSyZKqrB3CqGx8C6TY678UfHVvb3NzJPqniTUzLfX&#10;zKsos7b/AFt5cpDNJGPLtbdGMUAkHyosSfwivRPjv4vtL7VdP8B6CPI8NeBoV02OFJrqRJdStoEs&#10;Widp5G8xbKKMW0TyJ5gY3GXZXFeA0UUV+jXwU8cN418F2xvZUk1rQWj0fVM3Hm3VysECmx1WdJZZ&#10;JibiP/WSyEeZOk5UBVwvr1FFFFFFFFFFFFFFFFFfPf7Ser3Wm+CNOgsdWutOudS15bS4tLS7a1fU&#10;tJfR7uLUYZ1iIeW3y8SypkxneN4JK44H9le2he48bXhTM8EPh+2ifeQEhu3vJZ1KDgktDGQSOMHH&#10;U19hUUUV5l8ZdNuNW+GPi+0tjH5kOnxam3mt5afZ9FvodXvMHn5zFA+wd2KjvXx/8ANQv7b4maDY&#10;297dQWWo/wBqrqFnFcyx2t99k0C8ntPttuhCyeU53x7wdrcrg81+htFFFFFFFFFFFFFFFFFNd1SN&#10;5JGCIgZ3diAqKASzMxIxgck54A5r8y/iZ44n+IHiq81spJDp8UaafotrMsCy22l28jvEJjCPmkkk&#10;eWaTLvtZyiuyImPPaKK6Pwl4lvvB/iPSfEmn7WudLufNMTCPbc200Rtr2zZpVcKJoXki3hSybt6Y&#10;YAj1342eG7C6OkfFLw35beHPGscEl2itZK1jrz27SSxTQ2pOJJRHIbjBci5jn8xwzoD7X+zn45TW&#10;/DkvhK/uGfVvDYL2PnMWe58PyyL9n2ySyu7m0lZoSojSNIjbIuTuxry/tC+BrTWrnQtVsvEuj3Fj&#10;f3WnX1ze6fp9xa2N1ZSPBciY6Rd3UjgSKUDQpJk89Oa9T8N+LvDXi61N54b1mz1WKMAzRwyFLq1E&#10;kjxx/bLGcJPBvaN/L82NNwBK7lwT0dUdU1G20fS9S1e88z7JpVheaneeVGZJBbWNs11cMkYPJ2KS&#10;B39q/MjxHr+vfEfxa9/cCW71LWb2Gw0nTlkRktYZ7jydM0i0yEVUQuF3bV3uWkfLu7H7V+GnwQ8P&#10;+Co4dS1eO21/xM0Vu73NxBHNp+kXEUy3OdEgnQssiSKgF248whcoIQ7o3uFFRXFtb3kE1pdwQ3Nr&#10;cxSW9zbXMSzW9xbzIY5YJ4ZAVZHUkMrAggkEEV8afGz4KLpAu/GXg61xpRL3WuaJbRgDSNx3vqOl&#10;wRji06tNAv8Ax7/fQeRlYNT9nj4mXctxH8PtbuBNALa4m8MXEnnPcRvbL9ouNFZ0VlaIRCWaF5WX&#10;ywjRhmDRRp9eVhaH4a0fw8t2+n2kaXmq3L3us6o8UC6hrN/LK9xPe6jNbqgLtLLJII40WGPeywxx&#10;phBu184ftMeHjqPg/TvEEMLvP4c1QLcS+dFGkOl6wFtJ5DDIQ0jtdJZqoTLAMxI2hiPhavqv4MNF&#10;4B+HvjD4o6hp095vurDS7CEWyW9xLYR38VlcXNjqM4bfDLdXSpKqKF32pUszAbOG/aC8Ny6H8Qbz&#10;UUt0hsPEsFvqts0Fs0NubpIltNUiZwoVpzMhuZipJ/fqzcvk+G1+pHw/8Pnwt4K8NaC8H2a4stJt&#10;2v4DOtyI9Vu/9N1UCaNmRl+0ySlSrFccKduK7CsNvDekLr0fia3tYrXXDbSWN7f2sUCTapp8saL9&#10;g1JmQmREeKCSOQbZk8pFWTyWliksa5rWn+HdI1DXNVuEt9P0y2ku7iVnRSwQYjhhDFQ0sjlY4U3Z&#10;d2VFBLAV+dGqX/iL4y/ECIQpHHfazcrZaXZz3DvaaPpduHmVJJwpPlwR+ZPcOkWXbzHWPcwSvuDw&#10;B8KvC3gC2jeytl1DXGhWO81+8jVruVwrCQWUTF1tYm3MPLiOSoUSPKVDV6XRVHU9L07WtPutL1Wz&#10;t9Q06+jEV1Z3UYlgmRXEse5X6Mjqrow5VwGUggEfCnxk+Dc3giaTxB4fjmufCVzOFeIl55/D08z4&#10;jtbqVizPbMxCQXDnIJEUpLlHl7H9m3x/JDdzfD/UpS9tdpdah4deR7iRoLyJftF/pUUe10WOWMS3&#10;SktGqusv33nAH2RQT9OnuMYPPPTpXk+v/G74b+H1mV/EEOr3UcSTJZ+H431VrhZJRHshvocWYcDL&#10;sktypCjnkqG1fAfxK0X4hWuqX2k6frlhaaU0UU93rFpa2trNLKjSyR2s9rcTqzRIqtOp27A8ZIIY&#10;Y+GPiZ4ruPiP48ubvTYp7y2M0Gg+GrW2gaW5ubKGcx2ZggjhjmaS7nkknSJ0MimURZOwV6j8RJ2+&#10;E/w/0b4X6Xc7dc8RQza14wvrWa7TfBcH7HJbW7uihoblojanYykxW7CWL/SCa+YKKKK+yP2Z/Gtz&#10;dwal4FvS0kenWr6zor7FxDaPeLHqdnLKW6GaeKWEbDy0u5sBFH1hRRRRRRRRRRRRRRRRRXnnxZ1S&#10;60f4deKdQsdTl0m8hsYlt9Qg3/aIpbm8itRHBJErNHJLv8lJRgoWDhkxuHxp8Cmvr/4uaFfSPdXc&#10;5/4SC91C7lL3Ex+06HdQzXd3PJkkvLKqs7nl3GTk1+h1FFFAJBGCQRyCOqnrke/Svyo06S/8N+I4&#10;FnutT0G+0vU3sdQnsLmfT9U08JKbLVIori3BdHCGWNgAe4IIJB/Veiiiiiiiiiiiiiiiiiivhr9o&#10;zx2db8RReENPnV9K8OESX/lNHJHc+IZkImXzYJXR1tYnEABRJI5WuEYHCkfNlFFSRyPE6SxO8ckb&#10;q8ciMUdHQ7ldGXkEHkEdK+o/GyL8V/hNpPxBtYTL4q8HBtL8UGOIGa7tYVT7fcOLa1TdtLxaiiqy&#10;wW8Utyu5nXjP/Z18ff2JrUngzUJkj0vxFO0+myObeJbbXhCsQjeWQoT9rjjSFEyxMqwqifvHJ+g/&#10;Gvxo8M+A9bOg63pPiRrr7Nb3sV1ZWmly2Vza3IKpPA8t6kmFkWSJg8SkMjbQQVY9J4a+JfgbxfdG&#10;w8P+IrO8vh92xmiutOvLjEck7G0ttRjhefYiO8phDbVGWwMV3VFfnd8bviBJ408V3FlaXEcvh7w5&#10;PcWGkGHyGiupxti1PU1uLd5FmSaWP/R3D7TCsbBEZpN3r/wi+Atn9jtvE3jyz+03FyLa70nw9KxF&#10;vbW5xPFc63Cn+slk+Ui0c7ETKzq7s0UP1fFFHBHHDDHHFDEixRRRIsccUSjZHHGiABQo4VQMcYAA&#10;p9FfPnxa+CGneKra71zwta2+neLFkmvJ4UZbez8RGT95PFcKxEcV07AvFcAKsjsROcOJYvnf4R/E&#10;XUPht4mfSddlvbPw3d3k1r4g024tZnm0rUo1NsuoJZuUeGaKVEiuwFLGFWBjkkjiC/oWD9Onuc5P&#10;HPTpWNb6Dp0Gt3/iFojcavfW1rYC7nELyWOl2Y3ppWnsqKY4XmaS5lBJZ5H+dmVIUj2a4P4n6C/i&#10;XwB4p0iGO6nuJNLku7S3s4zNdXN/pbrqthaQwqrM5mlhSLao3EMQPmIx+YdfQX7OPhyfVPHn9uDc&#10;ll4Ysbm4mlxG0b3mqW8mmWlrIzOpXKPPMHCsP3W043A19F/8JVof/CA/8Lp+yQf8JH/whP8AZH23&#10;Zqn2f7b9v8r+yPsHnbfs/wDa/wAnm7fM2fN5myvn/wCNvjqT/haumT6ZLHdR+AZdLNvbyXTXGmSa&#10;1a3i6tfN5Vq67G3eTaXSqyvug2lhtGOm/aH8L2eradoXxP8AD4FzY31pZWuq3EFvLEJ7O8hFxoOs&#10;yxeQjrlWNtLLdSKwBtIVQEMK4f8AZw0qHUPiRHdyvIjaJoeq6pAibSs0svl6KY5tw+55d47gjnco&#10;7ZFfftFFfAv7RniKfV/Hz6ONyWfhixtbKJBcpPFLeahAmp3t4iIo8p2WSG3kTLHMOSQSVX6q+DXh&#10;u28NfDvw/FDmSfWLOHxHfyjzI/Mu9Zto7hVMTu4Uw24gtzs2hvL37FZmFeoUUUVxXxD8JW/jfwhr&#10;OgvFE13NbPc6RK4hDW2s2imXTpVuJY5PKVnHkztGu8wySoCNxNfEfwF14aH8StISWaC3ttdgu9Bu&#10;nnV2ybtBc2EMOzo8l5DbRgkEHcQcZ3D718S+IdN8J6FqfiHV2nXTtLhSW4+zQm4uHaadLW2ggiyF&#10;LyyvHGm9lTLAuyqGYfnF4++IviD4g6pLeapcS2+mxyA6boUM8h0/T4k3LEwTgS3BVm825ZNzEkAJ&#10;GEjTgK+nv2gr6fQNO8B/DSCV5bLRNA0/Ubi6eKGP+0ZbWF9B0+Yxjc8bRiC6ZlWQg+aM5KA16b8H&#10;vh3rHgrwhqWu/wBmoPHXiK3WGzstUgihXRrZpTHp8V+crPHEXZbzUYkcSmNEjWI3EQRmeFP2b/DV&#10;lGbrxnd3PifVLhC1xDDcXVhpcM03lySmOS3dLqeRZBIonklRXVuYFcAj19fh54BVVVfBHhIhQqAt&#10;4c0h2IRNq5Z4SSePmYnLHnOazNW+E3w41qBYLnwfotsqMXSTSbRNEnV9hQFp9J8lnHP3JCyk87SQ&#10;MfNPj39nDU9Gt59U8GXlxr9nAkksujXkaDXI4ooo+bOW2Cx3jMfNcxrFE4AREWZ2OPmWSN4neKVH&#10;jkjdkkjdSjo6HayOrcgg8EHpX0v+y9qN3F4t8Q6UsoWxvfDv9oXEXlxlpLvTNSgtrKUSsN67Eu7g&#10;FVYBt3zAlVx9u0UUUUUUUUUUUUUUUUV8eftT6jA934O0iO5Jube31jUry0AlAW3vJbe1065ckbGL&#10;NBcquGLLhiQoYbvRf2btLmsfh217MIdut69qWoWrRkGX7JBHFpG2clcgia2mKqCRgg8bjXv1FFFZ&#10;2saZBrekapo10ZUttW0290y5eFlWYQ39q1pK8LSKwDbWO0lWGR92vzh+Fup/8Ix8S/DFzfW2wwaw&#10;2k3kd1I1n9jbVYZNDnnuGkGU+zGcyujAZ2FSV6j9L6KKKKKKKKKKKKKKKKK8w+M+o3Ol/DDxdc2j&#10;BJprG201ty7lNtq+ow6TfLg9zDNIoPYnPYV+a1dz4N+HXizx1ceXoOmSNaLI8U+sXayW+jWkkYja&#10;WKa+2srSKssbGGIPLtYMEKgkfW3hn9mzwXpSyP4hur3xVOyyRqrtPolhGplR45orbTpjN5oUMp3X&#10;ZQgn5MgMPUv+FafD37H9h/4Qrwx9n8vy9/8AY1j9txndn+0dn2jdn+Lzd2OM9q881z9nP4d6lb7d&#10;Kh1Lw3dRxXYinsb+5v4ZZpYgttJfW2rvOXSJ13bIZIS4LKXztKV/Bvw11bTND8S/CzxjI2s+E9Tj&#10;bU9A1nS3u4/syLqA+0WkzXJZLS4SVbS/gthHJCzvOd9wBKq/Lmi3OsfBr4mQDVVBm0O+S21eGzk+&#10;0xahouoQK0z2ypJEshe2lW4tkmZdsoj81VZGUbP7QOif2P8AEnU5kjtIrfXbLTtct4rRFjCmWH+z&#10;7yS4jRVUSzXNtPNIwyXLh2YszY8h07UtR0i8h1DSr+80y+tt/kXthczWl3CJozDKIriBlcb0ZkYA&#10;8qSDwTX3z8F/is/xA0+40zWRFH4n0aCKW5ki8uOLWbIt5I1KG3TBSRW2pcoqiMM6OmBJ5cWL+0rr&#10;w0/wRY6LFcpHc+IdXhWa2MTO11pWlKb26dZSpVPLufsWfnVjnCgrvxxX7MfhC3mfWfG10sUstrK2&#10;gaOrLHI1tM8Ed3ql5tkiLRuYpIYYZYpQSj3COpDA19gUUUU4HHIyMEHPPUdDwTyOfxr8yPHGlzfD&#10;/wCJGr2ukPFZvoWuQapohhL3KWMMhj1rRY834cyNBHJEj+bv3MpyWByf0c8Oa1F4i0DRddgRYYtY&#10;0yy1H7Olwl0LV7u2WaSza4QKHaJy0TnaDuU5VTxWzRXB/FDT7XU/h34ztruNpIo/DupX6Irsh+06&#10;TAdVsWJXrtmgjJHfGD1r83PD+h3/AIk1nTNC0uLzb/VbuK0gykzxxeZzLc3H2dXZYYU3SzuEOyNW&#10;YjAr6X+PT6b4S8F+B/hrpvlObUrqdxIjpBN5dhBJZi5ubKMH/j+uLi4mL7gPMjf7xJK7Oo6RL8XP&#10;gZoOpWareeKfCkEkaxxyNqOpXUukx/Yb/T3ZA03n3tukF4IdpZ38kchgx+XfBWmW+seMPCulXlu9&#10;1Z6j4i0azvrZTKhlsZ9RjjvVMkPzKPKL7nHKjJyMZr9UaKK+Uv2nvFUlvZaH4Os7rYdQMms6zAhu&#10;kleztpBBpEUsi7YpIZJxPIYzvIkgjf5Nq7rf7MfhiO10TWfFs9vIt3ql42k2MktuExpdiqTXMtpc&#10;MMtHNcP5cu35d1uB1Bx9RUUUVU1CxtdVsL3S72Lz7LUrO60+8g8ySIzWl7A1rdQ+ZEVddyMVLKwY&#10;ducY/M/UbPUfhf8AEN4D++vPCmvWt5bb3RF1CzhlTULB5vsjuEW6tmjMkYfcodkbDAiv02e4hjia&#10;5kmhW3SFpnuGkTyEgVS7TmXOzZt53E4xznFfAHxc+MGpeNb++0XRryS38GQ3CrbwwxPayaz9n+7e&#10;35lxIYmkzJDAwRQvls8fmrkeF19Orqn/AAg37PVnb2qXUOq/EXUtUSc3GwCCxmdrK8uIIpIGBims&#10;bWCFVZw+bhpo5BtCiz+zr8Of7RvW8d6zab7HTZDD4dhuYCY7vU42zLqsRcgMtoRsiYIw84llZZLf&#10;B9At/gbJ4t8R3/jT4j3kn2rVryG9XwxpcsSQ2VpEsaWWkanrECIZvKt0S1mNqiFipdbhmbdXq2n/&#10;AAv+HWmWyWdt4L8PSQxl2V9Q0y31a6PmNuYSXuqieZx6BpDjoABUl78M/h5fW01pN4L8MrFMu13s&#10;9HstNuVXIP7m905Y5o2yPvRyKccdCRXgPjX9miHy7q/8C6hIswE8w0DVpFeKTLNItrp2qYBTA2xx&#10;LdBsnBkuF5NfKWs6Nqnh7UrrR9asZ9O1GylMNxazqAysDkOjoSrxuPmjljLI64ZGZSCev+E+qS6P&#10;8R/Bt5BHFK82t22lssok2iLXM6LcSDyyvzIlyzpzjcBuBGQf00ooooooooooooooooorxP8AaE1K&#10;2svhjq1rcGQS6xf6Pp1mI03hrqHUE1ZxK2flXybWU55+YKvfNeL/ALLulGXX/E+uecFXT9GtNK+z&#10;bWLTNrN79rWYSA4Aj+wkFSOd4PY19qUUUUV+Z/xd0r+x/iV4wtTP9o8/V5NWMhj8sqddiTWvI2lm&#10;J8o3Hl7s5bbuIGdo/SHSdSt9Z0nS9YtFnW01fTbHU7VbhEjnW1v7ZbuATxoXVX2uu5Q7DPRiKv0U&#10;UUUUUUUUUUUUUUUqglgB1JAHue361+Seo393q2oX2qX8gmvdSvLrUL2YRxQia7u5muLmQQwBUXc7&#10;E7UUKM4AAq5oXh/W/Et+ml6Bpd3qt84RzBaRGTyYWlS3NxdS8JDCHkRXmlZUUkbmFfWvhH9mTTrf&#10;7Pd+M9Zk1GdXjkk0jRt9rp48qdibe41KcC4mjljCBvKjt3Qlgrn5Xr27TPhd8O9JthaWvgvw7LEJ&#10;HlD6nptvrVyXcAMDfayLiYpxwhfA7AZrltZ+Anwz1dLjytGm0a5nkST7Xo1/dW7w7fvJBZ3bTWiq&#10;2MEC39cYPNc/4E+GWufCzxTcGzvE8Q+CvEsKWGqKbby9S0u7SWV9IubqzijnNxCu77NJJE8ajz2m&#10;mjSGEsPmr4reB7r4aeMUk0mSa10u9l/tjwxeWst3HPp7Q3HmGyS8f5xcWcmwo6yu/ltDIzCRiF7f&#10;43zxeLvCnw2+I9taoX1PT7rSNbvIftUcEOoRETRaUkN02QsVymphHC/MASXdQlfNVfXvwP8AjLqV&#10;7qVv4N8YX5vftxKaFrd/ODeC8/h0m+uJced53P2eSRvM8zEX7zzIxH9D/EXxE3hTwP4m12KSaK5t&#10;NMlisZYYYLh4dSv3XTdMnaG5wjJHcTRNIGBwoJCuflPw78EfBKeMvG1t9utVudD0KL+1dVWaJntZ&#10;2jbZp+nyko0bGabDtDJxJFHMBnBr9FqKKKK+Ev2kPCkGieL7LXrSGKG28U2cs9wiMAW1fTnWK/m8&#10;pVAVZI5Ldy2SXkMjHBPP0T8B/Ek3iL4daWtyZHuPD9xN4bkmeOGNJYdPhjnsBCIQBiK0mghLMAxK&#10;MzbidzeyUUV+UfiXS49D8Q6/okMz3EWj61qulxTyIEeaPT76S0SV0UkBmC7iATjPWvqptKj+E/wD&#10;1RruKCHxN42gS0u4ru2naUy69EYE0pmiihliez037RMI7likd0JgC6uqP4F/wn9x/wAKu/4V/wCb&#10;f+Z/wkv9o+Zvj+xf2F5H2n+ycbt//H//AKXjZjdznPFef3d3cX93dX95M9zd3tzNd3VxId0lxc3M&#10;jTTzSN/edyWP1r7J/Z88V2XiXwtqvw11mMTGysdQ8mIfaFF/4c1V2h1O3kniIKtFLcFMiRSUlUIP&#10;3bNXS/DD4SXvw78deI71WF/oF1pAttE1SSaEXipcX6XEum31qu0+dH5KFpkj8txtYbGZok+gaKK/&#10;Lb4g/wDI++N89f8AhL/EucdP+QzN0r9SF8naPs/l+RtHk+Tt8rycfu/K2cbcfd28Yxiloooor86N&#10;bt38M/HOZtQgeGOz+ItnrRgthEX/ALNvNbj1qz8hQVQM1tLGVUkAEgHHOPWP2ovEbeb4a8JRPMqL&#10;HL4j1CJoYDBKzs+maQ8Vzkyh4wt8JEwqkOhO8gbPkauo8EWdtqXjTwhp95EJ7S/8T6BZXULEgTW9&#10;1qsUE0RI6blYrX3f4k+GMHi34n6X4m121ivPDmi+FbG3htZpUKahrqa3eXCW9zaYO+3gicSyq7Kr&#10;s0a4kj85B7DRRRRXjnxP+D2iePra61C1jg0rxcIYvsurgSLDfG2i8uK01iGPIdGXEfnqhljCoQXR&#10;PKfzj9nr4d+IPDeteJ9a8RaXf6PPbW48PWUd0saRXpe6W61O4gPJkiQwW4huIiYpN7bHk2nb9VUU&#10;UUUUUUUUUUUUUUVVv7620uxvdSvpfIsdOs7m/vJyjyCG0s4Gubmby4gzttRWYhVyccAnr+Z3jrxT&#10;qHxF8aXuqwwXc32+6i07QNMVZ5Z4dPST7PpdjBaCSbbNLnzZY4WKNPJIyAbsV+jvhfQYPC/hzRfD&#10;9t5TR6RptpZvLDbJaJdXEcYF1fG3jZgj3Eu+aT5mO5iWZmOTvUUUUV+dvx28KP4Z8f6ncRqf7P8A&#10;EpbX7N/3zYmvJW/tW3lldETzFuVkkEcbOFikiycnA+vvg/4+/wCE98JQXV5NG2vaTIuna5GGtkkm&#10;mSMPb6oLWA5SK5Qk7jHGvmpMiDama9UoooooooooooooooorhfiX4bufFvgTxJoFkxF7d2aT2ShY&#10;mNxd6bdx6nbWQM0kap9okhWEyM4CBt5yBg/J3wo+Bd94pOn+I/FKSWHhiTbdW2n7pIdR16DgwkFN&#10;rQWkvUyg+Y6f6oKJEnX7f03TdO0eyh03SrK103T7ZWW3s7KGO3t4VdzJIUhhAGXdiztjJYliSxOb&#10;lFFFeJ/Gj4Wt8QdKhvtHS2TxRo6P9jMvlQ/2tZN88mkTXblQjBjvtmlYxozMp2CZ5E8M/afgiXxb&#10;4euAx8+Tw2sEiEgBYrfU53hbZ1BJlcEk4OBjoc/M1d18NPEP/CLeOvDOsvNBBbw6nDa6hNdCZoIN&#10;M1HOn6jPIsJDHy4ZXkXrhlUlWA2n3b9qe9ik1DwdpwB860s9ZvXcupDR389vBEoTqCDbOST1yMdD&#10;Xvnwd0qbRvhn4QtJ3jeWfTDqwaItt8nXLqTWrVCWA+ZYrhFbsGB5xg16ZRRRRXwf+0x9k/4WDp/2&#10;fyfN/wCEV077f5ePM+1/2lebftGP4/I8nGf4dvbFfSXwH/5JR4V/7jn/AKkl5Xr1FI8MFxG0FzGk&#10;1vMrRXEUib45IJFKTRyIeqspwR3zXz98J/hZZfDPSrrxb4qkgXxAdOnnvXLiaz8N6XFEbm6hjeHc&#10;Hm2Jm5nXcMDyospveb5B+InjCfxz4t1XX3My2ksv2bRraYyK1no9qSlhD5DSzLE7Lme4SJyhnklZ&#10;AA1eqfs8ePU8PeIZvCupTyrpXieSBbAMZJIrXxEGWG1IQyhI1u0PkyOsTu0i2y5VFZh7cPgvY6P8&#10;U/D3jLQbW2GgNdancaxo0ghWPSNQbSLltP1HS43GPIa58kiFQTBKVaMGI4g9+oor4U/ac2/8J7pG&#10;M5/4RDT9+fX+2b/GM+2M++e1fRvwHz/wqjwp1xjXPXp/wkt5nG7j6ds5r16iiiivhH9pmxjt/Hth&#10;dxW6xf2h4asZbidVI+1XlvfXNq0kj/xOsKwIfRQgr1bx/r9xoP7PnhaKFZBN4h8O+D9AFxDKIzBD&#10;d6CmoXbSgqd6y28Etu6gg4kznjB+H6K+5tX8B3fxC8HfBPS9skelW2iaVc67qUEqJPY6dH4btlEF&#10;vHLmMyTlRFGxjkZG2vtKCTP0Rp9haaVYWWlWEIt7DTrS2sLO33yP5NraQiC3j8yUs7YVQNzMWJ5J&#10;J62qKKK4zxt4C8O/EDTYtN1+CXdayNNYX9o6Q6hp0soVZ2tZnV12yBUEsboyMApILpGyfLngn4K+&#10;ItA+LOm22rWkl54f0KRtft9eijngsNQW0OdIWORNyx3S3Rieazkk3BUkIMke15Ptaiiiiiiiiiii&#10;iiiiiivz/wDj748g8W+Ko9J054JtH8LfabS3u4Wkf7bqF0Iv7Vl3SBRsjeJYI9oIOxpFdkkUD6U+&#10;AHhqfw98PbO4uhtufEV3N4gEZjRWgs7qGO209PNRm3rJDClypOCBLtKggk+2UUUUV8eftQeG5Vuf&#10;Dvi+JXa3eBvDt8xeERwzxSS6npmyI/vC0qvd72AKgRqDtLDds/s3ePbe402TwFqM8cd7YyXN74e8&#10;ySKM3VjOzXeoafCgRS0kMhkuOZHZ0kbChICa+qqKKKKKKKKKKKKKKKKcOu4E5ByD15B4Ppnr1r88&#10;PCfwO8U+I/EuuaHeP/Y1h4cvLix1PXJrO4lt5blAGtYdKtpvJa4M0bx3CksirA6yMwMkSSfc/hTw&#10;f4f8FaXFpXh/T4rWJYo0ubopG2o6lIjM/wBo1K8VVeZ9zuVyNqhtkYWMBB01FFFcd498Fab4+8OX&#10;fh7UZJbYu8d3YX0SLJJp+owKVtrtYHKh1Ad45IywLRu6qyMQ6/L/AMRdC1Dwz8BvCGg6rEIr/S/H&#10;Go2s20SCKUC61porm381UYxTIVlicoNyFWAGa+WKsW1zc2dxb3lncTWt3aTxXNrc28jw3FvcwSCW&#10;CeGaMhldGAZWUgggEHIr7b+NniuXUvgxoupwRrBH4xuPDf2u3WZLgW8dzYv4ga287YNximtkQlQh&#10;JXkKMoaX7LmlRw+HvE+tCZzLqGtW2lvAUAjjj0ixF3HKsmckub51ZccbARnJx9RUUUUV8o/tT/Y/&#10;7N8HeZv/ALR+3ax9lxny/sXkQf2huxxnzPs23PvjvTv2WWuP7K8YKzE2q6hpLQx9luGt5hcuef4l&#10;EQ6Dp1Pb6soor5y8PfBeRvid4h8c+IfKisYPE1zrHhuws52LXt49wNQh1a9kU7o0hlbcsAw0kyks&#10;BAoWfxH9oLxuPEvi46HZTyNpXhUz2DKVZI5tbMuzVZwHVXIjKLbruyMxs8Z2yZbwKuz8WeCNd8Ke&#10;KJ/C9zZXdzdPeeTo8kNq5bXbeecwafdafDC0u8z5UCJHdlkJiPzqwr7b+C/wv/4QDR5b7V47ZvFO&#10;sKhvXi2ytplj8skWjR3IZgxDjzLl4sIz7VBkWJJG9qooor86vjxoraN8TNcdbVLS11eOy1qyEcqS&#10;Cdbu2EN/dMod2RnvYrrcr4OfmVdjIT1+pftCaxZeGPDWgeEY/sd3YeHdKsdY1zVLeK8vTqdlDHby&#10;jTYJWkhKMIizTTrIZBJwkTJls7wr+0P4407WbWbxPqCa/obssWoWY03SrS6igd1L3dhJYxW5M0YB&#10;2xyuY35U7SVkT75II6jnnIIwc+pH502iivz3+LU8Nz8b9TkgkWVF1bwvbsy5wJrXSLG2uY8nHKSI&#10;yH3FaH7SV59q+IiQ+UIv7O8P6XZ795Yz7557/wA0rj5T+/2Y54UHvivn+ug8KXsuneKPDeoQBDPY&#10;69o95CsgLRma21GOeIOoIyNyjIyK/ViiiiiiiiiiiiiiiiiiiiiiiiiviD47/Fq28TOfB3hqdpdG&#10;sboPrGqQzMLfWby3OIrS1WMgSWsD5cyPlZZQrxgJGkktj9nj4byanqa+O9ZtZU0zSpSPD8dxbRNb&#10;6pqQWSCa/jM+SUsmH7t0T/j4wVlV4HU/a9FFFFFeTfGP4d/8J/4XaPT4UfxHpDNeaEz3MdrHK8rR&#10;rf6fNJMpQLPEn7vLIPNSItIsYfPwv4F8Z6p8O/E0Ot2dusjxJLp+qabc7ofttjLIv2uykfG6JwyK&#10;6PtO2RFLK67kb9IfC3ifR/GOiWmv6HcGezu1+ZJAqXNncoB9osr2FS2yaMnDDJB4ZWZGRm6Ciiii&#10;iiiiiiiiiiiiiiiiiiivhb9p1nPjrRkLEqPCVkwXPG59YvgzAep2jP0FfOFFfSn7T8EqeONFncfu&#10;n8LW1uj5X5pbbV7x5V2deBIhyRg5wOhx9a/D6RJfAXghoyrqPB/hlCy8jfFosMUqk+qspU/Suvoo&#10;r5x+Onxa1rwPcad4c8NhLXVb/T/7TutVubSG5FpaPetb2q6ckzNG0rtBcLN50DKqFdmXbMfiPh/9&#10;or4gaXerLrVxaeJbBtomsrqzsdNlCBslrS70uGPY5HG6WOVR/dzjHCfFHxJp3i/x3r/iDSRcf2de&#10;yWKWpuYhDNIlhpcGnNMYgSQrvEzIGw20jcqtlR+iHgrSZdC8H+GNHubdLO70/QdKtb63SSOZY9RS&#10;zQagPOhZ0YmcuSyOVPVTgiunoopksaTRSwzRpNDLG8csUqB4pI5F2SRyRvwysMgqQep4INfnZ8X/&#10;AIYXngHW5bqytnbwnqly50e7QyTJZO4MraNdySlnWSIA+Szs3mxjcHZ1lVPXv2fPhbJGU8eeJNPd&#10;GKRv4Ttrl3VtkqMJtcms9ucMpVbNnboXmCf8e8tfXFFFFfHX7UmhlLzwt4ljguWFxa3mh3lwFZrK&#10;H7LN9v0yFnC4WWXzrtgGbLrHkAbGJ47wP8brjwJ8P20Gytf7U11NcuZNNXUllfR9N0WeKG4mRlgl&#10;jkd3uDcFYkZQC5kZ+BHJi23x++KcFzFcSeIILuKOVJHsrnRtGS2uEU5MMz2kEUoUjgmOVGweGHUf&#10;dfg/xLa+MfDOj+JLSJoItVtfMe3ZmkNrdwyta3tp5pSMuIpkkjEmxQ2NwABFdLRRXxH+1DcRv4q8&#10;O2wz5kPh4zuMcCO41KaOIgnvmJ8ij4031xH8Nfgnpyvi0u/DFhezRbQd1xp3hvTre1kz/srdTDHv&#10;XzHRX6l+AFC+AvA+On/CHeGGyexbQ4Gb9TXW0UUUUUUUUUUUUUUUUUUUUUUV87/HP4rQeF9NuPCv&#10;h+/kTxZqEcS3VxZOgbQdPnXdJJJcDJjup0IWFEw6Ixm3RkQeZ8w/CXwBN4/8U29pMhGhaYYdR1+Y&#10;rP5T2iSjZpizQMmyW7IMaESBlQSSLuMRU/pHFFHBHHDDGkUMUaRRRRKFiijjUIkccacKFAAVRjjA&#10;HAp9FFFFc74t8N2ni/w3rHhu9bZBq1m0CzDzGNrdROt1Y3flxPGzmGeOOby94Vtu1vlJB/NK+tNe&#10;+H/iuW1aQ2OveGtUR4bmJGaPz7ZxNa3lul3GvmQzLskj82LEkbDcuCQf0E+FvxFs/iJ4fF7shtda&#10;sfLt9c06JiUguXDeVdW6yEuILgKzR7iSpDRkuU3N6XRRRRRRRRRRRRRRRRRRRRRRRXzl+07n/hAt&#10;IGOvi+w+pI0a/wAfzr4Uor6N8Skn9mz4fcnjxfejr/0863zXr37MI/4oHVzg/wDI33/PbjRtP4Hv&#10;zX0bRRXlnxc+Ib/Dvw1Ff2UdnPrWo3sVlpdreZkhwn76+up7eKWKV4o4xszG3yySRbuGr5Esf2gf&#10;ihaXcVzca1aarFH5m+wv9G0uO0n3RmNfMbTIrecbSQ67Jl5AzlcqW/Fv4oW/xJt/CLRaZ/Z0+lWe&#10;qyajGLh7hI73UbtIPs0ZaKPKrDaRThwT/rjGeYiW+lf2cNNuLD4cLdTPG0Wta9qup2ixlyyQRJFo&#10;rrMGUAOZbSQ/KWG0rznKr73RRRXx98fvhRMtxP498NWUbWzxNL4osrVHE8dwHZ5fEKxAlXR1IF3s&#10;UFSvnsHDzSR/K/8AZmo/2d/bH9n3v9kfbP7P/tP7NN9g+3eV5/2P7XjZ5uz5/L3btvPTmv1au/7M&#10;+1aZ9t+wfbftE/8AY/2o2v2v7X9il+0/2X5vzeb9n83zPK+by9+75N1X6KKKK+P/ANqIaB53hYgv&#10;/wAJR5V3vWJbfadCL/ujfPnzQRc7/soClTm4yQQufkeiv1d8Nf8AIueH/wDsCaV/6QR1t0UV+bRZ&#10;W+NRbWI7KJD8Ut2qQtP59hGp8WZvojcTRxl4QN4LvEuV5KL0G7+0Nv8A+Fm6lu2bf7N0fy8Zzs+x&#10;DO/Pfdu6dsd68PrrvAPl/wDCdeC/N8ryf+Es8Oeb5+ww+X/a8O/zvN+XbjO7PGOtfqVRRRRRRRRR&#10;RRRRRQe/+HPXr9fY0HvjkZ+XOBke+OlFFFFFFFeEfHlvHp8KXK+F4oBoAty3iaaznuW1+SzYMJ4o&#10;7ZYwqWSIAbp0maR1YgokKTF/hHSF0htTsRr8uoxaN5ytqD6RBbXGpG3UFnis47ySKMO5ATe7EJkv&#10;sk27G/Uvw7/Yv9gaN/wjnlf2F/Zdl/Y/k+Z5f9n+Qv2XH2j97nZjf5vz5zv+fNbVFeXePX+KhudG&#10;TwFB4eSzXVbQ6jcX135tzPasPnW+tLiFEis0wfPNpPJduCvkhCrbvR7F7+S1hfUra1s75vM8+2sL&#10;6XUrWICZhCIb24t7V5Mx4ZibdMEsoyBuNqiivgP4/jwKfF1w3huSYeIRIV8Uw2kMDaG9824zyC58&#10;wMl8jAC7RImjdmyzpcJMJJPgQ3xLXWg3hKJp/DizSnWodWnurXwxK4hQyx/aYo5vLvWXyhG8ETyL&#10;8hkVoA4P3xRRRRRRSHODjk5Hcjnj0zz9az7GXVpJZRqVjptpCqoYJLLVbrUJJWz86zRT2dsEAHRl&#10;d8+grRoooooooooooooor4m/ai/s3/hJ/Dnled/a/wDwj8n27Ofs/wDZ39pSf2V5fbf5v2zzPbZX&#10;zBRX1l+1V/Z39r+EvK2f2t9l1r7bnzfM/s77TD/Ze7d8mPN+2Y289d3G2vZPgE05+FfhsTRRpGs2&#10;trbOk5laa3/t25ZpZ42jTy2EhkQRhpMqqvvBconsVFFfnd8f/tH/AAtLXvO3eX9n0X7Ju6fZ/wCx&#10;oN2z283zfxzXjFdj8P8A+wv+E18L/wDCS7f7E/tmy+2eYLP7Nnzf9F/tH+0f3P2Pztn23f8A8sPM&#10;x82K/UeiiiisnXP7D/su6/4SX+yf7ExD9t/t37J/ZePtC+R9r+3/ALrHm+Xs3/xbcc4rWoooorxL&#10;9oNdCb4b3g1qSWK4/tGybQGigkuJDrqq7Rx7FkiQI9sLlJHkYhELOiPIsaN+elFfo78Cf+ST+Ef9&#10;zXf/AFKL6vW6KK+C/wBpb7d/wsSD7V9k+z/8I3pv9mfZftHnfYftd15n9oed8vnfaftG3yvk8ry8&#10;/Pvq18as/wDCBfAzPX/hD269dv8AYuj7cfhivnGiv1Q8DCFfBPg5bWS4mtl8K+HltZrmFbaeW2Gk&#10;RCCWa3jklWN2TaTGsrhTwHYDJ6iiiiiiiiiiiiiilHUYznPv/Sg4wvOTtGeMYPccEjHuefakoooo&#10;oorl/Gh8WDw5qA8Ex6c/iFoZFtG1KYxJCnlMzy2qGN4pLnICW8dwyQ7m3yuUTZJ+Xmo/2h9vvv7W&#10;+1/2p9suf7S/tDzv7Q+3+cftn237R+887zN3meZ827Oec1+inwVXwsvw+0pfC0ss1sst2uozXsFl&#10;a6nLrAnxeSapbWUkyxyMvlmBHldlt/JG9gAx9XorkfGr+M10O9TwRbaTLq8lpdeVc6nfSQS2s6qr&#10;QnT7I28kFxM6+YsYubiGJJPLaTzE3oJPBjeMW0OzXxtBpEespb24nm0u7knNyxjBka8t1hjhhnUb&#10;VmFtLLEzhmjKoQg6qiivlr9pj/hC/wCy9P8Atx/4rjan9jfYhH5/9k/aT9q/trJz9k/1n2b+Lz93&#10;lfJ9pr5y+Ff/AAmf/CZ6X/wgv/IZ+b7R53mf2X/Ze9ftv9ubP+XTG3f/AB79nk/v/Kr9I9KbVG02&#10;zOuRadDq3lAX6aVPc3OnG5X5TJZyXkcUojYDcEdcrkrufbva/RRRRRRWd5urfbfL+xab/Zu//j6/&#10;tS4+27PJ3Z+wfY/L3eZ8mPtP3fnzu+StGiiiiiiiiiiiiiivn/8AaU/s/wD4V3B9t+1faf8AhJNN&#10;/skWwh8k3/2WfzRqBl+byfsv2naYxu83ysjZux8D0V9La79k/wCGZ/Bv2nz/ADv+Emuv7P8AK2eX&#10;9r/tTVd/2rfzs8jz8bed+ztmux/ZY+1fYvGm83H2H7ToX2UOH+ym88q7+3eSxO0Ps8jzMA/Ls3cY&#10;r6xoor5D/aq/5kP/ALmj/wBx1fIdOXbuXeWCZ5KqGYLnkhSQCfbI+tfqn4O/s7/hEfC/9kfav7K/&#10;4R3RP7O+3+SL/wCwf2bF9jN99n+TzfL2+YE+Xdnbxiujoooo/wDr/l3rC/4pj/hHf+YD/wAIl9g/&#10;6h3/AAjv9lbOv/Pt9m29v9XjvX//2VBLAQItABQABgAIAAAAIQBP7BGHCQEAABUCAAATAAAAAAAA&#10;AAAAAAAAAAAAAABbQ29udGVudF9UeXBlc10ueG1sUEsBAi0AFAAGAAgAAAAhACOyauHXAAAAlAEA&#10;AAsAAAAAAAAAAAAAAAAAOgEAAF9yZWxzLy5yZWxzUEsBAi0AFAAGAAgAAAAhAKQSRHYNAwAAzQYA&#10;AA4AAAAAAAAAAAAAAAAAOgIAAGRycy9lMm9Eb2MueG1sUEsBAi0AFAAGAAgAAAAhAFhgsxu6AAAA&#10;IgEAABkAAAAAAAAAAAAAAAAAcwUAAGRycy9fcmVscy9lMm9Eb2MueG1sLnJlbHNQSwECLQAUAAYA&#10;CAAAACEAdZafltgAAAAGAQAADwAAAAAAAAAAAAAAAABkBgAAZHJzL2Rvd25yZXYueG1sUEsBAi0A&#10;CgAAAAAAAAAhAI+OJlGPCgkAjwoJABUAAAAAAAAAAAAAAAAAaQcAAGRycy9tZWRpYS9pbWFnZTEu&#10;anBlZ1BLBQYAAAAABgAGAH0BAAArEgkAAAA=&#10;" stroked="f" strokeweight="1.5pt">
                <v:fill r:id="rId11" o:title="" rotate="t" type="tile"/>
                <w10:wrap type="through"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446AFB41" wp14:editId="5735BA76">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700"/>
                              <w:gridCol w:w="3576"/>
                              <w:gridCol w:w="3625"/>
                            </w:tblGrid>
                            <w:tr w:rsidR="00F06A0D" w14:paraId="3F0AD126" w14:textId="77777777">
                              <w:trPr>
                                <w:trHeight w:val="288"/>
                              </w:trPr>
                              <w:tc>
                                <w:tcPr>
                                  <w:tcW w:w="3460" w:type="dxa"/>
                                  <w:vAlign w:val="center"/>
                                </w:tcPr>
                                <w:p w14:paraId="61150DD8" w14:textId="77777777" w:rsidR="00F06A0D" w:rsidRDefault="002F2EB4" w:rsidP="0070110C">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F06A0D">
                                        <w:t>Edwin Parr Composite School Visual Arts Department</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3-09-01T00:00:00Z">
                                      <w:dateFormat w:val="yy-MM-dd"/>
                                      <w:lid w:val="en-US"/>
                                      <w:storeMappedDataAs w:val="dateTime"/>
                                      <w:calendar w:val="gregorian"/>
                                    </w:date>
                                  </w:sdtPr>
                                  <w:sdtEndPr/>
                                  <w:sdtContent>
                                    <w:p w14:paraId="7FC0F3ED" w14:textId="45A35708" w:rsidR="00F06A0D" w:rsidRDefault="00902E25" w:rsidP="000F2741">
                                      <w:pPr>
                                        <w:spacing w:after="0" w:line="240" w:lineRule="auto"/>
                                        <w:jc w:val="center"/>
                                        <w:rPr>
                                          <w:b/>
                                          <w:bCs/>
                                        </w:rPr>
                                      </w:pPr>
                                      <w:r>
                                        <w:rPr>
                                          <w:b/>
                                          <w:bCs/>
                                        </w:rPr>
                                        <w:t>13</w:t>
                                      </w:r>
                                      <w:r w:rsidR="00F06A0D">
                                        <w:rPr>
                                          <w:b/>
                                          <w:bCs/>
                                        </w:rPr>
                                        <w:t>-</w:t>
                                      </w:r>
                                      <w:r>
                                        <w:rPr>
                                          <w:b/>
                                          <w:bCs/>
                                        </w:rPr>
                                        <w:t>0</w:t>
                                      </w:r>
                                      <w:r w:rsidR="000F2741">
                                        <w:rPr>
                                          <w:b/>
                                          <w:bCs/>
                                        </w:rPr>
                                        <w:t>9</w:t>
                                      </w:r>
                                      <w:r w:rsidR="00F06A0D">
                                        <w:rPr>
                                          <w:b/>
                                          <w:bCs/>
                                        </w:rPr>
                                        <w:t>-</w:t>
                                      </w:r>
                                      <w:r>
                                        <w:rPr>
                                          <w:b/>
                                          <w:bCs/>
                                        </w:rPr>
                                        <w:t>01</w:t>
                                      </w:r>
                                    </w:p>
                                  </w:sdtContent>
                                </w:sdt>
                              </w:tc>
                              <w:tc>
                                <w:tcPr>
                                  <w:tcW w:w="3391" w:type="dxa"/>
                                </w:tcPr>
                                <w:sdt>
                                  <w:sdtPr>
                                    <w:alias w:val="Volume"/>
                                    <w:tag w:val="Volume"/>
                                    <w:id w:val="324337962"/>
                                    <w:dataBinding w:xpath="/Newsletter/Volume" w:storeItemID="{0392F253-333C-4A53-9243-D24BE37970BC}"/>
                                    <w:text/>
                                  </w:sdtPr>
                                  <w:sdtEndPr/>
                                  <w:sdtContent>
                                    <w:p w14:paraId="285AD0D9" w14:textId="7890E9ED" w:rsidR="00F06A0D" w:rsidRDefault="00F06A0D" w:rsidP="000F2741">
                                      <w:pPr>
                                        <w:spacing w:after="0" w:line="240" w:lineRule="auto"/>
                                        <w:jc w:val="center"/>
                                      </w:pPr>
                                      <w:r>
                                        <w:t>Edition 1</w:t>
                                      </w:r>
                                      <w:r w:rsidR="000F2741">
                                        <w:t>7</w:t>
                                      </w:r>
                                      <w:r>
                                        <w:t xml:space="preserve"> Volume </w:t>
                                      </w:r>
                                      <w:r w:rsidR="000F2741">
                                        <w:t>1</w:t>
                                      </w:r>
                                    </w:p>
                                  </w:sdtContent>
                                </w:sdt>
                              </w:tc>
                            </w:tr>
                          </w:tbl>
                          <w:p w14:paraId="1D06811D" w14:textId="77777777" w:rsidR="00F06A0D" w:rsidRDefault="00F06A0D">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27"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gQJECAACNBQAADgAAAGRycy9lMm9Eb2MueG1srFTdT9swEH+ftP/B8vtImg3oKlJUFTFNQoCA&#10;iWfXsZtIts+z3SbdX7+z8wGDag/TXpzz+Xdfv9zdxWWnFdkL5xswJZ2d5JQIw6FqzLakP56uP80p&#10;8YGZiikwoqQH4enl8uOHi9YuRAE1qEo4gk6MX7S2pHUIdpFlntdCM38CVhh8lOA0C3h126xyrEXv&#10;WmVFnp9lLbjKOuDCe9Re9Y90mfxLKXi4k9KLQFRJMbeQTpfOTTyz5QVbbB2zdcOHNNg/ZKFZYzDo&#10;5OqKBUZ2rnnnSjfcgQcZTjjoDKRsuEg1YDWz/E01jzWzItWC5Hg70eT/n1t+u793pKlKWlBimMZf&#10;9ICkMbNVghSRntb6BaIe7b0bbh7FWGsnnY5frIJ0idLDRKnoAuGoPJufzvMcmef4Nsu/nhfzRHr2&#10;Ym6dD98EaBKFkjoMn6hk+xsfMCRCR0iM5kE11XWjVLrEPhFr5cie4R9mnAsTZjFttPoDqUzEG4iW&#10;/XPUZLG6vp4khYMSEafMg5BIC1ZQpGRSQ74PlHKoWSX6+KdY6ljeZJFySQ4jWmL8yfcsz4+6V1MN&#10;AzxaitTOk23+t7z6CieLFBhMmIx1Y8Adc/Aqco8fOeqZiSSFbtOljkk8R80GqgN2kYN+vLzl1w3+&#10;yxvmwz1zOE/4/3FHhDs8pIK2pDBIlNTgfh3TRzy2Ob5S0uJ8ltT/3DEnKFHfDQ5AHOYkFOdfPhd4&#10;c6N6Mwpmp9eAXTHDFWR5EiMuqFGUDvQz7o9VDIVPzHAMWNIwiuvQrwrcP1ysVgmEc2tZuDGPlkfX&#10;kdrYnk/dM3N26OGA7X8L4/iyxZtW7rHR0sBqF0A2qc9fqBxIx5lPzTPsp7hUXt8T6mWLLn8DAAD/&#10;/wMAUEsDBBQABgAIAAAAIQBLVv322wAAAAYBAAAPAAAAZHJzL2Rvd25yZXYueG1sTI9BT8MwDIXv&#10;SPyHyEhc0JZuB6i6ptNAAonLEC3cs8Y0FY3TNVnX/ns8LnCx/PSs5+/l28l1YsQhtJ4UrJYJCKTa&#10;m5YaBR/V8yIFEaImoztPqGDGANvi+irXmfFnesexjI3gEAqZVmBj7DMpQ23R6bD0PRJ7X35wOrIc&#10;GmkGfeZw18l1ktxLp1viD1b3+GSx/i5PTsHLXO6Ofn+0q3F/1z5+uuptfq2Uur2ZdhsQEaf4dwwX&#10;fEaHgpkO/kQmiE4BF4m/8+IlacL6wNvDOgVZ5PI/fvEDAAD//wMAUEsBAi0AFAAGAAgAAAAhAOSZ&#10;w8D7AAAA4QEAABMAAAAAAAAAAAAAAAAAAAAAAFtDb250ZW50X1R5cGVzXS54bWxQSwECLQAUAAYA&#10;CAAAACEAI7Jq4dcAAACUAQAACwAAAAAAAAAAAAAAAAAsAQAAX3JlbHMvLnJlbHNQSwECLQAUAAYA&#10;CAAAACEAZZvgQJECAACNBQAADgAAAAAAAAAAAAAAAAAsAgAAZHJzL2Uyb0RvYy54bWxQSwECLQAU&#10;AAYACAAAACEAS1b99tsAAAAGAQAADwAAAAAAAAAAAAAAAADpBAAAZHJzL2Rvd25yZXYueG1sUEsF&#10;BgAAAAAEAAQA8wAAAPEFA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700"/>
                        <w:gridCol w:w="3576"/>
                        <w:gridCol w:w="3625"/>
                      </w:tblGrid>
                      <w:tr w:rsidR="00F06A0D" w14:paraId="3F0AD126" w14:textId="77777777">
                        <w:trPr>
                          <w:trHeight w:val="288"/>
                        </w:trPr>
                        <w:tc>
                          <w:tcPr>
                            <w:tcW w:w="3460" w:type="dxa"/>
                            <w:vAlign w:val="center"/>
                          </w:tcPr>
                          <w:p w14:paraId="61150DD8" w14:textId="77777777" w:rsidR="00F06A0D" w:rsidRDefault="002F2EB4" w:rsidP="0070110C">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F06A0D">
                                  <w:t>Edwin Parr Composite School Visual Arts Department</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3-09-01T00:00:00Z">
                                <w:dateFormat w:val="yy-MM-dd"/>
                                <w:lid w:val="en-US"/>
                                <w:storeMappedDataAs w:val="dateTime"/>
                                <w:calendar w:val="gregorian"/>
                              </w:date>
                            </w:sdtPr>
                            <w:sdtEndPr/>
                            <w:sdtContent>
                              <w:p w14:paraId="7FC0F3ED" w14:textId="45A35708" w:rsidR="00F06A0D" w:rsidRDefault="00902E25" w:rsidP="000F2741">
                                <w:pPr>
                                  <w:spacing w:after="0" w:line="240" w:lineRule="auto"/>
                                  <w:jc w:val="center"/>
                                  <w:rPr>
                                    <w:b/>
                                    <w:bCs/>
                                  </w:rPr>
                                </w:pPr>
                                <w:r>
                                  <w:rPr>
                                    <w:b/>
                                    <w:bCs/>
                                  </w:rPr>
                                  <w:t>13</w:t>
                                </w:r>
                                <w:r w:rsidR="00F06A0D">
                                  <w:rPr>
                                    <w:b/>
                                    <w:bCs/>
                                  </w:rPr>
                                  <w:t>-</w:t>
                                </w:r>
                                <w:r>
                                  <w:rPr>
                                    <w:b/>
                                    <w:bCs/>
                                  </w:rPr>
                                  <w:t>0</w:t>
                                </w:r>
                                <w:r w:rsidR="000F2741">
                                  <w:rPr>
                                    <w:b/>
                                    <w:bCs/>
                                  </w:rPr>
                                  <w:t>9</w:t>
                                </w:r>
                                <w:r w:rsidR="00F06A0D">
                                  <w:rPr>
                                    <w:b/>
                                    <w:bCs/>
                                  </w:rPr>
                                  <w:t>-</w:t>
                                </w:r>
                                <w:r>
                                  <w:rPr>
                                    <w:b/>
                                    <w:bCs/>
                                  </w:rPr>
                                  <w:t>01</w:t>
                                </w:r>
                              </w:p>
                            </w:sdtContent>
                          </w:sdt>
                        </w:tc>
                        <w:tc>
                          <w:tcPr>
                            <w:tcW w:w="3391" w:type="dxa"/>
                          </w:tcPr>
                          <w:sdt>
                            <w:sdtPr>
                              <w:alias w:val="Volume"/>
                              <w:tag w:val="Volume"/>
                              <w:id w:val="324337962"/>
                              <w:dataBinding w:xpath="/Newsletter/Volume" w:storeItemID="{0392F253-333C-4A53-9243-D24BE37970BC}"/>
                              <w:text/>
                            </w:sdtPr>
                            <w:sdtEndPr/>
                            <w:sdtContent>
                              <w:p w14:paraId="285AD0D9" w14:textId="7890E9ED" w:rsidR="00F06A0D" w:rsidRDefault="00F06A0D" w:rsidP="000F2741">
                                <w:pPr>
                                  <w:spacing w:after="0" w:line="240" w:lineRule="auto"/>
                                  <w:jc w:val="center"/>
                                </w:pPr>
                                <w:r>
                                  <w:t>Edition 1</w:t>
                                </w:r>
                                <w:r w:rsidR="000F2741">
                                  <w:t>7</w:t>
                                </w:r>
                                <w:r>
                                  <w:t xml:space="preserve"> Volume </w:t>
                                </w:r>
                                <w:r w:rsidR="000F2741">
                                  <w:t>1</w:t>
                                </w:r>
                              </w:p>
                            </w:sdtContent>
                          </w:sdt>
                        </w:tc>
                      </w:tr>
                    </w:tbl>
                    <w:p w14:paraId="1D06811D" w14:textId="77777777" w:rsidR="00F06A0D" w:rsidRDefault="00F06A0D">
                      <w:pPr>
                        <w:jc w:val="center"/>
                      </w:pPr>
                    </w:p>
                  </w:txbxContent>
                </v:textbox>
                <w10:wrap type="topAndBottom" anchorx="margin" anchory="margin"/>
              </v:rect>
            </w:pict>
          </mc:Fallback>
        </mc:AlternateContent>
      </w:r>
      <w:r>
        <w:rPr>
          <w:noProof/>
          <w:lang w:eastAsia="en-US"/>
        </w:rPr>
        <mc:AlternateContent>
          <mc:Choice Requires="wps">
            <w:drawing>
              <wp:anchor distT="0" distB="0" distL="457200" distR="457200" simplePos="0" relativeHeight="251701248" behindDoc="0" locked="0" layoutInCell="1" allowOverlap="1" wp14:anchorId="433F3681" wp14:editId="6B1AD372">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4514215"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14215" cy="570230"/>
                        </a:xfrm>
                        <a:prstGeom prst="rect">
                          <a:avLst/>
                        </a:prstGeom>
                        <a:solidFill>
                          <a:schemeClr val="bg1"/>
                        </a:solidFill>
                        <a:ln w="44450" cmpd="thinThick">
                          <a:solidFill>
                            <a:schemeClr val="tx1"/>
                          </a:solidFill>
                          <a:miter lim="800000"/>
                        </a:ln>
                      </wps:spPr>
                      <wps:txbx>
                        <w:txbxContent>
                          <w:p w14:paraId="502AD512" w14:textId="77777777" w:rsidR="00F06A0D" w:rsidRDefault="002F2EB4">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06A0D">
                                  <w:rPr>
                                    <w:rStyle w:val="TitleChar"/>
                                    <w:color w:val="000000" w:themeColor="text1"/>
                                    <w:sz w:val="48"/>
                                  </w:rPr>
                                  <w:t>Portfolio  submission</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8" style="position:absolute;left:0;text-align:left;margin-left:0;margin-top:0;width:355.45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xKdw8CAAAgBAAADgAAAGRycy9lMm9Eb2MueG1srFPLbtswELwX6D8QvNd6WG5SwXRQOHBQIGgD&#10;xP0AiqIsInyBZCy5X98l5Uec9lRUB0qrXa1mZmeXd6OSaM+dF0YTXMxyjLhmphV6R/DP7ebTLUY+&#10;UN1SaTQn+MA9vlt9/LAcbM1L0xvZcoegifb1YAnuQ7B1lnnWc0X9zFiuIdkZp2iA0O2y1tEBuiuZ&#10;lXn+ORuMa60zjHsPb++nJF6l/l3HWfjRdZ4HJAkGbCGdLp1NPLPVktY7R20v2BEG/QcUigoNPz23&#10;uqeBolcn/milBHPGmy7MmFGZ6TrBeOIAbIr8HZvnnlqeuIA43p5l8v+vLfu+f3JItATPMdJUwYi2&#10;IkiOiijNYH0NFc/2yUVy3j4a9uKRNg8OZpVKsquaGPhj9dg5Fb8CkmhMih/OivMxIAYvq0VRlcUC&#10;Iwa5xU1eztNIMlqfvrbOhwduFIoPBDuYaBKa7h99AIhQeipJEI0U7UZImYLoIr6WDu0pzL/ZTYiB&#10;yNsqqdEASKpqAQZhyoIWoRd6C454Sb+6qk7OvPQM4197KhHA1lIogm/zeEU1AarUcLuIFJ/C2Ixp&#10;AOVJ8ca0BxgKbBUQ7o37hdEADiVYwwphJL9pMEB5U83L6OgUfSmqCgJ3lWquUkGuzbQEVDPoSjAL&#10;DqMpWIe0E9OQv74GsxFJ3AhwgnPEDTZMRI4rE33+Nk5Vl8Ve/QYAAP//AwBQSwMEFAAGAAgAAAAh&#10;ALZ2fOHcAAAABAEAAA8AAABkcnMvZG93bnJldi54bWxMj09Lw0AQxe9Cv8Myghexm3pok5hNKQUv&#10;gmD/XLxNs9MkmJ0N2Wmb+undetHLwOM93vtNsRxdp840hNazgdk0AUVcedtybWC/e31KQQVBtth5&#10;JgNXCrAsJ3cF5tZfeEPnrdQqlnDI0UAj0udah6ohh2Hqe+LoHf3gUKIcam0HvMRy1+nnJJlrhy3H&#10;hQZ7WjdUfW1PzsDH7ojX98e+nr+t5XOxzyr9HVJjHu7H1QsooVH+wnDDj+hQRqaDP7ENqjMQH5Hf&#10;G73FLMlAHQykWQq6LPR/+PIHAAD//wMAUEsBAi0AFAAGAAgAAAAhAOSZw8D7AAAA4QEAABMAAAAA&#10;AAAAAAAAAAAAAAAAAFtDb250ZW50X1R5cGVzXS54bWxQSwECLQAUAAYACAAAACEAI7Jq4dcAAACU&#10;AQAACwAAAAAAAAAAAAAAAAAsAQAAX3JlbHMvLnJlbHNQSwECLQAUAAYACAAAACEAkBxKdw8CAAAg&#10;BAAADgAAAAAAAAAAAAAAAAAsAgAAZHJzL2Uyb0RvYy54bWxQSwECLQAUAAYACAAAACEAtnZ84dwA&#10;AAAEAQAADwAAAAAAAAAAAAAAAABnBAAAZHJzL2Rvd25yZXYueG1sUEsFBgAAAAAEAAQA8wAAAHAF&#10;AAAAAA==&#10;" fillcolor="white [3212]" strokecolor="black [3213]" strokeweight="3.5pt">
                <v:stroke linestyle="thinThick"/>
                <v:path arrowok="t"/>
                <o:lock v:ext="edit" grouping="t"/>
                <v:textbox style="mso-fit-shape-to-text:t" inset="21.6pt,7.2pt,21.6pt,7.2pt">
                  <w:txbxContent>
                    <w:p w14:paraId="502AD512" w14:textId="77777777" w:rsidR="000E2683" w:rsidRDefault="000E2683">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Content>
                          <w:proofErr w:type="gramStart"/>
                          <w:r>
                            <w:rPr>
                              <w:rStyle w:val="TitleChar"/>
                              <w:color w:val="000000" w:themeColor="text1"/>
                              <w:sz w:val="48"/>
                            </w:rPr>
                            <w:t>Portfolio  submission</w:t>
                          </w:r>
                          <w:proofErr w:type="gramEnd"/>
                        </w:sdtContent>
                      </w:sdt>
                    </w:p>
                  </w:txbxContent>
                </v:textbox>
                <w10:wrap anchorx="margin" anchory="margin"/>
              </v:rect>
            </w:pict>
          </mc:Fallback>
        </mc:AlternateContent>
      </w:r>
    </w:p>
    <w:p w14:paraId="33C03DBB" w14:textId="77777777" w:rsidR="002D3669" w:rsidRDefault="002D3669">
      <w:pPr>
        <w:sectPr w:rsidR="002D3669">
          <w:type w:val="continuous"/>
          <w:pgSz w:w="12240" w:h="15840"/>
          <w:pgMar w:top="720" w:right="720" w:bottom="720" w:left="720" w:header="720" w:footer="720" w:gutter="0"/>
          <w:cols w:space="720"/>
          <w:docGrid w:linePitch="360"/>
        </w:sectPr>
      </w:pPr>
    </w:p>
    <w:p w14:paraId="710CFFDA" w14:textId="77777777" w:rsidR="002D3669" w:rsidRDefault="0070110C">
      <w:pPr>
        <w:pStyle w:val="Heading1"/>
      </w:pPr>
      <w:r>
        <w:lastRenderedPageBreak/>
        <w:t xml:space="preserve">What and when… </w:t>
      </w:r>
    </w:p>
    <w:p w14:paraId="1AC054FE" w14:textId="77777777" w:rsidR="002D3669" w:rsidRDefault="0070110C" w:rsidP="0070110C">
      <w:pPr>
        <w:pStyle w:val="Subtitle"/>
        <w:sectPr w:rsidR="002D3669">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7F2E9B6B" wp14:editId="3A0D645D">
                <wp:simplePos x="0" y="0"/>
                <wp:positionH relativeFrom="margin">
                  <wp:align>left</wp:align>
                </wp:positionH>
                <wp:positionV relativeFrom="margin">
                  <wp:align>center</wp:align>
                </wp:positionV>
                <wp:extent cx="3136265"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265"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3946411A" w14:textId="77777777" w:rsidR="00F06A0D" w:rsidRDefault="00F06A0D">
                            <w:pPr>
                              <w:pStyle w:val="Quote"/>
                              <w:pBdr>
                                <w:top w:val="none" w:sz="0" w:space="0" w:color="auto"/>
                                <w:bottom w:val="none" w:sz="0" w:space="0" w:color="auto"/>
                              </w:pBdr>
                            </w:pPr>
                            <w:r w:rsidRPr="0070110C">
                              <w:rPr>
                                <w:b/>
                              </w:rPr>
                              <w:t>What gets high marks?</w:t>
                            </w:r>
                            <w:r>
                              <w:t xml:space="preserve"> Detail. Values/tones. use of entire page/space. background has same care as focal point. effort in use of materials. quality of work.</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id="AutoShape 11" o:spid="_x0000_s1029" style="position:absolute;left:0;text-align:left;margin-left:0;margin-top:0;width:246.95pt;height:105.95pt;z-index:251697152;visibility:visible;mso-wrap-style:square;mso-width-percent:490;mso-height-percent:0;mso-wrap-distance-left:7.2pt;mso-wrap-distance-top:7.2pt;mso-wrap-distance-right:7.2pt;mso-wrap-distance-bottom:7.2pt;mso-position-horizontal:left;mso-position-horizontal-relative:margin;mso-position-vertical:center;mso-position-vertical-relative:margin;mso-width-percent:49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ya5eECAAAbBgAADgAAAGRycy9lMm9Eb2MueG1srFRtb9MwEP6OxH+w/L1L0ry0q5ZOXbchJGAT&#10;Gz/AdZzGmmMH221aEP+ds910K0wCIfoh8tV3j++ee+4uLnetQFumDVeyxMlZjBGTVFVcrkv85fF2&#10;NMXIWCIrIpRkJd4zgy/nb99c9N2MjVWjRMU0AhBpZn1X4sbabhZFhjasJeZMdUzCZa10SyyYeh1V&#10;mvSA3opoHMdF1CtddVpRZgz8ex0u8dzj1zWj9q6uDbNIlBhys/6r/XflvtH8gszWmnQNp4c0yD9k&#10;0RIu4dEj1DWxBG00/w2q5VQro2p7RlUbqbrmlPkaoJok/qWah4Z0zNcC5JjuSJP5f7D00/ZeI15B&#10;74AeSVro0WJjlX8aJYkjqO/MDPweunvtSjTdB0WfDJJq2RC5ZgutVd8wUkFa3j86CXCGgVC06j+q&#10;CuAJwHuudrVuHSCwgHa+JftjS9jOIgp/pklajIscIwp3SZrlORiQU0RmQ3injX3HVIvcocQaeu7h&#10;yfaDscF1cPHpK8GrWy6EN5zO2FJotCWgkNU6FABFvvQSEvUlzidJDhzRtgO2bMPlI2jmyT914u21&#10;+4xJKGXSvorbcgviF7wt8TR2vyBHx+WNrLw0LeEinKFiIV3OQA0UdjgFkX3P0yKLz8fFaLG4noyy&#10;rJqOrq7gtFzenGdpUmT5zfKHSzXJZqYhlervVoZuNKsG0SfZ34nqMH5Brl72gbqhQMjOd2fI0ovB&#10;9T/oyNi9YC53IT+zGoQHPR4HDk9bcUqb93ZhNTTuGJjE8aux4kj3wd2T5bfBMTb+86NsiPAPK2mP&#10;wS2XSr8GUD0NPNTBH7jwAxDKdke7W+38wKXDbK1UtYf50ArUCwKDbQqHRulvGPWwmUpsvm6IZhiJ&#10;99LNWDKdTsawy7w1SZMcDH1ytfJWWuSTAiMiKYCVmFo9GEsbVuCm03zdwGtJKKZzo3/L/dS4XENm&#10;hxpgA/nOHralW3Evbe/1vNPnPwEAAP//AwBQSwMEFAAGAAgAAAAhAHIwmzLeAAAABQEAAA8AAABk&#10;cnMvZG93bnJldi54bWxMj0FLw0AQhe+C/2EZwYvYTaoUEzMppWDbm1hLqbdtdpqEZmdDdptEf72r&#10;F70MPN7jvW+y+Wga0VPnassI8SQCQVxYXXOJsHt/uX8C4bxirRrLhPBJDub59VWmUm0HfqN+60sR&#10;StilCqHyvk2ldEVFRrmJbYmDd7KdUT7IrpS6U0MoN42cRtFMGlVzWKhUS8uKivP2YhA+NpuDMf1s&#10;WI67O/m6+jrF632PeHszLp5BeBr9Xxh+8AM65IHpaC+snWgQwiP+9wbvMXlIQBwRpnGcgMwz+Z8+&#10;/wYAAP//AwBQSwECLQAUAAYACAAAACEA5JnDwPsAAADhAQAAEwAAAAAAAAAAAAAAAAAAAAAAW0Nv&#10;bnRlbnRfVHlwZXNdLnhtbFBLAQItABQABgAIAAAAIQAjsmrh1wAAAJQBAAALAAAAAAAAAAAAAAAA&#10;ACwBAABfcmVscy8ucmVsc1BLAQItABQABgAIAAAAIQDk7Jrl4QIAABsGAAAOAAAAAAAAAAAAAAAA&#10;ACwCAABkcnMvZTJvRG9jLnhtbFBLAQItABQABgAIAAAAIQByMJsy3gAAAAUBAAAPAAAAAAAAAAAA&#10;AAAAADkFAABkcnMvZG93bnJldi54bWxQSwUGAAAAAAQABADzAAAARAYAAAAA&#10;" fillcolor="white [3212]" strokecolor="#6f6f74 [3204]" strokeweight="4.5pt">
                <v:stroke linestyle="thinThick"/>
                <v:textbox style="mso-fit-shape-to-text:t" inset="9.36pt,5.76pt,9.36pt,2.88pt">
                  <w:txbxContent>
                    <w:p w14:paraId="3946411A" w14:textId="77777777" w:rsidR="000E2683" w:rsidRDefault="000E2683">
                      <w:pPr>
                        <w:pStyle w:val="Quote"/>
                        <w:pBdr>
                          <w:top w:val="none" w:sz="0" w:space="0" w:color="auto"/>
                          <w:bottom w:val="none" w:sz="0" w:space="0" w:color="auto"/>
                        </w:pBdr>
                        <w:rPr>
                          <w:color w:val="535356" w:themeColor="accent1" w:themeShade="BF"/>
                        </w:rPr>
                      </w:pPr>
                      <w:r w:rsidRPr="0070110C">
                        <w:rPr>
                          <w:b/>
                          <w:color w:val="535356" w:themeColor="accent1" w:themeShade="BF"/>
                        </w:rPr>
                        <w:t>What gets high marks?</w:t>
                      </w:r>
                      <w:r>
                        <w:rPr>
                          <w:color w:val="535356" w:themeColor="accent1" w:themeShade="BF"/>
                        </w:rPr>
                        <w:t xml:space="preserve"> Detail. Values/tones. </w:t>
                      </w:r>
                      <w:proofErr w:type="gramStart"/>
                      <w:r>
                        <w:rPr>
                          <w:color w:val="535356" w:themeColor="accent1" w:themeShade="BF"/>
                        </w:rPr>
                        <w:t>use of entire page/space.</w:t>
                      </w:r>
                      <w:proofErr w:type="gramEnd"/>
                      <w:r>
                        <w:rPr>
                          <w:color w:val="535356" w:themeColor="accent1" w:themeShade="BF"/>
                        </w:rPr>
                        <w:t xml:space="preserve"> background has same care as focal point. </w:t>
                      </w:r>
                      <w:proofErr w:type="gramStart"/>
                      <w:r>
                        <w:rPr>
                          <w:color w:val="535356" w:themeColor="accent1" w:themeShade="BF"/>
                        </w:rPr>
                        <w:t>effort in use of materials.</w:t>
                      </w:r>
                      <w:proofErr w:type="gramEnd"/>
                      <w:r>
                        <w:rPr>
                          <w:color w:val="535356" w:themeColor="accent1" w:themeShade="BF"/>
                        </w:rPr>
                        <w:t xml:space="preserve"> </w:t>
                      </w:r>
                      <w:proofErr w:type="gramStart"/>
                      <w:r>
                        <w:rPr>
                          <w:color w:val="535356" w:themeColor="accent1" w:themeShade="BF"/>
                        </w:rPr>
                        <w:t>quality of work.</w:t>
                      </w:r>
                      <w:proofErr w:type="gramEnd"/>
                    </w:p>
                  </w:txbxContent>
                </v:textbox>
                <w10:wrap type="square" anchorx="margin" anchory="margin"/>
              </v:rect>
            </w:pict>
          </mc:Fallback>
        </mc:AlternateContent>
      </w:r>
      <w:r>
        <w:t xml:space="preserve">This is your chance to experiment &amp; play with different mediums.  The key is to try and do the best to your ability.  </w:t>
      </w:r>
    </w:p>
    <w:p w14:paraId="5F89656B" w14:textId="77777777" w:rsidR="00DB3F3D" w:rsidRDefault="0070110C" w:rsidP="00DB3F3D">
      <w:pPr>
        <w:jc w:val="left"/>
      </w:pPr>
      <w:r>
        <w:t xml:space="preserve">A portfolio is a collection of an artist’s work.  The purpose of creating this portfolio is to experiment and play with different media and to develop quality work for your skill level.  </w:t>
      </w:r>
    </w:p>
    <w:p w14:paraId="3504AF36" w14:textId="77777777" w:rsidR="00DB3F3D" w:rsidRDefault="0070110C" w:rsidP="00DB3F3D">
      <w:pPr>
        <w:jc w:val="left"/>
      </w:pPr>
      <w:r>
        <w:t xml:space="preserve">You will be given every Friday to work on your portfolio.  On these days, Ms. Burns may introduce certain media/techniques that you may use then or at another time.  From there, you may choose to work on the medium/technique that Ms. Burns has presented </w:t>
      </w:r>
      <w:r>
        <w:lastRenderedPageBreak/>
        <w:t xml:space="preserve">that day, or you may work on the portfolio work of your choice.  </w:t>
      </w:r>
    </w:p>
    <w:p w14:paraId="0FC26F54" w14:textId="0819CA03" w:rsidR="002D3669" w:rsidRDefault="0070110C" w:rsidP="00DB3F3D">
      <w:pPr>
        <w:jc w:val="left"/>
      </w:pPr>
      <w:r>
        <w:t xml:space="preserve">You will be required to hand in a total of </w:t>
      </w:r>
      <w:r w:rsidR="00890294">
        <w:t>3</w:t>
      </w:r>
      <w:r>
        <w:t xml:space="preserve"> pieces.  Each work will be due at the end of the following Portfolio Days: your first </w:t>
      </w:r>
      <w:r w:rsidR="00DB3F3D">
        <w:t xml:space="preserve">work is due </w:t>
      </w:r>
      <w:r w:rsidR="000F2741">
        <w:rPr>
          <w:b/>
        </w:rPr>
        <w:t>OCT</w:t>
      </w:r>
      <w:r w:rsidR="00902E25">
        <w:rPr>
          <w:b/>
        </w:rPr>
        <w:t xml:space="preserve"> 1</w:t>
      </w:r>
      <w:r w:rsidR="000F2741">
        <w:rPr>
          <w:b/>
        </w:rPr>
        <w:t>8</w:t>
      </w:r>
      <w:r w:rsidR="00DB3F3D">
        <w:t xml:space="preserve">, your second work is due </w:t>
      </w:r>
      <w:r w:rsidR="000F2741">
        <w:rPr>
          <w:b/>
        </w:rPr>
        <w:t>NOV</w:t>
      </w:r>
      <w:r w:rsidR="00902E25">
        <w:rPr>
          <w:b/>
        </w:rPr>
        <w:t xml:space="preserve"> </w:t>
      </w:r>
      <w:r w:rsidR="000F2741">
        <w:rPr>
          <w:b/>
        </w:rPr>
        <w:t>2</w:t>
      </w:r>
      <w:r w:rsidR="00890294">
        <w:rPr>
          <w:b/>
        </w:rPr>
        <w:t>9</w:t>
      </w:r>
      <w:r w:rsidR="00F06A0D">
        <w:t xml:space="preserve"> and </w:t>
      </w:r>
      <w:r w:rsidR="00DB3F3D">
        <w:t xml:space="preserve">your third work is due </w:t>
      </w:r>
      <w:r w:rsidR="000F2741">
        <w:rPr>
          <w:b/>
        </w:rPr>
        <w:t>JAN</w:t>
      </w:r>
      <w:r w:rsidR="00902E25">
        <w:rPr>
          <w:b/>
        </w:rPr>
        <w:t xml:space="preserve"> </w:t>
      </w:r>
      <w:r w:rsidR="000F2741">
        <w:rPr>
          <w:b/>
        </w:rPr>
        <w:t>17</w:t>
      </w:r>
      <w:r w:rsidR="00F06A0D">
        <w:t xml:space="preserve">. </w:t>
      </w:r>
      <w:r w:rsidR="00D31FF7">
        <w:t>And o</w:t>
      </w:r>
      <w:r w:rsidR="00F06A0D">
        <w:t xml:space="preserve">ne final work may be due in </w:t>
      </w:r>
      <w:r w:rsidR="00890294">
        <w:t>J</w:t>
      </w:r>
      <w:r w:rsidR="00902E25">
        <w:t>une</w:t>
      </w:r>
      <w:r w:rsidR="00890294">
        <w:t xml:space="preserve"> (1</w:t>
      </w:r>
      <w:r w:rsidR="00902E25">
        <w:t>4</w:t>
      </w:r>
      <w:r w:rsidR="00890294" w:rsidRPr="00890294">
        <w:rPr>
          <w:vertAlign w:val="superscript"/>
        </w:rPr>
        <w:t>th</w:t>
      </w:r>
      <w:r w:rsidR="00890294">
        <w:t>)</w:t>
      </w:r>
      <w:r w:rsidR="00F06A0D">
        <w:t xml:space="preserve"> as well</w:t>
      </w:r>
      <w:r w:rsidR="00DB3F3D">
        <w:t xml:space="preserve">. </w:t>
      </w:r>
    </w:p>
    <w:p w14:paraId="3135B2A6" w14:textId="5549CE61" w:rsidR="00DB3F3D" w:rsidRDefault="00DB3F3D" w:rsidP="00DB3F3D">
      <w:pPr>
        <w:jc w:val="left"/>
      </w:pPr>
      <w:r>
        <w:t>You will be require</w:t>
      </w:r>
      <w:r w:rsidR="001D14C3">
        <w:t>d</w:t>
      </w:r>
      <w:r>
        <w:t xml:space="preserve"> to create works with specific materials.  This way, you will further expand your knowledge through the use of a variety of materials and techniques.  For the list of media that you can use, turn the page….</w:t>
      </w:r>
    </w:p>
    <w:p w14:paraId="74134891" w14:textId="77777777" w:rsidR="00DB3F3D" w:rsidRDefault="00DB3F3D" w:rsidP="00DB3F3D">
      <w:pPr>
        <w:jc w:val="left"/>
        <w:rPr>
          <w:b/>
        </w:rPr>
      </w:pPr>
      <w:r w:rsidRPr="00DB3F3D">
        <w:rPr>
          <w:b/>
        </w:rPr>
        <w:t>The key is to be creative and have fun!! “Trying” is the key word.</w:t>
      </w:r>
    </w:p>
    <w:p w14:paraId="22D3E0B5" w14:textId="77777777" w:rsidR="00FA108A" w:rsidRPr="00DB3F3D" w:rsidRDefault="00FA108A" w:rsidP="00DB3F3D">
      <w:pPr>
        <w:jc w:val="left"/>
        <w:rPr>
          <w:b/>
        </w:rPr>
      </w:pPr>
    </w:p>
    <w:p w14:paraId="35604750" w14:textId="77777777" w:rsidR="00DB3F3D" w:rsidRDefault="00DB3F3D" w:rsidP="00DB3F3D">
      <w:pPr>
        <w:jc w:val="left"/>
      </w:pPr>
    </w:p>
    <w:p w14:paraId="499C8D72" w14:textId="77777777" w:rsidR="00DB3F3D" w:rsidRDefault="00DB3F3D" w:rsidP="00DB3F3D">
      <w:pPr>
        <w:jc w:val="left"/>
        <w:sectPr w:rsidR="00DB3F3D">
          <w:type w:val="continuous"/>
          <w:pgSz w:w="12240" w:h="15840"/>
          <w:pgMar w:top="1080" w:right="1080" w:bottom="1080" w:left="1080" w:header="720" w:footer="720" w:gutter="0"/>
          <w:cols w:num="2" w:space="432"/>
          <w:docGrid w:linePitch="360"/>
        </w:sectPr>
      </w:pPr>
    </w:p>
    <w:p w14:paraId="15EB2FE6" w14:textId="77777777" w:rsidR="002D3669" w:rsidRDefault="00FA108A">
      <w:pPr>
        <w:pStyle w:val="Heading1"/>
      </w:pPr>
      <w:r>
        <w:lastRenderedPageBreak/>
        <w:t>reminders</w:t>
      </w:r>
    </w:p>
    <w:p w14:paraId="7A994A17" w14:textId="77777777" w:rsidR="002D3669" w:rsidRDefault="00FA108A">
      <w:pPr>
        <w:pStyle w:val="Subtitle"/>
        <w:sectPr w:rsidR="002D3669">
          <w:type w:val="continuous"/>
          <w:pgSz w:w="12240" w:h="15840"/>
          <w:pgMar w:top="1080" w:right="1080" w:bottom="1080" w:left="1080" w:header="720" w:footer="720" w:gutter="0"/>
          <w:cols w:space="720"/>
          <w:docGrid w:linePitch="360"/>
        </w:sectPr>
      </w:pPr>
      <w:r>
        <w:t>Things to be considered</w:t>
      </w:r>
      <w:r w:rsidR="0070110C">
        <w:t xml:space="preserve">  </w:t>
      </w:r>
    </w:p>
    <w:p w14:paraId="65BC55C1" w14:textId="77777777" w:rsidR="002D3669" w:rsidRDefault="00FA108A">
      <w:r w:rsidRPr="00F13111">
        <w:rPr>
          <w:b/>
        </w:rPr>
        <w:lastRenderedPageBreak/>
        <w:t>Reminder #1:</w:t>
      </w:r>
      <w:r>
        <w:t xml:space="preserve"> You may use material provided in the Art Room or you may bring stuff from home.</w:t>
      </w:r>
    </w:p>
    <w:p w14:paraId="0532C1A1" w14:textId="77777777" w:rsidR="00FA108A" w:rsidRDefault="00FA108A">
      <w:r w:rsidRPr="00F13111">
        <w:rPr>
          <w:b/>
        </w:rPr>
        <w:t xml:space="preserve">Reminder #2: </w:t>
      </w:r>
      <w:r w:rsidR="00F13111">
        <w:t xml:space="preserve"> You can also</w:t>
      </w:r>
      <w:r>
        <w:t xml:space="preserve"> create images that you </w:t>
      </w:r>
      <w:r>
        <w:lastRenderedPageBreak/>
        <w:t xml:space="preserve">want as long as they are NOT images that contain, or ideas about: smoking, drugs, alcohol, sex or violence (due to the fact that a majority of EPC students are </w:t>
      </w:r>
      <w:r>
        <w:lastRenderedPageBreak/>
        <w:t xml:space="preserve">underage concerning these matters).  If you have any doubts about the suitability of an image, see Ms. Burns.   Otherwise, images such as these will result in a 0%.  </w:t>
      </w:r>
    </w:p>
    <w:p w14:paraId="073B0247" w14:textId="77777777" w:rsidR="00FA108A" w:rsidRDefault="00FA108A">
      <w:r w:rsidRPr="00F13111">
        <w:rPr>
          <w:b/>
        </w:rPr>
        <w:t>Reminder #3:</w:t>
      </w:r>
      <w:r>
        <w:t xml:space="preserve">  The Art Room will be open most lunch hours for “Art Club” time from 12:15 to 12:50.  (But always check with Ms. Burns).  This way you can get extra help on your Portfolio Submission or other class projects OR just be in the Art Room to create and have lunch!  </w:t>
      </w:r>
    </w:p>
    <w:p w14:paraId="7DD30786" w14:textId="77777777" w:rsidR="00FA108A" w:rsidRDefault="00F13111">
      <w:pPr>
        <w:sectPr w:rsidR="00FA108A">
          <w:type w:val="continuous"/>
          <w:pgSz w:w="12240" w:h="15840"/>
          <w:pgMar w:top="1080" w:right="1080" w:bottom="1080" w:left="1080" w:header="720" w:footer="720" w:gutter="0"/>
          <w:cols w:num="2" w:space="432"/>
          <w:docGrid w:linePitch="360"/>
        </w:sectPr>
      </w:pPr>
      <w:r>
        <w:rPr>
          <w:noProof/>
          <w:lang w:eastAsia="en-US"/>
        </w:rPr>
        <mc:AlternateContent>
          <mc:Choice Requires="wps">
            <w:drawing>
              <wp:anchor distT="0" distB="0" distL="114300" distR="114300" simplePos="0" relativeHeight="251704320" behindDoc="0" locked="0" layoutInCell="1" allowOverlap="1" wp14:anchorId="2ED00D71" wp14:editId="7EA070BA">
                <wp:simplePos x="0" y="0"/>
                <wp:positionH relativeFrom="margin">
                  <wp:posOffset>25400</wp:posOffset>
                </wp:positionH>
                <wp:positionV relativeFrom="margin">
                  <wp:posOffset>1739900</wp:posOffset>
                </wp:positionV>
                <wp:extent cx="6381750" cy="889000"/>
                <wp:effectExtent l="25400" t="25400" r="25400" b="25400"/>
                <wp:wrapTopAndBottom/>
                <wp:docPr id="11" name="Rectangle 11"/>
                <wp:cNvGraphicFramePr/>
                <a:graphic xmlns:a="http://schemas.openxmlformats.org/drawingml/2006/main">
                  <a:graphicData uri="http://schemas.microsoft.com/office/word/2010/wordprocessingShape">
                    <wps:wsp>
                      <wps:cNvSpPr/>
                      <wps:spPr>
                        <a:xfrm>
                          <a:off x="0" y="0"/>
                          <a:ext cx="6381750" cy="889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15CB1D0" w14:textId="77777777" w:rsidR="00F06A0D" w:rsidRDefault="00F06A0D">
                            <w:pPr>
                              <w:rPr>
                                <w:caps/>
                                <w:color w:val="FFFFFF" w:themeColor="background1"/>
                                <w:spacing w:val="12"/>
                              </w:rPr>
                            </w:pPr>
                            <w:r>
                              <w:rPr>
                                <w:caps/>
                                <w:color w:val="FFFFFF" w:themeColor="background1"/>
                                <w:spacing w:val="12"/>
                              </w:rPr>
                              <w:t>For your Portfolio Submission , you will be working in a variety of media.  I have noticed, in the past, students usually stick with one or two media and never go beyond that.  This Portfolio will require you to expand and play more in other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11" o:spid="_x0000_s1030" style="position:absolute;left:0;text-align:left;margin-left:2pt;margin-top:137pt;width:502.5pt;height:70pt;z-index:25170432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CFLECAAD6BQAADgAAAGRycy9lMm9Eb2MueG1srFTdT9swEH+ftP/B8vtI2gUoFSmqQEyTEEPA&#10;xLPr2I012+fZbpvur9/ZaUNhaJumvSR3vu/ffZxfdEaTtfBBga3p6KikRFgOjbLLmn59vP4woSRE&#10;ZhumwYqabkWgF7P37843birG0IJuhCfoxIbpxtW0jdFNiyLwVhgWjsAJi0IJ3rCIrF8WjWcb9G50&#10;MS7Lk2IDvnEeuAgBX696IZ1l/1IKHr9IGUQkuqaYW8xfn7+L9C1m52y69My1iu/SYP+QhWHKYtDB&#10;1RWLjKy8+sWVUdxDABmPOJgCpFRc5BqwmlH5qpqHljmRa0FwghtgCv/PLb9d33miGuzdiBLLDPbo&#10;HlFjdqkFwTcEaOPCFPUe3J3fcQHJVG0nvUl/rIN0GdTtAKroIuH4ePJxMjo9Ruw5yiaTs7LMqBfP&#10;1s6H+EmAIYmoqcfwGUu2vgkRI6LqXiUFC6BVc620zkwaFHGpPVkzbDHjXNiYs0arF5rakk1Nq6rK&#10;uRiHJcdW2Uds/Lcc7oV2HsC/8mtUxAnWymB1WNtQnbaYeYKuBytTcatFylrbeyERdYRn3Md+u4xc&#10;Ycsa0Vd3fOB+SDDjkx0mbYm4DL5Hv/PdA7vTT6Yir8tgXP7ZeLDIkcHGwdgoC/4tB3pojuz19yD1&#10;0CSUYrfo8kRW++FbQLPFKfXQr29w/FrhqNywEO+Yx33F6cIbFL/gR2rANsOOoqQF/+Ot96SPa4RS&#10;Sja4/zUN31fMC0r0Z4sLdjaqqnQwMlMdn46R8YeSxaHErswl4PzhDmF2mUz6Ue9J6cE84amap6go&#10;YpZj7Jry6PfMZezvEh47LubzrIZHwrF4Yx8cT84TzmkVHrsn5t1uXyJu2i3sbwWbvlqbXjdZWpiv&#10;IkiVdyoh3eO66wAemDxKu2OYLtghn7WeT/bsJwAAAP//AwBQSwMEFAAGAAgAAAAhALU0wp/eAAAA&#10;CgEAAA8AAABkcnMvZG93bnJldi54bWxMj09Lw0AQxe+C32EZwZvdbRBrYzalCEIPgpgqetxmJ38w&#10;Oxuy2yR+eycne3szb3jze9ludp0YcQitJw3rlQKBVHrbUq3h4/hy9wgiREPWdJ5Qwy8G2OXXV5lJ&#10;rZ/oHcci1oJDKKRGQxNjn0oZygadCSvfI7FX+cGZyONQSzuYicNdJxOlHqQzLfGHxvT43GD5U5yd&#10;hs12Gl+PaigP474qPr/eDlUSvrW+vZn3TyAizvH/GBZ8RoecmU7+TDaITsM9N4kaks0iFl+pLasT&#10;O2teyTyTlxXyPwAAAP//AwBQSwECLQAUAAYACAAAACEA5JnDwPsAAADhAQAAEwAAAAAAAAAAAAAA&#10;AAAAAAAAW0NvbnRlbnRfVHlwZXNdLnhtbFBLAQItABQABgAIAAAAIQAjsmrh1wAAAJQBAAALAAAA&#10;AAAAAAAAAAAAACwBAABfcmVscy8ucmVsc1BLAQItABQABgAIAAAAIQANt8IUsQIAAPoFAAAOAAAA&#10;AAAAAAAAAAAAACwCAABkcnMvZTJvRG9jLnhtbFBLAQItABQABgAIAAAAIQC1NMKf3gAAAAoBAAAP&#10;AAAAAAAAAAAAAAAAAAkFAABkcnMvZG93bnJldi54bWxQSwUGAAAAAAQABADzAAAAFAYAAAAA&#10;" fillcolor="#6f6f74 [3204]" strokecolor="#6f6f74 [3204]" strokeweight="3.5pt">
                <v:stroke linestyle="thinThick"/>
                <v:textbox>
                  <w:txbxContent>
                    <w:p w14:paraId="415CB1D0" w14:textId="77777777" w:rsidR="000E2683" w:rsidRDefault="000E2683">
                      <w:pPr>
                        <w:rPr>
                          <w:caps/>
                          <w:color w:val="FFFFFF" w:themeColor="background1"/>
                          <w:spacing w:val="12"/>
                        </w:rPr>
                      </w:pPr>
                      <w:r>
                        <w:rPr>
                          <w:caps/>
                          <w:color w:val="FFFFFF" w:themeColor="background1"/>
                          <w:spacing w:val="12"/>
                        </w:rPr>
                        <w:t xml:space="preserve">For your Portfolio </w:t>
                      </w:r>
                      <w:proofErr w:type="gramStart"/>
                      <w:r>
                        <w:rPr>
                          <w:caps/>
                          <w:color w:val="FFFFFF" w:themeColor="background1"/>
                          <w:spacing w:val="12"/>
                        </w:rPr>
                        <w:t>Submission ,</w:t>
                      </w:r>
                      <w:proofErr w:type="gramEnd"/>
                      <w:r>
                        <w:rPr>
                          <w:caps/>
                          <w:color w:val="FFFFFF" w:themeColor="background1"/>
                          <w:spacing w:val="12"/>
                        </w:rPr>
                        <w:t xml:space="preserve"> you will be working in a variety of media.  I have noticed, in the past, students usually stick with one or two media and never go beyond that.  This Portfolio will require you to expand and play more in other materials.</w:t>
                      </w:r>
                    </w:p>
                  </w:txbxContent>
                </v:textbox>
                <w10:wrap type="topAndBottom" anchorx="margin" anchory="margin"/>
              </v:rect>
            </w:pict>
          </mc:Fallback>
        </mc:AlternateContent>
      </w:r>
      <w:r w:rsidR="00FA108A" w:rsidRPr="00F13111">
        <w:rPr>
          <w:b/>
        </w:rPr>
        <w:t>Reminder #4:</w:t>
      </w:r>
      <w:r w:rsidR="00FA108A">
        <w:t xml:space="preserve">  2D work is signed bottom right hand corner while 3D creations are signed on the bottom.  If it can’t be signed on the bottom, then place a piece of tape on it that has your name written on it. </w:t>
      </w:r>
    </w:p>
    <w:p w14:paraId="23D4A68D" w14:textId="77777777" w:rsidR="002D3669" w:rsidRPr="00890294" w:rsidRDefault="002D3669">
      <w:pPr>
        <w:rPr>
          <w:sz w:val="16"/>
          <w:szCs w:val="16"/>
        </w:rPr>
      </w:pPr>
    </w:p>
    <w:p w14:paraId="30064744" w14:textId="77777777" w:rsidR="00F13111" w:rsidRDefault="00F13111" w:rsidP="00F13111">
      <w:pPr>
        <w:pStyle w:val="Heading1"/>
      </w:pPr>
      <w:r>
        <w:t>What you will be creating and using…</w:t>
      </w:r>
    </w:p>
    <w:p w14:paraId="7BE8BF96" w14:textId="77777777" w:rsidR="00F13111" w:rsidRDefault="00F13111" w:rsidP="00F13111">
      <w:pPr>
        <w:pStyle w:val="Subtitle"/>
        <w:sectPr w:rsidR="00F13111">
          <w:type w:val="continuous"/>
          <w:pgSz w:w="12240" w:h="15840"/>
          <w:pgMar w:top="1080" w:right="1080" w:bottom="1080" w:left="1080" w:header="720" w:footer="720" w:gutter="0"/>
          <w:cols w:space="720"/>
          <w:docGrid w:linePitch="360"/>
        </w:sectPr>
      </w:pPr>
      <w:r>
        <w:t xml:space="preserve">The choice of work that is to be handed in:  </w:t>
      </w:r>
    </w:p>
    <w:p w14:paraId="2B0ACD10" w14:textId="77777777" w:rsidR="00F13111" w:rsidRDefault="00F13111" w:rsidP="00F13111">
      <w:r>
        <w:rPr>
          <w:b/>
        </w:rPr>
        <w:t xml:space="preserve">DRAWING: </w:t>
      </w:r>
      <w:r>
        <w:t>Materials that may be used are pencil, pencil crayons, charcoal, ink, pastels, wax crayons….</w:t>
      </w:r>
    </w:p>
    <w:p w14:paraId="5869A41F" w14:textId="77777777" w:rsidR="00F13111" w:rsidRDefault="00F13111" w:rsidP="00F13111">
      <w:r>
        <w:rPr>
          <w:b/>
        </w:rPr>
        <w:t>PAINTING</w:t>
      </w:r>
      <w:r w:rsidRPr="00F13111">
        <w:rPr>
          <w:b/>
        </w:rPr>
        <w:t xml:space="preserve">: </w:t>
      </w:r>
      <w:r>
        <w:t xml:space="preserve"> Materials that may be used are watercolor pencil crayons, watercolors, acrylics, ink, tempera…. </w:t>
      </w:r>
    </w:p>
    <w:p w14:paraId="67CA13C6" w14:textId="6F39AE37" w:rsidR="00F13111" w:rsidRDefault="00F13111" w:rsidP="00F13111">
      <w:r>
        <w:rPr>
          <w:b/>
        </w:rPr>
        <w:t>CREATION OF SOMETHING YOU OWN</w:t>
      </w:r>
      <w:r w:rsidRPr="00F13111">
        <w:rPr>
          <w:b/>
        </w:rPr>
        <w:t>:</w:t>
      </w:r>
      <w:r w:rsidR="00E66860">
        <w:t xml:space="preserve">  This is a realistic</w:t>
      </w:r>
      <w:r>
        <w:t xml:space="preserve"> recreation.  It will be something that is visually redone in either 2D or 3D form.  (i.e. your bedroom, your shoe, your watch, your family pet</w:t>
      </w:r>
      <w:r w:rsidR="00E66860">
        <w:t>)…</w:t>
      </w:r>
    </w:p>
    <w:p w14:paraId="4E657CF4" w14:textId="77777777" w:rsidR="00E66860" w:rsidRDefault="00F13111" w:rsidP="00F13111">
      <w:r>
        <w:rPr>
          <w:noProof/>
          <w:lang w:eastAsia="en-US"/>
        </w:rPr>
        <mc:AlternateContent>
          <mc:Choice Requires="wps">
            <w:drawing>
              <wp:anchor distT="0" distB="0" distL="114300" distR="114300" simplePos="0" relativeHeight="251708416" behindDoc="0" locked="0" layoutInCell="1" allowOverlap="1" wp14:anchorId="6C11971D" wp14:editId="79DF2400">
                <wp:simplePos x="0" y="0"/>
                <wp:positionH relativeFrom="margin">
                  <wp:posOffset>25400</wp:posOffset>
                </wp:positionH>
                <wp:positionV relativeFrom="margin">
                  <wp:posOffset>1739900</wp:posOffset>
                </wp:positionV>
                <wp:extent cx="6381750" cy="889000"/>
                <wp:effectExtent l="25400" t="25400" r="25400" b="25400"/>
                <wp:wrapTopAndBottom/>
                <wp:docPr id="4" name="Rectangle 4"/>
                <wp:cNvGraphicFramePr/>
                <a:graphic xmlns:a="http://schemas.openxmlformats.org/drawingml/2006/main">
                  <a:graphicData uri="http://schemas.microsoft.com/office/word/2010/wordprocessingShape">
                    <wps:wsp>
                      <wps:cNvSpPr/>
                      <wps:spPr>
                        <a:xfrm>
                          <a:off x="0" y="0"/>
                          <a:ext cx="6381750" cy="889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2464B59" w14:textId="77777777" w:rsidR="00F06A0D" w:rsidRDefault="00F06A0D" w:rsidP="00F13111">
                            <w:pPr>
                              <w:rPr>
                                <w:caps/>
                                <w:color w:val="FFFFFF" w:themeColor="background1"/>
                                <w:spacing w:val="12"/>
                              </w:rPr>
                            </w:pPr>
                            <w:r>
                              <w:rPr>
                                <w:caps/>
                                <w:color w:val="FFFFFF" w:themeColor="background1"/>
                                <w:spacing w:val="12"/>
                              </w:rPr>
                              <w:t>For your Portfolio Submission , you will be working in a variety of media.  I have noticed, in the past, students usually stick with one or two media and never go beyond that.  This Portfolio will require you to expand and play more in other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4" o:spid="_x0000_s1031" style="position:absolute;left:0;text-align:left;margin-left:2pt;margin-top:137pt;width:502.5pt;height:70pt;z-index:25170841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W3YbACAAD4BQAADgAAAGRycy9lMm9Eb2MueG1srFRbT9swFH6ftP9g+X0k6VIoFSmqQEyTECAu&#10;4tl17Maab7PdJt2v37GThsLQNk17cXxyrt/nc87Zeack2jLnhdEVLo5yjJimphZ6XeGnx6tPM4x8&#10;ILom0mhW4R3z+Hzx8cNZa+dsYhoja+YQBNF+3toKNyHYeZZ52jBF/JGxTIOSG6dIANGts9qRFqIr&#10;mU3y/DhrjautM5R5D38veyVepPicMxpuOfcsIFlhqC2k06VzFc9scUbma0dsI+hQBvmHKhQRGpKO&#10;oS5JIGjjxC+hlKDOeMPDETUqM5wLyhIGQFPkb9A8NMSyhAXI8Xakyf+/sPRme+eQqCtcYqSJgie6&#10;B9KIXkuGykhPa/0crB7snRskD9eIteNOxS+gQF2idDdSyrqAKPw8/jwrTqbAPAXdbHaa54nz7MXb&#10;Oh++MKNQvFTYQfbEJNle+wAZwXRvEpN5I0V9JaRMQmwTdiEd2hJ4YEIp06GIVYPXK0upUQsYyzLV&#10;oiwADo3Qj/Ds31K6V9ap/f4qrhIB+lcKBegA24hOaqghUteTlW5hJ1msWup7xoFzoGfS534fRkLY&#10;kJr16KYH4ccCE9IUMFpz4GWMXfwudk/RYB9dWRqW0Tn/s/PokTIbHUZnJbRx7wWQ4+Pw3n5PUk9N&#10;ZCl0qy7143TffCtT76BHnemH11t6JaBVrokPd8TBtEJ3wQYKt3BwaeCZzXDDqDHux3v/oz0MEWgx&#10;amH6K+y/b4hjGMmvGsbrtCjLuC6SUE5PJiC4Q83qUKM36sJA/xWw6yxN12gf5P7KnVHPsKiWMSuo&#10;iKaQu8I0uL1wEfqtBKuOsuUymcGKsCRc6wdLY/DIcxyFx+6ZODvMS4BJuzH7TUHmb8amt42e2iw3&#10;wXCRZioy3fM6vACsl9RKwyqM++tQTlYvC3vxEwAA//8DAFBLAwQUAAYACAAAACEAtTTCn94AAAAK&#10;AQAADwAAAGRycy9kb3ducmV2LnhtbEyPT0vDQBDF74LfYRnBm91tEGtjNqUIQg+CmCp63GYnfzA7&#10;G7LbJH57Jyd7ezNvePN72W52nRhxCK0nDeuVAoFUettSreHj+HL3CCJEQ9Z0nlDDLwbY5ddXmUmt&#10;n+gdxyLWgkMopEZDE2OfShnKBp0JK98jsVf5wZnI41BLO5iJw10nE6UepDMt8YfG9PjcYPlTnJ2G&#10;zXYaX49qKA/jvio+v94OVRK+tb69mfdPICLO8f8YFnxGh5yZTv5MNohOwz03iRqSzSIWX6ktqxM7&#10;a17JPJOXFfI/AAAA//8DAFBLAQItABQABgAIAAAAIQDkmcPA+wAAAOEBAAATAAAAAAAAAAAAAAAA&#10;AAAAAABbQ29udGVudF9UeXBlc10ueG1sUEsBAi0AFAAGAAgAAAAhACOyauHXAAAAlAEAAAsAAAAA&#10;AAAAAAAAAAAALAEAAF9yZWxzLy5yZWxzUEsBAi0AFAAGAAgAAAAhAGtlt2GwAgAA+AUAAA4AAAAA&#10;AAAAAAAAAAAALAIAAGRycy9lMm9Eb2MueG1sUEsBAi0AFAAGAAgAAAAhALU0wp/eAAAACgEAAA8A&#10;AAAAAAAAAAAAAAAACAUAAGRycy9kb3ducmV2LnhtbFBLBQYAAAAABAAEAPMAAAATBgAAAAA=&#10;" fillcolor="#6f6f74 [3204]" strokecolor="#6f6f74 [3204]" strokeweight="3.5pt">
                <v:stroke linestyle="thinThick"/>
                <v:textbox>
                  <w:txbxContent>
                    <w:p w14:paraId="52464B59" w14:textId="77777777" w:rsidR="000E2683" w:rsidRDefault="000E2683" w:rsidP="00F13111">
                      <w:pPr>
                        <w:rPr>
                          <w:caps/>
                          <w:color w:val="FFFFFF" w:themeColor="background1"/>
                          <w:spacing w:val="12"/>
                        </w:rPr>
                      </w:pPr>
                      <w:r>
                        <w:rPr>
                          <w:caps/>
                          <w:color w:val="FFFFFF" w:themeColor="background1"/>
                          <w:spacing w:val="12"/>
                        </w:rPr>
                        <w:t xml:space="preserve">For your Portfolio </w:t>
                      </w:r>
                      <w:proofErr w:type="gramStart"/>
                      <w:r>
                        <w:rPr>
                          <w:caps/>
                          <w:color w:val="FFFFFF" w:themeColor="background1"/>
                          <w:spacing w:val="12"/>
                        </w:rPr>
                        <w:t>Submission ,</w:t>
                      </w:r>
                      <w:proofErr w:type="gramEnd"/>
                      <w:r>
                        <w:rPr>
                          <w:caps/>
                          <w:color w:val="FFFFFF" w:themeColor="background1"/>
                          <w:spacing w:val="12"/>
                        </w:rPr>
                        <w:t xml:space="preserve"> you will be working in a variety of media.  I have noticed, in the past, students usually stick with one or two media and never go beyond that.  This Portfolio will require you to expand and play more in other materials.</w:t>
                      </w:r>
                    </w:p>
                  </w:txbxContent>
                </v:textbox>
                <w10:wrap type="topAndBottom" anchorx="margin" anchory="margin"/>
              </v:rect>
            </w:pict>
          </mc:Fallback>
        </mc:AlternateContent>
      </w:r>
      <w:r>
        <w:rPr>
          <w:b/>
        </w:rPr>
        <w:t>THREE DIMENSIONAL WORK:</w:t>
      </w:r>
      <w:r>
        <w:t xml:space="preserve">  </w:t>
      </w:r>
      <w:r w:rsidR="00E66860">
        <w:t>Materials that may be used are wire, papier mache, modeling clay, popsicle sticks, straws, cardboard, pulp, found materials…</w:t>
      </w:r>
    </w:p>
    <w:p w14:paraId="2677774E" w14:textId="6552D3FC" w:rsidR="00E66860" w:rsidRDefault="00E66860" w:rsidP="00F13111">
      <w:r w:rsidRPr="000E2683">
        <w:rPr>
          <w:b/>
        </w:rPr>
        <w:t>“THIS IS ME” CREATION:</w:t>
      </w:r>
      <w:r>
        <w:t xml:space="preserve">  In other words, this is to be a self portrait.  It can be an expression of you and it doesn’t have to be a picture of your face!!  Be creative in how you can show ‘who you are.’  It can be 2D or</w:t>
      </w:r>
      <w:r w:rsidR="000E2683">
        <w:t xml:space="preserve"> 3D.</w:t>
      </w:r>
    </w:p>
    <w:p w14:paraId="5028BCEF" w14:textId="77777777" w:rsidR="00E66860" w:rsidRDefault="00E66860" w:rsidP="00F13111">
      <w:r w:rsidRPr="000E2683">
        <w:rPr>
          <w:b/>
        </w:rPr>
        <w:t>COMBINATION MEDIA WORK:</w:t>
      </w:r>
      <w:r>
        <w:t xml:space="preserve">  This is where you will combine different media together in your work.  It must be evident that two or more media was used. (i.e. pencil crayon and ink… collage and paint… 3D and paint…).</w:t>
      </w:r>
    </w:p>
    <w:p w14:paraId="1D20F832" w14:textId="0602CD4F" w:rsidR="00890294" w:rsidRDefault="00890294" w:rsidP="00F13111">
      <w:r w:rsidRPr="00890294">
        <w:rPr>
          <w:b/>
        </w:rPr>
        <w:t>COLLAGE:</w:t>
      </w:r>
      <w:r>
        <w:t xml:space="preserve"> “Gluing things down!!” Magazine images, words, pictures, buttons, fabric etc….</w:t>
      </w:r>
    </w:p>
    <w:p w14:paraId="45E4EF3F" w14:textId="77777777" w:rsidR="00E66860" w:rsidRDefault="00E66860" w:rsidP="00F13111">
      <w:r w:rsidRPr="000E2683">
        <w:rPr>
          <w:b/>
        </w:rPr>
        <w:t>COMPUTER GENERATED WORK:</w:t>
      </w:r>
      <w:r>
        <w:t xml:space="preserve">  Create an image or alter an existing image. Use GIMP, Photoshop, Illustrator or another software of your choice.</w:t>
      </w:r>
    </w:p>
    <w:p w14:paraId="7650C72C" w14:textId="77777777" w:rsidR="00E66860" w:rsidRDefault="00E66860" w:rsidP="00F13111">
      <w:r>
        <w:t xml:space="preserve">If </w:t>
      </w:r>
      <w:r w:rsidR="000E2683">
        <w:t>y</w:t>
      </w:r>
      <w:r>
        <w:t xml:space="preserve">ou are at a loss on what to create, Ms. Burns has numerous books and files upon files of ideas.  Just ask.  </w:t>
      </w:r>
    </w:p>
    <w:p w14:paraId="13F5D900" w14:textId="07A04BC0" w:rsidR="00E66860" w:rsidRDefault="00E66860" w:rsidP="00F13111"/>
    <w:p w14:paraId="7E9243BD" w14:textId="77777777" w:rsidR="002F2EB4" w:rsidRDefault="002F2EB4" w:rsidP="00F13111"/>
    <w:p w14:paraId="3024B323" w14:textId="77777777" w:rsidR="002F2EB4" w:rsidRDefault="002F2EB4" w:rsidP="00F13111">
      <w:bookmarkStart w:id="0" w:name="_GoBack"/>
      <w:bookmarkEnd w:id="0"/>
    </w:p>
    <w:p w14:paraId="0AF90362" w14:textId="77777777" w:rsidR="002F2EB4" w:rsidRDefault="002F2EB4" w:rsidP="00F13111"/>
    <w:p w14:paraId="59928BC5" w14:textId="77777777" w:rsidR="00E66860" w:rsidRDefault="00E66860" w:rsidP="00F13111">
      <w:pPr>
        <w:sectPr w:rsidR="00E66860">
          <w:type w:val="continuous"/>
          <w:pgSz w:w="12240" w:h="15840"/>
          <w:pgMar w:top="1080" w:right="1080" w:bottom="1080" w:left="1080" w:header="720" w:footer="720" w:gutter="0"/>
          <w:cols w:num="2" w:space="432"/>
          <w:docGrid w:linePitch="360"/>
        </w:sectPr>
      </w:pPr>
    </w:p>
    <w:p w14:paraId="6608FC4D" w14:textId="359B5013" w:rsidR="00F13111" w:rsidRDefault="00890294">
      <w:r>
        <w:rPr>
          <w:b/>
          <w:noProof/>
          <w:lang w:eastAsia="en-US"/>
        </w:rPr>
        <mc:AlternateContent>
          <mc:Choice Requires="wps">
            <w:drawing>
              <wp:anchor distT="0" distB="0" distL="114300" distR="114300" simplePos="0" relativeHeight="251709440" behindDoc="0" locked="0" layoutInCell="1" allowOverlap="1" wp14:anchorId="00750692" wp14:editId="225BC777">
                <wp:simplePos x="0" y="0"/>
                <wp:positionH relativeFrom="column">
                  <wp:posOffset>0</wp:posOffset>
                </wp:positionH>
                <wp:positionV relativeFrom="paragraph">
                  <wp:posOffset>55245</wp:posOffset>
                </wp:positionV>
                <wp:extent cx="65151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515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1AF35" w14:textId="77777777" w:rsidR="00F06A0D"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p>
                          <w:p w14:paraId="635B5733" w14:textId="77777777" w:rsidR="00F06A0D" w:rsidRPr="00890294" w:rsidRDefault="00F06A0D" w:rsidP="0009503C">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jc w:val="center"/>
                              <w:rPr>
                                <w:color w:val="1B1710" w:themeColor="background2" w:themeShade="1A"/>
                                <w:sz w:val="28"/>
                                <w:szCs w:val="28"/>
                              </w:rPr>
                            </w:pPr>
                            <w:r w:rsidRPr="00890294">
                              <w:rPr>
                                <w:color w:val="1B1710" w:themeColor="background2" w:themeShade="1A"/>
                                <w:sz w:val="28"/>
                                <w:szCs w:val="28"/>
                              </w:rPr>
                              <w:t>THE POSSIBILITIES ARE ENDLESS.   ASK… LOOK…. AND TRY!</w:t>
                            </w:r>
                          </w:p>
                          <w:p w14:paraId="422D1C4A" w14:textId="77076656" w:rsidR="00F06A0D" w:rsidRPr="00890294"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1B1710" w:themeColor="background2" w:themeShade="1A"/>
                              </w:rPr>
                            </w:pPr>
                            <w:r w:rsidRPr="00890294">
                              <w:rPr>
                                <w:color w:val="1B1710" w:themeColor="background2" w:themeShade="1A"/>
                              </w:rPr>
                              <w:t xml:space="preserve">REMEMBER: YOU ARE GIVEN </w:t>
                            </w:r>
                            <w:r w:rsidR="000F2741">
                              <w:rPr>
                                <w:color w:val="1B1710" w:themeColor="background2" w:themeShade="1A"/>
                              </w:rPr>
                              <w:t>5</w:t>
                            </w:r>
                            <w:r w:rsidRPr="00890294">
                              <w:rPr>
                                <w:color w:val="1B1710" w:themeColor="background2" w:themeShade="1A"/>
                              </w:rPr>
                              <w:t xml:space="preserve"> CLASSES TO COMPLETE EACH WORK, SO YOUR PIECE SHOULD LOOK LIKE IT TOOK </w:t>
                            </w:r>
                            <w:r w:rsidR="000F2741">
                              <w:rPr>
                                <w:color w:val="1B1710" w:themeColor="background2" w:themeShade="1A"/>
                              </w:rPr>
                              <w:t>5</w:t>
                            </w:r>
                            <w:r w:rsidRPr="00890294">
                              <w:rPr>
                                <w:color w:val="1B1710" w:themeColor="background2" w:themeShade="1A"/>
                              </w:rPr>
                              <w:t xml:space="preserve"> HOURS TO CREATE IT.</w:t>
                            </w:r>
                          </w:p>
                          <w:p w14:paraId="57A317C7" w14:textId="77777777" w:rsidR="00F06A0D" w:rsidRPr="000E2683"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r w:rsidRPr="000E2683">
                              <w:rPr>
                                <w:color w:val="FFFFFF" w:themeColor="background1"/>
                              </w:rPr>
                              <w:t xml:space="preserve">   </w:t>
                            </w:r>
                          </w:p>
                          <w:p w14:paraId="26D3FF6B" w14:textId="77777777" w:rsidR="00F06A0D" w:rsidRPr="000E2683"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2" type="#_x0000_t202" style="position:absolute;left:0;text-align:left;margin-left:0;margin-top:4.35pt;width:513pt;height:9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MA9NECAAAWBgAADgAAAGRycy9lMm9Eb2MueG1srFRNb9swDL0P2H8QdE9tZ3H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Cc5lmepWCiYMvG&#10;+ekHOED85Pm6sc5/ZFqiIJTYQvMipmR743znOriE15ReNELEBgr1QgExOw2LDOhukwJSATF4hqRi&#10;d37M89NxdZqfj6ZVno0mWXo2qqp0PLpeVGmVThbz88nVT8hCkmxS7IAnBlgWEAIkFoKs+p4E8981&#10;RRL6gsJZlkTydPVB4AjJkGoS4O9gjpLfCxYKEOoz49C2iHZQxIFhc2HRlgDVCaVM+dioCAZ4By8O&#10;gL3lYu8fIYtQvuVyB/7wslb+cFk2StvY2ldp11+HlHnnD2Ac1R1E3y7byNfpwMKlrvdATqu74XaG&#10;Lhog0A1x/p5YmGYgHWwofwcfLvSuxLqXMFpr+/1P+uAP/QQrRqHrJXbfNsQyjMQnBeN3nk0mYZ3E&#10;wwQ4BAd7bFkeW9RGzjV0JYNdaGgUg78Xg8itlk+wyKrwKpiIovB2if0gzn23s2ARUlZV0QkWiCH+&#10;Rj0YGkKHJoXxeGyfiDX9DHkg0q0e9ggpXo1S5xtuKl1tvOZNnLOAc4dqjz8sn0jLflGG7XZ8jl7P&#10;63z2CwAA//8DAFBLAwQUAAYACAAAACEAaaN//NsAAAAHAQAADwAAAGRycy9kb3ducmV2LnhtbEyP&#10;zU7DMBCE70i8g7VI3KhNBGkJ2VQIxBVE+ZG4ufE2iYjXUew24e3ZnuhxZ0Yz35br2ffqQGPsAiNc&#10;Lwwo4jq4jhuEj/fnqxWomCw72wcmhF+KsK7Oz0pbuDDxGx02qVFSwrGwCG1KQ6F1rFvyNi7CQCze&#10;LozeJjnHRrvRTlLue50Zk2tvO5aF1g702FL9s9l7hM+X3ffXjXltnvztMIXZaPZ3GvHyYn64B5Vo&#10;Tv9hOOILOlTCtA17dlH1CPJIQlgtQR1Nk+UibBEyky9BV6U+5a/+AAAA//8DAFBLAQItABQABgAI&#10;AAAAIQDkmcPA+wAAAOEBAAATAAAAAAAAAAAAAAAAAAAAAABbQ29udGVudF9UeXBlc10ueG1sUEsB&#10;Ai0AFAAGAAgAAAAhACOyauHXAAAAlAEAAAsAAAAAAAAAAAAAAAAALAEAAF9yZWxzLy5yZWxzUEsB&#10;Ai0AFAAGAAgAAAAhADyDAPTRAgAAFgYAAA4AAAAAAAAAAAAAAAAALAIAAGRycy9lMm9Eb2MueG1s&#10;UEsBAi0AFAAGAAgAAAAhAGmjf/zbAAAABwEAAA8AAAAAAAAAAAAAAAAAKQUAAGRycy9kb3ducmV2&#10;LnhtbFBLBQYAAAAABAAEAPMAAAAxBgAAAAA=&#10;" filled="f" stroked="f">
                <v:textbox>
                  <w:txbxContent>
                    <w:p w14:paraId="4B71AF35" w14:textId="77777777" w:rsidR="00F06A0D"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p>
                    <w:p w14:paraId="635B5733" w14:textId="77777777" w:rsidR="00F06A0D" w:rsidRPr="00890294" w:rsidRDefault="00F06A0D" w:rsidP="0009503C">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jc w:val="center"/>
                        <w:rPr>
                          <w:color w:val="1B1710" w:themeColor="background2" w:themeShade="1A"/>
                          <w:sz w:val="28"/>
                          <w:szCs w:val="28"/>
                        </w:rPr>
                      </w:pPr>
                      <w:r w:rsidRPr="00890294">
                        <w:rPr>
                          <w:color w:val="1B1710" w:themeColor="background2" w:themeShade="1A"/>
                          <w:sz w:val="28"/>
                          <w:szCs w:val="28"/>
                        </w:rPr>
                        <w:t>THE POSSIBILITIES ARE ENDLESS.   ASK… LOOK…. AND TRY!</w:t>
                      </w:r>
                    </w:p>
                    <w:p w14:paraId="422D1C4A" w14:textId="77076656" w:rsidR="00F06A0D" w:rsidRPr="00890294"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1B1710" w:themeColor="background2" w:themeShade="1A"/>
                        </w:rPr>
                      </w:pPr>
                      <w:r w:rsidRPr="00890294">
                        <w:rPr>
                          <w:color w:val="1B1710" w:themeColor="background2" w:themeShade="1A"/>
                        </w:rPr>
                        <w:t xml:space="preserve">REMEMBER: YOU ARE GIVEN </w:t>
                      </w:r>
                      <w:r w:rsidR="000F2741">
                        <w:rPr>
                          <w:color w:val="1B1710" w:themeColor="background2" w:themeShade="1A"/>
                        </w:rPr>
                        <w:t>5</w:t>
                      </w:r>
                      <w:r w:rsidRPr="00890294">
                        <w:rPr>
                          <w:color w:val="1B1710" w:themeColor="background2" w:themeShade="1A"/>
                        </w:rPr>
                        <w:t xml:space="preserve"> CLASSES TO COMPLETE EACH WORK, SO YOUR PIECE SHOULD LOOK LIKE IT TOOK </w:t>
                      </w:r>
                      <w:r w:rsidR="000F2741">
                        <w:rPr>
                          <w:color w:val="1B1710" w:themeColor="background2" w:themeShade="1A"/>
                        </w:rPr>
                        <w:t>5</w:t>
                      </w:r>
                      <w:r w:rsidRPr="00890294">
                        <w:rPr>
                          <w:color w:val="1B1710" w:themeColor="background2" w:themeShade="1A"/>
                        </w:rPr>
                        <w:t xml:space="preserve"> HOURS TO CREATE IT.</w:t>
                      </w:r>
                    </w:p>
                    <w:p w14:paraId="57A317C7" w14:textId="77777777" w:rsidR="00F06A0D" w:rsidRPr="000E2683"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r w:rsidRPr="000E2683">
                        <w:rPr>
                          <w:color w:val="FFFFFF" w:themeColor="background1"/>
                        </w:rPr>
                        <w:t xml:space="preserve">   </w:t>
                      </w:r>
                    </w:p>
                    <w:p w14:paraId="26D3FF6B" w14:textId="77777777" w:rsidR="00F06A0D" w:rsidRPr="000E2683" w:rsidRDefault="00F06A0D" w:rsidP="000E2683">
                      <w:pPr>
                        <w:pBdr>
                          <w:top w:val="single" w:sz="24" w:space="1" w:color="auto"/>
                          <w:left w:val="single" w:sz="24" w:space="4" w:color="auto"/>
                          <w:bottom w:val="single" w:sz="24" w:space="1" w:color="auto"/>
                          <w:right w:val="single" w:sz="24" w:space="4" w:color="auto"/>
                        </w:pBdr>
                        <w:shd w:val="clear" w:color="auto" w:fill="A6A6A6" w:themeFill="background1" w:themeFillShade="A6"/>
                        <w:spacing w:line="276" w:lineRule="auto"/>
                        <w:rPr>
                          <w:color w:val="FFFFFF" w:themeColor="background1"/>
                        </w:rPr>
                      </w:pPr>
                    </w:p>
                  </w:txbxContent>
                </v:textbox>
                <w10:wrap type="square"/>
              </v:shape>
            </w:pict>
          </mc:Fallback>
        </mc:AlternateContent>
      </w:r>
    </w:p>
    <w:sectPr w:rsidR="00F13111">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궁서">
    <w:panose1 w:val="00000000000000000000"/>
    <w:charset w:val="81"/>
    <w:family w:val="roman"/>
    <w:notTrueType/>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C5ACF"/>
    <w:multiLevelType w:val="hybridMultilevel"/>
    <w:tmpl w:val="02A4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916A5A"/>
    <w:multiLevelType w:val="hybridMultilevel"/>
    <w:tmpl w:val="8802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65DF0"/>
    <w:multiLevelType w:val="hybridMultilevel"/>
    <w:tmpl w:val="3A04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displayBackgroundShape/>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0C"/>
    <w:rsid w:val="0009503C"/>
    <w:rsid w:val="000E2683"/>
    <w:rsid w:val="000F2741"/>
    <w:rsid w:val="001D14C3"/>
    <w:rsid w:val="001D48A5"/>
    <w:rsid w:val="002D3669"/>
    <w:rsid w:val="002F2EB4"/>
    <w:rsid w:val="0070110C"/>
    <w:rsid w:val="00890294"/>
    <w:rsid w:val="00902E25"/>
    <w:rsid w:val="00D31FF7"/>
    <w:rsid w:val="00DB3F3D"/>
    <w:rsid w:val="00E66860"/>
    <w:rsid w:val="00F06A0D"/>
    <w:rsid w:val="00F13111"/>
    <w:rsid w:val="00FA108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092]"/>
    </o:shapedefaults>
    <o:shapelayout v:ext="edit">
      <o:idmap v:ext="edit" data="1"/>
    </o:shapelayout>
  </w:shapeDefaults>
  <w:decimalSymbol w:val="."/>
  <w:listSeparator w:val=","/>
  <w14:docId w14:val="1CD6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md:72_y3g0171z3c8myb8x_zl1h0000gp:T:TC018408449991"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3C66FA4D-F4AF-D849-8762-BD9ABB91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TC018408449991</Template>
  <TotalTime>1</TotalTime>
  <Pages>2</Pages>
  <Words>542</Words>
  <Characters>3091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Edwin Parr Composite School Visual Arts Department</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submission</dc:title>
  <dc:subject/>
  <dc:creator>Barbara Burns</dc:creator>
  <cp:keywords/>
  <dc:description/>
  <cp:lastModifiedBy>Barbara Burns</cp:lastModifiedBy>
  <cp:revision>3</cp:revision>
  <cp:lastPrinted>2013-09-05T02:33:00Z</cp:lastPrinted>
  <dcterms:created xsi:type="dcterms:W3CDTF">2013-09-05T02:34:00Z</dcterms:created>
  <dcterms:modified xsi:type="dcterms:W3CDTF">2013-09-05T02:35:00Z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