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A8CBA" w14:textId="520DB6B2" w:rsidR="00C145E0" w:rsidRPr="001160CE" w:rsidRDefault="00DD35F6" w:rsidP="00C145E0">
      <w:r>
        <w:rPr>
          <w:noProof/>
          <w:szCs w:val="20"/>
        </w:rPr>
        <w:drawing>
          <wp:anchor distT="0" distB="0" distL="114300" distR="114300" simplePos="0" relativeHeight="251666944" behindDoc="1" locked="0" layoutInCell="1" allowOverlap="1" wp14:anchorId="6E1F06EA" wp14:editId="120B2EC3">
            <wp:simplePos x="0" y="0"/>
            <wp:positionH relativeFrom="column">
              <wp:posOffset>-1142365</wp:posOffset>
            </wp:positionH>
            <wp:positionV relativeFrom="paragraph">
              <wp:posOffset>-911860</wp:posOffset>
            </wp:positionV>
            <wp:extent cx="7772400" cy="10058400"/>
            <wp:effectExtent l="0" t="0" r="0" b="0"/>
            <wp:wrapNone/>
            <wp:docPr id="118" name="Picture 118" descr="Edgy_Smudge_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Edgy_Smudge_Newslet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592057" wp14:editId="40F77EFE">
                <wp:simplePos x="0" y="0"/>
                <wp:positionH relativeFrom="column">
                  <wp:posOffset>4387215</wp:posOffset>
                </wp:positionH>
                <wp:positionV relativeFrom="paragraph">
                  <wp:posOffset>-113030</wp:posOffset>
                </wp:positionV>
                <wp:extent cx="1371600" cy="231140"/>
                <wp:effectExtent l="5715" t="127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ADE3D" w14:textId="10F866DD" w:rsidR="00C145E0" w:rsidRPr="007E3215" w:rsidRDefault="00C145E0" w:rsidP="00C145E0">
                            <w:pPr>
                              <w:pStyle w:val="Vol1Issue01"/>
                              <w:jc w:val="right"/>
                            </w:pPr>
                            <w:r w:rsidRPr="007E3215">
                              <w:t xml:space="preserve">VOL </w:t>
                            </w:r>
                            <w:r w:rsidR="008F590A">
                              <w:t>1</w:t>
                            </w:r>
                            <w:r w:rsidR="00666502">
                              <w:t>7</w:t>
                            </w:r>
                            <w:r w:rsidRPr="007E3215">
                              <w:t xml:space="preserve"> ISSUE </w:t>
                            </w:r>
                            <w:r w:rsidR="00666502">
                              <w:t>1</w:t>
                            </w:r>
                          </w:p>
                          <w:p w14:paraId="5A1CCCC2" w14:textId="77777777" w:rsidR="00C145E0" w:rsidRDefault="00C145E0" w:rsidP="00C145E0">
                            <w:pPr>
                              <w:pStyle w:val="Vol1Issue01"/>
                              <w:jc w:val="right"/>
                            </w:pPr>
                          </w:p>
                          <w:p w14:paraId="1DE81F65" w14:textId="77777777" w:rsidR="00C145E0" w:rsidRDefault="00C145E0" w:rsidP="00C145E0">
                            <w:pPr>
                              <w:pStyle w:val="Vol1Issue01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45.45pt;margin-top:-8.85pt;width:108pt;height:18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" filled="f" stroked="f">
                <v:textbox inset="0,0,0,0">
                  <w:txbxContent>
                    <w:p w14:paraId="74AADE3D" w14:textId="10F866DD" w:rsidR="00C145E0" w:rsidRPr="007E3215" w:rsidRDefault="00C145E0" w:rsidP="00C145E0">
                      <w:pPr>
                        <w:pStyle w:val="Vol1Issue01"/>
                        <w:jc w:val="right"/>
                      </w:pPr>
                      <w:r w:rsidRPr="007E3215">
                        <w:t xml:space="preserve">VOL </w:t>
                      </w:r>
                      <w:r w:rsidR="008F590A">
                        <w:t>1</w:t>
                      </w:r>
                      <w:r w:rsidR="00666502">
                        <w:t>7</w:t>
                      </w:r>
                      <w:r w:rsidRPr="007E3215">
                        <w:t xml:space="preserve"> ISSUE </w:t>
                      </w:r>
                      <w:r w:rsidR="00666502">
                        <w:t>1</w:t>
                      </w:r>
                    </w:p>
                    <w:p w14:paraId="5A1CCCC2" w14:textId="77777777" w:rsidR="00C145E0" w:rsidRDefault="00C145E0" w:rsidP="00C145E0">
                      <w:pPr>
                        <w:pStyle w:val="Vol1Issue01"/>
                        <w:jc w:val="right"/>
                      </w:pPr>
                    </w:p>
                    <w:p w14:paraId="1DE81F65" w14:textId="77777777" w:rsidR="00C145E0" w:rsidRDefault="00C145E0" w:rsidP="00C145E0">
                      <w:pPr>
                        <w:pStyle w:val="Vol1Issue01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13A81A5" wp14:editId="4625C166">
                <wp:simplePos x="0" y="0"/>
                <wp:positionH relativeFrom="column">
                  <wp:posOffset>-311785</wp:posOffset>
                </wp:positionH>
                <wp:positionV relativeFrom="paragraph">
                  <wp:posOffset>-113030</wp:posOffset>
                </wp:positionV>
                <wp:extent cx="1371600" cy="231140"/>
                <wp:effectExtent l="5715" t="1270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D47CC" w14:textId="5F4D1C60" w:rsidR="00C145E0" w:rsidRPr="007E3215" w:rsidRDefault="008F590A" w:rsidP="00482F07">
                            <w:pPr>
                              <w:pStyle w:val="MonthDayYear"/>
                            </w:pPr>
                            <w:r>
                              <w:t>Winter 201</w:t>
                            </w:r>
                            <w:r w:rsidR="00666502">
                              <w:t>3</w:t>
                            </w:r>
                          </w:p>
                          <w:p w14:paraId="50C82BB5" w14:textId="77777777" w:rsidR="00C145E0" w:rsidRDefault="00C145E0" w:rsidP="00C145E0">
                            <w:pPr>
                              <w:pStyle w:val="Vol1Issue01"/>
                            </w:pPr>
                          </w:p>
                          <w:p w14:paraId="2A41AD5A" w14:textId="77777777" w:rsidR="00C145E0" w:rsidRDefault="00C145E0" w:rsidP="00C145E0">
                            <w:pPr>
                              <w:pStyle w:val="Vol1Issue0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24.5pt;margin-top:-8.85pt;width:108pt;height:1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l927ECAACx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" filled="f" stroked="f">
                <v:textbox inset="0,0,0,0">
                  <w:txbxContent>
                    <w:p w14:paraId="154D47CC" w14:textId="5F4D1C60" w:rsidR="00C145E0" w:rsidRPr="007E3215" w:rsidRDefault="008F590A" w:rsidP="00482F07">
                      <w:pPr>
                        <w:pStyle w:val="MonthDayYear"/>
                      </w:pPr>
                      <w:r>
                        <w:t>Winter 201</w:t>
                      </w:r>
                      <w:r w:rsidR="00666502">
                        <w:t>3</w:t>
                      </w:r>
                    </w:p>
                    <w:p w14:paraId="50C82BB5" w14:textId="77777777" w:rsidR="00C145E0" w:rsidRDefault="00C145E0" w:rsidP="00C145E0">
                      <w:pPr>
                        <w:pStyle w:val="Vol1Issue01"/>
                      </w:pPr>
                    </w:p>
                    <w:p w14:paraId="2A41AD5A" w14:textId="77777777" w:rsidR="00C145E0" w:rsidRDefault="00C145E0" w:rsidP="00C145E0">
                      <w:pPr>
                        <w:pStyle w:val="Vol1Issue01"/>
                      </w:pPr>
                    </w:p>
                  </w:txbxContent>
                </v:textbox>
              </v:shape>
            </w:pict>
          </mc:Fallback>
        </mc:AlternateContent>
      </w:r>
    </w:p>
    <w:p w14:paraId="5AA5B5ED" w14:textId="3A3BED38" w:rsidR="00C145E0" w:rsidRPr="001160CE" w:rsidRDefault="00DD35F6" w:rsidP="00C145E0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C8C8130" wp14:editId="1D17EF16">
                <wp:simplePos x="0" y="0"/>
                <wp:positionH relativeFrom="column">
                  <wp:posOffset>25400</wp:posOffset>
                </wp:positionH>
                <wp:positionV relativeFrom="paragraph">
                  <wp:posOffset>53340</wp:posOffset>
                </wp:positionV>
                <wp:extent cx="5537835" cy="459740"/>
                <wp:effectExtent l="0" t="254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627EF" w14:textId="77777777" w:rsidR="00C145E0" w:rsidRPr="00AC4BA8" w:rsidRDefault="00350342" w:rsidP="001E4AF8">
                            <w:pPr>
                              <w:pStyle w:val="HEADLINE"/>
                              <w:rPr>
                                <w:rFonts w:ascii="NeoTrash" w:hAnsi="NeoTrash"/>
                                <w:color w:val="auto"/>
                              </w:rPr>
                            </w:pPr>
                            <w:r w:rsidRPr="00AC4BA8">
                              <w:rPr>
                                <w:rFonts w:ascii="NeoTrash" w:hAnsi="NeoTrash"/>
                                <w:color w:val="auto"/>
                              </w:rPr>
                              <w:t>A</w:t>
                            </w:r>
                            <w:r w:rsidR="00195E3C">
                              <w:rPr>
                                <w:rFonts w:ascii="NeoTrash" w:hAnsi="NeoTrash"/>
                                <w:color w:val="auto"/>
                              </w:rPr>
                              <w:t>RT</w:t>
                            </w:r>
                            <w:r w:rsidRPr="00AC4BA8">
                              <w:rPr>
                                <w:rFonts w:ascii="NeoTrash" w:hAnsi="NeoTrash"/>
                                <w:color w:val="auto"/>
                              </w:rPr>
                              <w:t xml:space="preserve"> 10 </w:t>
                            </w:r>
                            <w:r w:rsidR="00195E3C">
                              <w:rPr>
                                <w:rFonts w:ascii="NeoTrash" w:hAnsi="NeoTrash"/>
                                <w:color w:val="auto"/>
                              </w:rPr>
                              <w:t>&amp;</w:t>
                            </w:r>
                            <w:r w:rsidRPr="00AC4BA8">
                              <w:rPr>
                                <w:rFonts w:ascii="NeoTrash" w:hAnsi="NeoTrash"/>
                                <w:color w:val="auto"/>
                              </w:rPr>
                              <w:t xml:space="preserve"> 20</w:t>
                            </w:r>
                            <w:r w:rsidR="00AC4BA8">
                              <w:rPr>
                                <w:rFonts w:ascii="NeoTrash" w:hAnsi="NeoTrash"/>
                                <w:color w:val="auto"/>
                              </w:rPr>
                              <w:t xml:space="preserve">  C</w:t>
                            </w:r>
                            <w:r w:rsidR="00195E3C">
                              <w:rPr>
                                <w:rFonts w:ascii="NeoTrash" w:hAnsi="NeoTrash"/>
                                <w:color w:val="auto"/>
                              </w:rPr>
                              <w:t>OURSE</w:t>
                            </w:r>
                            <w:r w:rsidR="00AC4BA8">
                              <w:rPr>
                                <w:rFonts w:ascii="NeoTrash" w:hAnsi="NeoTrash"/>
                                <w:color w:val="auto"/>
                              </w:rPr>
                              <w:t xml:space="preserve"> </w:t>
                            </w:r>
                            <w:r w:rsidR="00195E3C">
                              <w:rPr>
                                <w:rFonts w:ascii="NeoTrash" w:hAnsi="NeoTrash"/>
                                <w:color w:val="auto"/>
                              </w:rPr>
                              <w:t xml:space="preserve"> </w:t>
                            </w:r>
                            <w:r w:rsidR="00AC4BA8">
                              <w:rPr>
                                <w:rFonts w:ascii="NeoTrash" w:hAnsi="NeoTrash"/>
                                <w:color w:val="auto"/>
                              </w:rPr>
                              <w:t>O</w:t>
                            </w:r>
                            <w:r w:rsidR="00195E3C">
                              <w:rPr>
                                <w:rFonts w:ascii="NeoTrash" w:hAnsi="NeoTrash"/>
                                <w:color w:val="auto"/>
                              </w:rPr>
                              <w:t>UTLINE</w:t>
                            </w:r>
                          </w:p>
                          <w:p w14:paraId="5F86BEBC" w14:textId="77777777" w:rsidR="00C145E0" w:rsidRPr="00AC4BA8" w:rsidRDefault="00C145E0">
                            <w:pPr>
                              <w:rPr>
                                <w:rFonts w:ascii="NeoTrash" w:hAnsi="NeoTras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pt;margin-top:4.2pt;width:436.05pt;height:36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" filled="f" stroked="f">
                <v:textbox>
                  <w:txbxContent>
                    <w:p w14:paraId="149627EF" w14:textId="77777777" w:rsidR="00C145E0" w:rsidRPr="00AC4BA8" w:rsidRDefault="00350342" w:rsidP="001E4AF8">
                      <w:pPr>
                        <w:pStyle w:val="HEADLINE"/>
                        <w:rPr>
                          <w:rFonts w:ascii="NeoTrash" w:hAnsi="NeoTrash"/>
                          <w:color w:val="auto"/>
                        </w:rPr>
                      </w:pPr>
                      <w:r w:rsidRPr="00AC4BA8">
                        <w:rPr>
                          <w:rFonts w:ascii="NeoTrash" w:hAnsi="NeoTrash"/>
                          <w:color w:val="auto"/>
                        </w:rPr>
                        <w:t>A</w:t>
                      </w:r>
                      <w:r w:rsidR="00195E3C">
                        <w:rPr>
                          <w:rFonts w:ascii="NeoTrash" w:hAnsi="NeoTrash"/>
                          <w:color w:val="auto"/>
                        </w:rPr>
                        <w:t>RT</w:t>
                      </w:r>
                      <w:r w:rsidRPr="00AC4BA8">
                        <w:rPr>
                          <w:rFonts w:ascii="NeoTrash" w:hAnsi="NeoTrash"/>
                          <w:color w:val="auto"/>
                        </w:rPr>
                        <w:t xml:space="preserve"> 10 </w:t>
                      </w:r>
                      <w:r w:rsidR="00195E3C">
                        <w:rPr>
                          <w:rFonts w:ascii="NeoTrash" w:hAnsi="NeoTrash"/>
                          <w:color w:val="auto"/>
                        </w:rPr>
                        <w:t>&amp;</w:t>
                      </w:r>
                      <w:r w:rsidRPr="00AC4BA8">
                        <w:rPr>
                          <w:rFonts w:ascii="NeoTrash" w:hAnsi="NeoTrash"/>
                          <w:color w:val="auto"/>
                        </w:rPr>
                        <w:t xml:space="preserve"> 20</w:t>
                      </w:r>
                      <w:r w:rsidR="00AC4BA8">
                        <w:rPr>
                          <w:rFonts w:ascii="NeoTrash" w:hAnsi="NeoTrash"/>
                          <w:color w:val="auto"/>
                        </w:rPr>
                        <w:t xml:space="preserve">  C</w:t>
                      </w:r>
                      <w:r w:rsidR="00195E3C">
                        <w:rPr>
                          <w:rFonts w:ascii="NeoTrash" w:hAnsi="NeoTrash"/>
                          <w:color w:val="auto"/>
                        </w:rPr>
                        <w:t>OURSE</w:t>
                      </w:r>
                      <w:r w:rsidR="00AC4BA8">
                        <w:rPr>
                          <w:rFonts w:ascii="NeoTrash" w:hAnsi="NeoTrash"/>
                          <w:color w:val="auto"/>
                        </w:rPr>
                        <w:t xml:space="preserve"> </w:t>
                      </w:r>
                      <w:r w:rsidR="00195E3C">
                        <w:rPr>
                          <w:rFonts w:ascii="NeoTrash" w:hAnsi="NeoTrash"/>
                          <w:color w:val="auto"/>
                        </w:rPr>
                        <w:t xml:space="preserve"> </w:t>
                      </w:r>
                      <w:r w:rsidR="00AC4BA8">
                        <w:rPr>
                          <w:rFonts w:ascii="NeoTrash" w:hAnsi="NeoTrash"/>
                          <w:color w:val="auto"/>
                        </w:rPr>
                        <w:t>O</w:t>
                      </w:r>
                      <w:r w:rsidR="00195E3C">
                        <w:rPr>
                          <w:rFonts w:ascii="NeoTrash" w:hAnsi="NeoTrash"/>
                          <w:color w:val="auto"/>
                        </w:rPr>
                        <w:t>UTLINE</w:t>
                      </w:r>
                    </w:p>
                    <w:p w14:paraId="5F86BEBC" w14:textId="77777777" w:rsidR="00C145E0" w:rsidRPr="00AC4BA8" w:rsidRDefault="00C145E0">
                      <w:pPr>
                        <w:rPr>
                          <w:rFonts w:ascii="NeoTrash" w:hAnsi="NeoTras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4136B1" w14:textId="77777777" w:rsidR="00C145E0" w:rsidRPr="001160CE" w:rsidRDefault="00C145E0" w:rsidP="00C145E0"/>
    <w:p w14:paraId="3ADBE5DD" w14:textId="77777777" w:rsidR="00C145E0" w:rsidRPr="001160CE" w:rsidRDefault="00C145E0" w:rsidP="00C145E0"/>
    <w:p w14:paraId="210E26A7" w14:textId="426937B5" w:rsidR="00C145E0" w:rsidRPr="001160CE" w:rsidRDefault="00DD35F6" w:rsidP="00C145E0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544FE27" wp14:editId="51BC5DD9">
                <wp:simplePos x="0" y="0"/>
                <wp:positionH relativeFrom="column">
                  <wp:posOffset>-418465</wp:posOffset>
                </wp:positionH>
                <wp:positionV relativeFrom="paragraph">
                  <wp:posOffset>165100</wp:posOffset>
                </wp:positionV>
                <wp:extent cx="3023235" cy="6794500"/>
                <wp:effectExtent l="635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679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C3ECF" w14:textId="77777777" w:rsidR="00C145E0" w:rsidRPr="00900EEF" w:rsidRDefault="00350342" w:rsidP="001E4AF8">
                            <w:pPr>
                              <w:pStyle w:val="Subhead"/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</w:pPr>
                            <w:r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>What is it?</w:t>
                            </w:r>
                            <w:r w:rsidR="00C145E0"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521F6"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>How long?</w:t>
                            </w:r>
                            <w:r w:rsidR="00C145E0"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CA259E0" w14:textId="77777777" w:rsidR="00C145E0" w:rsidRPr="00A521F6" w:rsidRDefault="00350342" w:rsidP="00482F07">
                            <w:pPr>
                              <w:pStyle w:val="BodyCopy"/>
                              <w:rPr>
                                <w:color w:val="auto"/>
                              </w:rPr>
                            </w:pPr>
                            <w:r w:rsidRPr="00A521F6">
                              <w:rPr>
                                <w:color w:val="auto"/>
                              </w:rPr>
                              <w:t>Art 10 no art experience is necessary. Trying and being willing to play will ensure success (as well as handing in your assignments!). Art 10 is a general course aimed at exposing you to a wide variety of art media</w:t>
                            </w:r>
                            <w:r w:rsidR="00C145E0" w:rsidRPr="00A521F6">
                              <w:rPr>
                                <w:color w:val="auto"/>
                              </w:rPr>
                              <w:t>.</w:t>
                            </w:r>
                            <w:r w:rsidRPr="00A521F6">
                              <w:rPr>
                                <w:color w:val="auto"/>
                              </w:rPr>
                              <w:t xml:space="preserve">  </w:t>
                            </w:r>
                            <w:r w:rsidR="00B70E44">
                              <w:rPr>
                                <w:color w:val="auto"/>
                              </w:rPr>
                              <w:t>Art 20 is developing what you learned in Art 10.</w:t>
                            </w:r>
                          </w:p>
                          <w:p w14:paraId="6B5EB592" w14:textId="77777777" w:rsidR="00350342" w:rsidRPr="00482F07" w:rsidRDefault="00350342" w:rsidP="00482F07">
                            <w:pPr>
                              <w:pStyle w:val="BodyCopy"/>
                            </w:pPr>
                          </w:p>
                          <w:p w14:paraId="2B68A205" w14:textId="19871A58" w:rsid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There are approximately 18 weeks of instruction.  Classes are </w:t>
                            </w:r>
                            <w:r w:rsidR="00B70E4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 w:rsidR="00E01B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minutes long from Monday to Friday.  </w:t>
                            </w:r>
                          </w:p>
                          <w:p w14:paraId="681C5695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3277E2" w14:textId="77777777" w:rsidR="00A521F6" w:rsidRPr="00A521F6" w:rsidRDefault="00A521F6" w:rsidP="00A521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Arriving on time, your attendance, attitude and effort are important factors in this class (and in life).  What you put in, is what you’ll get out of the course. </w:t>
                            </w:r>
                          </w:p>
                          <w:p w14:paraId="052DE635" w14:textId="77777777" w:rsidR="00C145E0" w:rsidRPr="00B70E44" w:rsidRDefault="00A521F6" w:rsidP="00A521F6">
                            <w:pPr>
                              <w:pStyle w:val="Subhead"/>
                              <w:rPr>
                                <w:rFonts w:ascii="NeoTrash" w:hAnsi="NeoTrash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>Areas of Study.</w:t>
                            </w:r>
                            <w:proofErr w:type="gramEnd"/>
                            <w:r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CE52F35" w14:textId="77777777" w:rsid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will study, learn and create a variety of projects.  Through these assignments, you will develop your understanding of the elements and principles of design, your skills in handling various media and a chance to express yourself creatively.  There will also be opportunities to work with others.</w:t>
                            </w:r>
                          </w:p>
                          <w:p w14:paraId="0F50E7B0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DD4FFD7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Depending on time, the possibilities are:</w:t>
                            </w:r>
                          </w:p>
                          <w:p w14:paraId="5F6797B9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Elements and Principles of Design </w:t>
                            </w:r>
                          </w:p>
                          <w:p w14:paraId="24346C06" w14:textId="77777777" w:rsidR="00A521F6" w:rsidRPr="00A521F6" w:rsidRDefault="00A521F6" w:rsidP="00A521F6">
                            <w:pPr>
                              <w:ind w:left="56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Line, shape, </w:t>
                            </w:r>
                            <w:proofErr w:type="spellStart"/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colour</w:t>
                            </w:r>
                            <w:proofErr w:type="spellEnd"/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  <w:p w14:paraId="0A20F787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Drawing </w:t>
                            </w:r>
                          </w:p>
                          <w:p w14:paraId="2DC4A540" w14:textId="77777777" w:rsidR="00A521F6" w:rsidRPr="00A521F6" w:rsidRDefault="00A521F6" w:rsidP="00A521F6">
                            <w:pPr>
                              <w:ind w:left="56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Pencil, pencil crayon, charcoal, ink, pastels…</w:t>
                            </w:r>
                          </w:p>
                          <w:p w14:paraId="6C044C5C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Painting</w:t>
                            </w: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F24387" w14:textId="77777777" w:rsidR="00A521F6" w:rsidRPr="00A521F6" w:rsidRDefault="00A521F6" w:rsidP="00A521F6">
                            <w:pPr>
                              <w:ind w:left="56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Tempera, ink, </w:t>
                            </w:r>
                            <w:proofErr w:type="spellStart"/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watercolours</w:t>
                            </w:r>
                            <w:proofErr w:type="spellEnd"/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acrylics...</w:t>
                            </w:r>
                          </w:p>
                          <w:p w14:paraId="181597A5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Printmaking </w:t>
                            </w:r>
                          </w:p>
                          <w:p w14:paraId="0F674353" w14:textId="77777777" w:rsidR="00A521F6" w:rsidRPr="00A521F6" w:rsidRDefault="00A521F6" w:rsidP="00A521F6">
                            <w:pPr>
                              <w:ind w:left="56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Mono, stamp, lino, silkscreen…</w:t>
                            </w:r>
                          </w:p>
                          <w:p w14:paraId="078E8B57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 Dimensional </w:t>
                            </w:r>
                          </w:p>
                          <w:p w14:paraId="02844753" w14:textId="77777777" w:rsidR="00A521F6" w:rsidRPr="00A521F6" w:rsidRDefault="00A521F6" w:rsidP="00A521F6">
                            <w:pPr>
                              <w:ind w:left="56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Papier</w:t>
                            </w:r>
                            <w:proofErr w:type="spellEnd"/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mache</w:t>
                            </w:r>
                            <w:proofErr w:type="spellEnd"/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wire, hemp, clay...</w:t>
                            </w:r>
                          </w:p>
                          <w:p w14:paraId="27B0EFE7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Evaluation of work </w:t>
                            </w:r>
                          </w:p>
                          <w:p w14:paraId="49F045F7" w14:textId="77777777" w:rsidR="00A521F6" w:rsidRPr="00A521F6" w:rsidRDefault="00A521F6" w:rsidP="00A521F6">
                            <w:pPr>
                              <w:ind w:left="56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Yours and others…</w:t>
                            </w:r>
                          </w:p>
                          <w:p w14:paraId="21B8E56E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Art History</w:t>
                            </w:r>
                          </w:p>
                          <w:p w14:paraId="4D46787D" w14:textId="77777777" w:rsidR="00A521F6" w:rsidRPr="00A521F6" w:rsidRDefault="00A521F6" w:rsidP="00A521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Throughout the course…</w:t>
                            </w:r>
                          </w:p>
                          <w:p w14:paraId="238930D9" w14:textId="77777777" w:rsidR="00C145E0" w:rsidRPr="007E3215" w:rsidRDefault="00C145E0" w:rsidP="007E3215">
                            <w:pPr>
                              <w:pStyle w:val="BodyCopy"/>
                              <w:ind w:right="-110"/>
                            </w:pPr>
                            <w:r w:rsidRPr="007E3215"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32.9pt;margin-top:13pt;width:238.05pt;height:5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" filled="f" stroked="f">
                <v:textbox>
                  <w:txbxContent>
                    <w:p w14:paraId="4E1C3ECF" w14:textId="77777777" w:rsidR="00C145E0" w:rsidRPr="00900EEF" w:rsidRDefault="00350342" w:rsidP="001E4AF8">
                      <w:pPr>
                        <w:pStyle w:val="Subhead"/>
                        <w:rPr>
                          <w:rFonts w:ascii="NeoTrash" w:hAnsi="NeoTrash"/>
                          <w:sz w:val="32"/>
                          <w:szCs w:val="32"/>
                        </w:rPr>
                      </w:pPr>
                      <w:r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>What is it?</w:t>
                      </w:r>
                      <w:r w:rsidR="00C145E0"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 xml:space="preserve"> </w:t>
                      </w:r>
                      <w:r w:rsidR="00A521F6"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 xml:space="preserve"> </w:t>
                      </w:r>
                      <w:r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>How long?</w:t>
                      </w:r>
                      <w:r w:rsidR="00C145E0"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CA259E0" w14:textId="77777777" w:rsidR="00C145E0" w:rsidRPr="00A521F6" w:rsidRDefault="00350342" w:rsidP="00482F07">
                      <w:pPr>
                        <w:pStyle w:val="BodyCopy"/>
                        <w:rPr>
                          <w:color w:val="auto"/>
                        </w:rPr>
                      </w:pPr>
                      <w:r w:rsidRPr="00A521F6">
                        <w:rPr>
                          <w:color w:val="auto"/>
                        </w:rPr>
                        <w:t>Art 10 no art experience is necessary. Trying and being willing to play will ensure success (as well as handing in your assignments!). Art 10 is a general course aimed at exposing you to a wide variety of art media</w:t>
                      </w:r>
                      <w:r w:rsidR="00C145E0" w:rsidRPr="00A521F6">
                        <w:rPr>
                          <w:color w:val="auto"/>
                        </w:rPr>
                        <w:t>.</w:t>
                      </w:r>
                      <w:r w:rsidRPr="00A521F6">
                        <w:rPr>
                          <w:color w:val="auto"/>
                        </w:rPr>
                        <w:t xml:space="preserve">  </w:t>
                      </w:r>
                      <w:r w:rsidR="00B70E44">
                        <w:rPr>
                          <w:color w:val="auto"/>
                        </w:rPr>
                        <w:t>Art 20 is developing what you learned in Art 10.</w:t>
                      </w:r>
                    </w:p>
                    <w:p w14:paraId="6B5EB592" w14:textId="77777777" w:rsidR="00350342" w:rsidRPr="00482F07" w:rsidRDefault="00350342" w:rsidP="00482F07">
                      <w:pPr>
                        <w:pStyle w:val="BodyCopy"/>
                      </w:pPr>
                    </w:p>
                    <w:p w14:paraId="2B68A205" w14:textId="19871A58" w:rsid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There are approximately 18 weeks of instruction.  Classes are </w:t>
                      </w:r>
                      <w:r w:rsidR="00B70E44">
                        <w:rPr>
                          <w:rFonts w:ascii="Arial" w:hAnsi="Arial" w:cs="Arial"/>
                          <w:sz w:val="20"/>
                          <w:szCs w:val="20"/>
                        </w:rPr>
                        <w:t>6</w:t>
                      </w:r>
                      <w:r w:rsidR="00E01B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 </w:t>
                      </w: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minutes long from Monday to Friday.  </w:t>
                      </w:r>
                    </w:p>
                    <w:p w14:paraId="681C5695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3277E2" w14:textId="77777777" w:rsidR="00A521F6" w:rsidRPr="00A521F6" w:rsidRDefault="00A521F6" w:rsidP="00A521F6">
                      <w:pPr>
                        <w:rPr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Arriving on time, your attendance, attitude and effort are important factors in this class (and in life).  What you put in, is what you’ll get out of the course. </w:t>
                      </w:r>
                    </w:p>
                    <w:p w14:paraId="052DE635" w14:textId="77777777" w:rsidR="00C145E0" w:rsidRPr="00B70E44" w:rsidRDefault="00A521F6" w:rsidP="00A521F6">
                      <w:pPr>
                        <w:pStyle w:val="Subhead"/>
                        <w:rPr>
                          <w:rFonts w:ascii="NeoTrash" w:hAnsi="NeoTrash"/>
                          <w:sz w:val="20"/>
                          <w:szCs w:val="20"/>
                        </w:rPr>
                      </w:pPr>
                      <w:proofErr w:type="gramStart"/>
                      <w:r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>Areas of Study.</w:t>
                      </w:r>
                      <w:proofErr w:type="gramEnd"/>
                      <w:r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CE52F35" w14:textId="77777777" w:rsid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You will study, learn and create a variety of projects.  Through these assignments, you will develop your understanding of the elements and principles of design, your skills in handling various media and a chance to express yourself creatively.  There will also be opportunities to work with others.</w:t>
                      </w:r>
                    </w:p>
                    <w:p w14:paraId="0F50E7B0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DD4FFD7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Depending on time, the possibilities are:</w:t>
                      </w:r>
                    </w:p>
                    <w:p w14:paraId="5F6797B9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The Elements and Principles of Design </w:t>
                      </w:r>
                    </w:p>
                    <w:p w14:paraId="24346C06" w14:textId="77777777" w:rsidR="00A521F6" w:rsidRPr="00A521F6" w:rsidRDefault="00A521F6" w:rsidP="00A521F6">
                      <w:pPr>
                        <w:ind w:left="56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Line, shape, </w:t>
                      </w:r>
                      <w:proofErr w:type="spellStart"/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colour</w:t>
                      </w:r>
                      <w:proofErr w:type="spellEnd"/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...</w:t>
                      </w:r>
                    </w:p>
                    <w:p w14:paraId="0A20F787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Drawing </w:t>
                      </w:r>
                    </w:p>
                    <w:p w14:paraId="2DC4A540" w14:textId="77777777" w:rsidR="00A521F6" w:rsidRPr="00A521F6" w:rsidRDefault="00A521F6" w:rsidP="00A521F6">
                      <w:pPr>
                        <w:ind w:left="56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Pencil, pencil crayon, charcoal, ink, pastels…</w:t>
                      </w:r>
                    </w:p>
                    <w:p w14:paraId="6C044C5C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Painting</w:t>
                      </w: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F24387" w14:textId="77777777" w:rsidR="00A521F6" w:rsidRPr="00A521F6" w:rsidRDefault="00A521F6" w:rsidP="00A521F6">
                      <w:pPr>
                        <w:ind w:left="56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Tempera, ink, </w:t>
                      </w:r>
                      <w:proofErr w:type="spellStart"/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watercolours</w:t>
                      </w:r>
                      <w:proofErr w:type="spellEnd"/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, acrylics...</w:t>
                      </w:r>
                    </w:p>
                    <w:p w14:paraId="181597A5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Printmaking </w:t>
                      </w:r>
                    </w:p>
                    <w:p w14:paraId="0F674353" w14:textId="77777777" w:rsidR="00A521F6" w:rsidRPr="00A521F6" w:rsidRDefault="00A521F6" w:rsidP="00A521F6">
                      <w:pPr>
                        <w:ind w:left="56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Mono, stamp, lino, silkscreen…</w:t>
                      </w:r>
                    </w:p>
                    <w:p w14:paraId="078E8B57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3 Dimensional </w:t>
                      </w:r>
                    </w:p>
                    <w:p w14:paraId="02844753" w14:textId="77777777" w:rsidR="00A521F6" w:rsidRPr="00A521F6" w:rsidRDefault="00A521F6" w:rsidP="00A521F6">
                      <w:pPr>
                        <w:ind w:left="56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Papier</w:t>
                      </w:r>
                      <w:proofErr w:type="spellEnd"/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mache</w:t>
                      </w:r>
                      <w:proofErr w:type="spellEnd"/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, wire, hemp, clay...</w:t>
                      </w:r>
                    </w:p>
                    <w:p w14:paraId="27B0EFE7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Evaluation of work </w:t>
                      </w:r>
                    </w:p>
                    <w:p w14:paraId="49F045F7" w14:textId="77777777" w:rsidR="00A521F6" w:rsidRPr="00A521F6" w:rsidRDefault="00A521F6" w:rsidP="00A521F6">
                      <w:pPr>
                        <w:ind w:left="56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Yours and others…</w:t>
                      </w:r>
                    </w:p>
                    <w:p w14:paraId="21B8E56E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Art History</w:t>
                      </w:r>
                    </w:p>
                    <w:p w14:paraId="4D46787D" w14:textId="77777777" w:rsidR="00A521F6" w:rsidRPr="00A521F6" w:rsidRDefault="00A521F6" w:rsidP="00A521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</w:t>
                      </w: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Throughout the course…</w:t>
                      </w:r>
                    </w:p>
                    <w:p w14:paraId="238930D9" w14:textId="77777777" w:rsidR="00C145E0" w:rsidRPr="007E3215" w:rsidRDefault="00C145E0" w:rsidP="007E3215">
                      <w:pPr>
                        <w:pStyle w:val="BodyCopy"/>
                        <w:ind w:right="-110"/>
                      </w:pPr>
                      <w:r w:rsidRPr="007E3215"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</w:p>
    <w:p w14:paraId="36EDA691" w14:textId="77777777" w:rsidR="00C145E0" w:rsidRPr="001160CE" w:rsidRDefault="00C145E0" w:rsidP="00C145E0"/>
    <w:p w14:paraId="561BD09B" w14:textId="5172020B" w:rsidR="00C145E0" w:rsidRPr="001160CE" w:rsidRDefault="00DD35F6" w:rsidP="00C145E0">
      <w:r>
        <w:rPr>
          <w:noProof/>
        </w:rPr>
        <w:drawing>
          <wp:anchor distT="0" distB="0" distL="114300" distR="114300" simplePos="0" relativeHeight="251665920" behindDoc="0" locked="0" layoutInCell="1" allowOverlap="1" wp14:anchorId="22D717C7" wp14:editId="4AB9B56D">
            <wp:simplePos x="0" y="0"/>
            <wp:positionH relativeFrom="column">
              <wp:posOffset>2704465</wp:posOffset>
            </wp:positionH>
            <wp:positionV relativeFrom="paragraph">
              <wp:posOffset>145415</wp:posOffset>
            </wp:positionV>
            <wp:extent cx="3054350" cy="2380615"/>
            <wp:effectExtent l="0" t="0" r="0" b="6985"/>
            <wp:wrapNone/>
            <wp:docPr id="141" name="Picture 141" descr="EPC Acrylic Jaime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EPC Acrylic Jaime 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EB28A" w14:textId="77777777" w:rsidR="00C145E0" w:rsidRPr="001160CE" w:rsidRDefault="00C145E0" w:rsidP="00C145E0"/>
    <w:p w14:paraId="28B3FEA6" w14:textId="77777777" w:rsidR="00C145E0" w:rsidRPr="001160CE" w:rsidRDefault="00C145E0" w:rsidP="00C145E0"/>
    <w:p w14:paraId="1C3CE7B8" w14:textId="77777777" w:rsidR="00C145E0" w:rsidRPr="001160CE" w:rsidRDefault="00C145E0" w:rsidP="00C145E0"/>
    <w:p w14:paraId="67924745" w14:textId="77777777" w:rsidR="00C145E0" w:rsidRPr="001160CE" w:rsidRDefault="00C145E0" w:rsidP="00C145E0"/>
    <w:p w14:paraId="71C52291" w14:textId="77777777" w:rsidR="00C145E0" w:rsidRPr="001160CE" w:rsidRDefault="00C145E0" w:rsidP="00C145E0"/>
    <w:p w14:paraId="32CC0239" w14:textId="77777777" w:rsidR="00C145E0" w:rsidRPr="001160CE" w:rsidRDefault="00C145E0" w:rsidP="00C145E0"/>
    <w:p w14:paraId="577E0DC3" w14:textId="77777777" w:rsidR="00C145E0" w:rsidRPr="001160CE" w:rsidRDefault="00C145E0" w:rsidP="00C145E0">
      <w:pPr>
        <w:tabs>
          <w:tab w:val="left" w:pos="1780"/>
        </w:tabs>
      </w:pPr>
      <w:r w:rsidRPr="001160CE">
        <w:tab/>
      </w:r>
    </w:p>
    <w:p w14:paraId="19E2CF81" w14:textId="77777777" w:rsidR="00CF3718" w:rsidRPr="005D2B4E" w:rsidRDefault="00CF3718" w:rsidP="00CF3718">
      <w:pPr>
        <w:jc w:val="center"/>
        <w:rPr>
          <w:rFonts w:ascii="Helvetica" w:hAnsi="Helvetica"/>
          <w:sz w:val="22"/>
        </w:rPr>
      </w:pPr>
    </w:p>
    <w:p w14:paraId="2D3F3D4A" w14:textId="540FBFC6" w:rsidR="00C145E0" w:rsidRDefault="00DD35F6" w:rsidP="00D7229D">
      <w:pPr>
        <w:tabs>
          <w:tab w:val="left" w:pos="1530"/>
          <w:tab w:val="left" w:pos="5580"/>
        </w:tabs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B7FF91" wp14:editId="2CD2895B">
                <wp:simplePos x="0" y="0"/>
                <wp:positionH relativeFrom="column">
                  <wp:posOffset>1807210</wp:posOffset>
                </wp:positionH>
                <wp:positionV relativeFrom="paragraph">
                  <wp:posOffset>4356735</wp:posOffset>
                </wp:positionV>
                <wp:extent cx="1266825" cy="790575"/>
                <wp:effectExtent l="194310" t="381635" r="177165" b="364490"/>
                <wp:wrapNone/>
                <wp:docPr id="1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52413">
                          <a:off x="0" y="0"/>
                          <a:ext cx="1266825" cy="790575"/>
                        </a:xfrm>
                        <a:prstGeom prst="stripedRightArrow">
                          <a:avLst>
                            <a:gd name="adj1" fmla="val 50000"/>
                            <a:gd name="adj2" fmla="val 4006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0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137" o:spid="_x0000_s1026" type="#_x0000_t93" style="position:absolute;margin-left:142.3pt;margin-top:343.05pt;width:99.75pt;height:62.25pt;rotation:9341516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" fillcolor="black"/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D42216" wp14:editId="62202634">
                <wp:simplePos x="0" y="0"/>
                <wp:positionH relativeFrom="column">
                  <wp:posOffset>2604770</wp:posOffset>
                </wp:positionH>
                <wp:positionV relativeFrom="paragraph">
                  <wp:posOffset>5261610</wp:posOffset>
                </wp:positionV>
                <wp:extent cx="3300730" cy="723900"/>
                <wp:effectExtent l="1270" t="3810" r="12700" b="8890"/>
                <wp:wrapNone/>
                <wp:docPr id="1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52EE0" w14:textId="77777777" w:rsidR="00216EB8" w:rsidRDefault="00216EB8" w:rsidP="00216EB8">
                            <w:pPr>
                              <w:ind w:left="206" w:hanging="566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14:paraId="1D442796" w14:textId="77777777" w:rsidR="00216EB8" w:rsidRPr="00216EB8" w:rsidRDefault="00216EB8" w:rsidP="00216EB8">
                            <w:pPr>
                              <w:ind w:left="206" w:hanging="566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Glue Stick</w:t>
                            </w:r>
                          </w:p>
                          <w:p w14:paraId="5AAF61A9" w14:textId="77777777" w:rsidR="00216EB8" w:rsidRPr="00216EB8" w:rsidRDefault="00216EB8" w:rsidP="00216EB8">
                            <w:pPr>
                              <w:ind w:left="206" w:hanging="56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Rubber Cement </w:t>
                            </w:r>
                            <w:r w:rsidRPr="00216E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(120ml, in glass container)</w:t>
                            </w:r>
                          </w:p>
                          <w:p w14:paraId="154264C4" w14:textId="77777777" w:rsidR="00216EB8" w:rsidRPr="00216EB8" w:rsidRDefault="00216EB8" w:rsidP="00216EB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Old t-shirt </w:t>
                            </w:r>
                            <w:r w:rsidRPr="00216E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covering your clothes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0" type="#_x0000_t202" style="position:absolute;margin-left:205.1pt;margin-top:414.3pt;width:259.9pt;height:5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" strokecolor="white">
                <v:textbox>
                  <w:txbxContent>
                    <w:p w14:paraId="32E52EE0" w14:textId="77777777" w:rsidR="00216EB8" w:rsidRDefault="00216EB8" w:rsidP="00216EB8">
                      <w:pPr>
                        <w:ind w:left="206" w:hanging="566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 </w:t>
                      </w:r>
                    </w:p>
                    <w:p w14:paraId="1D442796" w14:textId="77777777" w:rsidR="00216EB8" w:rsidRPr="00216EB8" w:rsidRDefault="00216EB8" w:rsidP="00216EB8">
                      <w:pPr>
                        <w:ind w:left="206" w:hanging="566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   </w:t>
                      </w:r>
                      <w:r w:rsidRPr="00216E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Glue Stick</w:t>
                      </w:r>
                    </w:p>
                    <w:p w14:paraId="5AAF61A9" w14:textId="77777777" w:rsidR="00216EB8" w:rsidRPr="00216EB8" w:rsidRDefault="00216EB8" w:rsidP="00216EB8">
                      <w:pPr>
                        <w:ind w:left="206" w:hanging="56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   </w:t>
                      </w:r>
                      <w:r w:rsidRPr="00216E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Rubber Cement </w:t>
                      </w:r>
                      <w:r w:rsidRPr="00216EB8">
                        <w:rPr>
                          <w:rFonts w:ascii="Arial" w:hAnsi="Arial" w:cs="Arial"/>
                          <w:sz w:val="20"/>
                          <w:szCs w:val="20"/>
                        </w:rPr>
                        <w:t>(120ml, in glass container)</w:t>
                      </w:r>
                    </w:p>
                    <w:p w14:paraId="154264C4" w14:textId="77777777" w:rsidR="00216EB8" w:rsidRPr="00216EB8" w:rsidRDefault="00216EB8" w:rsidP="00216EB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216E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Old t-shirt </w:t>
                      </w:r>
                      <w:r w:rsidRPr="00216EB8">
                        <w:rPr>
                          <w:rFonts w:ascii="Arial" w:hAnsi="Arial" w:cs="Arial"/>
                          <w:sz w:val="20"/>
                          <w:szCs w:val="20"/>
                        </w:rPr>
                        <w:t>for covering your clothes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2C799C" wp14:editId="6C14CB53">
                <wp:simplePos x="0" y="0"/>
                <wp:positionH relativeFrom="column">
                  <wp:posOffset>-311785</wp:posOffset>
                </wp:positionH>
                <wp:positionV relativeFrom="paragraph">
                  <wp:posOffset>5261610</wp:posOffset>
                </wp:positionV>
                <wp:extent cx="2778760" cy="723900"/>
                <wp:effectExtent l="5715" t="3810" r="9525" b="8890"/>
                <wp:wrapNone/>
                <wp:docPr id="1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80FF8" w14:textId="77777777" w:rsidR="00216EB8" w:rsidRPr="00216EB8" w:rsidRDefault="00216EB8" w:rsidP="00216EB8">
                            <w:pPr>
                              <w:ind w:hanging="36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OPTIONAL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Supplies</w:t>
                            </w: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, strongly encouraged:</w:t>
                            </w:r>
                          </w:p>
                          <w:p w14:paraId="12294FF9" w14:textId="77777777" w:rsidR="00216EB8" w:rsidRPr="00216EB8" w:rsidRDefault="00216EB8" w:rsidP="00216EB8">
                            <w:pPr>
                              <w:ind w:left="206" w:hanging="56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Ruler</w:t>
                            </w:r>
                            <w:r w:rsidRPr="00216E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(12 inches or 30 cm)</w:t>
                            </w:r>
                          </w:p>
                          <w:p w14:paraId="55EDC3BF" w14:textId="77777777" w:rsidR="00216EB8" w:rsidRPr="00216EB8" w:rsidRDefault="00216EB8" w:rsidP="00216EB8">
                            <w:pPr>
                              <w:ind w:left="206" w:hanging="56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Scissors</w:t>
                            </w:r>
                            <w:r w:rsidRPr="00216E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(good quality)</w:t>
                            </w:r>
                          </w:p>
                          <w:p w14:paraId="1D7B4A62" w14:textId="77777777" w:rsidR="00216EB8" w:rsidRPr="00216EB8" w:rsidRDefault="00216EB8" w:rsidP="00216EB8">
                            <w:pPr>
                              <w:ind w:left="206" w:hanging="56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216E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White Glue </w:t>
                            </w:r>
                            <w:r w:rsidRPr="00216E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(150 ml or larger)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1" type="#_x0000_t202" style="position:absolute;margin-left:-24.5pt;margin-top:414.3pt;width:218.8pt;height:5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" strokecolor="white">
                <v:textbox>
                  <w:txbxContent>
                    <w:p w14:paraId="0C180FF8" w14:textId="77777777" w:rsidR="00216EB8" w:rsidRPr="00216EB8" w:rsidRDefault="00216EB8" w:rsidP="00216EB8">
                      <w:pPr>
                        <w:ind w:hanging="36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     </w:t>
                      </w:r>
                      <w:r w:rsidRPr="00216EB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OPTIONAL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Supplies</w:t>
                      </w:r>
                      <w:r w:rsidRPr="00216EB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, strongly encouraged:</w:t>
                      </w:r>
                    </w:p>
                    <w:p w14:paraId="12294FF9" w14:textId="77777777" w:rsidR="00216EB8" w:rsidRPr="00216EB8" w:rsidRDefault="00216EB8" w:rsidP="00216EB8">
                      <w:pPr>
                        <w:ind w:left="206" w:hanging="56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16E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216E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Ruler</w:t>
                      </w:r>
                      <w:r w:rsidRPr="00216E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(12 inches or 30 cm)</w:t>
                      </w:r>
                    </w:p>
                    <w:p w14:paraId="55EDC3BF" w14:textId="77777777" w:rsidR="00216EB8" w:rsidRPr="00216EB8" w:rsidRDefault="00216EB8" w:rsidP="00216EB8">
                      <w:pPr>
                        <w:ind w:left="206" w:hanging="56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16E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216E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Scissors</w:t>
                      </w:r>
                      <w:r w:rsidRPr="00216E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(good quality)</w:t>
                      </w:r>
                    </w:p>
                    <w:p w14:paraId="1D7B4A62" w14:textId="77777777" w:rsidR="00216EB8" w:rsidRPr="00216EB8" w:rsidRDefault="00216EB8" w:rsidP="00216EB8">
                      <w:pPr>
                        <w:ind w:left="206" w:hanging="56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  </w:t>
                      </w:r>
                      <w:r w:rsidRPr="00216E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White Glue </w:t>
                      </w:r>
                      <w:r w:rsidRPr="00216EB8">
                        <w:rPr>
                          <w:rFonts w:ascii="Arial" w:hAnsi="Arial" w:cs="Arial"/>
                          <w:sz w:val="20"/>
                          <w:szCs w:val="20"/>
                        </w:rPr>
                        <w:t>(150 ml or larger)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424AC9" wp14:editId="5CB4D1F9">
                <wp:simplePos x="0" y="0"/>
                <wp:positionH relativeFrom="column">
                  <wp:posOffset>3074035</wp:posOffset>
                </wp:positionH>
                <wp:positionV relativeFrom="paragraph">
                  <wp:posOffset>1099185</wp:posOffset>
                </wp:positionV>
                <wp:extent cx="2769235" cy="4162425"/>
                <wp:effectExtent l="635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318F0" w14:textId="77777777" w:rsidR="00C145E0" w:rsidRPr="00900EEF" w:rsidRDefault="00A521F6" w:rsidP="001E4AF8">
                            <w:pPr>
                              <w:pStyle w:val="Subhead"/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</w:pPr>
                            <w:r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>Supply List</w:t>
                            </w:r>
                          </w:p>
                          <w:p w14:paraId="16D0ACEC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Supplies are due in class: ____________</w:t>
                            </w:r>
                          </w:p>
                          <w:p w14:paraId="5E868544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B36FFF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If you have any problems in obtaining any of the supplies, please let me know as soon as possible. </w:t>
                            </w:r>
                          </w:p>
                          <w:p w14:paraId="23DC71DD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B08F829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supplies needed for class can be used in your home, after you have completed this course, and can be saved and used the next time you take Art.</w:t>
                            </w:r>
                          </w:p>
                          <w:p w14:paraId="022524AD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5FCA3EA" w14:textId="77777777" w:rsidR="00A521F6" w:rsidRDefault="00A521F6" w:rsidP="00A521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Once you purchase these supplies, you will bring them to class and they will remain in the Art Room for the remainder of the semester.  Each student will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have </w:t>
                            </w: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draw</w:t>
                            </w: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er, in the Art Room, and will store their supplies there.  </w:t>
                            </w:r>
                          </w:p>
                          <w:p w14:paraId="28292227" w14:textId="77777777" w:rsid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0FE9FD" w14:textId="77777777" w:rsidR="00A521F6" w:rsidRPr="00A521F6" w:rsidRDefault="00A521F6" w:rsidP="00A521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you wish to bring other supplies that you might want to use in Art, please do.</w:t>
                            </w:r>
                          </w:p>
                          <w:p w14:paraId="7690751C" w14:textId="77777777" w:rsidR="00A521F6" w:rsidRDefault="00A521F6" w:rsidP="00A521F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EE9AA16" w14:textId="77777777" w:rsidR="00A521F6" w:rsidRPr="00A521F6" w:rsidRDefault="00A521F6" w:rsidP="00A521F6">
                            <w:pPr>
                              <w:ind w:left="206" w:hanging="56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HB </w:t>
                            </w: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or 2B pencils </w:t>
                            </w: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(5 are required)</w:t>
                            </w:r>
                          </w:p>
                          <w:p w14:paraId="052ECBA9" w14:textId="77777777" w:rsidR="00A521F6" w:rsidRPr="00A521F6" w:rsidRDefault="00A521F6" w:rsidP="00A521F6">
                            <w:pPr>
                              <w:ind w:left="206" w:hanging="56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Pencil Crayons </w:t>
                            </w:r>
                            <w:r w:rsidRPr="00A521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(12, but 24 or more are better)</w:t>
                            </w:r>
                          </w:p>
                          <w:p w14:paraId="6F47D8AD" w14:textId="77777777" w:rsidR="00A521F6" w:rsidRPr="00A521F6" w:rsidRDefault="00A521F6" w:rsidP="00A521F6">
                            <w:pPr>
                              <w:ind w:left="206" w:hanging="566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A521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White Eraser</w:t>
                            </w:r>
                          </w:p>
                          <w:p w14:paraId="32504D39" w14:textId="77777777" w:rsidR="00C145E0" w:rsidRPr="007E3215" w:rsidRDefault="00C145E0">
                            <w:pPr>
                              <w:rPr>
                                <w:color w:val="71707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42.05pt;margin-top:86.55pt;width:218.05pt;height:32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" filled="f" stroked="f">
                <v:textbox>
                  <w:txbxContent>
                    <w:p w14:paraId="69B318F0" w14:textId="77777777" w:rsidR="00C145E0" w:rsidRPr="00900EEF" w:rsidRDefault="00A521F6" w:rsidP="001E4AF8">
                      <w:pPr>
                        <w:pStyle w:val="Subhead"/>
                        <w:rPr>
                          <w:rFonts w:ascii="NeoTrash" w:hAnsi="NeoTrash"/>
                          <w:sz w:val="32"/>
                          <w:szCs w:val="32"/>
                        </w:rPr>
                      </w:pPr>
                      <w:r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>Supply List</w:t>
                      </w:r>
                    </w:p>
                    <w:p w14:paraId="16D0ACEC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Supplies are due in class: ____________</w:t>
                      </w:r>
                    </w:p>
                    <w:p w14:paraId="5E868544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9B36FFF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If you have any problems in obtaining any of the supplies, please let me know as soon as possible. </w:t>
                      </w:r>
                    </w:p>
                    <w:p w14:paraId="23DC71DD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B08F829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The supplies needed for class can be used in your home, after you have completed this course, and can be saved and used the next time you take Art.</w:t>
                      </w:r>
                    </w:p>
                    <w:p w14:paraId="022524AD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5FCA3EA" w14:textId="77777777" w:rsidR="00A521F6" w:rsidRDefault="00A521F6" w:rsidP="00A521F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Once you purchase these supplies, you will bring them to class and they will remain in the Art Room for the remainder of the semester.  Each student will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have </w:t>
                      </w: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draw</w:t>
                      </w: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er, in the Art Room, and will store their supplies there.  </w:t>
                      </w:r>
                    </w:p>
                    <w:p w14:paraId="28292227" w14:textId="77777777" w:rsid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0FE9FD" w14:textId="77777777" w:rsidR="00A521F6" w:rsidRPr="00A521F6" w:rsidRDefault="00A521F6" w:rsidP="00A521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If you wish to bring other supplies that you might want to use in Art, please do.</w:t>
                      </w:r>
                    </w:p>
                    <w:p w14:paraId="7690751C" w14:textId="77777777" w:rsidR="00A521F6" w:rsidRDefault="00A521F6" w:rsidP="00A521F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EE9AA16" w14:textId="77777777" w:rsidR="00A521F6" w:rsidRPr="00A521F6" w:rsidRDefault="00A521F6" w:rsidP="00A521F6">
                      <w:pPr>
                        <w:ind w:left="206" w:hanging="56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HB </w:t>
                      </w: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or 2B pencils </w:t>
                      </w: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(5 are required)</w:t>
                      </w:r>
                    </w:p>
                    <w:p w14:paraId="052ECBA9" w14:textId="77777777" w:rsidR="00A521F6" w:rsidRPr="00A521F6" w:rsidRDefault="00A521F6" w:rsidP="00A521F6">
                      <w:pPr>
                        <w:ind w:left="206" w:hanging="56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Pencil Crayons </w:t>
                      </w:r>
                      <w:r w:rsidRPr="00A521F6">
                        <w:rPr>
                          <w:rFonts w:ascii="Arial" w:hAnsi="Arial" w:cs="Arial"/>
                          <w:sz w:val="20"/>
                          <w:szCs w:val="20"/>
                        </w:rPr>
                        <w:t>(12, but 24 or more are better)</w:t>
                      </w:r>
                    </w:p>
                    <w:p w14:paraId="6F47D8AD" w14:textId="77777777" w:rsidR="00A521F6" w:rsidRPr="00A521F6" w:rsidRDefault="00A521F6" w:rsidP="00A521F6">
                      <w:pPr>
                        <w:ind w:left="206" w:hanging="566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Pr="00A521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White Eraser</w:t>
                      </w:r>
                    </w:p>
                    <w:p w14:paraId="32504D39" w14:textId="77777777" w:rsidR="00C145E0" w:rsidRPr="007E3215" w:rsidRDefault="00C145E0">
                      <w:pPr>
                        <w:rPr>
                          <w:color w:val="71707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45E0">
        <w:br w:type="page"/>
      </w:r>
      <w:r w:rsidR="009A4CDE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BE01CE" wp14:editId="7EDA6168">
                <wp:simplePos x="0" y="0"/>
                <wp:positionH relativeFrom="column">
                  <wp:posOffset>2971800</wp:posOffset>
                </wp:positionH>
                <wp:positionV relativeFrom="paragraph">
                  <wp:posOffset>828040</wp:posOffset>
                </wp:positionV>
                <wp:extent cx="2908935" cy="7632700"/>
                <wp:effectExtent l="0" t="0" r="0" b="12700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763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CD3B8" w14:textId="77777777" w:rsidR="00AC4BA8" w:rsidRPr="00AC4BA8" w:rsidRDefault="00AC4BA8" w:rsidP="00AC4BA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Art is an enjoyable class, but you can fail Art.  You may not be the best artist, but if you put in a consistent effort everyday, you will do fine.</w:t>
                            </w:r>
                          </w:p>
                          <w:p w14:paraId="5BE32643" w14:textId="77777777" w:rsidR="00AC4BA8" w:rsidRPr="00AC4BA8" w:rsidRDefault="00AC4BA8" w:rsidP="00AC4BA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43FD22D" w14:textId="77777777" w:rsidR="00AC4BA8" w:rsidRPr="00AC4BA8" w:rsidRDefault="00AC4BA8" w:rsidP="00AC4BA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 mentioned before, arriving on time, your attendance, effort and attitude will make a BIG difference in what you get out of the course.</w:t>
                            </w:r>
                          </w:p>
                          <w:p w14:paraId="0F6EC92A" w14:textId="77777777" w:rsidR="00AC4BA8" w:rsidRPr="00AC4BA8" w:rsidRDefault="00AC4BA8" w:rsidP="00AC4BA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828084E" w14:textId="77777777" w:rsidR="00AC4BA8" w:rsidRPr="00AC4BA8" w:rsidRDefault="00AC4BA8" w:rsidP="00AC4B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key word is </w:t>
                            </w:r>
                            <w:r w:rsidRPr="00AC4B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RESPECT</w:t>
                            </w:r>
                            <w:r w:rsidRPr="00AC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 Respect the space, the materials and others.  This semester, there are more than 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AC4B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art students using this room.  Leave the space and the materials in a manner that you would like to use them, and treat others the way you want to be treated.</w:t>
                            </w:r>
                          </w:p>
                          <w:p w14:paraId="22D36D15" w14:textId="77777777" w:rsidR="00C145E0" w:rsidRPr="00900EEF" w:rsidRDefault="00AC4BA8" w:rsidP="00AC4BA8">
                            <w:pPr>
                              <w:pStyle w:val="Subhead"/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</w:pPr>
                            <w:r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900EEF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>7 Basic Rules.</w:t>
                            </w:r>
                            <w:proofErr w:type="gramEnd"/>
                          </w:p>
                          <w:p w14:paraId="240C82D1" w14:textId="77777777" w:rsidR="00AC4BA8" w:rsidRPr="00AC4BA8" w:rsidRDefault="00AC4BA8" w:rsidP="00AC4BA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Arrive on time.</w:t>
                            </w:r>
                          </w:p>
                          <w:p w14:paraId="0F034AA5" w14:textId="77777777" w:rsidR="00AC4BA8" w:rsidRPr="00AC4BA8" w:rsidRDefault="00AC4BA8" w:rsidP="00AC4BA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Follow directions.</w:t>
                            </w:r>
                          </w:p>
                          <w:p w14:paraId="0C5350B2" w14:textId="77777777" w:rsidR="00AC4BA8" w:rsidRPr="00AC4BA8" w:rsidRDefault="00AC4BA8" w:rsidP="00AC4BA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Keep your hands, feet and objects to yourself.</w:t>
                            </w:r>
                          </w:p>
                          <w:p w14:paraId="734B6B57" w14:textId="77777777" w:rsidR="00AC4BA8" w:rsidRPr="00AC4BA8" w:rsidRDefault="00AC4BA8" w:rsidP="00AC4BA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No swearing, teasing, name-calling or putdowns.</w:t>
                            </w:r>
                          </w:p>
                          <w:p w14:paraId="2F61EF07" w14:textId="77777777" w:rsidR="00AC4BA8" w:rsidRPr="00AC4BA8" w:rsidRDefault="00AC4BA8" w:rsidP="00AC4BA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Don’t interrupt when someone else is speaking.</w:t>
                            </w:r>
                          </w:p>
                          <w:p w14:paraId="5B1BB449" w14:textId="77777777" w:rsidR="00AC4BA8" w:rsidRPr="00AC4BA8" w:rsidRDefault="00AC4BA8" w:rsidP="00AC4BA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Bring all required materials to class.</w:t>
                            </w:r>
                          </w:p>
                          <w:p w14:paraId="50E03F11" w14:textId="77777777" w:rsidR="00AC4BA8" w:rsidRPr="00AC4BA8" w:rsidRDefault="00AC4BA8" w:rsidP="00AC4BA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C4B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Do not leave the room without permission.</w:t>
                            </w:r>
                          </w:p>
                          <w:p w14:paraId="45E05441" w14:textId="77777777" w:rsidR="00AC4BA8" w:rsidRDefault="009E1C75" w:rsidP="00AC4BA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A0D1CBA" w14:textId="40E7B86A" w:rsidR="009E1C75" w:rsidRPr="009E1C75" w:rsidRDefault="009E1C75" w:rsidP="00AC4BA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Cell phones may be used to listen to music (with headphones) or look up images.  The following privilege (and the user’s phone) may be taken away.  If texting</w:t>
                            </w:r>
                            <w:r w:rsidR="00666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="00666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Facebooking</w:t>
                            </w:r>
                            <w:proofErr w:type="spellEnd"/>
                            <w:r w:rsidR="00666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/Twittering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occurs, </w:t>
                            </w:r>
                            <w:r w:rsidR="00666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phone will be taken away. </w:t>
                            </w:r>
                          </w:p>
                          <w:p w14:paraId="7413E09C" w14:textId="77777777" w:rsidR="00C145E0" w:rsidRDefault="00AC4BA8" w:rsidP="00AC4BA8">
                            <w:pPr>
                              <w:pStyle w:val="BodyCopy"/>
                            </w:pPr>
                            <w:r w:rsidRPr="001160CE">
                              <w:t xml:space="preserve"> </w:t>
                            </w:r>
                          </w:p>
                          <w:p w14:paraId="399CC718" w14:textId="77777777" w:rsidR="009E1C75" w:rsidRPr="00550A33" w:rsidRDefault="00550A33" w:rsidP="00AC4BA8">
                            <w:pPr>
                              <w:pStyle w:val="BodyCopy"/>
                              <w:rPr>
                                <w:rFonts w:ascii="NeoTrash" w:hAnsi="NeoTrash"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50A33">
                              <w:rPr>
                                <w:rFonts w:ascii="NeoTrash" w:hAnsi="NeoTrash"/>
                                <w:color w:val="auto"/>
                                <w:sz w:val="32"/>
                                <w:szCs w:val="32"/>
                              </w:rPr>
                              <w:t>Art Club</w:t>
                            </w:r>
                            <w:r>
                              <w:rPr>
                                <w:rFonts w:ascii="NeoTrash" w:hAnsi="NeoTrash"/>
                                <w:color w:val="auto"/>
                                <w:sz w:val="32"/>
                                <w:szCs w:val="32"/>
                              </w:rPr>
                              <w:t xml:space="preserve"> /Lunch time</w:t>
                            </w:r>
                            <w:r w:rsidRPr="00550A33">
                              <w:rPr>
                                <w:rFonts w:ascii="NeoTrash" w:hAnsi="NeoTrash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eoTrash" w:hAnsi="NeoTrash"/>
                                <w:color w:val="auto"/>
                                <w:sz w:val="32"/>
                                <w:szCs w:val="32"/>
                              </w:rPr>
                              <w:t>&amp;</w:t>
                            </w:r>
                            <w:r w:rsidRPr="00550A33">
                              <w:rPr>
                                <w:rFonts w:ascii="NeoTrash" w:hAnsi="NeoTrash"/>
                                <w:color w:val="auto"/>
                                <w:sz w:val="32"/>
                                <w:szCs w:val="32"/>
                              </w:rPr>
                              <w:t xml:space="preserve"> More.</w:t>
                            </w:r>
                            <w:proofErr w:type="gramEnd"/>
                          </w:p>
                          <w:p w14:paraId="4E8EB876" w14:textId="77777777" w:rsidR="00C145E0" w:rsidRDefault="00C145E0" w:rsidP="007E3215">
                            <w:pPr>
                              <w:pStyle w:val="BodyCopy"/>
                            </w:pPr>
                          </w:p>
                          <w:p w14:paraId="5447716A" w14:textId="77777777" w:rsidR="00550A33" w:rsidRDefault="00CF3718" w:rsidP="00550A3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550A33" w:rsidRPr="00CF37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 lunchtime, the Art Room will be open to students 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except for Ms. Burns lunch time supervision elsewhere and </w:t>
                            </w:r>
                            <w:r w:rsidR="00550A33" w:rsidRPr="00CF37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unless announced otherwise).  This is a great opportunity to try something new, or do more of a certain medium.  It is also a great time to get any extra help from Ms. Burns.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You can also find it a great place to eat your lunch!!</w:t>
                            </w:r>
                          </w:p>
                          <w:p w14:paraId="53D6D496" w14:textId="77777777" w:rsidR="00CF3718" w:rsidRDefault="00CF3718" w:rsidP="00550A3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A6599A" w14:textId="0CE74972" w:rsidR="00550A33" w:rsidRPr="009A4CDE" w:rsidRDefault="009A4CDE" w:rsidP="007E3215">
                            <w:pPr>
                              <w:pStyle w:val="BodyCopy"/>
                              <w:rPr>
                                <w:b/>
                              </w:rPr>
                            </w:pPr>
                            <w:r w:rsidRPr="009A4CDE">
                              <w:rPr>
                                <w:b/>
                                <w:color w:val="auto"/>
                              </w:rPr>
                              <w:t xml:space="preserve">ALSO!  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 xml:space="preserve">Check out the </w:t>
                            </w:r>
                            <w:r w:rsidRPr="009A4CDE">
                              <w:rPr>
                                <w:b/>
                                <w:color w:val="auto"/>
                              </w:rPr>
                              <w:t xml:space="preserve">EPC Art Webpage for updates and handouts on assignments, blog of interesting finds and more.  </w:t>
                            </w:r>
                            <w:hyperlink r:id="rId9" w:history="1">
                              <w:r w:rsidRPr="007006B4">
                                <w:rPr>
                                  <w:rStyle w:val="Hyperlink"/>
                                  <w:b/>
                                </w:rPr>
                                <w:t>www.epcart.weebly.com</w:t>
                              </w:r>
                            </w:hyperlink>
                            <w:r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9A4CDE">
                              <w:rPr>
                                <w:b/>
                                <w:color w:val="auto"/>
                              </w:rPr>
                              <w:t>Password is:</w:t>
                            </w:r>
                            <w:r w:rsidRPr="009A4CD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A4CDE">
                              <w:rPr>
                                <w:b/>
                                <w:color w:val="auto"/>
                              </w:rPr>
                              <w:t>epc</w:t>
                            </w:r>
                            <w:proofErr w:type="spellEnd"/>
                            <w:r w:rsidRPr="009A4CDE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</w:p>
                          <w:p w14:paraId="4FC8645A" w14:textId="77777777" w:rsidR="00C145E0" w:rsidRPr="001160CE" w:rsidRDefault="00C145E0" w:rsidP="007E3215">
                            <w:pPr>
                              <w:pStyle w:val="BodyCopy"/>
                            </w:pPr>
                          </w:p>
                          <w:p w14:paraId="55BEB0D4" w14:textId="77777777" w:rsidR="00C145E0" w:rsidRPr="001160CE" w:rsidRDefault="00C145E0" w:rsidP="00C145E0"/>
                          <w:p w14:paraId="0F929095" w14:textId="77777777" w:rsidR="00C145E0" w:rsidRPr="001160CE" w:rsidRDefault="00C145E0">
                            <w:r w:rsidRPr="001160CE"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234pt;margin-top:65.2pt;width:229.05pt;height:60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" filled="f" stroked="f">
                <v:textbox>
                  <w:txbxContent>
                    <w:p w14:paraId="5BCCD3B8" w14:textId="77777777" w:rsidR="00AC4BA8" w:rsidRPr="00AC4BA8" w:rsidRDefault="00AC4BA8" w:rsidP="00AC4BA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sz w:val="20"/>
                          <w:szCs w:val="20"/>
                        </w:rPr>
                        <w:t>Art is an enjoyable class, but you can fail Art.  You may not be the best artist, but if you put in a consistent effort everyday, you will do fine.</w:t>
                      </w:r>
                    </w:p>
                    <w:p w14:paraId="5BE32643" w14:textId="77777777" w:rsidR="00AC4BA8" w:rsidRPr="00AC4BA8" w:rsidRDefault="00AC4BA8" w:rsidP="00AC4BA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43FD22D" w14:textId="77777777" w:rsidR="00AC4BA8" w:rsidRPr="00AC4BA8" w:rsidRDefault="00AC4BA8" w:rsidP="00AC4BA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sz w:val="20"/>
                          <w:szCs w:val="20"/>
                        </w:rPr>
                        <w:t>As mentioned before, arriving on time, your attendance, effort and attitude will make a BIG difference in what you get out of the course.</w:t>
                      </w:r>
                    </w:p>
                    <w:p w14:paraId="0F6EC92A" w14:textId="77777777" w:rsidR="00AC4BA8" w:rsidRPr="00AC4BA8" w:rsidRDefault="00AC4BA8" w:rsidP="00AC4BA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828084E" w14:textId="77777777" w:rsidR="00AC4BA8" w:rsidRPr="00AC4BA8" w:rsidRDefault="00AC4BA8" w:rsidP="00AC4BA8">
                      <w:pPr>
                        <w:rPr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key word is </w:t>
                      </w:r>
                      <w:r w:rsidRPr="00AC4B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RESPECT</w:t>
                      </w:r>
                      <w:r w:rsidRPr="00AC4BA8">
                        <w:rPr>
                          <w:rFonts w:ascii="Arial" w:hAnsi="Arial" w:cs="Arial"/>
                          <w:sz w:val="20"/>
                          <w:szCs w:val="20"/>
                        </w:rPr>
                        <w:t>.  Respect the space, the materials and others.  This semester, there are more than 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  <w:r w:rsidRPr="00AC4BA8">
                        <w:rPr>
                          <w:rFonts w:ascii="Arial" w:hAnsi="Arial" w:cs="Arial"/>
                          <w:sz w:val="20"/>
                          <w:szCs w:val="20"/>
                        </w:rPr>
                        <w:t>0 art students using this room.  Leave the space and the materials in a manner that you would like to use them, and treat others the way you want to be treated.</w:t>
                      </w:r>
                    </w:p>
                    <w:p w14:paraId="22D36D15" w14:textId="77777777" w:rsidR="00C145E0" w:rsidRPr="00900EEF" w:rsidRDefault="00AC4BA8" w:rsidP="00AC4BA8">
                      <w:pPr>
                        <w:pStyle w:val="Subhead"/>
                        <w:rPr>
                          <w:rFonts w:ascii="NeoTrash" w:hAnsi="NeoTrash"/>
                          <w:sz w:val="32"/>
                          <w:szCs w:val="32"/>
                        </w:rPr>
                      </w:pPr>
                      <w:r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900EEF">
                        <w:rPr>
                          <w:rFonts w:ascii="NeoTrash" w:hAnsi="NeoTrash"/>
                          <w:sz w:val="32"/>
                          <w:szCs w:val="32"/>
                        </w:rPr>
                        <w:t>7 Basic Rules.</w:t>
                      </w:r>
                      <w:proofErr w:type="gramEnd"/>
                    </w:p>
                    <w:p w14:paraId="240C82D1" w14:textId="77777777" w:rsidR="00AC4BA8" w:rsidRPr="00AC4BA8" w:rsidRDefault="00AC4BA8" w:rsidP="00AC4BA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Arrive on time.</w:t>
                      </w:r>
                    </w:p>
                    <w:p w14:paraId="0F034AA5" w14:textId="77777777" w:rsidR="00AC4BA8" w:rsidRPr="00AC4BA8" w:rsidRDefault="00AC4BA8" w:rsidP="00AC4BA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Follow directions.</w:t>
                      </w:r>
                    </w:p>
                    <w:p w14:paraId="0C5350B2" w14:textId="77777777" w:rsidR="00AC4BA8" w:rsidRPr="00AC4BA8" w:rsidRDefault="00AC4BA8" w:rsidP="00AC4BA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Keep your hands, feet and objects to yourself.</w:t>
                      </w:r>
                    </w:p>
                    <w:p w14:paraId="734B6B57" w14:textId="77777777" w:rsidR="00AC4BA8" w:rsidRPr="00AC4BA8" w:rsidRDefault="00AC4BA8" w:rsidP="00AC4BA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No swearing, teasing, name-calling or putdowns.</w:t>
                      </w:r>
                    </w:p>
                    <w:p w14:paraId="2F61EF07" w14:textId="77777777" w:rsidR="00AC4BA8" w:rsidRPr="00AC4BA8" w:rsidRDefault="00AC4BA8" w:rsidP="00AC4BA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Don’t interrupt when someone else is speaking.</w:t>
                      </w:r>
                    </w:p>
                    <w:p w14:paraId="5B1BB449" w14:textId="77777777" w:rsidR="00AC4BA8" w:rsidRPr="00AC4BA8" w:rsidRDefault="00AC4BA8" w:rsidP="00AC4BA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Bring all required materials to class.</w:t>
                      </w:r>
                    </w:p>
                    <w:p w14:paraId="50E03F11" w14:textId="77777777" w:rsidR="00AC4BA8" w:rsidRPr="00AC4BA8" w:rsidRDefault="00AC4BA8" w:rsidP="00AC4BA8">
                      <w:pPr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AC4B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Do not leave the room without permission.</w:t>
                      </w:r>
                    </w:p>
                    <w:p w14:paraId="45E05441" w14:textId="77777777" w:rsidR="00AC4BA8" w:rsidRDefault="009E1C75" w:rsidP="00AC4BA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A0D1CBA" w14:textId="40E7B86A" w:rsidR="009E1C75" w:rsidRPr="009E1C75" w:rsidRDefault="009E1C75" w:rsidP="00AC4BA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Cell phones may be used to listen to music (with headphones) or look up images.  The following privilege (and the user’s phone) may be taken away.  If texting</w:t>
                      </w:r>
                      <w:r w:rsidR="00666502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="00666502">
                        <w:rPr>
                          <w:rFonts w:ascii="Arial" w:hAnsi="Arial" w:cs="Arial"/>
                          <w:sz w:val="20"/>
                          <w:szCs w:val="20"/>
                        </w:rPr>
                        <w:t>Facebooking</w:t>
                      </w:r>
                      <w:proofErr w:type="spellEnd"/>
                      <w:r w:rsidR="00666502">
                        <w:rPr>
                          <w:rFonts w:ascii="Arial" w:hAnsi="Arial" w:cs="Arial"/>
                          <w:sz w:val="20"/>
                          <w:szCs w:val="20"/>
                        </w:rPr>
                        <w:t>/Twittering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occurs, </w:t>
                      </w:r>
                      <w:r w:rsidR="00666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phone will be taken away. </w:t>
                      </w:r>
                    </w:p>
                    <w:p w14:paraId="7413E09C" w14:textId="77777777" w:rsidR="00C145E0" w:rsidRDefault="00AC4BA8" w:rsidP="00AC4BA8">
                      <w:pPr>
                        <w:pStyle w:val="BodyCopy"/>
                      </w:pPr>
                      <w:r w:rsidRPr="001160CE">
                        <w:t xml:space="preserve"> </w:t>
                      </w:r>
                    </w:p>
                    <w:p w14:paraId="399CC718" w14:textId="77777777" w:rsidR="009E1C75" w:rsidRPr="00550A33" w:rsidRDefault="00550A33" w:rsidP="00AC4BA8">
                      <w:pPr>
                        <w:pStyle w:val="BodyCopy"/>
                        <w:rPr>
                          <w:rFonts w:ascii="NeoTrash" w:hAnsi="NeoTrash"/>
                          <w:color w:val="auto"/>
                          <w:sz w:val="32"/>
                          <w:szCs w:val="32"/>
                        </w:rPr>
                      </w:pPr>
                      <w:proofErr w:type="gramStart"/>
                      <w:r w:rsidRPr="00550A33">
                        <w:rPr>
                          <w:rFonts w:ascii="NeoTrash" w:hAnsi="NeoTrash"/>
                          <w:color w:val="auto"/>
                          <w:sz w:val="32"/>
                          <w:szCs w:val="32"/>
                        </w:rPr>
                        <w:t>Art Club</w:t>
                      </w:r>
                      <w:r>
                        <w:rPr>
                          <w:rFonts w:ascii="NeoTrash" w:hAnsi="NeoTrash"/>
                          <w:color w:val="auto"/>
                          <w:sz w:val="32"/>
                          <w:szCs w:val="32"/>
                        </w:rPr>
                        <w:t xml:space="preserve"> /Lunch time</w:t>
                      </w:r>
                      <w:r w:rsidRPr="00550A33">
                        <w:rPr>
                          <w:rFonts w:ascii="NeoTrash" w:hAnsi="NeoTrash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eoTrash" w:hAnsi="NeoTrash"/>
                          <w:color w:val="auto"/>
                          <w:sz w:val="32"/>
                          <w:szCs w:val="32"/>
                        </w:rPr>
                        <w:t>&amp;</w:t>
                      </w:r>
                      <w:r w:rsidRPr="00550A33">
                        <w:rPr>
                          <w:rFonts w:ascii="NeoTrash" w:hAnsi="NeoTrash"/>
                          <w:color w:val="auto"/>
                          <w:sz w:val="32"/>
                          <w:szCs w:val="32"/>
                        </w:rPr>
                        <w:t xml:space="preserve"> More.</w:t>
                      </w:r>
                      <w:proofErr w:type="gramEnd"/>
                    </w:p>
                    <w:p w14:paraId="4E8EB876" w14:textId="77777777" w:rsidR="00C145E0" w:rsidRDefault="00C145E0" w:rsidP="007E3215">
                      <w:pPr>
                        <w:pStyle w:val="BodyCopy"/>
                      </w:pPr>
                    </w:p>
                    <w:p w14:paraId="5447716A" w14:textId="77777777" w:rsidR="00550A33" w:rsidRDefault="00CF3718" w:rsidP="00550A3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550A33" w:rsidRPr="00CF3718">
                        <w:rPr>
                          <w:rFonts w:ascii="Arial" w:hAnsi="Arial" w:cs="Arial"/>
                          <w:sz w:val="20"/>
                          <w:szCs w:val="20"/>
                        </w:rPr>
                        <w:t>t lunchtime, the Art Room will be open to students (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except for Ms. Burns lunch time supervision elsewhere and </w:t>
                      </w:r>
                      <w:r w:rsidR="00550A33" w:rsidRPr="00CF3718">
                        <w:rPr>
                          <w:rFonts w:ascii="Arial" w:hAnsi="Arial" w:cs="Arial"/>
                          <w:sz w:val="20"/>
                          <w:szCs w:val="20"/>
                        </w:rPr>
                        <w:t>unless announced otherwise).  This is a great opportunity to try something new, or do more of a certain medium.  It is also a great time to get any extra help from Ms. Burns.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You can also find it a great place to eat your lunch!!</w:t>
                      </w:r>
                    </w:p>
                    <w:p w14:paraId="53D6D496" w14:textId="77777777" w:rsidR="00CF3718" w:rsidRDefault="00CF3718" w:rsidP="00550A3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A6599A" w14:textId="0CE74972" w:rsidR="00550A33" w:rsidRPr="009A4CDE" w:rsidRDefault="009A4CDE" w:rsidP="007E3215">
                      <w:pPr>
                        <w:pStyle w:val="BodyCopy"/>
                        <w:rPr>
                          <w:b/>
                        </w:rPr>
                      </w:pPr>
                      <w:r w:rsidRPr="009A4CDE">
                        <w:rPr>
                          <w:b/>
                          <w:color w:val="auto"/>
                        </w:rPr>
                        <w:t xml:space="preserve">ALSO!  </w:t>
                      </w:r>
                      <w:r>
                        <w:rPr>
                          <w:b/>
                          <w:color w:val="auto"/>
                        </w:rPr>
                        <w:t xml:space="preserve">Check out the </w:t>
                      </w:r>
                      <w:r w:rsidRPr="009A4CDE">
                        <w:rPr>
                          <w:b/>
                          <w:color w:val="auto"/>
                        </w:rPr>
                        <w:t xml:space="preserve">EPC Art Webpage for updates and handouts on assignments, blog of interesting finds and more.  </w:t>
                      </w:r>
                      <w:hyperlink r:id="rId10" w:history="1">
                        <w:r w:rsidRPr="007006B4">
                          <w:rPr>
                            <w:rStyle w:val="Hyperlink"/>
                            <w:b/>
                          </w:rPr>
                          <w:t>www.epcart.weebly.com</w:t>
                        </w:r>
                      </w:hyperlink>
                      <w:r>
                        <w:rPr>
                          <w:b/>
                          <w:color w:val="auto"/>
                        </w:rPr>
                        <w:t xml:space="preserve"> </w:t>
                      </w:r>
                      <w:bookmarkStart w:id="1" w:name="_GoBack"/>
                      <w:bookmarkEnd w:id="1"/>
                      <w:r w:rsidRPr="009A4CDE">
                        <w:rPr>
                          <w:b/>
                          <w:color w:val="auto"/>
                        </w:rPr>
                        <w:t>Password is:</w:t>
                      </w:r>
                      <w:r w:rsidRPr="009A4CD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9A4CDE">
                        <w:rPr>
                          <w:b/>
                          <w:color w:val="auto"/>
                        </w:rPr>
                        <w:t>epc</w:t>
                      </w:r>
                      <w:proofErr w:type="spellEnd"/>
                      <w:r w:rsidRPr="009A4CDE">
                        <w:rPr>
                          <w:b/>
                          <w:color w:val="auto"/>
                        </w:rPr>
                        <w:t xml:space="preserve"> </w:t>
                      </w:r>
                    </w:p>
                    <w:p w14:paraId="4FC8645A" w14:textId="77777777" w:rsidR="00C145E0" w:rsidRPr="001160CE" w:rsidRDefault="00C145E0" w:rsidP="007E3215">
                      <w:pPr>
                        <w:pStyle w:val="BodyCopy"/>
                      </w:pPr>
                    </w:p>
                    <w:p w14:paraId="55BEB0D4" w14:textId="77777777" w:rsidR="00C145E0" w:rsidRPr="001160CE" w:rsidRDefault="00C145E0" w:rsidP="00C145E0"/>
                    <w:p w14:paraId="0F929095" w14:textId="77777777" w:rsidR="00C145E0" w:rsidRPr="001160CE" w:rsidRDefault="00C145E0">
                      <w:r w:rsidRPr="001160CE"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57F502" wp14:editId="51E13831">
                <wp:simplePos x="0" y="0"/>
                <wp:positionH relativeFrom="column">
                  <wp:posOffset>-291465</wp:posOffset>
                </wp:positionH>
                <wp:positionV relativeFrom="paragraph">
                  <wp:posOffset>2974340</wp:posOffset>
                </wp:positionV>
                <wp:extent cx="3006090" cy="5460365"/>
                <wp:effectExtent l="635" t="2540" r="3175" b="0"/>
                <wp:wrapNone/>
                <wp:docPr id="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546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6E950" w14:textId="77777777" w:rsidR="009E1C75" w:rsidRDefault="009E1C75">
                            <w:pPr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</w:pPr>
                            <w:r w:rsidRPr="009E1C75">
                              <w:rPr>
                                <w:rFonts w:ascii="NeoTrash" w:hAnsi="NeoTrash"/>
                                <w:sz w:val="32"/>
                                <w:szCs w:val="32"/>
                              </w:rPr>
                              <w:t>How you are marked.</w:t>
                            </w:r>
                          </w:p>
                          <w:p w14:paraId="7201528A" w14:textId="77777777" w:rsidR="009E1C75" w:rsidRDefault="009E1C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C865FB" w14:textId="77777777" w:rsidR="009E1C75" w:rsidRPr="009E1C75" w:rsidRDefault="009E1C75" w:rsidP="009E1C75">
                            <w:pPr>
                              <w:spacing w:line="273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can be a budding Picasso, or have ‘no talent’ in Art, and you will still be able to learn and have fun in this class… and PASS!   Art is a fun class, but you can fail Art.  The students who fail Art do two things, they:</w:t>
                            </w:r>
                          </w:p>
                          <w:p w14:paraId="1DFD0CC0" w14:textId="77777777" w:rsidR="009E1C75" w:rsidRPr="009E1C75" w:rsidRDefault="009E1C75" w:rsidP="009E1C75">
                            <w:pPr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don’t hand in their assignments and/or</w:t>
                            </w:r>
                          </w:p>
                          <w:p w14:paraId="0FDEEEEE" w14:textId="77777777" w:rsidR="009E1C75" w:rsidRPr="009E1C75" w:rsidRDefault="009E1C75" w:rsidP="009E1C75">
                            <w:pPr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don’t</w:t>
                            </w:r>
                            <w:proofErr w:type="gramEnd"/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work in class.</w:t>
                            </w:r>
                          </w:p>
                          <w:p w14:paraId="7680D761" w14:textId="77777777" w:rsidR="009E1C75" w:rsidRPr="009E1C75" w:rsidRDefault="009E1C75" w:rsidP="009E1C75">
                            <w:pPr>
                              <w:spacing w:line="273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Therefore, how well you will do in this class is up to you.  When you begin a new assignment, you will be given a mark sheet, or told, exactly how you will be marked.  </w:t>
                            </w:r>
                          </w:p>
                          <w:p w14:paraId="47D3A9E9" w14:textId="77777777" w:rsidR="009E1C75" w:rsidRPr="009E1C75" w:rsidRDefault="009E1C75" w:rsidP="009E1C75">
                            <w:pPr>
                              <w:spacing w:line="273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E2A2B49" w14:textId="1A729343" w:rsidR="009E1C75" w:rsidRPr="009E1C75" w:rsidRDefault="009E1C75" w:rsidP="009E1C75">
                            <w:pPr>
                              <w:spacing w:line="273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Failure to hand in assignments result in a 0%.</w:t>
                            </w:r>
                            <w:proofErr w:type="gramEnd"/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665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You will have between 1-2 weeks to hand in an assignment after it is due.</w:t>
                            </w:r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Considering that this is worth 5 credits, just like Math, </w:t>
                            </w:r>
                            <w:proofErr w:type="spellStart"/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Chem</w:t>
                            </w:r>
                            <w:proofErr w:type="spellEnd"/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English, it is worth your effort to make sure you pass Art.</w:t>
                            </w:r>
                          </w:p>
                          <w:p w14:paraId="52CB489D" w14:textId="77777777" w:rsidR="009E1C75" w:rsidRPr="009E1C75" w:rsidRDefault="009E1C75" w:rsidP="009E1C75">
                            <w:pPr>
                              <w:spacing w:line="273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BAD989C" w14:textId="38882BC9" w:rsidR="009E1C75" w:rsidRPr="009E1C75" w:rsidRDefault="009E1C75" w:rsidP="009E1C75">
                            <w:pPr>
                              <w:spacing w:line="273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Every assignment, however large or small, will be marked. </w:t>
                            </w:r>
                          </w:p>
                          <w:p w14:paraId="2DC46FE4" w14:textId="77777777" w:rsidR="009E1C75" w:rsidRDefault="009E1C75" w:rsidP="009E1C75">
                            <w:pPr>
                              <w:spacing w:line="273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0541C9" w14:textId="32273F05" w:rsidR="009E1C75" w:rsidRPr="009E1C75" w:rsidRDefault="00666502" w:rsidP="009E1C75">
                            <w:pPr>
                              <w:spacing w:line="273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will be evaluated on your</w:t>
                            </w:r>
                            <w:r w:rsidR="009E1C75" w:rsidRPr="009E1C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8B9B28F" w14:textId="26A98367" w:rsidR="009E1C75" w:rsidRPr="009E1C75" w:rsidRDefault="00666502" w:rsidP="00E01BD4">
                            <w:pPr>
                              <w:numPr>
                                <w:ilvl w:val="0"/>
                                <w:numId w:val="3"/>
                              </w:numPr>
                              <w:spacing w:line="273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eoTrash" w:hAnsi="NeoTrash"/>
                              </w:rPr>
                              <w:t>Planning</w:t>
                            </w:r>
                          </w:p>
                          <w:p w14:paraId="4703D910" w14:textId="6008AEF0" w:rsidR="009E1C75" w:rsidRPr="009E1C75" w:rsidRDefault="00666502" w:rsidP="00E01BD4">
                            <w:pPr>
                              <w:numPr>
                                <w:ilvl w:val="0"/>
                                <w:numId w:val="3"/>
                              </w:numPr>
                              <w:spacing w:line="273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eoTrash" w:hAnsi="NeoTrash"/>
                              </w:rPr>
                              <w:t>Project</w:t>
                            </w:r>
                          </w:p>
                          <w:p w14:paraId="79AB0EBB" w14:textId="5F666310" w:rsidR="009E1C75" w:rsidRPr="009E1C75" w:rsidRDefault="009E1C75" w:rsidP="00E01BD4">
                            <w:pPr>
                              <w:numPr>
                                <w:ilvl w:val="0"/>
                                <w:numId w:val="3"/>
                              </w:numPr>
                              <w:spacing w:line="273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E1C75">
                              <w:rPr>
                                <w:rFonts w:ascii="NeoTrash" w:hAnsi="NeoTrash"/>
                              </w:rPr>
                              <w:t>Evaluation</w:t>
                            </w:r>
                            <w:r w:rsidRPr="009E1C75">
                              <w:rPr>
                                <w:rFonts w:ascii="Porky's" w:hAnsi="Porky's"/>
                              </w:rPr>
                              <w:t xml:space="preserve"> </w:t>
                            </w:r>
                            <w:r w:rsidRPr="009E1C7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="00666502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of your work</w:t>
                            </w:r>
                            <w:r w:rsidRPr="009E1C7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261068F" w14:textId="77777777" w:rsidR="009E1C75" w:rsidRPr="009E1C75" w:rsidRDefault="009E1C75" w:rsidP="009E1C75">
                            <w:pPr>
                              <w:spacing w:line="273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E1C7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9E1C7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see</w:t>
                            </w:r>
                            <w:proofErr w:type="gramEnd"/>
                            <w:r w:rsidRPr="009E1C7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specific mark sheet)</w:t>
                            </w:r>
                          </w:p>
                          <w:p w14:paraId="4F4561B5" w14:textId="77777777" w:rsidR="009E1C75" w:rsidRDefault="009E1C75" w:rsidP="009E1C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C23AB7" w14:textId="77777777" w:rsidR="009E1C75" w:rsidRPr="009E1C75" w:rsidRDefault="009E1C7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4" type="#_x0000_t202" style="position:absolute;margin-left:-22.9pt;margin-top:234.2pt;width:236.7pt;height:429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" stroked="f">
                <v:textbox>
                  <w:txbxContent>
                    <w:p w14:paraId="0816E950" w14:textId="77777777" w:rsidR="009E1C75" w:rsidRDefault="009E1C75">
                      <w:pPr>
                        <w:rPr>
                          <w:rFonts w:ascii="NeoTrash" w:hAnsi="NeoTrash"/>
                          <w:sz w:val="32"/>
                          <w:szCs w:val="32"/>
                        </w:rPr>
                      </w:pPr>
                      <w:r w:rsidRPr="009E1C75">
                        <w:rPr>
                          <w:rFonts w:ascii="NeoTrash" w:hAnsi="NeoTrash"/>
                          <w:sz w:val="32"/>
                          <w:szCs w:val="32"/>
                        </w:rPr>
                        <w:t>How you are marked.</w:t>
                      </w:r>
                    </w:p>
                    <w:p w14:paraId="7201528A" w14:textId="77777777" w:rsidR="009E1C75" w:rsidRDefault="009E1C7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C865FB" w14:textId="77777777" w:rsidR="009E1C75" w:rsidRPr="009E1C75" w:rsidRDefault="009E1C75" w:rsidP="009E1C75">
                      <w:pPr>
                        <w:spacing w:line="273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>You can be a budding Picasso, or have ‘no talent’ in Art, and you will still be able to learn and have fun in this class… and PASS!   Art is a fun class, but you can fail Art.  The students who fail Art do two things, they:</w:t>
                      </w:r>
                    </w:p>
                    <w:p w14:paraId="1DFD0CC0" w14:textId="77777777" w:rsidR="009E1C75" w:rsidRPr="009E1C75" w:rsidRDefault="009E1C75" w:rsidP="009E1C75">
                      <w:pPr>
                        <w:numPr>
                          <w:ilvl w:val="0"/>
                          <w:numId w:val="2"/>
                        </w:numPr>
                        <w:spacing w:line="273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>don’t hand in their assignments and/or</w:t>
                      </w:r>
                    </w:p>
                    <w:p w14:paraId="0FDEEEEE" w14:textId="77777777" w:rsidR="009E1C75" w:rsidRPr="009E1C75" w:rsidRDefault="009E1C75" w:rsidP="009E1C75">
                      <w:pPr>
                        <w:numPr>
                          <w:ilvl w:val="0"/>
                          <w:numId w:val="2"/>
                        </w:numPr>
                        <w:spacing w:line="273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>don’t</w:t>
                      </w:r>
                      <w:proofErr w:type="gramEnd"/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work in class.</w:t>
                      </w:r>
                    </w:p>
                    <w:p w14:paraId="7680D761" w14:textId="77777777" w:rsidR="009E1C75" w:rsidRPr="009E1C75" w:rsidRDefault="009E1C75" w:rsidP="009E1C75">
                      <w:pPr>
                        <w:spacing w:line="273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Therefore, how well you will do in this class is up to you.  When you begin a new assignment, you will be given a mark sheet, or told, exactly how you will be marked.  </w:t>
                      </w:r>
                    </w:p>
                    <w:p w14:paraId="47D3A9E9" w14:textId="77777777" w:rsidR="009E1C75" w:rsidRPr="009E1C75" w:rsidRDefault="009E1C75" w:rsidP="009E1C75">
                      <w:pPr>
                        <w:spacing w:line="273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E2A2B49" w14:textId="1A729343" w:rsidR="009E1C75" w:rsidRPr="009E1C75" w:rsidRDefault="009E1C75" w:rsidP="009E1C75">
                      <w:pPr>
                        <w:spacing w:line="273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>Failure to hand in assignments result in a 0%.</w:t>
                      </w:r>
                      <w:proofErr w:type="gramEnd"/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6665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You will have between 1-2 weeks to hand in an assignment after it is due.</w:t>
                      </w:r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Considering that this is worth 5 credits, just like Math, </w:t>
                      </w:r>
                      <w:proofErr w:type="spellStart"/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>Chem</w:t>
                      </w:r>
                      <w:proofErr w:type="spellEnd"/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English, it is worth your effort to make sure you pass Art.</w:t>
                      </w:r>
                    </w:p>
                    <w:p w14:paraId="52CB489D" w14:textId="77777777" w:rsidR="009E1C75" w:rsidRPr="009E1C75" w:rsidRDefault="009E1C75" w:rsidP="009E1C75">
                      <w:pPr>
                        <w:spacing w:line="273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BAD989C" w14:textId="38882BC9" w:rsidR="009E1C75" w:rsidRPr="009E1C75" w:rsidRDefault="009E1C75" w:rsidP="009E1C75">
                      <w:pPr>
                        <w:spacing w:line="273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Every assignment, however large or small, will be marked. </w:t>
                      </w:r>
                    </w:p>
                    <w:p w14:paraId="2DC46FE4" w14:textId="77777777" w:rsidR="009E1C75" w:rsidRDefault="009E1C75" w:rsidP="009E1C75">
                      <w:pPr>
                        <w:spacing w:line="273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0541C9" w14:textId="32273F05" w:rsidR="009E1C75" w:rsidRPr="009E1C75" w:rsidRDefault="00666502" w:rsidP="009E1C75">
                      <w:pPr>
                        <w:spacing w:line="273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 will be evaluated on your</w:t>
                      </w:r>
                      <w:r w:rsidR="009E1C75" w:rsidRPr="009E1C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8B9B28F" w14:textId="26A98367" w:rsidR="009E1C75" w:rsidRPr="009E1C75" w:rsidRDefault="00666502" w:rsidP="00E01BD4">
                      <w:pPr>
                        <w:numPr>
                          <w:ilvl w:val="0"/>
                          <w:numId w:val="3"/>
                        </w:numPr>
                        <w:spacing w:line="273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NeoTrash" w:hAnsi="NeoTrash"/>
                        </w:rPr>
                        <w:t>Planning</w:t>
                      </w:r>
                    </w:p>
                    <w:p w14:paraId="4703D910" w14:textId="6008AEF0" w:rsidR="009E1C75" w:rsidRPr="009E1C75" w:rsidRDefault="00666502" w:rsidP="00E01BD4">
                      <w:pPr>
                        <w:numPr>
                          <w:ilvl w:val="0"/>
                          <w:numId w:val="3"/>
                        </w:numPr>
                        <w:spacing w:line="273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NeoTrash" w:hAnsi="NeoTrash"/>
                        </w:rPr>
                        <w:t>Project</w:t>
                      </w:r>
                    </w:p>
                    <w:p w14:paraId="79AB0EBB" w14:textId="5F666310" w:rsidR="009E1C75" w:rsidRPr="009E1C75" w:rsidRDefault="009E1C75" w:rsidP="00E01BD4">
                      <w:pPr>
                        <w:numPr>
                          <w:ilvl w:val="0"/>
                          <w:numId w:val="3"/>
                        </w:numPr>
                        <w:spacing w:line="273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9E1C75">
                        <w:rPr>
                          <w:rFonts w:ascii="NeoTrash" w:hAnsi="NeoTrash"/>
                        </w:rPr>
                        <w:t>Evaluation</w:t>
                      </w:r>
                      <w:r w:rsidRPr="009E1C75">
                        <w:rPr>
                          <w:rFonts w:ascii="Porky's" w:hAnsi="Porky's"/>
                        </w:rPr>
                        <w:t xml:space="preserve"> </w:t>
                      </w:r>
                      <w:r w:rsidRPr="009E1C75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r w:rsidR="00666502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of your work</w:t>
                      </w:r>
                      <w:r w:rsidRPr="009E1C75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3261068F" w14:textId="77777777" w:rsidR="009E1C75" w:rsidRPr="009E1C75" w:rsidRDefault="009E1C75" w:rsidP="009E1C75">
                      <w:pPr>
                        <w:spacing w:line="273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 w:rsidRPr="009E1C75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9E1C75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see</w:t>
                      </w:r>
                      <w:proofErr w:type="gramEnd"/>
                      <w:r w:rsidRPr="009E1C75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specific mark sheet)</w:t>
                      </w:r>
                    </w:p>
                    <w:p w14:paraId="4F4561B5" w14:textId="77777777" w:rsidR="009E1C75" w:rsidRDefault="009E1C75" w:rsidP="009E1C7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C23AB7" w14:textId="77777777" w:rsidR="009E1C75" w:rsidRPr="009E1C75" w:rsidRDefault="009E1C7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5F17E9" wp14:editId="7B3CEF95">
                <wp:simplePos x="0" y="0"/>
                <wp:positionH relativeFrom="column">
                  <wp:posOffset>-291465</wp:posOffset>
                </wp:positionH>
                <wp:positionV relativeFrom="paragraph">
                  <wp:posOffset>1831340</wp:posOffset>
                </wp:positionV>
                <wp:extent cx="2628900" cy="914400"/>
                <wp:effectExtent l="635" t="2540" r="0" b="0"/>
                <wp:wrapNone/>
                <wp:docPr id="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BA818" w14:textId="31F8258E" w:rsidR="00BE21E4" w:rsidRDefault="00BE21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AND…..</w:t>
                            </w:r>
                          </w:p>
                          <w:p w14:paraId="40286234" w14:textId="664F73D5" w:rsidR="001E493C" w:rsidRPr="001E493C" w:rsidRDefault="001E493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Ms. Burns</w:t>
                            </w:r>
                            <w:r w:rsidR="00BE21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1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rt work </w:t>
                            </w:r>
                            <w:r w:rsidR="00BE21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Words,” photographs and blog can be found on her </w:t>
                            </w:r>
                            <w:proofErr w:type="gramStart"/>
                            <w:r w:rsidR="00BE21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website :</w:t>
                            </w:r>
                            <w:proofErr w:type="gramEnd"/>
                            <w:r w:rsidR="00BE21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http://www.barbaraburns.ca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5" type="#_x0000_t202" style="position:absolute;margin-left:-22.9pt;margin-top:144.2pt;width:207pt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" fillcolor="#a5a5a5" stroked="f" strokecolor="white">
                <v:textbox>
                  <w:txbxContent>
                    <w:p w14:paraId="111BA818" w14:textId="31F8258E" w:rsidR="00BE21E4" w:rsidRDefault="00BE21E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AND…..</w:t>
                      </w:r>
                    </w:p>
                    <w:p w14:paraId="40286234" w14:textId="664F73D5" w:rsidR="001E493C" w:rsidRPr="001E493C" w:rsidRDefault="001E493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Ms. Burns</w:t>
                      </w:r>
                      <w:r w:rsidR="00BE21E4">
                        <w:rPr>
                          <w:rFonts w:ascii="Arial" w:hAnsi="Arial" w:cs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E21E4">
                        <w:rPr>
                          <w:rFonts w:ascii="Arial" w:hAnsi="Arial" w:cs="Arial"/>
                          <w:sz w:val="20"/>
                          <w:szCs w:val="20"/>
                        </w:rPr>
                        <w:t>“A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rt work </w:t>
                      </w:r>
                      <w:r w:rsidR="00BE21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Words,” photographs and blog can be found on her </w:t>
                      </w:r>
                      <w:proofErr w:type="gramStart"/>
                      <w:r w:rsidR="00BE21E4">
                        <w:rPr>
                          <w:rFonts w:ascii="Arial" w:hAnsi="Arial" w:cs="Arial"/>
                          <w:sz w:val="20"/>
                          <w:szCs w:val="20"/>
                        </w:rPr>
                        <w:t>website :</w:t>
                      </w:r>
                      <w:proofErr w:type="gramEnd"/>
                      <w:r w:rsidR="00BE21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http://www.barbaraburns.ca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93BD742" wp14:editId="48B4916B">
                <wp:simplePos x="0" y="0"/>
                <wp:positionH relativeFrom="column">
                  <wp:posOffset>-285115</wp:posOffset>
                </wp:positionH>
                <wp:positionV relativeFrom="paragraph">
                  <wp:posOffset>2540</wp:posOffset>
                </wp:positionV>
                <wp:extent cx="1371600" cy="161290"/>
                <wp:effectExtent l="0" t="2540" r="5715" b="1270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4D93E" w14:textId="103C428E" w:rsidR="00C145E0" w:rsidRDefault="008F590A" w:rsidP="001E4AF8">
                            <w:pPr>
                              <w:pStyle w:val="MonthDayYear"/>
                            </w:pPr>
                            <w:r>
                              <w:t>winter</w:t>
                            </w:r>
                            <w:r w:rsidR="00216EB8">
                              <w:t xml:space="preserve"> 201</w:t>
                            </w:r>
                            <w:r w:rsidR="00666502">
                              <w:t>3</w:t>
                            </w:r>
                          </w:p>
                          <w:p w14:paraId="438F001B" w14:textId="77777777" w:rsidR="00C145E0" w:rsidRDefault="00C145E0" w:rsidP="00C145E0">
                            <w:pPr>
                              <w:pStyle w:val="Vol1Issue01"/>
                            </w:pPr>
                          </w:p>
                          <w:p w14:paraId="6003EAD1" w14:textId="77777777" w:rsidR="00C145E0" w:rsidRDefault="00C145E0" w:rsidP="00C145E0">
                            <w:pPr>
                              <w:pStyle w:val="Vol1Issue0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margin-left:-22.4pt;margin-top:.2pt;width:108pt;height:12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ROa7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" filled="f" stroked="f">
                <v:textbox inset="0,0,0,0">
                  <w:txbxContent>
                    <w:p w14:paraId="4084D93E" w14:textId="103C428E" w:rsidR="00C145E0" w:rsidRDefault="008F590A" w:rsidP="001E4AF8">
                      <w:pPr>
                        <w:pStyle w:val="MonthDayYear"/>
                      </w:pPr>
                      <w:r>
                        <w:t>winter</w:t>
                      </w:r>
                      <w:r w:rsidR="00216EB8">
                        <w:t xml:space="preserve"> 201</w:t>
                      </w:r>
                      <w:r w:rsidR="00666502">
                        <w:t>3</w:t>
                      </w:r>
                    </w:p>
                    <w:p w14:paraId="438F001B" w14:textId="77777777" w:rsidR="00C145E0" w:rsidRDefault="00C145E0" w:rsidP="00C145E0">
                      <w:pPr>
                        <w:pStyle w:val="Vol1Issue01"/>
                      </w:pPr>
                    </w:p>
                    <w:p w14:paraId="6003EAD1" w14:textId="77777777" w:rsidR="00C145E0" w:rsidRDefault="00C145E0" w:rsidP="00C145E0">
                      <w:pPr>
                        <w:pStyle w:val="Vol1Issue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724F261" wp14:editId="5E1F9E57">
                <wp:simplePos x="0" y="0"/>
                <wp:positionH relativeFrom="column">
                  <wp:posOffset>-291465</wp:posOffset>
                </wp:positionH>
                <wp:positionV relativeFrom="paragraph">
                  <wp:posOffset>748665</wp:posOffset>
                </wp:positionV>
                <wp:extent cx="2743200" cy="2137410"/>
                <wp:effectExtent l="635" t="0" r="0" b="0"/>
                <wp:wrapTight wrapText="bothSides">
                  <wp:wrapPolygon edited="0">
                    <wp:start x="-75" y="0"/>
                    <wp:lineTo x="-75" y="21497"/>
                    <wp:lineTo x="21600" y="21497"/>
                    <wp:lineTo x="21600" y="0"/>
                    <wp:lineTo x="-75" y="0"/>
                  </wp:wrapPolygon>
                </wp:wrapTight>
                <wp:docPr id="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3741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4E16" w14:textId="2C452DD5" w:rsidR="00C145E0" w:rsidRDefault="00DD35F6" w:rsidP="00900EEF">
                            <w:pPr>
                              <w:pStyle w:val="PhotoBox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9F10D" wp14:editId="6833F4DA">
                                  <wp:extent cx="906145" cy="906145"/>
                                  <wp:effectExtent l="0" t="0" r="8255" b="8255"/>
                                  <wp:docPr id="2" name="Picture 2" descr="f_logo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_logo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14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493C">
                              <w:t xml:space="preserve">  </w:t>
                            </w:r>
                            <w:r w:rsidR="001E493C" w:rsidRPr="001E493C">
                              <w:rPr>
                                <w:sz w:val="20"/>
                                <w:szCs w:val="20"/>
                              </w:rPr>
                              <w:t xml:space="preserve">Join </w:t>
                            </w:r>
                            <w:r w:rsidR="001E493C" w:rsidRPr="001E493C">
                              <w:rPr>
                                <w:b/>
                                <w:sz w:val="20"/>
                                <w:szCs w:val="20"/>
                              </w:rPr>
                              <w:t>EPC Art Corner</w:t>
                            </w:r>
                          </w:p>
                          <w:p w14:paraId="29887F94" w14:textId="77777777" w:rsidR="001E493C" w:rsidRDefault="001E493C" w:rsidP="00900EEF">
                            <w:pPr>
                              <w:pStyle w:val="PhotoBox"/>
                              <w:jc w:val="left"/>
                            </w:pPr>
                          </w:p>
                          <w:p w14:paraId="74932595" w14:textId="27D44174" w:rsidR="001E493C" w:rsidRPr="00900EEF" w:rsidRDefault="00DD35F6" w:rsidP="00900EEF">
                            <w:pPr>
                              <w:pStyle w:val="PhotoBox"/>
                              <w:jc w:val="left"/>
                            </w:pPr>
                            <w:r>
                              <w:rPr>
                                <w:rFonts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A14CAD" wp14:editId="3A13E210">
                                  <wp:extent cx="787400" cy="787400"/>
                                  <wp:effectExtent l="0" t="0" r="0" b="0"/>
                                  <wp:docPr id="4" name="Picture 4" descr="http://poland.digitalslife.com/uploadfiles/polanddigitalslifecom-1313025049/myspace-sold-to-specific-media-for-35-million-8211-ifans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oland.digitalslife.com/uploadfiles/polanddigitalslifecom-1313025049/myspace-sold-to-specific-media-for-35-million-8211-ifans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4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-22.9pt;margin-top:58.95pt;width:3in;height:168.3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" fillcolor="#969696" stroked="f" strokecolor="silver">
                <v:textbox>
                  <w:txbxContent>
                    <w:p w14:paraId="51684E16" w14:textId="2C452DD5" w:rsidR="00C145E0" w:rsidRDefault="00DD35F6" w:rsidP="00900EEF">
                      <w:pPr>
                        <w:pStyle w:val="PhotoBox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F9F10D" wp14:editId="6833F4DA">
                            <wp:extent cx="906145" cy="906145"/>
                            <wp:effectExtent l="0" t="0" r="8255" b="8255"/>
                            <wp:docPr id="2" name="Picture 2" descr="f_logo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_logo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145" cy="90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493C">
                        <w:t xml:space="preserve">  </w:t>
                      </w:r>
                      <w:r w:rsidR="001E493C" w:rsidRPr="001E493C">
                        <w:rPr>
                          <w:sz w:val="20"/>
                          <w:szCs w:val="20"/>
                        </w:rPr>
                        <w:t xml:space="preserve">Join </w:t>
                      </w:r>
                      <w:r w:rsidR="001E493C" w:rsidRPr="001E493C">
                        <w:rPr>
                          <w:b/>
                          <w:sz w:val="20"/>
                          <w:szCs w:val="20"/>
                        </w:rPr>
                        <w:t>EPC Art Corner</w:t>
                      </w:r>
                    </w:p>
                    <w:p w14:paraId="29887F94" w14:textId="77777777" w:rsidR="001E493C" w:rsidRDefault="001E493C" w:rsidP="00900EEF">
                      <w:pPr>
                        <w:pStyle w:val="PhotoBox"/>
                        <w:jc w:val="left"/>
                      </w:pPr>
                    </w:p>
                    <w:p w14:paraId="74932595" w14:textId="27D44174" w:rsidR="001E493C" w:rsidRPr="00900EEF" w:rsidRDefault="00DD35F6" w:rsidP="00900EEF">
                      <w:pPr>
                        <w:pStyle w:val="PhotoBox"/>
                        <w:jc w:val="left"/>
                      </w:pPr>
                      <w:r>
                        <w:rPr>
                          <w:rFonts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9A14CAD" wp14:editId="3A13E210">
                            <wp:extent cx="787400" cy="787400"/>
                            <wp:effectExtent l="0" t="0" r="0" b="0"/>
                            <wp:docPr id="4" name="Picture 4" descr="http://poland.digitalslife.com/uploadfiles/polanddigitalslifecom-1313025049/myspace-sold-to-specific-media-for-35-million-8211-ifans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oland.digitalslife.com/uploadfiles/polanddigitalslifecom-1313025049/myspace-sold-to-specific-media-for-35-million-8211-ifans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4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733793" wp14:editId="61905168">
                <wp:simplePos x="0" y="0"/>
                <wp:positionH relativeFrom="column">
                  <wp:posOffset>-291465</wp:posOffset>
                </wp:positionH>
                <wp:positionV relativeFrom="paragraph">
                  <wp:posOffset>260350</wp:posOffset>
                </wp:positionV>
                <wp:extent cx="6172200" cy="427990"/>
                <wp:effectExtent l="635" t="6350" r="0" b="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CB8F8" w14:textId="77777777" w:rsidR="00C145E0" w:rsidRPr="00AC4BA8" w:rsidRDefault="00216EB8" w:rsidP="001E4AF8">
                            <w:pPr>
                              <w:pStyle w:val="HEADLINE"/>
                              <w:rPr>
                                <w:rFonts w:ascii="NeoTrash" w:hAnsi="NeoTrash"/>
                                <w:color w:val="auto"/>
                              </w:rPr>
                            </w:pPr>
                            <w:r w:rsidRPr="00AC4BA8">
                              <w:rPr>
                                <w:rFonts w:ascii="NeoTrash" w:hAnsi="NeoTrash"/>
                                <w:color w:val="auto"/>
                              </w:rPr>
                              <w:t>EXPECTATIONS</w:t>
                            </w:r>
                          </w:p>
                          <w:p w14:paraId="1B210AEA" w14:textId="77777777" w:rsidR="00C145E0" w:rsidRDefault="00C145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-22.9pt;margin-top:20.5pt;width:486pt;height:33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" filled="f" stroked="f">
                <v:textbox>
                  <w:txbxContent>
                    <w:p w14:paraId="780CB8F8" w14:textId="77777777" w:rsidR="00C145E0" w:rsidRPr="00AC4BA8" w:rsidRDefault="00216EB8" w:rsidP="001E4AF8">
                      <w:pPr>
                        <w:pStyle w:val="HEADLINE"/>
                        <w:rPr>
                          <w:rFonts w:ascii="NeoTrash" w:hAnsi="NeoTrash"/>
                          <w:color w:val="auto"/>
                        </w:rPr>
                      </w:pPr>
                      <w:r w:rsidRPr="00AC4BA8">
                        <w:rPr>
                          <w:rFonts w:ascii="NeoTrash" w:hAnsi="NeoTrash"/>
                          <w:color w:val="auto"/>
                        </w:rPr>
                        <w:t>EXPECTATIONS</w:t>
                      </w:r>
                    </w:p>
                    <w:p w14:paraId="1B210AEA" w14:textId="77777777" w:rsidR="00C145E0" w:rsidRDefault="00C145E0"/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67968" behindDoc="1" locked="0" layoutInCell="1" allowOverlap="1" wp14:anchorId="2227CF0E" wp14:editId="596E7485">
            <wp:simplePos x="0" y="0"/>
            <wp:positionH relativeFrom="column">
              <wp:posOffset>-1155065</wp:posOffset>
            </wp:positionH>
            <wp:positionV relativeFrom="paragraph">
              <wp:posOffset>-911860</wp:posOffset>
            </wp:positionV>
            <wp:extent cx="7772400" cy="10058400"/>
            <wp:effectExtent l="25400" t="25400" r="25400" b="25400"/>
            <wp:wrapNone/>
            <wp:docPr id="119" name="Picture 119" descr="Edgy_Smudge_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Edgy_Smudge_Newslet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solidFill>
                      <a:srgbClr val="460000"/>
                    </a:solidFill>
                    <a:ln w="9525">
                      <a:solidFill>
                        <a:srgbClr val="46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3F1EF4" wp14:editId="3E262588">
                <wp:simplePos x="0" y="0"/>
                <wp:positionH relativeFrom="column">
                  <wp:posOffset>4394835</wp:posOffset>
                </wp:positionH>
                <wp:positionV relativeFrom="paragraph">
                  <wp:posOffset>-67310</wp:posOffset>
                </wp:positionV>
                <wp:extent cx="1371600" cy="231140"/>
                <wp:effectExtent l="635" t="0" r="0" b="1270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CC7B7" w14:textId="009A3E52" w:rsidR="00C145E0" w:rsidRDefault="00C145E0" w:rsidP="00C145E0">
                            <w:pPr>
                              <w:pStyle w:val="Vol1Issue01"/>
                              <w:jc w:val="right"/>
                            </w:pPr>
                            <w:r>
                              <w:t>VOL 1</w:t>
                            </w:r>
                            <w:r w:rsidR="00666502">
                              <w:t>7</w:t>
                            </w:r>
                            <w:r w:rsidR="008F590A">
                              <w:t xml:space="preserve"> ISSUE </w:t>
                            </w:r>
                            <w:r w:rsidR="00666502">
                              <w:t>1</w:t>
                            </w:r>
                          </w:p>
                          <w:p w14:paraId="7416822E" w14:textId="77777777" w:rsidR="00C145E0" w:rsidRDefault="00C145E0" w:rsidP="00C145E0">
                            <w:pPr>
                              <w:pStyle w:val="Vol1Issue01"/>
                              <w:jc w:val="right"/>
                            </w:pPr>
                          </w:p>
                          <w:p w14:paraId="1E8D2296" w14:textId="77777777" w:rsidR="00C145E0" w:rsidRDefault="00C145E0" w:rsidP="00C145E0">
                            <w:pPr>
                              <w:pStyle w:val="Vol1Issue01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margin-left:346.05pt;margin-top:-5.25pt;width:108pt;height:18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" filled="f" stroked="f">
                <v:textbox inset="0,0,0,0">
                  <w:txbxContent>
                    <w:p w14:paraId="3DCCC7B7" w14:textId="009A3E52" w:rsidR="00C145E0" w:rsidRDefault="00C145E0" w:rsidP="00C145E0">
                      <w:pPr>
                        <w:pStyle w:val="Vol1Issue01"/>
                        <w:jc w:val="right"/>
                      </w:pPr>
                      <w:r>
                        <w:t>VOL 1</w:t>
                      </w:r>
                      <w:r w:rsidR="00666502">
                        <w:t>7</w:t>
                      </w:r>
                      <w:r w:rsidR="008F590A">
                        <w:t xml:space="preserve"> ISSUE </w:t>
                      </w:r>
                      <w:r w:rsidR="00666502">
                        <w:t>1</w:t>
                      </w:r>
                    </w:p>
                    <w:p w14:paraId="7416822E" w14:textId="77777777" w:rsidR="00C145E0" w:rsidRDefault="00C145E0" w:rsidP="00C145E0">
                      <w:pPr>
                        <w:pStyle w:val="Vol1Issue01"/>
                        <w:jc w:val="right"/>
                      </w:pPr>
                    </w:p>
                    <w:p w14:paraId="1E8D2296" w14:textId="77777777" w:rsidR="00C145E0" w:rsidRDefault="00C145E0" w:rsidP="00C145E0">
                      <w:pPr>
                        <w:pStyle w:val="Vol1Issue01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C145E0" w:rsidSect="00C145E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oTrash">
    <w:altName w:val="Times New Roman"/>
    <w:charset w:val="00"/>
    <w:family w:val="auto"/>
    <w:pitch w:val="variable"/>
    <w:sig w:usb0="A00000A7" w:usb1="5000004A" w:usb2="00000000" w:usb3="00000000" w:csb0="0000011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orky's">
    <w:altName w:val="Helvetica Neue Light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66BCC"/>
    <w:multiLevelType w:val="hybridMultilevel"/>
    <w:tmpl w:val="6AB86C96"/>
    <w:lvl w:ilvl="0" w:tplc="4CC80628">
      <w:start w:val="1"/>
      <w:numFmt w:val="decimal"/>
      <w:lvlText w:val="%1."/>
      <w:lvlJc w:val="left"/>
      <w:pPr>
        <w:ind w:left="720" w:hanging="360"/>
      </w:pPr>
      <w:rPr>
        <w:rFonts w:ascii="NeoTrash" w:hAnsi="NeoTrash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4E443C"/>
    <w:multiLevelType w:val="hybridMultilevel"/>
    <w:tmpl w:val="0D3C3CC0"/>
    <w:lvl w:ilvl="0" w:tplc="56F0A42E">
      <w:start w:val="1"/>
      <w:numFmt w:val="decimal"/>
      <w:lvlText w:val="%1."/>
      <w:lvlJc w:val="left"/>
      <w:pPr>
        <w:ind w:left="720" w:hanging="360"/>
      </w:pPr>
      <w:rPr>
        <w:rFonts w:ascii="NeoTrash" w:hAnsi="NeoTrash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A1E02"/>
    <w:multiLevelType w:val="hybridMultilevel"/>
    <w:tmpl w:val="BE36B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853"/>
    <w:rsid w:val="00074AE2"/>
    <w:rsid w:val="00195E3C"/>
    <w:rsid w:val="001D5853"/>
    <w:rsid w:val="001E493C"/>
    <w:rsid w:val="001E4AF8"/>
    <w:rsid w:val="00216EB8"/>
    <w:rsid w:val="002E255A"/>
    <w:rsid w:val="00350342"/>
    <w:rsid w:val="0037284D"/>
    <w:rsid w:val="00482F07"/>
    <w:rsid w:val="00550A33"/>
    <w:rsid w:val="00666502"/>
    <w:rsid w:val="007F754D"/>
    <w:rsid w:val="00864B6D"/>
    <w:rsid w:val="008F590A"/>
    <w:rsid w:val="00900EEF"/>
    <w:rsid w:val="00917235"/>
    <w:rsid w:val="009A4CDE"/>
    <w:rsid w:val="009E1C75"/>
    <w:rsid w:val="00A521F6"/>
    <w:rsid w:val="00AC4BA8"/>
    <w:rsid w:val="00B70E44"/>
    <w:rsid w:val="00BE21E4"/>
    <w:rsid w:val="00C145E0"/>
    <w:rsid w:val="00CA024A"/>
    <w:rsid w:val="00CC1454"/>
    <w:rsid w:val="00CF3718"/>
    <w:rsid w:val="00D7229D"/>
    <w:rsid w:val="00D86770"/>
    <w:rsid w:val="00DD35F6"/>
    <w:rsid w:val="00E01BD4"/>
    <w:rsid w:val="00E91961"/>
    <w:rsid w:val="00F9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1">
      <o:colormenu v:ext="edit" fillcolor="silver" strokecolor="none"/>
    </o:shapedefaults>
    <o:shapelayout v:ext="edit">
      <o:idmap v:ext="edit" data="1"/>
    </o:shapelayout>
  </w:shapeDefaults>
  <w:doNotEmbedSmartTags/>
  <w:decimalSymbol w:val="."/>
  <w:listSeparator w:val=","/>
  <w14:docId w14:val="1FC409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2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BOX">
    <w:name w:val="ADDRESS BOX"/>
    <w:basedOn w:val="Normal"/>
    <w:link w:val="ADDRESSBOXChar"/>
    <w:rsid w:val="00F91EA5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/>
      <w:color w:val="808080"/>
      <w:sz w:val="16"/>
      <w:szCs w:val="14"/>
    </w:rPr>
  </w:style>
  <w:style w:type="paragraph" w:customStyle="1" w:styleId="BodyCopy">
    <w:name w:val="Body Copy"/>
    <w:basedOn w:val="Normal"/>
    <w:rsid w:val="00482F07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717074"/>
      <w:sz w:val="20"/>
      <w:szCs w:val="20"/>
    </w:rPr>
  </w:style>
  <w:style w:type="paragraph" w:customStyle="1" w:styleId="MonthDayYear">
    <w:name w:val="Month Day Year"/>
    <w:basedOn w:val="Vol1Issue01"/>
    <w:link w:val="MonthDayYearChar"/>
    <w:qFormat/>
    <w:rsid w:val="00482F07"/>
  </w:style>
  <w:style w:type="paragraph" w:customStyle="1" w:styleId="BULLETPOINTS">
    <w:name w:val="BULLETPOINTS"/>
    <w:basedOn w:val="Normal"/>
    <w:rsid w:val="003E7319"/>
    <w:rPr>
      <w:rFonts w:ascii="Helvetica" w:hAnsi="Helvetica"/>
      <w:color w:val="FFFFFF"/>
    </w:rPr>
  </w:style>
  <w:style w:type="paragraph" w:customStyle="1" w:styleId="Byline">
    <w:name w:val="Byline"/>
    <w:basedOn w:val="Normal"/>
    <w:rsid w:val="003E7319"/>
    <w:pPr>
      <w:spacing w:line="180" w:lineRule="atLeast"/>
    </w:pPr>
    <w:rPr>
      <w:rFonts w:ascii="Helvetica" w:hAnsi="Helvetica"/>
      <w:b/>
      <w:color w:val="808080"/>
      <w:sz w:val="20"/>
    </w:rPr>
  </w:style>
  <w:style w:type="paragraph" w:customStyle="1" w:styleId="CallOuts">
    <w:name w:val="Call_Outs"/>
    <w:basedOn w:val="Normal"/>
    <w:rsid w:val="003E7319"/>
    <w:pPr>
      <w:jc w:val="center"/>
    </w:pPr>
    <w:rPr>
      <w:rFonts w:ascii="Helvetica" w:hAnsi="Helvetica"/>
      <w:b/>
      <w:color w:val="FFFFFF"/>
      <w:sz w:val="26"/>
    </w:rPr>
  </w:style>
  <w:style w:type="paragraph" w:customStyle="1" w:styleId="COMPANY">
    <w:name w:val="COMPANY"/>
    <w:basedOn w:val="Normal"/>
    <w:rsid w:val="00F91EA5"/>
    <w:rPr>
      <w:rFonts w:ascii="Arial" w:hAnsi="Arial"/>
      <w:b/>
      <w:color w:val="FF3E00"/>
      <w:spacing w:val="20"/>
      <w:sz w:val="32"/>
    </w:rPr>
  </w:style>
  <w:style w:type="paragraph" w:customStyle="1" w:styleId="HEADLINE">
    <w:name w:val="HEADLINE"/>
    <w:basedOn w:val="Normal"/>
    <w:rsid w:val="001E4AF8"/>
    <w:pPr>
      <w:jc w:val="center"/>
    </w:pPr>
    <w:rPr>
      <w:rFonts w:ascii="Arial" w:hAnsi="Arial"/>
      <w:b/>
      <w:color w:val="FF3E00"/>
      <w:sz w:val="50"/>
      <w:szCs w:val="59"/>
    </w:rPr>
  </w:style>
  <w:style w:type="paragraph" w:customStyle="1" w:styleId="LOGOBOX">
    <w:name w:val="LOGO BOX"/>
    <w:basedOn w:val="COMPANY"/>
    <w:rsid w:val="00482F07"/>
    <w:pPr>
      <w:spacing w:line="300" w:lineRule="atLeast"/>
      <w:jc w:val="center"/>
    </w:pPr>
  </w:style>
  <w:style w:type="paragraph" w:customStyle="1" w:styleId="PhotoBox">
    <w:name w:val="Photo Box"/>
    <w:basedOn w:val="Normal"/>
    <w:rsid w:val="00482F07"/>
    <w:pPr>
      <w:spacing w:line="300" w:lineRule="atLeast"/>
      <w:jc w:val="center"/>
    </w:pPr>
    <w:rPr>
      <w:rFonts w:ascii="Arial" w:hAnsi="Arial"/>
      <w:sz w:val="22"/>
    </w:rPr>
  </w:style>
  <w:style w:type="paragraph" w:customStyle="1" w:styleId="BasicParagraph">
    <w:name w:val="[Basic Paragraph]"/>
    <w:basedOn w:val="Normal"/>
    <w:link w:val="BasicParagraphChar"/>
    <w:rsid w:val="001160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Vol1Issue01">
    <w:name w:val="Vol 1 Issue 01"/>
    <w:basedOn w:val="BasicParagraph"/>
    <w:link w:val="Vol1Issue01Char"/>
    <w:rsid w:val="00482F07"/>
    <w:rPr>
      <w:rFonts w:ascii="Arial" w:hAnsi="Arial"/>
      <w:b/>
      <w:caps/>
      <w:color w:val="717074"/>
      <w:sz w:val="20"/>
      <w:szCs w:val="20"/>
    </w:rPr>
  </w:style>
  <w:style w:type="paragraph" w:customStyle="1" w:styleId="NoParagraphStyle">
    <w:name w:val="[No Paragraph Style]"/>
    <w:rsid w:val="001160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MONTHDAYYEAR01">
    <w:name w:val="MONTH DAY YEAR 01"/>
    <w:basedOn w:val="Vol1Issue01"/>
    <w:link w:val="MONTHDAYYEAR01Char"/>
    <w:qFormat/>
    <w:rsid w:val="00F91EA5"/>
    <w:rPr>
      <w:color w:val="FFFFFF"/>
      <w:sz w:val="22"/>
    </w:rPr>
  </w:style>
  <w:style w:type="paragraph" w:customStyle="1" w:styleId="PhotoCaption">
    <w:name w:val="Photo_Caption"/>
    <w:basedOn w:val="NoParagraphStyle"/>
    <w:rsid w:val="00E91961"/>
    <w:pPr>
      <w:suppressAutoHyphens/>
    </w:pPr>
    <w:rPr>
      <w:rFonts w:ascii="Arial" w:hAnsi="Arial"/>
      <w:color w:val="717074"/>
      <w:sz w:val="16"/>
      <w:szCs w:val="16"/>
    </w:rPr>
  </w:style>
  <w:style w:type="paragraph" w:customStyle="1" w:styleId="Subhead">
    <w:name w:val="Subhead"/>
    <w:basedOn w:val="Normal"/>
    <w:rsid w:val="001E4AF8"/>
    <w:pPr>
      <w:spacing w:before="240" w:after="120" w:line="240" w:lineRule="atLeast"/>
    </w:pPr>
    <w:rPr>
      <w:rFonts w:ascii="Arial" w:hAnsi="Arial"/>
      <w:b/>
      <w:sz w:val="28"/>
      <w:szCs w:val="26"/>
    </w:rPr>
  </w:style>
  <w:style w:type="paragraph" w:customStyle="1" w:styleId="PullQuote">
    <w:name w:val="Pull Quote"/>
    <w:basedOn w:val="Normal"/>
    <w:rsid w:val="001E4AF8"/>
    <w:pPr>
      <w:spacing w:line="300" w:lineRule="atLeast"/>
      <w:jc w:val="center"/>
    </w:pPr>
    <w:rPr>
      <w:rFonts w:ascii="Arial" w:hAnsi="Arial"/>
      <w:b/>
      <w:caps/>
      <w:color w:val="F04923"/>
      <w:sz w:val="28"/>
    </w:rPr>
  </w:style>
  <w:style w:type="character" w:customStyle="1" w:styleId="BasicParagraphChar">
    <w:name w:val="[Basic Paragraph] Char"/>
    <w:basedOn w:val="DefaultParagraphFont"/>
    <w:link w:val="BasicParagraph"/>
    <w:rsid w:val="00482F07"/>
    <w:rPr>
      <w:rFonts w:ascii="Times-Roman" w:hAnsi="Times-Roman"/>
      <w:color w:val="000000"/>
      <w:sz w:val="24"/>
      <w:szCs w:val="24"/>
    </w:rPr>
  </w:style>
  <w:style w:type="character" w:customStyle="1" w:styleId="Vol1Issue01Char">
    <w:name w:val="Vol 1 Issue 01 Char"/>
    <w:basedOn w:val="BasicParagraphChar"/>
    <w:link w:val="Vol1Issue01"/>
    <w:rsid w:val="00482F07"/>
    <w:rPr>
      <w:rFonts w:ascii="Arial" w:hAnsi="Arial"/>
      <w:b/>
      <w:caps/>
      <w:color w:val="717074"/>
      <w:sz w:val="24"/>
      <w:szCs w:val="24"/>
    </w:rPr>
  </w:style>
  <w:style w:type="character" w:customStyle="1" w:styleId="MonthDayYearChar">
    <w:name w:val="Month Day Year Char"/>
    <w:basedOn w:val="Vol1Issue01Char"/>
    <w:link w:val="MonthDayYear"/>
    <w:rsid w:val="00482F07"/>
    <w:rPr>
      <w:rFonts w:ascii="Arial" w:hAnsi="Arial"/>
      <w:b/>
      <w:caps/>
      <w:color w:val="717074"/>
      <w:sz w:val="24"/>
      <w:szCs w:val="24"/>
    </w:rPr>
  </w:style>
  <w:style w:type="paragraph" w:customStyle="1" w:styleId="Vol1Issue02">
    <w:name w:val="Vol 1 Issue 02"/>
    <w:basedOn w:val="Vol1Issue01"/>
    <w:link w:val="Vol1Issue02Char"/>
    <w:qFormat/>
    <w:rsid w:val="00F91EA5"/>
    <w:pPr>
      <w:jc w:val="right"/>
    </w:pPr>
    <w:rPr>
      <w:color w:val="FFFFFF"/>
      <w:sz w:val="22"/>
    </w:rPr>
  </w:style>
  <w:style w:type="character" w:customStyle="1" w:styleId="MONTHDAYYEAR01Char">
    <w:name w:val="MONTH DAY YEAR 01 Char"/>
    <w:basedOn w:val="Vol1Issue01Char"/>
    <w:link w:val="MONTHDAYYEAR01"/>
    <w:rsid w:val="00F91EA5"/>
    <w:rPr>
      <w:rFonts w:ascii="Arial" w:hAnsi="Arial"/>
      <w:b/>
      <w:caps/>
      <w:color w:val="FFFFFF"/>
      <w:sz w:val="22"/>
      <w:szCs w:val="24"/>
    </w:rPr>
  </w:style>
  <w:style w:type="paragraph" w:customStyle="1" w:styleId="InsertHeadlineHere01">
    <w:name w:val="Insert Headline Here 01"/>
    <w:basedOn w:val="Normal"/>
    <w:link w:val="InsertHeadlineHere01Char"/>
    <w:qFormat/>
    <w:rsid w:val="00F91EA5"/>
    <w:rPr>
      <w:rFonts w:ascii="Arial" w:hAnsi="Arial"/>
      <w:b/>
      <w:color w:val="FFFFFF"/>
      <w:sz w:val="50"/>
    </w:rPr>
  </w:style>
  <w:style w:type="character" w:customStyle="1" w:styleId="Vol1Issue02Char">
    <w:name w:val="Vol 1 Issue 02 Char"/>
    <w:basedOn w:val="Vol1Issue01Char"/>
    <w:link w:val="Vol1Issue02"/>
    <w:rsid w:val="00F91EA5"/>
    <w:rPr>
      <w:rFonts w:ascii="Arial" w:hAnsi="Arial"/>
      <w:b/>
      <w:caps/>
      <w:color w:val="FFFFFF"/>
      <w:sz w:val="22"/>
      <w:szCs w:val="24"/>
    </w:rPr>
  </w:style>
  <w:style w:type="paragraph" w:customStyle="1" w:styleId="BodyCopy01">
    <w:name w:val="Body Copy 01"/>
    <w:basedOn w:val="Normal"/>
    <w:link w:val="BodyCopy01Char"/>
    <w:qFormat/>
    <w:rsid w:val="00F91EA5"/>
    <w:pPr>
      <w:spacing w:line="240" w:lineRule="atLeast"/>
    </w:pPr>
    <w:rPr>
      <w:rFonts w:ascii="Arial" w:hAnsi="Arial"/>
      <w:color w:val="FFFFFF"/>
      <w:sz w:val="20"/>
    </w:rPr>
  </w:style>
  <w:style w:type="character" w:customStyle="1" w:styleId="InsertHeadlineHere01Char">
    <w:name w:val="Insert Headline Here 01 Char"/>
    <w:basedOn w:val="DefaultParagraphFont"/>
    <w:link w:val="InsertHeadlineHere01"/>
    <w:rsid w:val="00F91EA5"/>
    <w:rPr>
      <w:rFonts w:ascii="Arial" w:hAnsi="Arial"/>
      <w:b/>
      <w:color w:val="FFFFFF"/>
      <w:sz w:val="50"/>
      <w:szCs w:val="24"/>
    </w:rPr>
  </w:style>
  <w:style w:type="paragraph" w:customStyle="1" w:styleId="Addressee">
    <w:name w:val="Addressee"/>
    <w:basedOn w:val="ADDRESSBOX"/>
    <w:link w:val="AddresseeChar"/>
    <w:qFormat/>
    <w:rsid w:val="00F91EA5"/>
    <w:rPr>
      <w:b/>
      <w:color w:val="auto"/>
      <w:sz w:val="18"/>
    </w:rPr>
  </w:style>
  <w:style w:type="character" w:customStyle="1" w:styleId="BodyCopy01Char">
    <w:name w:val="Body Copy 01 Char"/>
    <w:basedOn w:val="DefaultParagraphFont"/>
    <w:link w:val="BodyCopy01"/>
    <w:rsid w:val="00F91EA5"/>
    <w:rPr>
      <w:rFonts w:ascii="Arial" w:hAnsi="Arial"/>
      <w:color w:val="FFFFFF"/>
      <w:szCs w:val="24"/>
    </w:rPr>
  </w:style>
  <w:style w:type="paragraph" w:customStyle="1" w:styleId="Addressee01">
    <w:name w:val="Addressee 01"/>
    <w:basedOn w:val="ADDRESSBOX"/>
    <w:link w:val="Addressee01Char"/>
    <w:qFormat/>
    <w:rsid w:val="00F91EA5"/>
    <w:rPr>
      <w:sz w:val="18"/>
    </w:rPr>
  </w:style>
  <w:style w:type="character" w:customStyle="1" w:styleId="ADDRESSBOXChar">
    <w:name w:val="ADDRESS BOX Char"/>
    <w:basedOn w:val="DefaultParagraphFont"/>
    <w:link w:val="ADDRESSBOX"/>
    <w:rsid w:val="00F91EA5"/>
    <w:rPr>
      <w:rFonts w:ascii="Arial" w:hAnsi="Arial"/>
      <w:color w:val="808080"/>
      <w:sz w:val="16"/>
      <w:szCs w:val="14"/>
    </w:rPr>
  </w:style>
  <w:style w:type="character" w:customStyle="1" w:styleId="AddresseeChar">
    <w:name w:val="Addressee Char"/>
    <w:basedOn w:val="ADDRESSBOXChar"/>
    <w:link w:val="Addressee"/>
    <w:rsid w:val="00F91EA5"/>
    <w:rPr>
      <w:rFonts w:ascii="Arial" w:hAnsi="Arial"/>
      <w:color w:val="808080"/>
      <w:sz w:val="16"/>
      <w:szCs w:val="14"/>
    </w:rPr>
  </w:style>
  <w:style w:type="character" w:customStyle="1" w:styleId="Addressee01Char">
    <w:name w:val="Addressee 01 Char"/>
    <w:basedOn w:val="ADDRESSBOXChar"/>
    <w:link w:val="Addressee01"/>
    <w:rsid w:val="00F91EA5"/>
    <w:rPr>
      <w:rFonts w:ascii="Arial" w:hAnsi="Arial"/>
      <w:color w:val="808080"/>
      <w:sz w:val="18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C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D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4C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2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BOX">
    <w:name w:val="ADDRESS BOX"/>
    <w:basedOn w:val="Normal"/>
    <w:link w:val="ADDRESSBOXChar"/>
    <w:rsid w:val="00F91EA5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/>
      <w:color w:val="808080"/>
      <w:sz w:val="16"/>
      <w:szCs w:val="14"/>
    </w:rPr>
  </w:style>
  <w:style w:type="paragraph" w:customStyle="1" w:styleId="BodyCopy">
    <w:name w:val="Body Copy"/>
    <w:basedOn w:val="Normal"/>
    <w:rsid w:val="00482F07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717074"/>
      <w:sz w:val="20"/>
      <w:szCs w:val="20"/>
    </w:rPr>
  </w:style>
  <w:style w:type="paragraph" w:customStyle="1" w:styleId="MonthDayYear">
    <w:name w:val="Month Day Year"/>
    <w:basedOn w:val="Vol1Issue01"/>
    <w:link w:val="MonthDayYearChar"/>
    <w:qFormat/>
    <w:rsid w:val="00482F07"/>
  </w:style>
  <w:style w:type="paragraph" w:customStyle="1" w:styleId="BULLETPOINTS">
    <w:name w:val="BULLETPOINTS"/>
    <w:basedOn w:val="Normal"/>
    <w:rsid w:val="003E7319"/>
    <w:rPr>
      <w:rFonts w:ascii="Helvetica" w:hAnsi="Helvetica"/>
      <w:color w:val="FFFFFF"/>
    </w:rPr>
  </w:style>
  <w:style w:type="paragraph" w:customStyle="1" w:styleId="Byline">
    <w:name w:val="Byline"/>
    <w:basedOn w:val="Normal"/>
    <w:rsid w:val="003E7319"/>
    <w:pPr>
      <w:spacing w:line="180" w:lineRule="atLeast"/>
    </w:pPr>
    <w:rPr>
      <w:rFonts w:ascii="Helvetica" w:hAnsi="Helvetica"/>
      <w:b/>
      <w:color w:val="808080"/>
      <w:sz w:val="20"/>
    </w:rPr>
  </w:style>
  <w:style w:type="paragraph" w:customStyle="1" w:styleId="CallOuts">
    <w:name w:val="Call_Outs"/>
    <w:basedOn w:val="Normal"/>
    <w:rsid w:val="003E7319"/>
    <w:pPr>
      <w:jc w:val="center"/>
    </w:pPr>
    <w:rPr>
      <w:rFonts w:ascii="Helvetica" w:hAnsi="Helvetica"/>
      <w:b/>
      <w:color w:val="FFFFFF"/>
      <w:sz w:val="26"/>
    </w:rPr>
  </w:style>
  <w:style w:type="paragraph" w:customStyle="1" w:styleId="COMPANY">
    <w:name w:val="COMPANY"/>
    <w:basedOn w:val="Normal"/>
    <w:rsid w:val="00F91EA5"/>
    <w:rPr>
      <w:rFonts w:ascii="Arial" w:hAnsi="Arial"/>
      <w:b/>
      <w:color w:val="FF3E00"/>
      <w:spacing w:val="20"/>
      <w:sz w:val="32"/>
    </w:rPr>
  </w:style>
  <w:style w:type="paragraph" w:customStyle="1" w:styleId="HEADLINE">
    <w:name w:val="HEADLINE"/>
    <w:basedOn w:val="Normal"/>
    <w:rsid w:val="001E4AF8"/>
    <w:pPr>
      <w:jc w:val="center"/>
    </w:pPr>
    <w:rPr>
      <w:rFonts w:ascii="Arial" w:hAnsi="Arial"/>
      <w:b/>
      <w:color w:val="FF3E00"/>
      <w:sz w:val="50"/>
      <w:szCs w:val="59"/>
    </w:rPr>
  </w:style>
  <w:style w:type="paragraph" w:customStyle="1" w:styleId="LOGOBOX">
    <w:name w:val="LOGO BOX"/>
    <w:basedOn w:val="COMPANY"/>
    <w:rsid w:val="00482F07"/>
    <w:pPr>
      <w:spacing w:line="300" w:lineRule="atLeast"/>
      <w:jc w:val="center"/>
    </w:pPr>
  </w:style>
  <w:style w:type="paragraph" w:customStyle="1" w:styleId="PhotoBox">
    <w:name w:val="Photo Box"/>
    <w:basedOn w:val="Normal"/>
    <w:rsid w:val="00482F07"/>
    <w:pPr>
      <w:spacing w:line="300" w:lineRule="atLeast"/>
      <w:jc w:val="center"/>
    </w:pPr>
    <w:rPr>
      <w:rFonts w:ascii="Arial" w:hAnsi="Arial"/>
      <w:sz w:val="22"/>
    </w:rPr>
  </w:style>
  <w:style w:type="paragraph" w:customStyle="1" w:styleId="BasicParagraph">
    <w:name w:val="[Basic Paragraph]"/>
    <w:basedOn w:val="Normal"/>
    <w:link w:val="BasicParagraphChar"/>
    <w:rsid w:val="001160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Vol1Issue01">
    <w:name w:val="Vol 1 Issue 01"/>
    <w:basedOn w:val="BasicParagraph"/>
    <w:link w:val="Vol1Issue01Char"/>
    <w:rsid w:val="00482F07"/>
    <w:rPr>
      <w:rFonts w:ascii="Arial" w:hAnsi="Arial"/>
      <w:b/>
      <w:caps/>
      <w:color w:val="717074"/>
      <w:sz w:val="20"/>
      <w:szCs w:val="20"/>
    </w:rPr>
  </w:style>
  <w:style w:type="paragraph" w:customStyle="1" w:styleId="NoParagraphStyle">
    <w:name w:val="[No Paragraph Style]"/>
    <w:rsid w:val="001160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MONTHDAYYEAR01">
    <w:name w:val="MONTH DAY YEAR 01"/>
    <w:basedOn w:val="Vol1Issue01"/>
    <w:link w:val="MONTHDAYYEAR01Char"/>
    <w:qFormat/>
    <w:rsid w:val="00F91EA5"/>
    <w:rPr>
      <w:color w:val="FFFFFF"/>
      <w:sz w:val="22"/>
    </w:rPr>
  </w:style>
  <w:style w:type="paragraph" w:customStyle="1" w:styleId="PhotoCaption">
    <w:name w:val="Photo_Caption"/>
    <w:basedOn w:val="NoParagraphStyle"/>
    <w:rsid w:val="00E91961"/>
    <w:pPr>
      <w:suppressAutoHyphens/>
    </w:pPr>
    <w:rPr>
      <w:rFonts w:ascii="Arial" w:hAnsi="Arial"/>
      <w:color w:val="717074"/>
      <w:sz w:val="16"/>
      <w:szCs w:val="16"/>
    </w:rPr>
  </w:style>
  <w:style w:type="paragraph" w:customStyle="1" w:styleId="Subhead">
    <w:name w:val="Subhead"/>
    <w:basedOn w:val="Normal"/>
    <w:rsid w:val="001E4AF8"/>
    <w:pPr>
      <w:spacing w:before="240" w:after="120" w:line="240" w:lineRule="atLeast"/>
    </w:pPr>
    <w:rPr>
      <w:rFonts w:ascii="Arial" w:hAnsi="Arial"/>
      <w:b/>
      <w:sz w:val="28"/>
      <w:szCs w:val="26"/>
    </w:rPr>
  </w:style>
  <w:style w:type="paragraph" w:customStyle="1" w:styleId="PullQuote">
    <w:name w:val="Pull Quote"/>
    <w:basedOn w:val="Normal"/>
    <w:rsid w:val="001E4AF8"/>
    <w:pPr>
      <w:spacing w:line="300" w:lineRule="atLeast"/>
      <w:jc w:val="center"/>
    </w:pPr>
    <w:rPr>
      <w:rFonts w:ascii="Arial" w:hAnsi="Arial"/>
      <w:b/>
      <w:caps/>
      <w:color w:val="F04923"/>
      <w:sz w:val="28"/>
    </w:rPr>
  </w:style>
  <w:style w:type="character" w:customStyle="1" w:styleId="BasicParagraphChar">
    <w:name w:val="[Basic Paragraph] Char"/>
    <w:basedOn w:val="DefaultParagraphFont"/>
    <w:link w:val="BasicParagraph"/>
    <w:rsid w:val="00482F07"/>
    <w:rPr>
      <w:rFonts w:ascii="Times-Roman" w:hAnsi="Times-Roman"/>
      <w:color w:val="000000"/>
      <w:sz w:val="24"/>
      <w:szCs w:val="24"/>
    </w:rPr>
  </w:style>
  <w:style w:type="character" w:customStyle="1" w:styleId="Vol1Issue01Char">
    <w:name w:val="Vol 1 Issue 01 Char"/>
    <w:basedOn w:val="BasicParagraphChar"/>
    <w:link w:val="Vol1Issue01"/>
    <w:rsid w:val="00482F07"/>
    <w:rPr>
      <w:rFonts w:ascii="Arial" w:hAnsi="Arial"/>
      <w:b/>
      <w:caps/>
      <w:color w:val="717074"/>
      <w:sz w:val="24"/>
      <w:szCs w:val="24"/>
    </w:rPr>
  </w:style>
  <w:style w:type="character" w:customStyle="1" w:styleId="MonthDayYearChar">
    <w:name w:val="Month Day Year Char"/>
    <w:basedOn w:val="Vol1Issue01Char"/>
    <w:link w:val="MonthDayYear"/>
    <w:rsid w:val="00482F07"/>
    <w:rPr>
      <w:rFonts w:ascii="Arial" w:hAnsi="Arial"/>
      <w:b/>
      <w:caps/>
      <w:color w:val="717074"/>
      <w:sz w:val="24"/>
      <w:szCs w:val="24"/>
    </w:rPr>
  </w:style>
  <w:style w:type="paragraph" w:customStyle="1" w:styleId="Vol1Issue02">
    <w:name w:val="Vol 1 Issue 02"/>
    <w:basedOn w:val="Vol1Issue01"/>
    <w:link w:val="Vol1Issue02Char"/>
    <w:qFormat/>
    <w:rsid w:val="00F91EA5"/>
    <w:pPr>
      <w:jc w:val="right"/>
    </w:pPr>
    <w:rPr>
      <w:color w:val="FFFFFF"/>
      <w:sz w:val="22"/>
    </w:rPr>
  </w:style>
  <w:style w:type="character" w:customStyle="1" w:styleId="MONTHDAYYEAR01Char">
    <w:name w:val="MONTH DAY YEAR 01 Char"/>
    <w:basedOn w:val="Vol1Issue01Char"/>
    <w:link w:val="MONTHDAYYEAR01"/>
    <w:rsid w:val="00F91EA5"/>
    <w:rPr>
      <w:rFonts w:ascii="Arial" w:hAnsi="Arial"/>
      <w:b/>
      <w:caps/>
      <w:color w:val="FFFFFF"/>
      <w:sz w:val="22"/>
      <w:szCs w:val="24"/>
    </w:rPr>
  </w:style>
  <w:style w:type="paragraph" w:customStyle="1" w:styleId="InsertHeadlineHere01">
    <w:name w:val="Insert Headline Here 01"/>
    <w:basedOn w:val="Normal"/>
    <w:link w:val="InsertHeadlineHere01Char"/>
    <w:qFormat/>
    <w:rsid w:val="00F91EA5"/>
    <w:rPr>
      <w:rFonts w:ascii="Arial" w:hAnsi="Arial"/>
      <w:b/>
      <w:color w:val="FFFFFF"/>
      <w:sz w:val="50"/>
    </w:rPr>
  </w:style>
  <w:style w:type="character" w:customStyle="1" w:styleId="Vol1Issue02Char">
    <w:name w:val="Vol 1 Issue 02 Char"/>
    <w:basedOn w:val="Vol1Issue01Char"/>
    <w:link w:val="Vol1Issue02"/>
    <w:rsid w:val="00F91EA5"/>
    <w:rPr>
      <w:rFonts w:ascii="Arial" w:hAnsi="Arial"/>
      <w:b/>
      <w:caps/>
      <w:color w:val="FFFFFF"/>
      <w:sz w:val="22"/>
      <w:szCs w:val="24"/>
    </w:rPr>
  </w:style>
  <w:style w:type="paragraph" w:customStyle="1" w:styleId="BodyCopy01">
    <w:name w:val="Body Copy 01"/>
    <w:basedOn w:val="Normal"/>
    <w:link w:val="BodyCopy01Char"/>
    <w:qFormat/>
    <w:rsid w:val="00F91EA5"/>
    <w:pPr>
      <w:spacing w:line="240" w:lineRule="atLeast"/>
    </w:pPr>
    <w:rPr>
      <w:rFonts w:ascii="Arial" w:hAnsi="Arial"/>
      <w:color w:val="FFFFFF"/>
      <w:sz w:val="20"/>
    </w:rPr>
  </w:style>
  <w:style w:type="character" w:customStyle="1" w:styleId="InsertHeadlineHere01Char">
    <w:name w:val="Insert Headline Here 01 Char"/>
    <w:basedOn w:val="DefaultParagraphFont"/>
    <w:link w:val="InsertHeadlineHere01"/>
    <w:rsid w:val="00F91EA5"/>
    <w:rPr>
      <w:rFonts w:ascii="Arial" w:hAnsi="Arial"/>
      <w:b/>
      <w:color w:val="FFFFFF"/>
      <w:sz w:val="50"/>
      <w:szCs w:val="24"/>
    </w:rPr>
  </w:style>
  <w:style w:type="paragraph" w:customStyle="1" w:styleId="Addressee">
    <w:name w:val="Addressee"/>
    <w:basedOn w:val="ADDRESSBOX"/>
    <w:link w:val="AddresseeChar"/>
    <w:qFormat/>
    <w:rsid w:val="00F91EA5"/>
    <w:rPr>
      <w:b/>
      <w:color w:val="auto"/>
      <w:sz w:val="18"/>
    </w:rPr>
  </w:style>
  <w:style w:type="character" w:customStyle="1" w:styleId="BodyCopy01Char">
    <w:name w:val="Body Copy 01 Char"/>
    <w:basedOn w:val="DefaultParagraphFont"/>
    <w:link w:val="BodyCopy01"/>
    <w:rsid w:val="00F91EA5"/>
    <w:rPr>
      <w:rFonts w:ascii="Arial" w:hAnsi="Arial"/>
      <w:color w:val="FFFFFF"/>
      <w:szCs w:val="24"/>
    </w:rPr>
  </w:style>
  <w:style w:type="paragraph" w:customStyle="1" w:styleId="Addressee01">
    <w:name w:val="Addressee 01"/>
    <w:basedOn w:val="ADDRESSBOX"/>
    <w:link w:val="Addressee01Char"/>
    <w:qFormat/>
    <w:rsid w:val="00F91EA5"/>
    <w:rPr>
      <w:sz w:val="18"/>
    </w:rPr>
  </w:style>
  <w:style w:type="character" w:customStyle="1" w:styleId="ADDRESSBOXChar">
    <w:name w:val="ADDRESS BOX Char"/>
    <w:basedOn w:val="DefaultParagraphFont"/>
    <w:link w:val="ADDRESSBOX"/>
    <w:rsid w:val="00F91EA5"/>
    <w:rPr>
      <w:rFonts w:ascii="Arial" w:hAnsi="Arial"/>
      <w:color w:val="808080"/>
      <w:sz w:val="16"/>
      <w:szCs w:val="14"/>
    </w:rPr>
  </w:style>
  <w:style w:type="character" w:customStyle="1" w:styleId="AddresseeChar">
    <w:name w:val="Addressee Char"/>
    <w:basedOn w:val="ADDRESSBOXChar"/>
    <w:link w:val="Addressee"/>
    <w:rsid w:val="00F91EA5"/>
    <w:rPr>
      <w:rFonts w:ascii="Arial" w:hAnsi="Arial"/>
      <w:color w:val="808080"/>
      <w:sz w:val="16"/>
      <w:szCs w:val="14"/>
    </w:rPr>
  </w:style>
  <w:style w:type="character" w:customStyle="1" w:styleId="Addressee01Char">
    <w:name w:val="Addressee 01 Char"/>
    <w:basedOn w:val="ADDRESSBOXChar"/>
    <w:link w:val="Addressee01"/>
    <w:rsid w:val="00F91EA5"/>
    <w:rPr>
      <w:rFonts w:ascii="Arial" w:hAnsi="Arial"/>
      <w:color w:val="808080"/>
      <w:sz w:val="18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C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D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4C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file://localhost/Users/barbara/Downloads/http://poland.digitalslife.com/uploadfiles/polanddigitalslifecom-1313025049/myspace-sold-to-specific-media-for-35-million-8211-ifans_1.jp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www.epcart.weebly.com" TargetMode="External"/><Relationship Id="rId10" Type="http://schemas.openxmlformats.org/officeDocument/2006/relationships/hyperlink" Target="http://www.epcart.weebly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arbara%20Burns\Application%20Data\Microsoft\Templates\HP_EdgySmudge_Newsletter_TP1037947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96104-4140-BD4A-8CFD-68BF02E8A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Settings\Barbara Burns\Application Data\Microsoft\Templates\HP_EdgySmudge_Newsletter_TP10379476.dot</Template>
  <TotalTime>5</TotalTime>
  <Pages>2</Pages>
  <Words>5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Burns</dc:creator>
  <cp:keywords/>
  <dc:description/>
  <cp:lastModifiedBy>Barbara Burns</cp:lastModifiedBy>
  <cp:revision>3</cp:revision>
  <cp:lastPrinted>2013-08-28T04:54:00Z</cp:lastPrinted>
  <dcterms:created xsi:type="dcterms:W3CDTF">2013-08-28T04:54:00Z</dcterms:created>
  <dcterms:modified xsi:type="dcterms:W3CDTF">2013-08-28T05:04:00Z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TC103794769990</vt:lpwstr>
  </property>
</Properties>
</file>